
<file path=[Content_Types].xml><?xml version="1.0" encoding="utf-8"?>
<Types xmlns="http://schemas.openxmlformats.org/package/2006/content-types">
  <Default Extension="png" ContentType="image/png"/>
  <Default Extension="wmf" ContentType="image/x-wmf"/>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oter5.xml" ContentType="application/vnd.openxmlformats-officedocument.wordprocessingml.footer+xml"/>
  <Override PartName="/word/header7.xml" ContentType="application/vnd.openxmlformats-officedocument.wordprocessingml.header+xml"/>
  <Override PartName="/word/footer6.xml" ContentType="application/vnd.openxmlformats-officedocument.wordprocessingml.footer+xml"/>
  <Override PartName="/word/header8.xml" ContentType="application/vnd.openxmlformats-officedocument.wordprocessingml.head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4C42" w:rsidRPr="00DE4890" w:rsidRDefault="007B7335" w:rsidP="00F92799">
      <w:pPr>
        <w:pStyle w:val="Textkrper"/>
        <w:sectPr w:rsidR="00A74C42" w:rsidRPr="00DE4890" w:rsidSect="00E60E5A">
          <w:headerReference w:type="even" r:id="rId9"/>
          <w:headerReference w:type="default" r:id="rId10"/>
          <w:footerReference w:type="even" r:id="rId11"/>
          <w:pgSz w:w="11906" w:h="16838" w:code="9"/>
          <w:pgMar w:top="1701" w:right="1134" w:bottom="1701" w:left="1134" w:header="709" w:footer="709" w:gutter="0"/>
          <w:cols w:space="708"/>
          <w:docGrid w:linePitch="360"/>
        </w:sectPr>
      </w:pPr>
      <w:r w:rsidRPr="00DE4890">
        <w:rPr>
          <w:noProof/>
        </w:rPr>
        <mc:AlternateContent>
          <mc:Choice Requires="wps">
            <w:drawing>
              <wp:anchor distT="0" distB="0" distL="114300" distR="114300" simplePos="0" relativeHeight="251638784" behindDoc="0" locked="0" layoutInCell="1" allowOverlap="1" wp14:anchorId="09475826" wp14:editId="110D6E24">
                <wp:simplePos x="0" y="0"/>
                <wp:positionH relativeFrom="page">
                  <wp:posOffset>866775</wp:posOffset>
                </wp:positionH>
                <wp:positionV relativeFrom="page">
                  <wp:posOffset>4705349</wp:posOffset>
                </wp:positionV>
                <wp:extent cx="4866640" cy="2024513"/>
                <wp:effectExtent l="0" t="0" r="0" b="0"/>
                <wp:wrapNone/>
                <wp:docPr id="1191" name="Textfeld 1191"/>
                <wp:cNvGraphicFramePr/>
                <a:graphic xmlns:a="http://schemas.openxmlformats.org/drawingml/2006/main">
                  <a:graphicData uri="http://schemas.microsoft.com/office/word/2010/wordprocessingShape">
                    <wps:wsp>
                      <wps:cNvSpPr txBox="1"/>
                      <wps:spPr>
                        <a:xfrm>
                          <a:off x="0" y="0"/>
                          <a:ext cx="4866640" cy="2024513"/>
                        </a:xfrm>
                        <a:prstGeom prst="rect">
                          <a:avLst/>
                        </a:prstGeom>
                        <a:solidFill>
                          <a:sysClr val="window" lastClr="FFFFFF"/>
                        </a:solidFill>
                        <a:ln w="6350">
                          <a:noFill/>
                        </a:ln>
                        <a:effectLst/>
                      </wps:spPr>
                      <wps:txbx>
                        <w:txbxContent>
                          <w:p w:rsidR="00A812E7" w:rsidRDefault="00A812E7" w:rsidP="00682B9E">
                            <w:pPr>
                              <w:pStyle w:val="NL-DeckblattFett"/>
                            </w:pPr>
                            <w:r>
                              <w:t>Niveaudifferenziert Lernen</w:t>
                            </w:r>
                          </w:p>
                          <w:p w:rsidR="00A812E7" w:rsidRDefault="00A812E7" w:rsidP="00A74C42">
                            <w:pPr>
                              <w:pStyle w:val="NL-DeckblattFett"/>
                            </w:pPr>
                          </w:p>
                          <w:p w:rsidR="00A812E7" w:rsidRDefault="00A812E7" w:rsidP="00A74C42">
                            <w:pPr>
                              <w:pStyle w:val="NL-DeckblattFett"/>
                            </w:pPr>
                            <w:r>
                              <w:t>Kompetenzraster, Lernwegelisten und exemplarische Lernmaterialien</w:t>
                            </w:r>
                          </w:p>
                          <w:p w:rsidR="00A812E7" w:rsidRDefault="00A812E7" w:rsidP="00A74C42">
                            <w:pPr>
                              <w:pStyle w:val="NL-DeckblattFett"/>
                            </w:pPr>
                          </w:p>
                          <w:p w:rsidR="00A812E7" w:rsidRDefault="00A812E7" w:rsidP="00A74C42">
                            <w:pPr>
                              <w:pStyle w:val="NL-DeckblattFett"/>
                            </w:pPr>
                            <w:r>
                              <w:t>Drucktechnik</w:t>
                            </w:r>
                          </w:p>
                          <w:p w:rsidR="00A812E7" w:rsidRPr="000B321B" w:rsidRDefault="00A812E7" w:rsidP="00A74C42">
                            <w:pPr>
                              <w:pStyle w:val="NL-DeckblattFett"/>
                            </w:pPr>
                            <w:r>
                              <w:t>Lernfeld 3 und Lernfeld 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1191" o:spid="_x0000_s1026" type="#_x0000_t202" style="position:absolute;left:0;text-align:left;margin-left:68.25pt;margin-top:370.5pt;width:383.2pt;height:159.4pt;z-index:2516387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" fillcolor="window" stroked="f" strokeweight=".5pt">
                <v:textbox>
                  <w:txbxContent>
                    <w:p w:rsidR="00A812E7" w:rsidRDefault="00A812E7" w:rsidP="00682B9E">
                      <w:pPr>
                        <w:pStyle w:val="NL-DeckblattFett"/>
                      </w:pPr>
                      <w:r>
                        <w:t>Niveaudifferenziert Lernen</w:t>
                      </w:r>
                    </w:p>
                    <w:p w:rsidR="00A812E7" w:rsidRDefault="00A812E7" w:rsidP="00A74C42">
                      <w:pPr>
                        <w:pStyle w:val="NL-DeckblattFett"/>
                      </w:pPr>
                    </w:p>
                    <w:p w:rsidR="00A812E7" w:rsidRDefault="00A812E7" w:rsidP="00A74C42">
                      <w:pPr>
                        <w:pStyle w:val="NL-DeckblattFett"/>
                      </w:pPr>
                      <w:r>
                        <w:t>Kompetenzraster, Lernwegelisten und exemplarische Lernmaterialien</w:t>
                      </w:r>
                    </w:p>
                    <w:p w:rsidR="00A812E7" w:rsidRDefault="00A812E7" w:rsidP="00A74C42">
                      <w:pPr>
                        <w:pStyle w:val="NL-DeckblattFett"/>
                      </w:pPr>
                    </w:p>
                    <w:p w:rsidR="00A812E7" w:rsidRDefault="00A812E7" w:rsidP="00A74C42">
                      <w:pPr>
                        <w:pStyle w:val="NL-DeckblattFett"/>
                      </w:pPr>
                      <w:r>
                        <w:t>Drucktechnik</w:t>
                      </w:r>
                    </w:p>
                    <w:p w:rsidR="00A812E7" w:rsidRPr="000B321B" w:rsidRDefault="00A812E7" w:rsidP="00A74C42">
                      <w:pPr>
                        <w:pStyle w:val="NL-DeckblattFett"/>
                      </w:pPr>
                      <w:r>
                        <w:t>Lernfeld 3 und Lernfeld 4</w:t>
                      </w:r>
                    </w:p>
                  </w:txbxContent>
                </v:textbox>
                <w10:wrap anchorx="page" anchory="page"/>
              </v:shape>
            </w:pict>
          </mc:Fallback>
        </mc:AlternateContent>
      </w:r>
      <w:r w:rsidRPr="00DE4890">
        <w:rPr>
          <w:noProof/>
        </w:rPr>
        <mc:AlternateContent>
          <mc:Choice Requires="wps">
            <w:drawing>
              <wp:anchor distT="0" distB="0" distL="114300" distR="114300" simplePos="0" relativeHeight="251635712" behindDoc="0" locked="0" layoutInCell="1" allowOverlap="1" wp14:anchorId="2D8F717C" wp14:editId="73017477">
                <wp:simplePos x="0" y="0"/>
                <wp:positionH relativeFrom="page">
                  <wp:posOffset>865632</wp:posOffset>
                </wp:positionH>
                <wp:positionV relativeFrom="page">
                  <wp:posOffset>6900672</wp:posOffset>
                </wp:positionV>
                <wp:extent cx="4866640" cy="2098294"/>
                <wp:effectExtent l="0" t="0" r="0" b="0"/>
                <wp:wrapNone/>
                <wp:docPr id="1016" name="Textfeld 1016"/>
                <wp:cNvGraphicFramePr/>
                <a:graphic xmlns:a="http://schemas.openxmlformats.org/drawingml/2006/main">
                  <a:graphicData uri="http://schemas.microsoft.com/office/word/2010/wordprocessingShape">
                    <wps:wsp>
                      <wps:cNvSpPr txBox="1"/>
                      <wps:spPr>
                        <a:xfrm>
                          <a:off x="0" y="0"/>
                          <a:ext cx="4866640" cy="2098294"/>
                        </a:xfrm>
                        <a:prstGeom prst="rect">
                          <a:avLst/>
                        </a:prstGeom>
                        <a:solidFill>
                          <a:sysClr val="window" lastClr="FFFFFF"/>
                        </a:solidFill>
                        <a:ln w="6350">
                          <a:noFill/>
                        </a:ln>
                        <a:effectLst/>
                      </wps:spPr>
                      <wps:txbx>
                        <w:txbxContent>
                          <w:p w:rsidR="00A812E7" w:rsidRDefault="00A812E7" w:rsidP="00A74C42">
                            <w:pPr>
                              <w:pStyle w:val="NL-Deckblatt"/>
                            </w:pPr>
                            <w:r>
                              <w:t>zum Einsatz in den Schulversuchen</w:t>
                            </w:r>
                          </w:p>
                          <w:p w:rsidR="00A812E7" w:rsidRDefault="00A812E7" w:rsidP="00A74C42">
                            <w:pPr>
                              <w:pStyle w:val="NL-Deckblatt"/>
                            </w:pPr>
                            <w:r>
                              <w:t>Berufsfachschule Pädagogische Erprobung (BFPE) und</w:t>
                            </w:r>
                          </w:p>
                          <w:p w:rsidR="00A812E7" w:rsidRDefault="00A812E7" w:rsidP="00A74C42">
                            <w:pPr>
                              <w:pStyle w:val="NL-Deckblatt"/>
                            </w:pPr>
                            <w:r>
                              <w:t>Duale Ausbildungsvorbereitung (AV dual)</w:t>
                            </w:r>
                          </w:p>
                          <w:p w:rsidR="00A812E7" w:rsidRPr="00F648F8" w:rsidRDefault="00A812E7" w:rsidP="00A74C42">
                            <w:pPr>
                              <w:pStyle w:val="NL-Deckblatt"/>
                            </w:pPr>
                            <w:r>
                              <w:t>sowie den Bildungsgängen VAB, BEJ, 2BFS und 1BFS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016" o:spid="_x0000_s1027" type="#_x0000_t202" style="position:absolute;left:0;text-align:left;margin-left:68.15pt;margin-top:543.35pt;width:383.2pt;height:165.2pt;z-index:2516357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" fillcolor="window" stroked="f" strokeweight=".5pt">
                <v:textbox>
                  <w:txbxContent>
                    <w:p w:rsidR="00A812E7" w:rsidRDefault="00A812E7" w:rsidP="00A74C42">
                      <w:pPr>
                        <w:pStyle w:val="NL-Deckblatt"/>
                      </w:pPr>
                      <w:r>
                        <w:t>zum Einsatz in den Schulversuchen</w:t>
                      </w:r>
                    </w:p>
                    <w:p w:rsidR="00A812E7" w:rsidRDefault="00A812E7" w:rsidP="00A74C42">
                      <w:pPr>
                        <w:pStyle w:val="NL-Deckblatt"/>
                      </w:pPr>
                      <w:r>
                        <w:t>Berufsfachschule Pädagogische Erprobung (BFPE) und</w:t>
                      </w:r>
                    </w:p>
                    <w:p w:rsidR="00A812E7" w:rsidRDefault="00A812E7" w:rsidP="00A74C42">
                      <w:pPr>
                        <w:pStyle w:val="NL-Deckblatt"/>
                      </w:pPr>
                      <w:r>
                        <w:t>Duale Ausbildungsvorbereitung (AV dual)</w:t>
                      </w:r>
                    </w:p>
                    <w:p w:rsidR="00A812E7" w:rsidRPr="00F648F8" w:rsidRDefault="00A812E7" w:rsidP="00A74C42">
                      <w:pPr>
                        <w:pStyle w:val="NL-Deckblatt"/>
                      </w:pPr>
                      <w:r>
                        <w:t>sowie den Bildungsgängen VAB, BEJ, 2BFS und 1BFS</w:t>
                      </w:r>
                    </w:p>
                  </w:txbxContent>
                </v:textbox>
                <w10:wrap anchorx="page" anchory="page"/>
              </v:shape>
            </w:pict>
          </mc:Fallback>
        </mc:AlternateContent>
      </w:r>
      <w:r w:rsidR="003F5C78" w:rsidRPr="00DE4890">
        <w:rPr>
          <w:noProof/>
        </w:rPr>
        <mc:AlternateContent>
          <mc:Choice Requires="wps">
            <w:drawing>
              <wp:anchor distT="0" distB="0" distL="114300" distR="114300" simplePos="0" relativeHeight="251636736" behindDoc="0" locked="0" layoutInCell="1" allowOverlap="1" wp14:anchorId="50F9C453" wp14:editId="18ED93F3">
                <wp:simplePos x="0" y="0"/>
                <wp:positionH relativeFrom="page">
                  <wp:posOffset>862965</wp:posOffset>
                </wp:positionH>
                <wp:positionV relativeFrom="page">
                  <wp:posOffset>9379471</wp:posOffset>
                </wp:positionV>
                <wp:extent cx="4866640" cy="502285"/>
                <wp:effectExtent l="0" t="0" r="0" b="0"/>
                <wp:wrapNone/>
                <wp:docPr id="1017" name="Textfeld 1017"/>
                <wp:cNvGraphicFramePr/>
                <a:graphic xmlns:a="http://schemas.openxmlformats.org/drawingml/2006/main">
                  <a:graphicData uri="http://schemas.microsoft.com/office/word/2010/wordprocessingShape">
                    <wps:wsp>
                      <wps:cNvSpPr txBox="1"/>
                      <wps:spPr>
                        <a:xfrm>
                          <a:off x="0" y="0"/>
                          <a:ext cx="4866640" cy="502285"/>
                        </a:xfrm>
                        <a:prstGeom prst="rect">
                          <a:avLst/>
                        </a:prstGeom>
                        <a:solidFill>
                          <a:sysClr val="window" lastClr="FFFFFF"/>
                        </a:solidFill>
                        <a:ln w="6350">
                          <a:noFill/>
                        </a:ln>
                        <a:effectLst/>
                      </wps:spPr>
                      <wps:txbx>
                        <w:txbxContent>
                          <w:p w:rsidR="00A812E7" w:rsidRPr="00F648F8" w:rsidRDefault="00A812E7" w:rsidP="007B7335">
                            <w:pPr>
                              <w:pStyle w:val="NL-DeckblattFett"/>
                            </w:pPr>
                            <w:r>
                              <w:t>Stuttgart 2015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017" o:spid="_x0000_s1028" type="#_x0000_t202" style="position:absolute;left:0;text-align:left;margin-left:67.95pt;margin-top:738.55pt;width:383.2pt;height:39.55pt;z-index:2516367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" fillcolor="window" stroked="f" strokeweight=".5pt">
                <v:textbox>
                  <w:txbxContent>
                    <w:p w:rsidR="00A812E7" w:rsidRPr="00F648F8" w:rsidRDefault="00A812E7" w:rsidP="007B7335">
                      <w:pPr>
                        <w:pStyle w:val="NL-DeckblattFett"/>
                      </w:pPr>
                      <w:r>
                        <w:t>Stuttgart 2015</w:t>
                      </w:r>
                    </w:p>
                  </w:txbxContent>
                </v:textbox>
                <w10:wrap anchorx="page" anchory="page"/>
              </v:shape>
            </w:pict>
          </mc:Fallback>
        </mc:AlternateContent>
      </w:r>
      <w:r w:rsidR="00A74C42" w:rsidRPr="00DE4890">
        <w:rPr>
          <w:noProof/>
        </w:rPr>
        <mc:AlternateContent>
          <mc:Choice Requires="wps">
            <w:drawing>
              <wp:anchor distT="0" distB="0" distL="114300" distR="114300" simplePos="0" relativeHeight="251634688" behindDoc="0" locked="0" layoutInCell="1" allowOverlap="1" wp14:anchorId="6D51850D" wp14:editId="6B6A3144">
                <wp:simplePos x="0" y="0"/>
                <wp:positionH relativeFrom="page">
                  <wp:posOffset>828675</wp:posOffset>
                </wp:positionH>
                <wp:positionV relativeFrom="page">
                  <wp:posOffset>2381250</wp:posOffset>
                </wp:positionV>
                <wp:extent cx="3959860" cy="467995"/>
                <wp:effectExtent l="0" t="0" r="2540" b="8255"/>
                <wp:wrapNone/>
                <wp:docPr id="23" name="Textfeld 23"/>
                <wp:cNvGraphicFramePr/>
                <a:graphic xmlns:a="http://schemas.openxmlformats.org/drawingml/2006/main">
                  <a:graphicData uri="http://schemas.microsoft.com/office/word/2010/wordprocessingShape">
                    <wps:wsp>
                      <wps:cNvSpPr txBox="1"/>
                      <wps:spPr>
                        <a:xfrm>
                          <a:off x="0" y="0"/>
                          <a:ext cx="3959860" cy="467995"/>
                        </a:xfrm>
                        <a:prstGeom prst="rect">
                          <a:avLst/>
                        </a:prstGeom>
                        <a:solidFill>
                          <a:sysClr val="window" lastClr="FFFFFF"/>
                        </a:solidFill>
                        <a:ln w="6350">
                          <a:noFill/>
                        </a:ln>
                        <a:effectLst/>
                      </wps:spPr>
                      <wps:txbx>
                        <w:txbxContent>
                          <w:p w:rsidR="00A812E7" w:rsidRPr="00F648F8" w:rsidRDefault="00A812E7" w:rsidP="00A74C42">
                            <w:pPr>
                              <w:pStyle w:val="NL-DeckblattFett"/>
                            </w:pPr>
                            <w:r w:rsidRPr="00F648F8">
                              <w:t xml:space="preserve">Berufliche </w:t>
                            </w:r>
                            <w:r w:rsidRPr="00A74C42">
                              <w:t>Schulen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3" o:spid="_x0000_s1029" type="#_x0000_t202" style="position:absolute;left:0;text-align:left;margin-left:65.25pt;margin-top:187.5pt;width:311.8pt;height:36.85pt;z-index:2516346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" fillcolor="window" stroked="f" strokeweight=".5pt">
                <v:textbox>
                  <w:txbxContent>
                    <w:p w:rsidR="00A812E7" w:rsidRPr="00F648F8" w:rsidRDefault="00A812E7" w:rsidP="00A74C42">
                      <w:pPr>
                        <w:pStyle w:val="NL-DeckblattFett"/>
                      </w:pPr>
                      <w:r w:rsidRPr="00F648F8">
                        <w:t xml:space="preserve">Berufliche </w:t>
                      </w:r>
                      <w:r w:rsidRPr="00A74C42">
                        <w:t>Schulen</w:t>
                      </w:r>
                    </w:p>
                  </w:txbxContent>
                </v:textbox>
                <w10:wrap anchorx="page" anchory="page"/>
              </v:shape>
            </w:pict>
          </mc:Fallback>
        </mc:AlternateContent>
      </w:r>
      <w:r w:rsidR="00A74C42" w:rsidRPr="00DE4890">
        <w:rPr>
          <w:noProof/>
        </w:rPr>
        <mc:AlternateContent>
          <mc:Choice Requires="wps">
            <w:drawing>
              <wp:anchor distT="0" distB="0" distL="114300" distR="114300" simplePos="0" relativeHeight="251637760" behindDoc="0" locked="0" layoutInCell="1" allowOverlap="1" wp14:anchorId="63F0ED1F" wp14:editId="2CC59C00">
                <wp:simplePos x="0" y="0"/>
                <wp:positionH relativeFrom="page">
                  <wp:posOffset>828040</wp:posOffset>
                </wp:positionH>
                <wp:positionV relativeFrom="page">
                  <wp:posOffset>2844165</wp:posOffset>
                </wp:positionV>
                <wp:extent cx="3960000" cy="468000"/>
                <wp:effectExtent l="0" t="0" r="2540" b="8255"/>
                <wp:wrapNone/>
                <wp:docPr id="1014" name="Textfeld 1014"/>
                <wp:cNvGraphicFramePr/>
                <a:graphic xmlns:a="http://schemas.openxmlformats.org/drawingml/2006/main">
                  <a:graphicData uri="http://schemas.microsoft.com/office/word/2010/wordprocessingShape">
                    <wps:wsp>
                      <wps:cNvSpPr txBox="1"/>
                      <wps:spPr>
                        <a:xfrm>
                          <a:off x="0" y="0"/>
                          <a:ext cx="3960000" cy="468000"/>
                        </a:xfrm>
                        <a:prstGeom prst="rect">
                          <a:avLst/>
                        </a:prstGeom>
                        <a:solidFill>
                          <a:sysClr val="window" lastClr="FFFFFF"/>
                        </a:solidFill>
                        <a:ln w="6350">
                          <a:noFill/>
                        </a:ln>
                        <a:effectLst/>
                      </wps:spPr>
                      <wps:txbx>
                        <w:txbxContent>
                          <w:p w:rsidR="00A812E7" w:rsidRPr="00F648F8" w:rsidRDefault="00A812E7" w:rsidP="00A74C42">
                            <w:pPr>
                              <w:pStyle w:val="NL-Deckblatt"/>
                            </w:pPr>
                            <w:r w:rsidRPr="00A74C42">
                              <w:t>Berufsfachschule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014" o:spid="_x0000_s1030" type="#_x0000_t202" style="position:absolute;left:0;text-align:left;margin-left:65.2pt;margin-top:223.95pt;width:311.8pt;height:36.85pt;z-index:2516377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" fillcolor="window" stroked="f" strokeweight=".5pt">
                <v:textbox>
                  <w:txbxContent>
                    <w:p w:rsidR="00A812E7" w:rsidRPr="00F648F8" w:rsidRDefault="00A812E7" w:rsidP="00A74C42">
                      <w:pPr>
                        <w:pStyle w:val="NL-Deckblatt"/>
                      </w:pPr>
                      <w:r w:rsidRPr="00A74C42">
                        <w:t>Berufsfachschule</w:t>
                      </w:r>
                    </w:p>
                  </w:txbxContent>
                </v:textbox>
                <w10:wrap anchorx="page" anchory="page"/>
              </v:shape>
            </w:pict>
          </mc:Fallback>
        </mc:AlternateContent>
      </w:r>
    </w:p>
    <w:p w:rsidR="000977FD" w:rsidRPr="00581AF7" w:rsidRDefault="00A5009A" w:rsidP="00581AF7">
      <w:pPr>
        <w:pStyle w:val="berschrift1"/>
      </w:pPr>
      <w:r w:rsidRPr="00581AF7">
        <w:lastRenderedPageBreak/>
        <w:t>Redaktionelle Bearbeitung</w:t>
      </w:r>
    </w:p>
    <w:tbl>
      <w:tblPr>
        <w:tblStyle w:val="Tabellenraster"/>
        <w:tblpPr w:leftFromText="141" w:rightFromText="141" w:vertAnchor="text" w:tblpY="276"/>
        <w:tblW w:w="93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28" w:type="dxa"/>
          <w:bottom w:w="28" w:type="dxa"/>
        </w:tblCellMar>
        <w:tblLook w:val="04A0" w:firstRow="1" w:lastRow="0" w:firstColumn="1" w:lastColumn="0" w:noHBand="0" w:noVBand="1"/>
      </w:tblPr>
      <w:tblGrid>
        <w:gridCol w:w="2065"/>
        <w:gridCol w:w="7291"/>
      </w:tblGrid>
      <w:tr w:rsidR="001F0FC1" w:rsidRPr="00DE4890" w:rsidTr="000977FD">
        <w:tc>
          <w:tcPr>
            <w:tcW w:w="2065" w:type="dxa"/>
          </w:tcPr>
          <w:p w:rsidR="001F0FC1" w:rsidRPr="00DE4890" w:rsidRDefault="001F0FC1" w:rsidP="001F0FC1">
            <w:pPr>
              <w:pStyle w:val="ImpressumNamen"/>
              <w:framePr w:hSpace="0" w:wrap="auto" w:vAnchor="margin" w:yAlign="inline"/>
            </w:pPr>
            <w:r w:rsidRPr="00DE4890">
              <w:t>Redaktion</w:t>
            </w:r>
          </w:p>
        </w:tc>
        <w:tc>
          <w:tcPr>
            <w:tcW w:w="7291" w:type="dxa"/>
          </w:tcPr>
          <w:p w:rsidR="001F0FC1" w:rsidRDefault="001F0FC1" w:rsidP="001F0FC1">
            <w:pPr>
              <w:pStyle w:val="ImpressumNamen"/>
              <w:framePr w:hSpace="0" w:wrap="auto" w:vAnchor="margin" w:yAlign="inline"/>
            </w:pPr>
            <w:r>
              <w:t>Tanja Rieger, Ministerium für Kultus, Jugend und Sport</w:t>
            </w:r>
          </w:p>
          <w:p w:rsidR="001F0FC1" w:rsidRPr="00DE4890" w:rsidRDefault="001F0FC1" w:rsidP="001F0FC1">
            <w:pPr>
              <w:pStyle w:val="ImpressumNamen"/>
              <w:framePr w:hSpace="0" w:wrap="auto" w:vAnchor="margin" w:yAlign="inline"/>
            </w:pPr>
            <w:r>
              <w:t>Sören Finkbeiner, Landesinstitut für Schulentwicklung, Stuttgart</w:t>
            </w:r>
          </w:p>
        </w:tc>
      </w:tr>
      <w:tr w:rsidR="000977FD" w:rsidRPr="00DE4890" w:rsidTr="000977FD">
        <w:tc>
          <w:tcPr>
            <w:tcW w:w="2065" w:type="dxa"/>
          </w:tcPr>
          <w:p w:rsidR="000977FD" w:rsidRPr="00DE4890" w:rsidRDefault="000977FD" w:rsidP="00233EB7">
            <w:pPr>
              <w:pStyle w:val="ImpressumNamen"/>
              <w:framePr w:hSpace="0" w:wrap="auto" w:vAnchor="margin" w:yAlign="inline"/>
            </w:pPr>
            <w:r w:rsidRPr="00DE4890">
              <w:t>Autor/in</w:t>
            </w:r>
          </w:p>
        </w:tc>
        <w:tc>
          <w:tcPr>
            <w:tcW w:w="7291" w:type="dxa"/>
            <w:shd w:val="clear" w:color="auto" w:fill="auto"/>
          </w:tcPr>
          <w:p w:rsidR="001F0FC1" w:rsidRPr="001F0FC1" w:rsidRDefault="001F0FC1" w:rsidP="001F0FC1">
            <w:pPr>
              <w:spacing w:after="240"/>
              <w:contextualSpacing/>
            </w:pPr>
            <w:r w:rsidRPr="001F0FC1">
              <w:t>Andreas Hack, Johannes-Gutenberg-Schule, Stuttgart</w:t>
            </w:r>
          </w:p>
          <w:p w:rsidR="001F0FC1" w:rsidRPr="001F0FC1" w:rsidRDefault="001F0FC1" w:rsidP="001F0FC1">
            <w:pPr>
              <w:spacing w:after="240"/>
              <w:contextualSpacing/>
            </w:pPr>
            <w:r w:rsidRPr="001F0FC1">
              <w:t>Lars Lehmann, Johannes-Gutenberg-Schule, Stuttgart</w:t>
            </w:r>
          </w:p>
          <w:p w:rsidR="000977FD" w:rsidRPr="00DE4890" w:rsidRDefault="000977FD" w:rsidP="00233EB7">
            <w:pPr>
              <w:pStyle w:val="ImpressumNamen"/>
              <w:framePr w:hSpace="0" w:wrap="auto" w:vAnchor="margin" w:yAlign="inline"/>
            </w:pPr>
          </w:p>
        </w:tc>
      </w:tr>
      <w:tr w:rsidR="000977FD" w:rsidRPr="00DE4890" w:rsidTr="000977FD">
        <w:tc>
          <w:tcPr>
            <w:tcW w:w="2065" w:type="dxa"/>
          </w:tcPr>
          <w:p w:rsidR="000977FD" w:rsidRPr="00DE4890" w:rsidRDefault="000977FD" w:rsidP="00233EB7">
            <w:pPr>
              <w:pStyle w:val="ImpressumNamen"/>
              <w:framePr w:hSpace="0" w:wrap="auto" w:vAnchor="margin" w:yAlign="inline"/>
            </w:pPr>
            <w:r w:rsidRPr="00DE4890">
              <w:t>Stand</w:t>
            </w:r>
          </w:p>
        </w:tc>
        <w:tc>
          <w:tcPr>
            <w:tcW w:w="7291" w:type="dxa"/>
          </w:tcPr>
          <w:p w:rsidR="000977FD" w:rsidRPr="00DE4890" w:rsidRDefault="00B73F51" w:rsidP="00B73F51">
            <w:pPr>
              <w:pStyle w:val="ImpressumNamen"/>
              <w:framePr w:hSpace="0" w:wrap="auto" w:vAnchor="margin" w:yAlign="inline"/>
            </w:pPr>
            <w:r>
              <w:t>August 2015</w:t>
            </w:r>
          </w:p>
        </w:tc>
      </w:tr>
    </w:tbl>
    <w:tbl>
      <w:tblPr>
        <w:tblStyle w:val="Tabellenraster1"/>
        <w:tblpPr w:leftFromText="142" w:rightFromText="142" w:vertAnchor="page" w:horzAnchor="margin" w:tblpX="1" w:tblpY="8807"/>
        <w:tblOverlap w:val="never"/>
        <w:tblW w:w="9322" w:type="dxa"/>
        <w:tblBorders>
          <w:insideH w:val="none" w:sz="0" w:space="0" w:color="auto"/>
          <w:insideV w:val="none" w:sz="0" w:space="0" w:color="auto"/>
        </w:tblBorders>
        <w:tblLayout w:type="fixed"/>
        <w:tblCellMar>
          <w:top w:w="28" w:type="dxa"/>
          <w:bottom w:w="28" w:type="dxa"/>
        </w:tblCellMar>
        <w:tblLook w:val="04A0" w:firstRow="1" w:lastRow="0" w:firstColumn="1" w:lastColumn="0" w:noHBand="0" w:noVBand="1"/>
      </w:tblPr>
      <w:tblGrid>
        <w:gridCol w:w="1815"/>
        <w:gridCol w:w="7507"/>
      </w:tblGrid>
      <w:tr w:rsidR="000977FD" w:rsidRPr="00DE4890" w:rsidTr="000977FD">
        <w:tc>
          <w:tcPr>
            <w:tcW w:w="9322" w:type="dxa"/>
            <w:gridSpan w:val="2"/>
          </w:tcPr>
          <w:p w:rsidR="000977FD" w:rsidRPr="00DE4890" w:rsidRDefault="000977FD" w:rsidP="0072380A">
            <w:pPr>
              <w:pStyle w:val="berschrift1"/>
              <w:outlineLvl w:val="0"/>
            </w:pPr>
            <w:r w:rsidRPr="00DE4890">
              <w:t>Impressum</w:t>
            </w:r>
          </w:p>
        </w:tc>
      </w:tr>
      <w:tr w:rsidR="001F0FC1" w:rsidRPr="00DE4890" w:rsidTr="000977FD">
        <w:tc>
          <w:tcPr>
            <w:tcW w:w="1815" w:type="dxa"/>
          </w:tcPr>
          <w:p w:rsidR="001F0FC1" w:rsidRPr="00DE4890" w:rsidRDefault="001F0FC1" w:rsidP="001F0FC1">
            <w:pPr>
              <w:pStyle w:val="ImpressumNamen"/>
              <w:framePr w:hSpace="0" w:wrap="auto" w:vAnchor="margin" w:yAlign="inline"/>
            </w:pPr>
            <w:r w:rsidRPr="00DE4890">
              <w:t>Herausgeber</w:t>
            </w:r>
          </w:p>
        </w:tc>
        <w:tc>
          <w:tcPr>
            <w:tcW w:w="7507" w:type="dxa"/>
          </w:tcPr>
          <w:p w:rsidR="001F0FC1" w:rsidRPr="00DE4890" w:rsidRDefault="001F0FC1" w:rsidP="001F0FC1">
            <w:pPr>
              <w:pStyle w:val="Impressum"/>
            </w:pPr>
            <w:r w:rsidRPr="00DE4890">
              <w:t>Landesinstitut für Schulentwicklung (LS)</w:t>
            </w:r>
          </w:p>
          <w:p w:rsidR="001F0FC1" w:rsidRDefault="001F0FC1" w:rsidP="001F0FC1">
            <w:pPr>
              <w:pStyle w:val="Impressum"/>
            </w:pPr>
            <w:r w:rsidRPr="00DE4890">
              <w:t xml:space="preserve">Heilbronner Straße 172, 70191 Stuttgart </w:t>
            </w:r>
          </w:p>
          <w:p w:rsidR="001F0FC1" w:rsidRDefault="001F0FC1" w:rsidP="001F0FC1">
            <w:pPr>
              <w:pStyle w:val="Impressum"/>
            </w:pPr>
            <w:r>
              <w:t>Telefon: 0711 6642-0</w:t>
            </w:r>
          </w:p>
          <w:p w:rsidR="001F0FC1" w:rsidRPr="00DE4890" w:rsidRDefault="001F0FC1" w:rsidP="001F0FC1">
            <w:pPr>
              <w:pStyle w:val="Impressum"/>
            </w:pPr>
            <w:r>
              <w:t>Telefax: 0711 6642-1099</w:t>
            </w:r>
          </w:p>
          <w:p w:rsidR="001F0FC1" w:rsidRDefault="001F0FC1" w:rsidP="001F0FC1">
            <w:pPr>
              <w:pStyle w:val="Impressum"/>
            </w:pPr>
            <w:r>
              <w:t xml:space="preserve">E-Mail: </w:t>
            </w:r>
            <w:r w:rsidRPr="00DE4890">
              <w:t>poststelle</w:t>
            </w:r>
            <w:hyperlink r:id="rId12" w:history="1">
              <w:r w:rsidRPr="00DE4890">
                <w:t>@ls.kv.bwl.de</w:t>
              </w:r>
            </w:hyperlink>
          </w:p>
          <w:p w:rsidR="001F0FC1" w:rsidRPr="00DE4890" w:rsidRDefault="001F0FC1" w:rsidP="001F0FC1">
            <w:pPr>
              <w:pStyle w:val="Impressum"/>
            </w:pPr>
            <w:r>
              <w:t>www.ls-bw.de</w:t>
            </w:r>
          </w:p>
          <w:p w:rsidR="001F0FC1" w:rsidRPr="00DE4890" w:rsidRDefault="001F0FC1" w:rsidP="001F0FC1">
            <w:pPr>
              <w:pStyle w:val="Impressum"/>
            </w:pPr>
          </w:p>
        </w:tc>
      </w:tr>
      <w:tr w:rsidR="001F0FC1" w:rsidRPr="00DE4890" w:rsidTr="000977FD">
        <w:tc>
          <w:tcPr>
            <w:tcW w:w="1815" w:type="dxa"/>
          </w:tcPr>
          <w:p w:rsidR="001F0FC1" w:rsidRPr="00DE4890" w:rsidRDefault="001F0FC1" w:rsidP="001F0FC1">
            <w:pPr>
              <w:pStyle w:val="ImpressumNamen"/>
              <w:framePr w:hSpace="0" w:wrap="auto" w:vAnchor="margin" w:yAlign="inline"/>
            </w:pPr>
            <w:r w:rsidRPr="00DE4890">
              <w:t>Druck und Vertrieb</w:t>
            </w:r>
          </w:p>
        </w:tc>
        <w:tc>
          <w:tcPr>
            <w:tcW w:w="7507" w:type="dxa"/>
          </w:tcPr>
          <w:p w:rsidR="001F0FC1" w:rsidRPr="00DE4890" w:rsidRDefault="001F0FC1" w:rsidP="001F0FC1">
            <w:pPr>
              <w:pStyle w:val="Impressum"/>
            </w:pPr>
            <w:r w:rsidRPr="00DE4890">
              <w:t>Landesinstitut für Schulentwicklung (LS)</w:t>
            </w:r>
          </w:p>
          <w:p w:rsidR="001F0FC1" w:rsidRDefault="001F0FC1" w:rsidP="001F0FC1">
            <w:pPr>
              <w:pStyle w:val="Impressum"/>
            </w:pPr>
            <w:r w:rsidRPr="00DE4890">
              <w:t>Heilbronner Straße 172, 70191 Stuttgart</w:t>
            </w:r>
          </w:p>
          <w:p w:rsidR="001F0FC1" w:rsidRPr="00DE4890" w:rsidRDefault="001F0FC1" w:rsidP="001F0FC1">
            <w:pPr>
              <w:pStyle w:val="Impressum"/>
            </w:pPr>
            <w:r>
              <w:t>Telefon: 0711 6642-1204</w:t>
            </w:r>
          </w:p>
          <w:p w:rsidR="001F0FC1" w:rsidRPr="00DE4890" w:rsidRDefault="004C48C4" w:rsidP="001F0FC1">
            <w:pPr>
              <w:pStyle w:val="Impressum"/>
            </w:pPr>
            <w:hyperlink r:id="rId13" w:history="1">
              <w:r w:rsidR="001F0FC1" w:rsidRPr="00DE4890">
                <w:t>www.ls-webshop.de</w:t>
              </w:r>
            </w:hyperlink>
          </w:p>
          <w:p w:rsidR="001F0FC1" w:rsidRPr="00DE4890" w:rsidRDefault="001F0FC1" w:rsidP="001F0FC1">
            <w:pPr>
              <w:pStyle w:val="Impressum"/>
            </w:pPr>
          </w:p>
        </w:tc>
      </w:tr>
      <w:tr w:rsidR="000977FD" w:rsidRPr="00DE4890" w:rsidTr="006F6E2E">
        <w:tc>
          <w:tcPr>
            <w:tcW w:w="1815" w:type="dxa"/>
          </w:tcPr>
          <w:p w:rsidR="000977FD" w:rsidRPr="00DE4890" w:rsidRDefault="000977FD" w:rsidP="00233EB7">
            <w:pPr>
              <w:pStyle w:val="ImpressumNamen"/>
              <w:framePr w:hSpace="0" w:wrap="auto" w:vAnchor="margin" w:yAlign="inline"/>
            </w:pPr>
            <w:r w:rsidRPr="00DE4890">
              <w:t>Urheberrecht</w:t>
            </w:r>
          </w:p>
        </w:tc>
        <w:tc>
          <w:tcPr>
            <w:tcW w:w="7507" w:type="dxa"/>
            <w:tcMar>
              <w:bottom w:w="170" w:type="dxa"/>
            </w:tcMar>
          </w:tcPr>
          <w:p w:rsidR="000977FD" w:rsidRPr="00DE4890" w:rsidRDefault="000977FD" w:rsidP="00233EB7">
            <w:pPr>
              <w:pStyle w:val="Impressum"/>
            </w:pPr>
            <w:r w:rsidRPr="00DE4890">
              <w:t>Inhalte dieses Heftes dürfen für unterrichtliche Zwecke in den Schulen und Hoch</w:t>
            </w:r>
            <w:r w:rsidR="00770F61" w:rsidRPr="00DE4890">
              <w:softHyphen/>
            </w:r>
            <w:r w:rsidRPr="00DE4890">
              <w:t>schulen des Landes Baden-Württemberg vervielfältigt werden. Jede darüber hinaus</w:t>
            </w:r>
            <w:r w:rsidR="00770F61" w:rsidRPr="00DE4890">
              <w:softHyphen/>
            </w:r>
            <w:r w:rsidRPr="00DE4890">
              <w:t>gehende fotomechanische oder anderweitig technisch mögliche Reproduktion ist nur mit Genehm</w:t>
            </w:r>
            <w:r w:rsidR="00770F61" w:rsidRPr="00DE4890">
              <w:t>igung des Herausgebers möglich.</w:t>
            </w:r>
          </w:p>
          <w:p w:rsidR="000977FD" w:rsidRPr="00DE4890" w:rsidRDefault="000977FD" w:rsidP="00233EB7">
            <w:pPr>
              <w:pStyle w:val="Impressum"/>
            </w:pPr>
          </w:p>
          <w:p w:rsidR="000977FD" w:rsidRPr="00DE4890" w:rsidRDefault="000977FD" w:rsidP="00233EB7">
            <w:pPr>
              <w:pStyle w:val="Impressum"/>
            </w:pPr>
            <w:r w:rsidRPr="00DE4890">
              <w:t>Soweit die vorliegende Publikation Nachdrucke enthält, wurden dafür nach bestem Wissen und Gewissen Lizenzen eingeholt. Die Urheberrechte der Copyrightinhaber werden ausdrücklich anerkannt. Sollten dennoch in einzelnen Fällen Urheberrechte nicht berücksichtigt worden sein, wenden Sie sich bitte an den Herausgeber. Bei weit</w:t>
            </w:r>
            <w:r w:rsidRPr="00DE4890">
              <w:t>e</w:t>
            </w:r>
            <w:r w:rsidRPr="00DE4890">
              <w:t>ren Vervielfältigungen müssen die Rechte der Urheber beachtet bzw. deren Genehm</w:t>
            </w:r>
            <w:r w:rsidRPr="00DE4890">
              <w:t>i</w:t>
            </w:r>
            <w:r w:rsidRPr="00DE4890">
              <w:t>gung eingeholt werden.</w:t>
            </w:r>
          </w:p>
          <w:p w:rsidR="000977FD" w:rsidRPr="00DE4890" w:rsidRDefault="000977FD" w:rsidP="00233EB7">
            <w:pPr>
              <w:pStyle w:val="Impressum"/>
            </w:pPr>
          </w:p>
          <w:p w:rsidR="00770F61" w:rsidRPr="00DE4890" w:rsidRDefault="000977FD" w:rsidP="00233EB7">
            <w:pPr>
              <w:pStyle w:val="Impressum"/>
            </w:pPr>
            <w:r w:rsidRPr="00DE4890">
              <w:t xml:space="preserve">© Landesinstitut für </w:t>
            </w:r>
            <w:r w:rsidR="001022E5">
              <w:t>Schulentwicklung, Stuttgart 2015</w:t>
            </w:r>
          </w:p>
        </w:tc>
      </w:tr>
    </w:tbl>
    <w:p w:rsidR="00770F61" w:rsidRPr="00DE4890" w:rsidRDefault="00770F61" w:rsidP="00581AF7">
      <w:pPr>
        <w:pStyle w:val="Textkrper"/>
      </w:pPr>
    </w:p>
    <w:p w:rsidR="00FE77D0" w:rsidRDefault="00FE77D0">
      <w:pPr>
        <w:spacing w:line="240" w:lineRule="exact"/>
        <w:rPr>
          <w:rFonts w:ascii="Source Sans Pro Semibold" w:eastAsia="Times New Roman" w:hAnsi="Source Sans Pro Semibold" w:cs="Times New Roman"/>
          <w:bCs/>
          <w:sz w:val="30"/>
          <w:szCs w:val="28"/>
          <w:lang w:eastAsia="de-DE"/>
        </w:rPr>
      </w:pPr>
      <w:r>
        <w:br w:type="page"/>
      </w:r>
    </w:p>
    <w:p w:rsidR="00A74C42" w:rsidRPr="00DE4890" w:rsidRDefault="00A74C42" w:rsidP="0072380A">
      <w:pPr>
        <w:pStyle w:val="berschrift1"/>
      </w:pPr>
      <w:r w:rsidRPr="00DE4890">
        <w:lastRenderedPageBreak/>
        <w:t>Inhaltsverzeichnis</w:t>
      </w:r>
    </w:p>
    <w:p w:rsidR="00A74C42" w:rsidRPr="00DE4890" w:rsidRDefault="00A74C42" w:rsidP="00A74C42">
      <w:pPr>
        <w:pStyle w:val="Textkrper"/>
      </w:pPr>
      <w:r w:rsidRPr="00DE4890">
        <w:t>Die Seiten sind als Kopiervorlagen angelegt und enthalten deshalb keine durchgängige Seitennummerierung.</w:t>
      </w:r>
    </w:p>
    <w:p w:rsidR="00E6200A" w:rsidRPr="00DE4890" w:rsidRDefault="00A74C42" w:rsidP="006B2D3A">
      <w:pPr>
        <w:pStyle w:val="Inhaltsverzeichnisnr"/>
      </w:pPr>
      <w:r w:rsidRPr="00DE4890">
        <w:t xml:space="preserve">Kompetenzraster Fach </w:t>
      </w:r>
      <w:r w:rsidR="00E6200A">
        <w:t>Drucktechnik</w:t>
      </w:r>
      <w:r w:rsidR="005411B1">
        <w:t xml:space="preserve"> und </w:t>
      </w:r>
      <w:r w:rsidR="006B2D3A" w:rsidRPr="006B2D3A">
        <w:t xml:space="preserve">Grafik </w:t>
      </w:r>
      <w:proofErr w:type="spellStart"/>
      <w:r w:rsidR="006B2D3A" w:rsidRPr="006B2D3A">
        <w:t>Musterbroschurenbox</w:t>
      </w:r>
      <w:proofErr w:type="spellEnd"/>
    </w:p>
    <w:p w:rsidR="007025F5" w:rsidRDefault="005411B1" w:rsidP="007025F5">
      <w:pPr>
        <w:pStyle w:val="Inhaltsverzeichnisnr"/>
      </w:pPr>
      <w:r>
        <w:t xml:space="preserve">Lernwegeliste </w:t>
      </w:r>
      <w:r w:rsidR="00443964">
        <w:t>DR0</w:t>
      </w:r>
      <w:r>
        <w:t>3</w:t>
      </w:r>
      <w:r w:rsidR="00A74C42" w:rsidRPr="00DE4890">
        <w:t>.01</w:t>
      </w:r>
    </w:p>
    <w:p w:rsidR="007025F5" w:rsidRPr="00DE4890" w:rsidRDefault="007025F5" w:rsidP="007025F5">
      <w:pPr>
        <w:pStyle w:val="Inhaltsverzeichnisnr"/>
      </w:pPr>
      <w:r>
        <w:t>Lernmaterialien</w:t>
      </w:r>
    </w:p>
    <w:tbl>
      <w:tblPr>
        <w:tblW w:w="9889" w:type="dxa"/>
        <w:tblLook w:val="04A0" w:firstRow="1" w:lastRow="0" w:firstColumn="1" w:lastColumn="0" w:noHBand="0" w:noVBand="1"/>
      </w:tblPr>
      <w:tblGrid>
        <w:gridCol w:w="1434"/>
        <w:gridCol w:w="1709"/>
        <w:gridCol w:w="6746"/>
      </w:tblGrid>
      <w:tr w:rsidR="007025F5" w:rsidRPr="00DE4890" w:rsidTr="00A74C42">
        <w:tc>
          <w:tcPr>
            <w:tcW w:w="1434" w:type="dxa"/>
            <w:shd w:val="clear" w:color="auto" w:fill="auto"/>
          </w:tcPr>
          <w:p w:rsidR="007025F5" w:rsidRPr="00DE4890" w:rsidRDefault="007025F5" w:rsidP="00EC2400">
            <w:pPr>
              <w:rPr>
                <w:rStyle w:val="Fett"/>
              </w:rPr>
            </w:pPr>
          </w:p>
        </w:tc>
        <w:tc>
          <w:tcPr>
            <w:tcW w:w="1709" w:type="dxa"/>
            <w:shd w:val="clear" w:color="auto" w:fill="auto"/>
          </w:tcPr>
          <w:p w:rsidR="007025F5" w:rsidRDefault="007025F5" w:rsidP="00A410C8">
            <w:pPr>
              <w:pStyle w:val="Textkrper"/>
            </w:pPr>
            <w:r>
              <w:rPr>
                <w:rStyle w:val="Fett"/>
                <w:lang w:eastAsia="en-US"/>
              </w:rPr>
              <w:t>Lernschritt</w:t>
            </w:r>
            <w:r w:rsidR="00033A61">
              <w:rPr>
                <w:rStyle w:val="Fett"/>
                <w:lang w:eastAsia="en-US"/>
              </w:rPr>
              <w:t>e</w:t>
            </w:r>
          </w:p>
        </w:tc>
        <w:tc>
          <w:tcPr>
            <w:tcW w:w="6746" w:type="dxa"/>
            <w:shd w:val="clear" w:color="auto" w:fill="auto"/>
          </w:tcPr>
          <w:p w:rsidR="007025F5" w:rsidRDefault="007025F5" w:rsidP="00A410C8">
            <w:pPr>
              <w:pStyle w:val="Textkrper"/>
              <w:rPr>
                <w:rStyle w:val="Fett"/>
              </w:rPr>
            </w:pPr>
          </w:p>
        </w:tc>
      </w:tr>
      <w:tr w:rsidR="007E40B0" w:rsidRPr="00DE4890" w:rsidTr="00A74C42">
        <w:tc>
          <w:tcPr>
            <w:tcW w:w="1434" w:type="dxa"/>
            <w:shd w:val="clear" w:color="auto" w:fill="auto"/>
          </w:tcPr>
          <w:p w:rsidR="007E40B0" w:rsidRPr="00DE4890" w:rsidRDefault="007E40B0" w:rsidP="00EC2400">
            <w:pPr>
              <w:rPr>
                <w:rStyle w:val="Fett"/>
              </w:rPr>
            </w:pPr>
          </w:p>
        </w:tc>
        <w:tc>
          <w:tcPr>
            <w:tcW w:w="1709" w:type="dxa"/>
            <w:shd w:val="clear" w:color="auto" w:fill="auto"/>
          </w:tcPr>
          <w:p w:rsidR="007E40B0" w:rsidRPr="00DE4890" w:rsidRDefault="00443964" w:rsidP="00A410C8">
            <w:pPr>
              <w:pStyle w:val="Textkrper"/>
              <w:rPr>
                <w:rStyle w:val="Fett"/>
              </w:rPr>
            </w:pPr>
            <w:r>
              <w:t>DR0</w:t>
            </w:r>
            <w:r w:rsidR="007E40B0">
              <w:t>3.01.01</w:t>
            </w:r>
          </w:p>
        </w:tc>
        <w:tc>
          <w:tcPr>
            <w:tcW w:w="6746" w:type="dxa"/>
            <w:shd w:val="clear" w:color="auto" w:fill="auto"/>
          </w:tcPr>
          <w:p w:rsidR="007E40B0" w:rsidRPr="006F0ECC" w:rsidRDefault="007E40B0" w:rsidP="00A410C8">
            <w:pPr>
              <w:pStyle w:val="Textkrper"/>
              <w:rPr>
                <w:rStyle w:val="Fett"/>
                <w:b w:val="0"/>
              </w:rPr>
            </w:pPr>
            <w:r w:rsidRPr="006F0ECC">
              <w:rPr>
                <w:rStyle w:val="Fett"/>
                <w:b w:val="0"/>
              </w:rPr>
              <w:t>Spezielle Verarbeitungstechniken (Rillen, Ritzen, Nuten)</w:t>
            </w:r>
          </w:p>
        </w:tc>
      </w:tr>
      <w:tr w:rsidR="007E40B0" w:rsidRPr="00DE4890" w:rsidTr="00A74C42">
        <w:tc>
          <w:tcPr>
            <w:tcW w:w="1434" w:type="dxa"/>
            <w:shd w:val="clear" w:color="auto" w:fill="auto"/>
          </w:tcPr>
          <w:p w:rsidR="007E40B0" w:rsidRPr="00DE4890" w:rsidRDefault="007E40B0" w:rsidP="00EC2400">
            <w:pPr>
              <w:rPr>
                <w:rStyle w:val="Fett"/>
              </w:rPr>
            </w:pPr>
          </w:p>
        </w:tc>
        <w:tc>
          <w:tcPr>
            <w:tcW w:w="1709" w:type="dxa"/>
            <w:shd w:val="clear" w:color="auto" w:fill="auto"/>
          </w:tcPr>
          <w:p w:rsidR="007E40B0" w:rsidRPr="00DE4890" w:rsidRDefault="007E40B0" w:rsidP="00A410C8">
            <w:pPr>
              <w:pStyle w:val="Textkrper"/>
              <w:rPr>
                <w:rStyle w:val="Fett"/>
              </w:rPr>
            </w:pPr>
          </w:p>
        </w:tc>
        <w:tc>
          <w:tcPr>
            <w:tcW w:w="6746" w:type="dxa"/>
            <w:shd w:val="clear" w:color="auto" w:fill="auto"/>
          </w:tcPr>
          <w:p w:rsidR="007E40B0" w:rsidRDefault="006F0ECC" w:rsidP="00A410C8">
            <w:pPr>
              <w:pStyle w:val="Textkrper"/>
              <w:rPr>
                <w:rStyle w:val="Fett"/>
              </w:rPr>
            </w:pPr>
            <w:r w:rsidRPr="006F0ECC">
              <w:rPr>
                <w:rStyle w:val="Fett"/>
                <w:b w:val="0"/>
              </w:rPr>
              <w:t>Spezielle Verarbeitungstechniken (Rillen, Ritzen, Nuten)</w:t>
            </w:r>
            <w:r>
              <w:rPr>
                <w:rStyle w:val="Fett"/>
                <w:b w:val="0"/>
              </w:rPr>
              <w:t xml:space="preserve"> – Lösung</w:t>
            </w:r>
          </w:p>
        </w:tc>
      </w:tr>
      <w:tr w:rsidR="006F0ECC" w:rsidRPr="00DE4890" w:rsidTr="00A74C42">
        <w:tc>
          <w:tcPr>
            <w:tcW w:w="1434" w:type="dxa"/>
            <w:shd w:val="clear" w:color="auto" w:fill="auto"/>
          </w:tcPr>
          <w:p w:rsidR="006F0ECC" w:rsidRPr="00DE4890" w:rsidRDefault="006F0ECC" w:rsidP="00EC2400">
            <w:pPr>
              <w:rPr>
                <w:rStyle w:val="Fett"/>
              </w:rPr>
            </w:pPr>
          </w:p>
        </w:tc>
        <w:tc>
          <w:tcPr>
            <w:tcW w:w="1709" w:type="dxa"/>
            <w:shd w:val="clear" w:color="auto" w:fill="auto"/>
          </w:tcPr>
          <w:p w:rsidR="006F0ECC" w:rsidRPr="00DE4890" w:rsidRDefault="00443964" w:rsidP="00A410C8">
            <w:pPr>
              <w:pStyle w:val="Textkrper"/>
              <w:rPr>
                <w:rStyle w:val="Fett"/>
              </w:rPr>
            </w:pPr>
            <w:r>
              <w:t>DR0</w:t>
            </w:r>
            <w:r w:rsidR="006F0ECC">
              <w:t>3.01.02</w:t>
            </w:r>
          </w:p>
        </w:tc>
        <w:tc>
          <w:tcPr>
            <w:tcW w:w="6746" w:type="dxa"/>
            <w:shd w:val="clear" w:color="auto" w:fill="auto"/>
          </w:tcPr>
          <w:p w:rsidR="006F0ECC" w:rsidRPr="006F0ECC" w:rsidRDefault="006F0ECC" w:rsidP="00A410C8">
            <w:pPr>
              <w:pStyle w:val="Textkrper"/>
              <w:rPr>
                <w:rStyle w:val="Fett"/>
                <w:b w:val="0"/>
              </w:rPr>
            </w:pPr>
            <w:r w:rsidRPr="006F0ECC">
              <w:rPr>
                <w:rStyle w:val="Fett"/>
                <w:b w:val="0"/>
              </w:rPr>
              <w:t>Werkstoffe unterscheiden und einsetzen</w:t>
            </w:r>
          </w:p>
        </w:tc>
      </w:tr>
      <w:tr w:rsidR="006F0ECC" w:rsidRPr="00DE4890" w:rsidTr="00A74C42">
        <w:tc>
          <w:tcPr>
            <w:tcW w:w="1434" w:type="dxa"/>
            <w:shd w:val="clear" w:color="auto" w:fill="auto"/>
          </w:tcPr>
          <w:p w:rsidR="006F0ECC" w:rsidRPr="00DE4890" w:rsidRDefault="006F0ECC" w:rsidP="00EC2400">
            <w:pPr>
              <w:rPr>
                <w:rStyle w:val="Fett"/>
              </w:rPr>
            </w:pPr>
          </w:p>
        </w:tc>
        <w:tc>
          <w:tcPr>
            <w:tcW w:w="1709" w:type="dxa"/>
            <w:shd w:val="clear" w:color="auto" w:fill="auto"/>
          </w:tcPr>
          <w:p w:rsidR="006F0ECC" w:rsidRPr="00DE4890" w:rsidRDefault="006F0ECC" w:rsidP="00A410C8">
            <w:pPr>
              <w:pStyle w:val="Textkrper"/>
              <w:rPr>
                <w:rStyle w:val="Fett"/>
              </w:rPr>
            </w:pPr>
          </w:p>
        </w:tc>
        <w:tc>
          <w:tcPr>
            <w:tcW w:w="6746" w:type="dxa"/>
            <w:shd w:val="clear" w:color="auto" w:fill="auto"/>
          </w:tcPr>
          <w:p w:rsidR="006F0ECC" w:rsidRPr="006F0ECC" w:rsidRDefault="006F0ECC" w:rsidP="00A410C8">
            <w:pPr>
              <w:pStyle w:val="Textkrper"/>
              <w:rPr>
                <w:rStyle w:val="Fett"/>
                <w:b w:val="0"/>
              </w:rPr>
            </w:pPr>
            <w:r w:rsidRPr="006F0ECC">
              <w:rPr>
                <w:rStyle w:val="Fett"/>
                <w:b w:val="0"/>
              </w:rPr>
              <w:t>Werkstoffe unterscheiden und einsetzen</w:t>
            </w:r>
            <w:r>
              <w:rPr>
                <w:rStyle w:val="Fett"/>
                <w:b w:val="0"/>
              </w:rPr>
              <w:t xml:space="preserve"> – Lösung</w:t>
            </w:r>
          </w:p>
        </w:tc>
      </w:tr>
      <w:tr w:rsidR="006E3505" w:rsidRPr="00DE4890" w:rsidTr="00A74C42">
        <w:tc>
          <w:tcPr>
            <w:tcW w:w="1434" w:type="dxa"/>
            <w:shd w:val="clear" w:color="auto" w:fill="auto"/>
          </w:tcPr>
          <w:p w:rsidR="006E3505" w:rsidRPr="00DE4890" w:rsidRDefault="006E3505" w:rsidP="00EC2400">
            <w:pPr>
              <w:rPr>
                <w:rStyle w:val="Fett"/>
              </w:rPr>
            </w:pPr>
          </w:p>
        </w:tc>
        <w:tc>
          <w:tcPr>
            <w:tcW w:w="1709" w:type="dxa"/>
            <w:shd w:val="clear" w:color="auto" w:fill="auto"/>
          </w:tcPr>
          <w:p w:rsidR="006E3505" w:rsidRDefault="006E3505" w:rsidP="00BF5802">
            <w:pPr>
              <w:pStyle w:val="Textkrper"/>
              <w:rPr>
                <w:rStyle w:val="Fett"/>
              </w:rPr>
            </w:pPr>
          </w:p>
        </w:tc>
        <w:tc>
          <w:tcPr>
            <w:tcW w:w="6746" w:type="dxa"/>
            <w:shd w:val="clear" w:color="auto" w:fill="auto"/>
          </w:tcPr>
          <w:p w:rsidR="006E3505" w:rsidRDefault="006E3505" w:rsidP="00A410C8">
            <w:pPr>
              <w:pStyle w:val="Textkrper"/>
              <w:rPr>
                <w:rStyle w:val="Fett"/>
              </w:rPr>
            </w:pPr>
          </w:p>
        </w:tc>
      </w:tr>
      <w:tr w:rsidR="00A74C42" w:rsidRPr="00DE4890" w:rsidTr="00A74C42">
        <w:tc>
          <w:tcPr>
            <w:tcW w:w="1434" w:type="dxa"/>
            <w:shd w:val="clear" w:color="auto" w:fill="auto"/>
          </w:tcPr>
          <w:p w:rsidR="00A74C42" w:rsidRPr="00DE4890" w:rsidRDefault="00A74C42" w:rsidP="00EC2400">
            <w:pPr>
              <w:rPr>
                <w:rStyle w:val="Fett"/>
              </w:rPr>
            </w:pPr>
          </w:p>
        </w:tc>
        <w:tc>
          <w:tcPr>
            <w:tcW w:w="1709" w:type="dxa"/>
            <w:shd w:val="clear" w:color="auto" w:fill="auto"/>
          </w:tcPr>
          <w:p w:rsidR="007E40B0" w:rsidRPr="00DE4890" w:rsidRDefault="007E40B0" w:rsidP="00BF5802">
            <w:pPr>
              <w:pStyle w:val="Textkrper"/>
              <w:rPr>
                <w:rStyle w:val="Fett"/>
              </w:rPr>
            </w:pPr>
            <w:r>
              <w:rPr>
                <w:rStyle w:val="Fett"/>
              </w:rPr>
              <w:t>Lernprojekt</w:t>
            </w:r>
          </w:p>
        </w:tc>
        <w:tc>
          <w:tcPr>
            <w:tcW w:w="6746" w:type="dxa"/>
            <w:shd w:val="clear" w:color="auto" w:fill="auto"/>
          </w:tcPr>
          <w:p w:rsidR="00A74C42" w:rsidRPr="00DE4890" w:rsidRDefault="006E3505" w:rsidP="00A410C8">
            <w:pPr>
              <w:pStyle w:val="Textkrper"/>
              <w:rPr>
                <w:rStyle w:val="Fett"/>
              </w:rPr>
            </w:pPr>
            <w:proofErr w:type="spellStart"/>
            <w:r w:rsidRPr="006E3505">
              <w:rPr>
                <w:b/>
              </w:rPr>
              <w:t>Broschurenmusterbox</w:t>
            </w:r>
            <w:proofErr w:type="spellEnd"/>
          </w:p>
        </w:tc>
      </w:tr>
      <w:tr w:rsidR="006F0ECC" w:rsidRPr="00DE4890" w:rsidTr="00A74C42">
        <w:tc>
          <w:tcPr>
            <w:tcW w:w="1434" w:type="dxa"/>
            <w:shd w:val="clear" w:color="auto" w:fill="auto"/>
          </w:tcPr>
          <w:p w:rsidR="006F0ECC" w:rsidRPr="00DE4890" w:rsidRDefault="006F0ECC" w:rsidP="00EC2400"/>
        </w:tc>
        <w:tc>
          <w:tcPr>
            <w:tcW w:w="1709" w:type="dxa"/>
            <w:shd w:val="clear" w:color="auto" w:fill="auto"/>
          </w:tcPr>
          <w:p w:rsidR="006F0ECC" w:rsidRPr="00BF5802" w:rsidRDefault="00443964" w:rsidP="00A410C8">
            <w:pPr>
              <w:pStyle w:val="Textkrper"/>
              <w:rPr>
                <w:rStyle w:val="Fett"/>
                <w:b w:val="0"/>
              </w:rPr>
            </w:pPr>
            <w:r>
              <w:rPr>
                <w:rStyle w:val="Fett"/>
                <w:b w:val="0"/>
              </w:rPr>
              <w:t>DR0</w:t>
            </w:r>
            <w:r w:rsidR="006E3505" w:rsidRPr="00BF5802">
              <w:rPr>
                <w:rStyle w:val="Fett"/>
                <w:b w:val="0"/>
              </w:rPr>
              <w:t>4.03</w:t>
            </w:r>
          </w:p>
        </w:tc>
        <w:tc>
          <w:tcPr>
            <w:tcW w:w="6746" w:type="dxa"/>
            <w:shd w:val="clear" w:color="auto" w:fill="auto"/>
          </w:tcPr>
          <w:p w:rsidR="006F0ECC" w:rsidRPr="00BF5802" w:rsidRDefault="006E3505" w:rsidP="001F0FC1">
            <w:pPr>
              <w:pStyle w:val="Textkrper"/>
            </w:pPr>
            <w:r>
              <w:t xml:space="preserve">Lernwegeliste </w:t>
            </w:r>
            <w:r w:rsidR="00443964">
              <w:t>DR0</w:t>
            </w:r>
            <w:r>
              <w:t>4.03</w:t>
            </w:r>
          </w:p>
        </w:tc>
      </w:tr>
      <w:tr w:rsidR="00BF5802" w:rsidRPr="00DE4890" w:rsidTr="00A74C42">
        <w:tc>
          <w:tcPr>
            <w:tcW w:w="1434" w:type="dxa"/>
            <w:shd w:val="clear" w:color="auto" w:fill="auto"/>
          </w:tcPr>
          <w:p w:rsidR="00BF5802" w:rsidRPr="00DE4890" w:rsidRDefault="00BF5802" w:rsidP="00EC2400"/>
        </w:tc>
        <w:tc>
          <w:tcPr>
            <w:tcW w:w="1709" w:type="dxa"/>
            <w:shd w:val="clear" w:color="auto" w:fill="auto"/>
          </w:tcPr>
          <w:p w:rsidR="00BF5802" w:rsidRPr="00BF5802" w:rsidRDefault="00BF5802" w:rsidP="00A410C8">
            <w:pPr>
              <w:pStyle w:val="Textkrper"/>
              <w:rPr>
                <w:bCs/>
                <w:color w:val="000000"/>
              </w:rPr>
            </w:pPr>
          </w:p>
        </w:tc>
        <w:tc>
          <w:tcPr>
            <w:tcW w:w="6746" w:type="dxa"/>
            <w:shd w:val="clear" w:color="auto" w:fill="auto"/>
          </w:tcPr>
          <w:p w:rsidR="00BF5802" w:rsidRPr="00BF5802" w:rsidRDefault="006E3505" w:rsidP="001F0FC1">
            <w:pPr>
              <w:pStyle w:val="Textkrper"/>
            </w:pPr>
            <w:r>
              <w:t>Hinweis für Lehrkräfte</w:t>
            </w:r>
          </w:p>
        </w:tc>
      </w:tr>
      <w:tr w:rsidR="00BF5802" w:rsidRPr="00DE4890" w:rsidTr="00A74C42">
        <w:tc>
          <w:tcPr>
            <w:tcW w:w="1434" w:type="dxa"/>
            <w:shd w:val="clear" w:color="auto" w:fill="auto"/>
          </w:tcPr>
          <w:p w:rsidR="00BF5802" w:rsidRPr="00DE4890" w:rsidRDefault="00BF5802" w:rsidP="00EC2400"/>
        </w:tc>
        <w:tc>
          <w:tcPr>
            <w:tcW w:w="1709" w:type="dxa"/>
            <w:shd w:val="clear" w:color="auto" w:fill="auto"/>
          </w:tcPr>
          <w:p w:rsidR="00BF5802" w:rsidRDefault="00BF5802" w:rsidP="00A410C8">
            <w:pPr>
              <w:pStyle w:val="Textkrper"/>
              <w:rPr>
                <w:rStyle w:val="Fett"/>
              </w:rPr>
            </w:pPr>
          </w:p>
        </w:tc>
        <w:tc>
          <w:tcPr>
            <w:tcW w:w="6746" w:type="dxa"/>
            <w:shd w:val="clear" w:color="auto" w:fill="auto"/>
          </w:tcPr>
          <w:p w:rsidR="00BF5802" w:rsidRDefault="00BF5802" w:rsidP="001F0FC1">
            <w:pPr>
              <w:pStyle w:val="Textkrper"/>
            </w:pPr>
          </w:p>
        </w:tc>
      </w:tr>
      <w:tr w:rsidR="00BF5802" w:rsidRPr="00DE4890" w:rsidTr="00A74C42">
        <w:tc>
          <w:tcPr>
            <w:tcW w:w="1434" w:type="dxa"/>
            <w:shd w:val="clear" w:color="auto" w:fill="auto"/>
          </w:tcPr>
          <w:p w:rsidR="00BF5802" w:rsidRPr="00DE4890" w:rsidRDefault="00BF5802" w:rsidP="00EC2400"/>
        </w:tc>
        <w:tc>
          <w:tcPr>
            <w:tcW w:w="1709" w:type="dxa"/>
            <w:shd w:val="clear" w:color="auto" w:fill="auto"/>
          </w:tcPr>
          <w:p w:rsidR="00BF5802" w:rsidRDefault="00BF5802" w:rsidP="00A410C8">
            <w:pPr>
              <w:pStyle w:val="Textkrper"/>
            </w:pPr>
            <w:r>
              <w:rPr>
                <w:rStyle w:val="Fett"/>
              </w:rPr>
              <w:t>Lernthema</w:t>
            </w:r>
          </w:p>
        </w:tc>
        <w:tc>
          <w:tcPr>
            <w:tcW w:w="6746" w:type="dxa"/>
            <w:shd w:val="clear" w:color="auto" w:fill="auto"/>
          </w:tcPr>
          <w:p w:rsidR="00BF5802" w:rsidRDefault="00BF5802" w:rsidP="001F0FC1">
            <w:pPr>
              <w:pStyle w:val="Textkrper"/>
            </w:pPr>
          </w:p>
        </w:tc>
      </w:tr>
      <w:tr w:rsidR="00A74C42" w:rsidRPr="00DE4890" w:rsidTr="00A74C42">
        <w:tc>
          <w:tcPr>
            <w:tcW w:w="1434" w:type="dxa"/>
            <w:shd w:val="clear" w:color="auto" w:fill="auto"/>
          </w:tcPr>
          <w:p w:rsidR="00A74C42" w:rsidRPr="00DE4890" w:rsidRDefault="00A74C42" w:rsidP="00EC2400"/>
        </w:tc>
        <w:tc>
          <w:tcPr>
            <w:tcW w:w="1709" w:type="dxa"/>
            <w:shd w:val="clear" w:color="auto" w:fill="auto"/>
          </w:tcPr>
          <w:p w:rsidR="00A74C42" w:rsidRPr="00DE4890" w:rsidRDefault="00443964" w:rsidP="00A410C8">
            <w:pPr>
              <w:pStyle w:val="Textkrper"/>
            </w:pPr>
            <w:r>
              <w:t>DR0</w:t>
            </w:r>
            <w:r w:rsidR="001F0FC1">
              <w:t>4.03.01</w:t>
            </w:r>
          </w:p>
        </w:tc>
        <w:tc>
          <w:tcPr>
            <w:tcW w:w="6746" w:type="dxa"/>
            <w:shd w:val="clear" w:color="auto" w:fill="auto"/>
          </w:tcPr>
          <w:p w:rsidR="00A74C42" w:rsidRPr="00DE4890" w:rsidRDefault="001F0FC1" w:rsidP="001F0FC1">
            <w:pPr>
              <w:pStyle w:val="Textkrper"/>
            </w:pPr>
            <w:r>
              <w:t>Herstellung einer D</w:t>
            </w:r>
            <w:r w:rsidR="007E40B0">
              <w:t>ra</w:t>
            </w:r>
            <w:r>
              <w:t>h</w:t>
            </w:r>
            <w:r w:rsidR="007E40B0">
              <w:t>t</w:t>
            </w:r>
            <w:r>
              <w:t>rückstichbrosc</w:t>
            </w:r>
            <w:r w:rsidR="00033A61">
              <w:t xml:space="preserve">hur für die </w:t>
            </w:r>
            <w:proofErr w:type="spellStart"/>
            <w:r w:rsidR="00033A61">
              <w:t>Broschurenmusterbox</w:t>
            </w:r>
            <w:proofErr w:type="spellEnd"/>
          </w:p>
        </w:tc>
      </w:tr>
      <w:tr w:rsidR="00F3537D" w:rsidRPr="00DE4890" w:rsidTr="00A74C42">
        <w:tc>
          <w:tcPr>
            <w:tcW w:w="1434" w:type="dxa"/>
            <w:shd w:val="clear" w:color="auto" w:fill="auto"/>
          </w:tcPr>
          <w:p w:rsidR="00F3537D" w:rsidRPr="00DE4890" w:rsidRDefault="00F3537D" w:rsidP="00EC2400"/>
        </w:tc>
        <w:tc>
          <w:tcPr>
            <w:tcW w:w="1709" w:type="dxa"/>
            <w:shd w:val="clear" w:color="auto" w:fill="auto"/>
          </w:tcPr>
          <w:p w:rsidR="00F3537D" w:rsidRDefault="00F3537D" w:rsidP="007E40B0">
            <w:pPr>
              <w:pStyle w:val="Textkrper"/>
            </w:pPr>
          </w:p>
        </w:tc>
        <w:tc>
          <w:tcPr>
            <w:tcW w:w="6746" w:type="dxa"/>
            <w:shd w:val="clear" w:color="auto" w:fill="auto"/>
          </w:tcPr>
          <w:p w:rsidR="004C779E" w:rsidRDefault="00F3537D" w:rsidP="00A410C8">
            <w:pPr>
              <w:pStyle w:val="Textkrper"/>
            </w:pPr>
            <w:r>
              <w:t xml:space="preserve">Herstellung einer Drahtrückstichbroschur für die </w:t>
            </w:r>
            <w:proofErr w:type="spellStart"/>
            <w:r>
              <w:t>Broschurenmusterbox</w:t>
            </w:r>
            <w:proofErr w:type="spellEnd"/>
            <w:r w:rsidR="004C779E" w:rsidRPr="004C779E">
              <w:t>)</w:t>
            </w:r>
          </w:p>
          <w:p w:rsidR="00F3537D" w:rsidRDefault="004C779E" w:rsidP="00A410C8">
            <w:pPr>
              <w:pStyle w:val="Textkrper"/>
            </w:pPr>
            <w:r w:rsidRPr="004C779E">
              <w:t xml:space="preserve"> – Lösung</w:t>
            </w:r>
          </w:p>
        </w:tc>
      </w:tr>
      <w:tr w:rsidR="00A74C42" w:rsidRPr="00DE4890" w:rsidTr="00A74C42">
        <w:tc>
          <w:tcPr>
            <w:tcW w:w="1434" w:type="dxa"/>
            <w:shd w:val="clear" w:color="auto" w:fill="auto"/>
          </w:tcPr>
          <w:p w:rsidR="00A74C42" w:rsidRPr="00DE4890" w:rsidRDefault="00A74C42" w:rsidP="00EC2400"/>
        </w:tc>
        <w:tc>
          <w:tcPr>
            <w:tcW w:w="1709" w:type="dxa"/>
            <w:shd w:val="clear" w:color="auto" w:fill="auto"/>
          </w:tcPr>
          <w:p w:rsidR="00A74C42" w:rsidRPr="00DE4890" w:rsidRDefault="00443964" w:rsidP="007E40B0">
            <w:pPr>
              <w:pStyle w:val="Textkrper"/>
            </w:pPr>
            <w:r>
              <w:t>DR0</w:t>
            </w:r>
            <w:r w:rsidR="007E40B0">
              <w:t>4.03.02</w:t>
            </w:r>
          </w:p>
        </w:tc>
        <w:tc>
          <w:tcPr>
            <w:tcW w:w="6746" w:type="dxa"/>
            <w:shd w:val="clear" w:color="auto" w:fill="auto"/>
          </w:tcPr>
          <w:p w:rsidR="00A74C42" w:rsidRPr="00DE4890" w:rsidRDefault="007E40B0" w:rsidP="00A410C8">
            <w:pPr>
              <w:pStyle w:val="Textkrper"/>
            </w:pPr>
            <w:r>
              <w:t xml:space="preserve">Herstellung einer Drahtrückstichbroschur mit </w:t>
            </w:r>
            <w:proofErr w:type="spellStart"/>
            <w:r>
              <w:t>Ringösen</w:t>
            </w:r>
            <w:proofErr w:type="spellEnd"/>
            <w:r>
              <w:t xml:space="preserve"> für die </w:t>
            </w:r>
            <w:proofErr w:type="spellStart"/>
            <w:r>
              <w:t>Broschure</w:t>
            </w:r>
            <w:r>
              <w:t>n</w:t>
            </w:r>
            <w:r>
              <w:t>musterbox</w:t>
            </w:r>
            <w:proofErr w:type="spellEnd"/>
          </w:p>
        </w:tc>
      </w:tr>
      <w:tr w:rsidR="00F3537D" w:rsidRPr="00DE4890" w:rsidTr="00A74C42">
        <w:tc>
          <w:tcPr>
            <w:tcW w:w="1434" w:type="dxa"/>
            <w:shd w:val="clear" w:color="auto" w:fill="auto"/>
          </w:tcPr>
          <w:p w:rsidR="00F3537D" w:rsidRPr="00DE4890" w:rsidRDefault="00F3537D" w:rsidP="00EC2400"/>
        </w:tc>
        <w:tc>
          <w:tcPr>
            <w:tcW w:w="1709" w:type="dxa"/>
            <w:shd w:val="clear" w:color="auto" w:fill="auto"/>
          </w:tcPr>
          <w:p w:rsidR="00F3537D" w:rsidRDefault="00F3537D" w:rsidP="007E40B0">
            <w:pPr>
              <w:pStyle w:val="Textkrper"/>
            </w:pPr>
          </w:p>
        </w:tc>
        <w:tc>
          <w:tcPr>
            <w:tcW w:w="6746" w:type="dxa"/>
            <w:shd w:val="clear" w:color="auto" w:fill="auto"/>
          </w:tcPr>
          <w:p w:rsidR="00F3537D" w:rsidRDefault="00F3537D" w:rsidP="00A410C8">
            <w:pPr>
              <w:pStyle w:val="Textkrper"/>
            </w:pPr>
            <w:r>
              <w:t xml:space="preserve">Herstellung einer Drahtrückstichbroschur mit </w:t>
            </w:r>
            <w:proofErr w:type="spellStart"/>
            <w:r>
              <w:t>Ringösen</w:t>
            </w:r>
            <w:proofErr w:type="spellEnd"/>
            <w:r>
              <w:t xml:space="preserve"> für die </w:t>
            </w:r>
            <w:proofErr w:type="spellStart"/>
            <w:r>
              <w:t>Broschure</w:t>
            </w:r>
            <w:r>
              <w:t>n</w:t>
            </w:r>
            <w:r>
              <w:t>musterbox</w:t>
            </w:r>
            <w:proofErr w:type="spellEnd"/>
            <w:r w:rsidR="004C779E" w:rsidRPr="004C779E">
              <w:t>) – Lösung</w:t>
            </w:r>
          </w:p>
        </w:tc>
      </w:tr>
      <w:tr w:rsidR="00A74C42" w:rsidRPr="00DE4890" w:rsidTr="00A74C42">
        <w:tc>
          <w:tcPr>
            <w:tcW w:w="1434" w:type="dxa"/>
            <w:shd w:val="clear" w:color="auto" w:fill="auto"/>
          </w:tcPr>
          <w:p w:rsidR="00A74C42" w:rsidRPr="00DE4890" w:rsidRDefault="00A74C42" w:rsidP="00EC2400"/>
        </w:tc>
        <w:tc>
          <w:tcPr>
            <w:tcW w:w="1709" w:type="dxa"/>
            <w:shd w:val="clear" w:color="auto" w:fill="auto"/>
          </w:tcPr>
          <w:p w:rsidR="00A74C42" w:rsidRPr="00DE4890" w:rsidRDefault="00443964" w:rsidP="007E40B0">
            <w:pPr>
              <w:pStyle w:val="Textkrper"/>
            </w:pPr>
            <w:r>
              <w:t>DR0</w:t>
            </w:r>
            <w:r w:rsidR="007E40B0">
              <w:t>4.03.03</w:t>
            </w:r>
          </w:p>
        </w:tc>
        <w:tc>
          <w:tcPr>
            <w:tcW w:w="6746" w:type="dxa"/>
            <w:shd w:val="clear" w:color="auto" w:fill="auto"/>
          </w:tcPr>
          <w:p w:rsidR="00A74C42" w:rsidRPr="00DE4890" w:rsidRDefault="007E40B0" w:rsidP="00A410C8">
            <w:pPr>
              <w:pStyle w:val="Textkrper"/>
            </w:pPr>
            <w:r>
              <w:t xml:space="preserve">Herstellung einer Fadenrückstichheftung für die </w:t>
            </w:r>
            <w:proofErr w:type="spellStart"/>
            <w:r>
              <w:t>Broschurenmusterbox</w:t>
            </w:r>
            <w:proofErr w:type="spellEnd"/>
          </w:p>
        </w:tc>
      </w:tr>
      <w:tr w:rsidR="00F3537D" w:rsidRPr="00DE4890" w:rsidTr="00A74C42">
        <w:tc>
          <w:tcPr>
            <w:tcW w:w="1434" w:type="dxa"/>
            <w:shd w:val="clear" w:color="auto" w:fill="auto"/>
          </w:tcPr>
          <w:p w:rsidR="00F3537D" w:rsidRPr="00DE4890" w:rsidRDefault="00F3537D" w:rsidP="00EC2400"/>
        </w:tc>
        <w:tc>
          <w:tcPr>
            <w:tcW w:w="1709" w:type="dxa"/>
            <w:shd w:val="clear" w:color="auto" w:fill="auto"/>
          </w:tcPr>
          <w:p w:rsidR="00F3537D" w:rsidRDefault="00F3537D" w:rsidP="00A410C8">
            <w:pPr>
              <w:pStyle w:val="Textkrper"/>
            </w:pPr>
          </w:p>
        </w:tc>
        <w:tc>
          <w:tcPr>
            <w:tcW w:w="6746" w:type="dxa"/>
            <w:shd w:val="clear" w:color="auto" w:fill="auto"/>
          </w:tcPr>
          <w:p w:rsidR="00F3537D" w:rsidRDefault="00F3537D" w:rsidP="006E3505">
            <w:pPr>
              <w:pStyle w:val="Textkrper"/>
            </w:pPr>
            <w:r>
              <w:t xml:space="preserve">Herstellung einer Fadenrückstichheftung für die </w:t>
            </w:r>
            <w:proofErr w:type="spellStart"/>
            <w:r>
              <w:t>Broschurenmusterbox</w:t>
            </w:r>
            <w:proofErr w:type="spellEnd"/>
            <w:r w:rsidR="004C779E" w:rsidRPr="004C779E">
              <w:t>) – Lösung</w:t>
            </w:r>
          </w:p>
        </w:tc>
      </w:tr>
      <w:tr w:rsidR="00A74C42" w:rsidRPr="00DE4890" w:rsidTr="00A74C42">
        <w:tc>
          <w:tcPr>
            <w:tcW w:w="1434" w:type="dxa"/>
            <w:shd w:val="clear" w:color="auto" w:fill="auto"/>
          </w:tcPr>
          <w:p w:rsidR="00A74C42" w:rsidRPr="00DE4890" w:rsidRDefault="00A74C42" w:rsidP="00EC2400"/>
        </w:tc>
        <w:tc>
          <w:tcPr>
            <w:tcW w:w="1709" w:type="dxa"/>
            <w:shd w:val="clear" w:color="auto" w:fill="auto"/>
          </w:tcPr>
          <w:p w:rsidR="00A74C42" w:rsidRPr="00DE4890" w:rsidRDefault="00443964" w:rsidP="00A410C8">
            <w:pPr>
              <w:pStyle w:val="Textkrper"/>
            </w:pPr>
            <w:r>
              <w:t>DR0</w:t>
            </w:r>
            <w:r w:rsidR="007E40B0">
              <w:t>4.03.04</w:t>
            </w:r>
          </w:p>
        </w:tc>
        <w:tc>
          <w:tcPr>
            <w:tcW w:w="6746" w:type="dxa"/>
            <w:shd w:val="clear" w:color="auto" w:fill="auto"/>
          </w:tcPr>
          <w:p w:rsidR="00A74C42" w:rsidRPr="00DE4890" w:rsidRDefault="006E3505" w:rsidP="006E3505">
            <w:pPr>
              <w:pStyle w:val="Textkrper"/>
            </w:pPr>
            <w:r>
              <w:t xml:space="preserve">Herstellung einer klebegebundenen Broschur für die </w:t>
            </w:r>
            <w:proofErr w:type="spellStart"/>
            <w:r>
              <w:t>Broschurenmusterbox</w:t>
            </w:r>
            <w:proofErr w:type="spellEnd"/>
          </w:p>
        </w:tc>
      </w:tr>
      <w:tr w:rsidR="00F3537D" w:rsidRPr="00DE4890" w:rsidTr="00A74C42">
        <w:tc>
          <w:tcPr>
            <w:tcW w:w="1434" w:type="dxa"/>
            <w:shd w:val="clear" w:color="auto" w:fill="auto"/>
          </w:tcPr>
          <w:p w:rsidR="00F3537D" w:rsidRPr="00DE4890" w:rsidRDefault="00F3537D" w:rsidP="00EC2400"/>
        </w:tc>
        <w:tc>
          <w:tcPr>
            <w:tcW w:w="1709" w:type="dxa"/>
            <w:shd w:val="clear" w:color="auto" w:fill="auto"/>
          </w:tcPr>
          <w:p w:rsidR="00F3537D" w:rsidRDefault="00F3537D" w:rsidP="007E40B0">
            <w:pPr>
              <w:pStyle w:val="Textkrper"/>
            </w:pPr>
          </w:p>
        </w:tc>
        <w:tc>
          <w:tcPr>
            <w:tcW w:w="6746" w:type="dxa"/>
            <w:shd w:val="clear" w:color="auto" w:fill="auto"/>
          </w:tcPr>
          <w:p w:rsidR="004C779E" w:rsidRDefault="004C779E" w:rsidP="006E3505">
            <w:pPr>
              <w:pStyle w:val="Textkrper"/>
            </w:pPr>
            <w:r>
              <w:t xml:space="preserve">Herstellung einer klebegebundenen Broschur für die </w:t>
            </w:r>
            <w:proofErr w:type="spellStart"/>
            <w:r>
              <w:t>Broschurenmusterbox</w:t>
            </w:r>
            <w:proofErr w:type="spellEnd"/>
            <w:r w:rsidRPr="004C779E">
              <w:t>)</w:t>
            </w:r>
          </w:p>
          <w:p w:rsidR="00F3537D" w:rsidRDefault="004C779E" w:rsidP="006E3505">
            <w:pPr>
              <w:pStyle w:val="Textkrper"/>
            </w:pPr>
            <w:r w:rsidRPr="004C779E">
              <w:t xml:space="preserve"> – Lösung</w:t>
            </w:r>
          </w:p>
        </w:tc>
      </w:tr>
      <w:tr w:rsidR="00A74C42" w:rsidRPr="00DE4890" w:rsidTr="00A74C42">
        <w:tc>
          <w:tcPr>
            <w:tcW w:w="1434" w:type="dxa"/>
            <w:shd w:val="clear" w:color="auto" w:fill="auto"/>
          </w:tcPr>
          <w:p w:rsidR="00A74C42" w:rsidRPr="00DE4890" w:rsidRDefault="00A74C42" w:rsidP="00EC2400"/>
        </w:tc>
        <w:tc>
          <w:tcPr>
            <w:tcW w:w="1709" w:type="dxa"/>
            <w:shd w:val="clear" w:color="auto" w:fill="auto"/>
          </w:tcPr>
          <w:p w:rsidR="00A74C42" w:rsidRPr="00DE4890" w:rsidRDefault="00443964" w:rsidP="007E40B0">
            <w:pPr>
              <w:pStyle w:val="Textkrper"/>
            </w:pPr>
            <w:r>
              <w:t>DR0</w:t>
            </w:r>
            <w:r w:rsidR="007E40B0">
              <w:t>4.03.05</w:t>
            </w:r>
          </w:p>
        </w:tc>
        <w:tc>
          <w:tcPr>
            <w:tcW w:w="6746" w:type="dxa"/>
            <w:shd w:val="clear" w:color="auto" w:fill="auto"/>
          </w:tcPr>
          <w:p w:rsidR="00A74C42" w:rsidRPr="00DE4890" w:rsidRDefault="006E3505" w:rsidP="006E3505">
            <w:pPr>
              <w:pStyle w:val="Textkrper"/>
            </w:pPr>
            <w:r>
              <w:t xml:space="preserve">Herstellung einer Schweizer Broschur für die </w:t>
            </w:r>
            <w:proofErr w:type="spellStart"/>
            <w:r>
              <w:t>Broschurenmusterbox</w:t>
            </w:r>
            <w:proofErr w:type="spellEnd"/>
          </w:p>
        </w:tc>
      </w:tr>
      <w:tr w:rsidR="00F3537D" w:rsidRPr="00DE4890" w:rsidTr="00A74C42">
        <w:tc>
          <w:tcPr>
            <w:tcW w:w="1434" w:type="dxa"/>
            <w:shd w:val="clear" w:color="auto" w:fill="auto"/>
          </w:tcPr>
          <w:p w:rsidR="00F3537D" w:rsidRPr="00DE4890" w:rsidRDefault="00F3537D" w:rsidP="00EC2400"/>
        </w:tc>
        <w:tc>
          <w:tcPr>
            <w:tcW w:w="1709" w:type="dxa"/>
            <w:shd w:val="clear" w:color="auto" w:fill="auto"/>
          </w:tcPr>
          <w:p w:rsidR="00F3537D" w:rsidRDefault="00F3537D" w:rsidP="007E40B0">
            <w:pPr>
              <w:pStyle w:val="Textkrper"/>
            </w:pPr>
          </w:p>
        </w:tc>
        <w:tc>
          <w:tcPr>
            <w:tcW w:w="6746" w:type="dxa"/>
            <w:shd w:val="clear" w:color="auto" w:fill="auto"/>
          </w:tcPr>
          <w:p w:rsidR="00F3537D" w:rsidRDefault="004C779E" w:rsidP="007E40B0">
            <w:pPr>
              <w:pStyle w:val="Textkrper"/>
            </w:pPr>
            <w:r>
              <w:t xml:space="preserve">Herstellung einer Schweizer Broschur für die </w:t>
            </w:r>
            <w:proofErr w:type="spellStart"/>
            <w:r>
              <w:t>Broschurenmusterbox</w:t>
            </w:r>
            <w:proofErr w:type="spellEnd"/>
            <w:r w:rsidRPr="006F0ECC">
              <w:rPr>
                <w:rStyle w:val="Fett"/>
                <w:b w:val="0"/>
              </w:rPr>
              <w:t>)</w:t>
            </w:r>
            <w:r>
              <w:rPr>
                <w:rStyle w:val="Fett"/>
                <w:b w:val="0"/>
              </w:rPr>
              <w:t xml:space="preserve"> – Lösung</w:t>
            </w:r>
          </w:p>
        </w:tc>
      </w:tr>
      <w:tr w:rsidR="007E40B0" w:rsidRPr="00DE4890" w:rsidTr="00A74C42">
        <w:tc>
          <w:tcPr>
            <w:tcW w:w="1434" w:type="dxa"/>
            <w:shd w:val="clear" w:color="auto" w:fill="auto"/>
          </w:tcPr>
          <w:p w:rsidR="007E40B0" w:rsidRPr="00DE4890" w:rsidRDefault="007E40B0" w:rsidP="00EC2400"/>
        </w:tc>
        <w:tc>
          <w:tcPr>
            <w:tcW w:w="1709" w:type="dxa"/>
            <w:shd w:val="clear" w:color="auto" w:fill="auto"/>
          </w:tcPr>
          <w:p w:rsidR="007E40B0" w:rsidRDefault="00443964" w:rsidP="007E40B0">
            <w:pPr>
              <w:pStyle w:val="Textkrper"/>
            </w:pPr>
            <w:r>
              <w:t>DR0</w:t>
            </w:r>
            <w:r w:rsidR="007E40B0">
              <w:t>4.03.06</w:t>
            </w:r>
          </w:p>
        </w:tc>
        <w:tc>
          <w:tcPr>
            <w:tcW w:w="6746" w:type="dxa"/>
            <w:shd w:val="clear" w:color="auto" w:fill="auto"/>
          </w:tcPr>
          <w:p w:rsidR="007E40B0" w:rsidRPr="00DE4890" w:rsidRDefault="007E40B0" w:rsidP="007E40B0">
            <w:pPr>
              <w:pStyle w:val="Textkrper"/>
            </w:pPr>
            <w:r>
              <w:t xml:space="preserve">Herstellung einer Englischen Broschur für die </w:t>
            </w:r>
            <w:proofErr w:type="spellStart"/>
            <w:r>
              <w:t>Broschurenmusterbox</w:t>
            </w:r>
            <w:proofErr w:type="spellEnd"/>
          </w:p>
        </w:tc>
      </w:tr>
      <w:tr w:rsidR="00F3537D" w:rsidRPr="00DE4890" w:rsidTr="00A74C42">
        <w:tc>
          <w:tcPr>
            <w:tcW w:w="1434" w:type="dxa"/>
            <w:shd w:val="clear" w:color="auto" w:fill="auto"/>
          </w:tcPr>
          <w:p w:rsidR="00F3537D" w:rsidRPr="00DE4890" w:rsidRDefault="00F3537D" w:rsidP="00EC2400"/>
        </w:tc>
        <w:tc>
          <w:tcPr>
            <w:tcW w:w="1709" w:type="dxa"/>
            <w:shd w:val="clear" w:color="auto" w:fill="auto"/>
          </w:tcPr>
          <w:p w:rsidR="00F3537D" w:rsidRDefault="00F3537D" w:rsidP="007E40B0">
            <w:pPr>
              <w:pStyle w:val="Textkrper"/>
            </w:pPr>
          </w:p>
        </w:tc>
        <w:tc>
          <w:tcPr>
            <w:tcW w:w="6746" w:type="dxa"/>
            <w:shd w:val="clear" w:color="auto" w:fill="auto"/>
          </w:tcPr>
          <w:p w:rsidR="00F3537D" w:rsidRDefault="004C779E" w:rsidP="00033A61">
            <w:pPr>
              <w:pStyle w:val="Textkrper"/>
            </w:pPr>
            <w:r>
              <w:t xml:space="preserve">Herstellung einer Englischen Broschur für die </w:t>
            </w:r>
            <w:proofErr w:type="spellStart"/>
            <w:r>
              <w:t>Broschurenmusterbox</w:t>
            </w:r>
            <w:proofErr w:type="spellEnd"/>
            <w:r w:rsidRPr="006F0ECC">
              <w:rPr>
                <w:rStyle w:val="Fett"/>
                <w:b w:val="0"/>
              </w:rPr>
              <w:t>)</w:t>
            </w:r>
            <w:r>
              <w:rPr>
                <w:rStyle w:val="Fett"/>
                <w:b w:val="0"/>
              </w:rPr>
              <w:t xml:space="preserve"> – Lösung</w:t>
            </w:r>
          </w:p>
        </w:tc>
      </w:tr>
      <w:tr w:rsidR="007E40B0" w:rsidRPr="00DE4890" w:rsidTr="00A74C42">
        <w:tc>
          <w:tcPr>
            <w:tcW w:w="1434" w:type="dxa"/>
            <w:shd w:val="clear" w:color="auto" w:fill="auto"/>
          </w:tcPr>
          <w:p w:rsidR="007E40B0" w:rsidRPr="00DE4890" w:rsidRDefault="007E40B0" w:rsidP="00EC2400"/>
        </w:tc>
        <w:tc>
          <w:tcPr>
            <w:tcW w:w="1709" w:type="dxa"/>
            <w:shd w:val="clear" w:color="auto" w:fill="auto"/>
          </w:tcPr>
          <w:p w:rsidR="007E40B0" w:rsidRDefault="00443964" w:rsidP="007E40B0">
            <w:pPr>
              <w:pStyle w:val="Textkrper"/>
            </w:pPr>
            <w:r>
              <w:t>DR0</w:t>
            </w:r>
            <w:r w:rsidR="007E40B0">
              <w:t>4.03.07</w:t>
            </w:r>
          </w:p>
        </w:tc>
        <w:tc>
          <w:tcPr>
            <w:tcW w:w="6746" w:type="dxa"/>
            <w:shd w:val="clear" w:color="auto" w:fill="auto"/>
          </w:tcPr>
          <w:p w:rsidR="007E40B0" w:rsidRPr="00DE4890" w:rsidRDefault="00033A61" w:rsidP="00033A61">
            <w:pPr>
              <w:pStyle w:val="Textkrper"/>
            </w:pPr>
            <w:r>
              <w:t xml:space="preserve">Herstellung einer </w:t>
            </w:r>
            <w:proofErr w:type="spellStart"/>
            <w:r>
              <w:t>Otabind</w:t>
            </w:r>
            <w:proofErr w:type="spellEnd"/>
            <w:r>
              <w:t xml:space="preserve"> Broschur für die </w:t>
            </w:r>
            <w:proofErr w:type="spellStart"/>
            <w:r>
              <w:t>Broschurenmusterbox</w:t>
            </w:r>
            <w:proofErr w:type="spellEnd"/>
          </w:p>
        </w:tc>
      </w:tr>
      <w:tr w:rsidR="00F3537D" w:rsidRPr="00DE4890" w:rsidTr="00A74C42">
        <w:tc>
          <w:tcPr>
            <w:tcW w:w="1434" w:type="dxa"/>
            <w:shd w:val="clear" w:color="auto" w:fill="auto"/>
          </w:tcPr>
          <w:p w:rsidR="00F3537D" w:rsidRPr="00DE4890" w:rsidRDefault="00F3537D" w:rsidP="00EC2400"/>
        </w:tc>
        <w:tc>
          <w:tcPr>
            <w:tcW w:w="1709" w:type="dxa"/>
            <w:shd w:val="clear" w:color="auto" w:fill="auto"/>
          </w:tcPr>
          <w:p w:rsidR="00F3537D" w:rsidRDefault="00F3537D" w:rsidP="007E40B0">
            <w:pPr>
              <w:pStyle w:val="Textkrper"/>
            </w:pPr>
          </w:p>
        </w:tc>
        <w:tc>
          <w:tcPr>
            <w:tcW w:w="6746" w:type="dxa"/>
            <w:shd w:val="clear" w:color="auto" w:fill="auto"/>
          </w:tcPr>
          <w:p w:rsidR="00F3537D" w:rsidRDefault="004C779E" w:rsidP="00033A61">
            <w:pPr>
              <w:pStyle w:val="Textkrper"/>
            </w:pPr>
            <w:r>
              <w:t xml:space="preserve">Herstellung einer </w:t>
            </w:r>
            <w:proofErr w:type="spellStart"/>
            <w:r>
              <w:t>Otabind</w:t>
            </w:r>
            <w:proofErr w:type="spellEnd"/>
            <w:r>
              <w:t xml:space="preserve"> Broschur für die </w:t>
            </w:r>
            <w:proofErr w:type="spellStart"/>
            <w:r>
              <w:t>Broschurenmusterbox</w:t>
            </w:r>
            <w:proofErr w:type="spellEnd"/>
            <w:r w:rsidRPr="006F0ECC">
              <w:rPr>
                <w:rStyle w:val="Fett"/>
                <w:b w:val="0"/>
              </w:rPr>
              <w:t>)</w:t>
            </w:r>
            <w:r>
              <w:rPr>
                <w:rStyle w:val="Fett"/>
                <w:b w:val="0"/>
              </w:rPr>
              <w:t xml:space="preserve"> – Lösung</w:t>
            </w:r>
          </w:p>
        </w:tc>
      </w:tr>
      <w:tr w:rsidR="007E40B0" w:rsidRPr="00DE4890" w:rsidTr="00A74C42">
        <w:tc>
          <w:tcPr>
            <w:tcW w:w="1434" w:type="dxa"/>
            <w:shd w:val="clear" w:color="auto" w:fill="auto"/>
          </w:tcPr>
          <w:p w:rsidR="007E40B0" w:rsidRPr="00DE4890" w:rsidRDefault="007E40B0" w:rsidP="00EC2400"/>
        </w:tc>
        <w:tc>
          <w:tcPr>
            <w:tcW w:w="1709" w:type="dxa"/>
            <w:shd w:val="clear" w:color="auto" w:fill="auto"/>
          </w:tcPr>
          <w:p w:rsidR="007E40B0" w:rsidRDefault="00443964" w:rsidP="007E40B0">
            <w:pPr>
              <w:pStyle w:val="Textkrper"/>
            </w:pPr>
            <w:r>
              <w:t>DR0</w:t>
            </w:r>
            <w:r w:rsidR="007E40B0">
              <w:t>4.03.08</w:t>
            </w:r>
          </w:p>
        </w:tc>
        <w:tc>
          <w:tcPr>
            <w:tcW w:w="6746" w:type="dxa"/>
            <w:shd w:val="clear" w:color="auto" w:fill="auto"/>
          </w:tcPr>
          <w:p w:rsidR="007E40B0" w:rsidRPr="00DE4890" w:rsidRDefault="00033A61" w:rsidP="00033A61">
            <w:pPr>
              <w:pStyle w:val="Textkrper"/>
            </w:pPr>
            <w:r>
              <w:t xml:space="preserve">Herstellung einer </w:t>
            </w:r>
            <w:proofErr w:type="spellStart"/>
            <w:r>
              <w:t>Repcover</w:t>
            </w:r>
            <w:proofErr w:type="spellEnd"/>
            <w:r>
              <w:t xml:space="preserve"> Broschur für die </w:t>
            </w:r>
            <w:proofErr w:type="spellStart"/>
            <w:r>
              <w:t>Broschurenmusterbox</w:t>
            </w:r>
            <w:proofErr w:type="spellEnd"/>
          </w:p>
        </w:tc>
      </w:tr>
      <w:tr w:rsidR="00F3537D" w:rsidRPr="00DE4890" w:rsidTr="00A74C42">
        <w:tc>
          <w:tcPr>
            <w:tcW w:w="1434" w:type="dxa"/>
            <w:shd w:val="clear" w:color="auto" w:fill="auto"/>
          </w:tcPr>
          <w:p w:rsidR="00F3537D" w:rsidRPr="00DE4890" w:rsidRDefault="00F3537D" w:rsidP="00EC2400"/>
        </w:tc>
        <w:tc>
          <w:tcPr>
            <w:tcW w:w="1709" w:type="dxa"/>
            <w:shd w:val="clear" w:color="auto" w:fill="auto"/>
          </w:tcPr>
          <w:p w:rsidR="00F3537D" w:rsidRDefault="00F3537D" w:rsidP="007E40B0">
            <w:pPr>
              <w:pStyle w:val="Textkrper"/>
            </w:pPr>
          </w:p>
        </w:tc>
        <w:tc>
          <w:tcPr>
            <w:tcW w:w="6746" w:type="dxa"/>
            <w:shd w:val="clear" w:color="auto" w:fill="auto"/>
          </w:tcPr>
          <w:p w:rsidR="00F3537D" w:rsidRDefault="004C779E" w:rsidP="00033A61">
            <w:pPr>
              <w:pStyle w:val="Textkrper"/>
            </w:pPr>
            <w:r>
              <w:t xml:space="preserve">Herstellung einer </w:t>
            </w:r>
            <w:proofErr w:type="spellStart"/>
            <w:r>
              <w:t>Repcover</w:t>
            </w:r>
            <w:proofErr w:type="spellEnd"/>
            <w:r>
              <w:t xml:space="preserve"> Broschur für die </w:t>
            </w:r>
            <w:proofErr w:type="spellStart"/>
            <w:r>
              <w:t>Broschurenmusterbox</w:t>
            </w:r>
            <w:proofErr w:type="spellEnd"/>
            <w:r w:rsidRPr="006F0ECC">
              <w:rPr>
                <w:rStyle w:val="Fett"/>
                <w:b w:val="0"/>
              </w:rPr>
              <w:t>)</w:t>
            </w:r>
            <w:r>
              <w:rPr>
                <w:rStyle w:val="Fett"/>
                <w:b w:val="0"/>
              </w:rPr>
              <w:t xml:space="preserve"> – Lösung</w:t>
            </w:r>
          </w:p>
        </w:tc>
      </w:tr>
      <w:tr w:rsidR="007E40B0" w:rsidRPr="00DE4890" w:rsidTr="00A74C42">
        <w:tc>
          <w:tcPr>
            <w:tcW w:w="1434" w:type="dxa"/>
            <w:shd w:val="clear" w:color="auto" w:fill="auto"/>
          </w:tcPr>
          <w:p w:rsidR="007E40B0" w:rsidRPr="00DE4890" w:rsidRDefault="007E40B0" w:rsidP="00EC2400"/>
        </w:tc>
        <w:tc>
          <w:tcPr>
            <w:tcW w:w="1709" w:type="dxa"/>
            <w:shd w:val="clear" w:color="auto" w:fill="auto"/>
          </w:tcPr>
          <w:p w:rsidR="007E40B0" w:rsidRDefault="00443964" w:rsidP="007E40B0">
            <w:pPr>
              <w:pStyle w:val="Textkrper"/>
            </w:pPr>
            <w:r>
              <w:t>DR0</w:t>
            </w:r>
            <w:r w:rsidR="007E40B0">
              <w:t>4.03.09</w:t>
            </w:r>
          </w:p>
        </w:tc>
        <w:tc>
          <w:tcPr>
            <w:tcW w:w="6746" w:type="dxa"/>
            <w:shd w:val="clear" w:color="auto" w:fill="auto"/>
          </w:tcPr>
          <w:p w:rsidR="007E40B0" w:rsidRPr="00DE4890" w:rsidRDefault="00033A61" w:rsidP="00033A61">
            <w:pPr>
              <w:pStyle w:val="Textkrper"/>
            </w:pPr>
            <w:r>
              <w:t xml:space="preserve">Herstellung einer Drahtkammbindung für die </w:t>
            </w:r>
            <w:proofErr w:type="spellStart"/>
            <w:r>
              <w:t>Broschurenmusterbox</w:t>
            </w:r>
            <w:proofErr w:type="spellEnd"/>
          </w:p>
        </w:tc>
      </w:tr>
      <w:tr w:rsidR="00F3537D" w:rsidRPr="00DE4890" w:rsidTr="00A74C42">
        <w:tc>
          <w:tcPr>
            <w:tcW w:w="1434" w:type="dxa"/>
            <w:shd w:val="clear" w:color="auto" w:fill="auto"/>
          </w:tcPr>
          <w:p w:rsidR="00F3537D" w:rsidRPr="00DE4890" w:rsidRDefault="00F3537D" w:rsidP="00EC2400"/>
        </w:tc>
        <w:tc>
          <w:tcPr>
            <w:tcW w:w="1709" w:type="dxa"/>
            <w:shd w:val="clear" w:color="auto" w:fill="auto"/>
          </w:tcPr>
          <w:p w:rsidR="00F3537D" w:rsidRDefault="00F3537D" w:rsidP="007E40B0">
            <w:pPr>
              <w:pStyle w:val="Textkrper"/>
            </w:pPr>
          </w:p>
        </w:tc>
        <w:tc>
          <w:tcPr>
            <w:tcW w:w="6746" w:type="dxa"/>
            <w:shd w:val="clear" w:color="auto" w:fill="auto"/>
          </w:tcPr>
          <w:p w:rsidR="00F3537D" w:rsidRDefault="004C779E" w:rsidP="00033A61">
            <w:pPr>
              <w:pStyle w:val="Textkrper"/>
            </w:pPr>
            <w:r>
              <w:t xml:space="preserve">Herstellung einer Drahtkammbindung für die </w:t>
            </w:r>
            <w:proofErr w:type="spellStart"/>
            <w:r>
              <w:t>Broschurenmusterbox</w:t>
            </w:r>
            <w:proofErr w:type="spellEnd"/>
            <w:r w:rsidRPr="006F0ECC">
              <w:rPr>
                <w:rStyle w:val="Fett"/>
                <w:b w:val="0"/>
              </w:rPr>
              <w:t>)</w:t>
            </w:r>
            <w:r>
              <w:rPr>
                <w:rStyle w:val="Fett"/>
                <w:b w:val="0"/>
              </w:rPr>
              <w:t xml:space="preserve"> – Lösung</w:t>
            </w:r>
          </w:p>
        </w:tc>
      </w:tr>
      <w:tr w:rsidR="007E40B0" w:rsidRPr="00DE4890" w:rsidTr="00A74C42">
        <w:tc>
          <w:tcPr>
            <w:tcW w:w="1434" w:type="dxa"/>
            <w:shd w:val="clear" w:color="auto" w:fill="auto"/>
          </w:tcPr>
          <w:p w:rsidR="007E40B0" w:rsidRPr="00DE4890" w:rsidRDefault="007E40B0" w:rsidP="00EC2400"/>
        </w:tc>
        <w:tc>
          <w:tcPr>
            <w:tcW w:w="1709" w:type="dxa"/>
            <w:shd w:val="clear" w:color="auto" w:fill="auto"/>
          </w:tcPr>
          <w:p w:rsidR="007E40B0" w:rsidRDefault="00443964" w:rsidP="007E40B0">
            <w:pPr>
              <w:pStyle w:val="Textkrper"/>
            </w:pPr>
            <w:r>
              <w:t>DR0</w:t>
            </w:r>
            <w:r w:rsidR="007E40B0">
              <w:t>4.03.10</w:t>
            </w:r>
          </w:p>
        </w:tc>
        <w:tc>
          <w:tcPr>
            <w:tcW w:w="6746" w:type="dxa"/>
            <w:shd w:val="clear" w:color="auto" w:fill="auto"/>
          </w:tcPr>
          <w:p w:rsidR="007E40B0" w:rsidRPr="00DE4890" w:rsidRDefault="00033A61" w:rsidP="00033A61">
            <w:pPr>
              <w:pStyle w:val="Textkrper"/>
            </w:pPr>
            <w:r>
              <w:t xml:space="preserve">Herstellung einer Plastikkammbindung für die </w:t>
            </w:r>
            <w:proofErr w:type="spellStart"/>
            <w:r>
              <w:t>Broschurenmusterbox</w:t>
            </w:r>
            <w:proofErr w:type="spellEnd"/>
          </w:p>
        </w:tc>
      </w:tr>
      <w:tr w:rsidR="00F3537D" w:rsidRPr="00DE4890" w:rsidTr="00A74C42">
        <w:tc>
          <w:tcPr>
            <w:tcW w:w="1434" w:type="dxa"/>
            <w:shd w:val="clear" w:color="auto" w:fill="auto"/>
          </w:tcPr>
          <w:p w:rsidR="00F3537D" w:rsidRPr="00DE4890" w:rsidRDefault="00F3537D" w:rsidP="00EC2400"/>
        </w:tc>
        <w:tc>
          <w:tcPr>
            <w:tcW w:w="1709" w:type="dxa"/>
            <w:shd w:val="clear" w:color="auto" w:fill="auto"/>
          </w:tcPr>
          <w:p w:rsidR="00F3537D" w:rsidRDefault="00F3537D" w:rsidP="007E40B0">
            <w:pPr>
              <w:pStyle w:val="Textkrper"/>
            </w:pPr>
          </w:p>
        </w:tc>
        <w:tc>
          <w:tcPr>
            <w:tcW w:w="6746" w:type="dxa"/>
            <w:shd w:val="clear" w:color="auto" w:fill="auto"/>
          </w:tcPr>
          <w:p w:rsidR="004C779E" w:rsidRDefault="004C779E" w:rsidP="00033A61">
            <w:pPr>
              <w:pStyle w:val="Textkrper"/>
              <w:rPr>
                <w:rStyle w:val="Fett"/>
                <w:b w:val="0"/>
              </w:rPr>
            </w:pPr>
            <w:r>
              <w:t xml:space="preserve">Herstellung einer Plastikkammbindung für die </w:t>
            </w:r>
            <w:proofErr w:type="spellStart"/>
            <w:r>
              <w:t>Broschurenmusterbox</w:t>
            </w:r>
            <w:proofErr w:type="spellEnd"/>
            <w:r w:rsidRPr="006F0ECC">
              <w:rPr>
                <w:rStyle w:val="Fett"/>
                <w:b w:val="0"/>
              </w:rPr>
              <w:t>)</w:t>
            </w:r>
            <w:r>
              <w:rPr>
                <w:rStyle w:val="Fett"/>
                <w:b w:val="0"/>
              </w:rPr>
              <w:t xml:space="preserve"> </w:t>
            </w:r>
          </w:p>
          <w:p w:rsidR="00F3537D" w:rsidRDefault="004C779E" w:rsidP="00033A61">
            <w:pPr>
              <w:pStyle w:val="Textkrper"/>
            </w:pPr>
            <w:r>
              <w:rPr>
                <w:rStyle w:val="Fett"/>
                <w:b w:val="0"/>
              </w:rPr>
              <w:t>– Lösung</w:t>
            </w:r>
          </w:p>
        </w:tc>
      </w:tr>
      <w:tr w:rsidR="007E40B0" w:rsidRPr="00DE4890" w:rsidTr="00A74C42">
        <w:tc>
          <w:tcPr>
            <w:tcW w:w="1434" w:type="dxa"/>
            <w:shd w:val="clear" w:color="auto" w:fill="auto"/>
          </w:tcPr>
          <w:p w:rsidR="007E40B0" w:rsidRPr="00DE4890" w:rsidRDefault="007E40B0" w:rsidP="00EC2400"/>
        </w:tc>
        <w:tc>
          <w:tcPr>
            <w:tcW w:w="1709" w:type="dxa"/>
            <w:shd w:val="clear" w:color="auto" w:fill="auto"/>
          </w:tcPr>
          <w:p w:rsidR="007E40B0" w:rsidRDefault="00443964" w:rsidP="007E40B0">
            <w:pPr>
              <w:pStyle w:val="Textkrper"/>
            </w:pPr>
            <w:r>
              <w:t>DR0</w:t>
            </w:r>
            <w:r w:rsidR="007E40B0">
              <w:t>4.03.11</w:t>
            </w:r>
          </w:p>
        </w:tc>
        <w:tc>
          <w:tcPr>
            <w:tcW w:w="6746" w:type="dxa"/>
            <w:shd w:val="clear" w:color="auto" w:fill="auto"/>
          </w:tcPr>
          <w:p w:rsidR="007E40B0" w:rsidRPr="00DE4890" w:rsidRDefault="00033A61" w:rsidP="00033A61">
            <w:pPr>
              <w:pStyle w:val="Textkrper"/>
            </w:pPr>
            <w:r>
              <w:t xml:space="preserve">Herstellung einer Streifbroschur für die </w:t>
            </w:r>
            <w:proofErr w:type="spellStart"/>
            <w:r>
              <w:t>Broschurenmusterbox</w:t>
            </w:r>
            <w:proofErr w:type="spellEnd"/>
          </w:p>
        </w:tc>
      </w:tr>
      <w:tr w:rsidR="004C779E" w:rsidRPr="00DE4890" w:rsidTr="00A74C42">
        <w:tc>
          <w:tcPr>
            <w:tcW w:w="1434" w:type="dxa"/>
            <w:shd w:val="clear" w:color="auto" w:fill="auto"/>
          </w:tcPr>
          <w:p w:rsidR="004C779E" w:rsidRPr="00DE4890" w:rsidRDefault="004C779E" w:rsidP="00EC2400"/>
        </w:tc>
        <w:tc>
          <w:tcPr>
            <w:tcW w:w="1709" w:type="dxa"/>
            <w:shd w:val="clear" w:color="auto" w:fill="auto"/>
          </w:tcPr>
          <w:p w:rsidR="004C779E" w:rsidRDefault="004C779E" w:rsidP="007E40B0">
            <w:pPr>
              <w:pStyle w:val="Textkrper"/>
            </w:pPr>
          </w:p>
        </w:tc>
        <w:tc>
          <w:tcPr>
            <w:tcW w:w="6746" w:type="dxa"/>
            <w:shd w:val="clear" w:color="auto" w:fill="auto"/>
          </w:tcPr>
          <w:p w:rsidR="004C779E" w:rsidRPr="00DE4890" w:rsidRDefault="004C779E" w:rsidP="006B2D3A">
            <w:pPr>
              <w:pStyle w:val="Textkrper"/>
            </w:pPr>
            <w:r>
              <w:t xml:space="preserve">Herstellung einer Streifbroschur für die </w:t>
            </w:r>
            <w:proofErr w:type="spellStart"/>
            <w:r>
              <w:t>Broschurenmusterbox</w:t>
            </w:r>
            <w:proofErr w:type="spellEnd"/>
            <w:r w:rsidRPr="006F0ECC">
              <w:rPr>
                <w:rStyle w:val="Fett"/>
                <w:b w:val="0"/>
              </w:rPr>
              <w:t>)</w:t>
            </w:r>
            <w:r>
              <w:rPr>
                <w:rStyle w:val="Fett"/>
                <w:b w:val="0"/>
              </w:rPr>
              <w:t xml:space="preserve"> – Lösung</w:t>
            </w:r>
          </w:p>
        </w:tc>
      </w:tr>
      <w:tr w:rsidR="004C779E" w:rsidRPr="00DE4890" w:rsidTr="00A74C42">
        <w:tc>
          <w:tcPr>
            <w:tcW w:w="1434" w:type="dxa"/>
            <w:shd w:val="clear" w:color="auto" w:fill="auto"/>
          </w:tcPr>
          <w:p w:rsidR="004C779E" w:rsidRPr="00DE4890" w:rsidRDefault="004C779E" w:rsidP="00EC2400"/>
        </w:tc>
        <w:tc>
          <w:tcPr>
            <w:tcW w:w="1709" w:type="dxa"/>
            <w:shd w:val="clear" w:color="auto" w:fill="auto"/>
          </w:tcPr>
          <w:p w:rsidR="004C779E" w:rsidRDefault="00443964" w:rsidP="007E40B0">
            <w:pPr>
              <w:pStyle w:val="Textkrper"/>
            </w:pPr>
            <w:r>
              <w:t>DR0</w:t>
            </w:r>
            <w:r w:rsidR="004C779E">
              <w:t>4.03.12</w:t>
            </w:r>
          </w:p>
        </w:tc>
        <w:tc>
          <w:tcPr>
            <w:tcW w:w="6746" w:type="dxa"/>
            <w:shd w:val="clear" w:color="auto" w:fill="auto"/>
          </w:tcPr>
          <w:p w:rsidR="004C779E" w:rsidRPr="00DE4890" w:rsidRDefault="004C779E" w:rsidP="00033A61">
            <w:pPr>
              <w:pStyle w:val="Textkrper"/>
            </w:pPr>
            <w:r>
              <w:t xml:space="preserve">Herstellung eines </w:t>
            </w:r>
            <w:proofErr w:type="spellStart"/>
            <w:r>
              <w:t>Schubers</w:t>
            </w:r>
            <w:proofErr w:type="spellEnd"/>
            <w:r>
              <w:t xml:space="preserve"> für die </w:t>
            </w:r>
            <w:proofErr w:type="spellStart"/>
            <w:r>
              <w:t>Broschurenmusterbox</w:t>
            </w:r>
            <w:proofErr w:type="spellEnd"/>
          </w:p>
        </w:tc>
      </w:tr>
      <w:tr w:rsidR="004C779E" w:rsidRPr="00DE4890" w:rsidTr="00A74C42">
        <w:tc>
          <w:tcPr>
            <w:tcW w:w="1434" w:type="dxa"/>
            <w:shd w:val="clear" w:color="auto" w:fill="auto"/>
          </w:tcPr>
          <w:p w:rsidR="004C779E" w:rsidRPr="00DE4890" w:rsidRDefault="004C779E" w:rsidP="00EC2400"/>
        </w:tc>
        <w:tc>
          <w:tcPr>
            <w:tcW w:w="1709" w:type="dxa"/>
            <w:shd w:val="clear" w:color="auto" w:fill="auto"/>
          </w:tcPr>
          <w:p w:rsidR="004C779E" w:rsidRDefault="004C779E" w:rsidP="007E40B0">
            <w:pPr>
              <w:pStyle w:val="Textkrper"/>
            </w:pPr>
          </w:p>
        </w:tc>
        <w:tc>
          <w:tcPr>
            <w:tcW w:w="6746" w:type="dxa"/>
            <w:shd w:val="clear" w:color="auto" w:fill="auto"/>
          </w:tcPr>
          <w:p w:rsidR="004C779E" w:rsidRPr="001F55FC" w:rsidRDefault="004C779E" w:rsidP="00A410C8">
            <w:pPr>
              <w:pStyle w:val="Textkrper"/>
              <w:rPr>
                <w:b/>
              </w:rPr>
            </w:pPr>
            <w:r>
              <w:t xml:space="preserve">Herstellung eines </w:t>
            </w:r>
            <w:proofErr w:type="spellStart"/>
            <w:r>
              <w:t>Schubers</w:t>
            </w:r>
            <w:proofErr w:type="spellEnd"/>
            <w:r>
              <w:t xml:space="preserve"> für die </w:t>
            </w:r>
            <w:proofErr w:type="spellStart"/>
            <w:r>
              <w:t>Broschurenmusterbox</w:t>
            </w:r>
            <w:proofErr w:type="spellEnd"/>
            <w:r w:rsidRPr="006F0ECC">
              <w:rPr>
                <w:rStyle w:val="Fett"/>
                <w:b w:val="0"/>
              </w:rPr>
              <w:t>)</w:t>
            </w:r>
            <w:r>
              <w:rPr>
                <w:rStyle w:val="Fett"/>
                <w:b w:val="0"/>
              </w:rPr>
              <w:t xml:space="preserve"> – Lösung</w:t>
            </w:r>
          </w:p>
        </w:tc>
      </w:tr>
      <w:tr w:rsidR="004C779E" w:rsidRPr="00DE4890" w:rsidTr="00A74C42">
        <w:tc>
          <w:tcPr>
            <w:tcW w:w="1434" w:type="dxa"/>
            <w:shd w:val="clear" w:color="auto" w:fill="auto"/>
          </w:tcPr>
          <w:p w:rsidR="004C779E" w:rsidRPr="00DE4890" w:rsidRDefault="004C779E" w:rsidP="00EC2400"/>
        </w:tc>
        <w:tc>
          <w:tcPr>
            <w:tcW w:w="1709" w:type="dxa"/>
            <w:shd w:val="clear" w:color="auto" w:fill="auto"/>
          </w:tcPr>
          <w:p w:rsidR="004C779E" w:rsidRDefault="004C779E" w:rsidP="007E40B0">
            <w:pPr>
              <w:pStyle w:val="Textkrper"/>
            </w:pPr>
          </w:p>
        </w:tc>
        <w:tc>
          <w:tcPr>
            <w:tcW w:w="6746" w:type="dxa"/>
            <w:shd w:val="clear" w:color="auto" w:fill="auto"/>
          </w:tcPr>
          <w:p w:rsidR="004C779E" w:rsidRPr="001F55FC" w:rsidRDefault="004C779E" w:rsidP="00A410C8">
            <w:pPr>
              <w:pStyle w:val="Textkrper"/>
              <w:rPr>
                <w:b/>
              </w:rPr>
            </w:pPr>
          </w:p>
        </w:tc>
      </w:tr>
      <w:tr w:rsidR="004C779E" w:rsidRPr="00DE4890" w:rsidTr="00A74C42">
        <w:tc>
          <w:tcPr>
            <w:tcW w:w="1434" w:type="dxa"/>
            <w:shd w:val="clear" w:color="auto" w:fill="auto"/>
          </w:tcPr>
          <w:p w:rsidR="004C779E" w:rsidRPr="00DE4890" w:rsidRDefault="004C779E" w:rsidP="00EC2400"/>
        </w:tc>
        <w:tc>
          <w:tcPr>
            <w:tcW w:w="1709" w:type="dxa"/>
            <w:shd w:val="clear" w:color="auto" w:fill="auto"/>
          </w:tcPr>
          <w:p w:rsidR="004C779E" w:rsidRDefault="00443964" w:rsidP="007E40B0">
            <w:pPr>
              <w:pStyle w:val="Textkrper"/>
            </w:pPr>
            <w:r>
              <w:t>DR0</w:t>
            </w:r>
            <w:r w:rsidR="004C779E">
              <w:t>4.03.12</w:t>
            </w:r>
          </w:p>
        </w:tc>
        <w:tc>
          <w:tcPr>
            <w:tcW w:w="6746" w:type="dxa"/>
            <w:shd w:val="clear" w:color="auto" w:fill="auto"/>
          </w:tcPr>
          <w:p w:rsidR="004C779E" w:rsidRPr="001F55FC" w:rsidRDefault="004C779E" w:rsidP="00A410C8">
            <w:pPr>
              <w:pStyle w:val="Textkrper"/>
              <w:rPr>
                <w:b/>
              </w:rPr>
            </w:pPr>
            <w:r w:rsidRPr="001F55FC">
              <w:rPr>
                <w:b/>
              </w:rPr>
              <w:t>Feedback</w:t>
            </w:r>
          </w:p>
        </w:tc>
      </w:tr>
    </w:tbl>
    <w:p w:rsidR="00A74C42" w:rsidRPr="00DE4890" w:rsidRDefault="00A74C42" w:rsidP="003552C0">
      <w:pPr>
        <w:pStyle w:val="Textkrper"/>
      </w:pPr>
      <w:r w:rsidRPr="00DE4890">
        <w:br w:type="page"/>
      </w:r>
    </w:p>
    <w:p w:rsidR="00770F61" w:rsidRPr="00DE4890" w:rsidRDefault="00A74C42" w:rsidP="0072380A">
      <w:pPr>
        <w:pStyle w:val="berschrift1"/>
      </w:pPr>
      <w:r w:rsidRPr="00DE4890">
        <w:lastRenderedPageBreak/>
        <w:t>Bedeutung der Icons</w:t>
      </w:r>
    </w:p>
    <w:tbl>
      <w:tblPr>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44"/>
        <w:gridCol w:w="3229"/>
        <w:gridCol w:w="1564"/>
        <w:gridCol w:w="3302"/>
      </w:tblGrid>
      <w:tr w:rsidR="00843602" w:rsidRPr="00AA18D1" w:rsidTr="00E24D2B">
        <w:trPr>
          <w:trHeight w:val="624"/>
        </w:trPr>
        <w:tc>
          <w:tcPr>
            <w:tcW w:w="154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843602" w:rsidRPr="00AA18D1" w:rsidRDefault="00843602" w:rsidP="00E24D2B">
            <w:pPr>
              <w:pStyle w:val="TabelleKopfmitte"/>
            </w:pPr>
            <w:r w:rsidRPr="00AA18D1">
              <w:t>Icon</w:t>
            </w:r>
          </w:p>
        </w:tc>
        <w:tc>
          <w:tcPr>
            <w:tcW w:w="322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843602" w:rsidRPr="00AA18D1" w:rsidRDefault="00843602" w:rsidP="00E24D2B">
            <w:pPr>
              <w:pStyle w:val="TabelleKopfmitte"/>
            </w:pPr>
            <w:r w:rsidRPr="00AA18D1">
              <w:t>Beschreibung</w:t>
            </w:r>
          </w:p>
        </w:tc>
        <w:tc>
          <w:tcPr>
            <w:tcW w:w="156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843602" w:rsidRPr="00AA18D1" w:rsidRDefault="00843602" w:rsidP="00E24D2B">
            <w:pPr>
              <w:pStyle w:val="TabelleKopfmitte"/>
            </w:pPr>
            <w:r w:rsidRPr="00AA18D1">
              <w:t>Icon</w:t>
            </w:r>
          </w:p>
        </w:tc>
        <w:tc>
          <w:tcPr>
            <w:tcW w:w="330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843602" w:rsidRPr="00AA18D1" w:rsidRDefault="00843602" w:rsidP="00E24D2B">
            <w:pPr>
              <w:pStyle w:val="TabelleKopfmitte"/>
            </w:pPr>
            <w:r w:rsidRPr="00AA18D1">
              <w:t>Beschreibung</w:t>
            </w:r>
          </w:p>
        </w:tc>
      </w:tr>
      <w:tr w:rsidR="00843602" w:rsidRPr="00AA18D1" w:rsidTr="00E24D2B">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843602" w:rsidRPr="00AA18D1" w:rsidRDefault="00843602" w:rsidP="00E24D2B">
            <w:pPr>
              <w:pStyle w:val="Textkrpermitte"/>
            </w:pPr>
            <w:r w:rsidRPr="00AA18D1">
              <w:rPr>
                <w:noProof/>
              </w:rPr>
              <w:drawing>
                <wp:inline distT="0" distB="0" distL="0" distR="0" wp14:anchorId="04CFAF9A" wp14:editId="2E904D9C">
                  <wp:extent cx="342000" cy="313200"/>
                  <wp:effectExtent l="0" t="0" r="127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2000" cy="313200"/>
                          </a:xfrm>
                          <a:prstGeom prst="rect">
                            <a:avLst/>
                          </a:prstGeom>
                          <a:noFill/>
                          <a:ln>
                            <a:noFill/>
                          </a:ln>
                        </pic:spPr>
                      </pic:pic>
                    </a:graphicData>
                  </a:graphic>
                </wp:inline>
              </w:drawing>
            </w:r>
            <w:r w:rsidRPr="00267884">
              <w:rPr>
                <w:rFonts w:ascii="Arial" w:hAnsi="Arial"/>
                <w:noProof/>
                <w:sz w:val="24"/>
                <w:szCs w:val="22"/>
              </w:rPr>
              <w:drawing>
                <wp:inline distT="0" distB="0" distL="0" distR="0" wp14:anchorId="70FE2905" wp14:editId="61788C5E">
                  <wp:extent cx="342000" cy="313200"/>
                  <wp:effectExtent l="0" t="0" r="1270"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8 LernzielA_blau.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420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843602" w:rsidRPr="00AA18D1" w:rsidRDefault="00843602" w:rsidP="00E24D2B">
            <w:pPr>
              <w:pStyle w:val="Textkrper"/>
            </w:pPr>
            <w:r w:rsidRPr="00AA18D1">
              <w:t>Lernziel A</w:t>
            </w:r>
          </w:p>
        </w:tc>
        <w:tc>
          <w:tcPr>
            <w:tcW w:w="1564" w:type="dxa"/>
            <w:tcBorders>
              <w:top w:val="single" w:sz="4" w:space="0" w:color="auto"/>
              <w:left w:val="single" w:sz="4" w:space="0" w:color="auto"/>
              <w:bottom w:val="single" w:sz="4" w:space="0" w:color="auto"/>
              <w:right w:val="single" w:sz="4" w:space="0" w:color="auto"/>
            </w:tcBorders>
            <w:vAlign w:val="center"/>
            <w:hideMark/>
          </w:tcPr>
          <w:p w:rsidR="00843602" w:rsidRPr="00AA18D1" w:rsidRDefault="00843602" w:rsidP="00E24D2B">
            <w:pPr>
              <w:pStyle w:val="Textkrpermitte"/>
            </w:pPr>
            <w:r w:rsidRPr="00AA18D1">
              <w:rPr>
                <w:noProof/>
              </w:rPr>
              <w:drawing>
                <wp:inline distT="0" distB="0" distL="0" distR="0" wp14:anchorId="68ADCD2F" wp14:editId="6EA57883">
                  <wp:extent cx="314325" cy="314325"/>
                  <wp:effectExtent l="0" t="0" r="9525" b="9525"/>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843602" w:rsidRPr="00AA18D1" w:rsidRDefault="00F3537D" w:rsidP="00E24D2B">
            <w:pPr>
              <w:pStyle w:val="Textkrper"/>
            </w:pPr>
            <w:r>
              <w:t>Tipp/</w:t>
            </w:r>
            <w:r w:rsidR="00843602" w:rsidRPr="00AA18D1">
              <w:t>Hinweis, der zum Bearbeiten hilfreich ist</w:t>
            </w:r>
          </w:p>
        </w:tc>
      </w:tr>
      <w:tr w:rsidR="00843602" w:rsidRPr="00AA18D1" w:rsidTr="00E24D2B">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843602" w:rsidRPr="00AA18D1" w:rsidRDefault="00843602" w:rsidP="00E24D2B">
            <w:pPr>
              <w:pStyle w:val="Textkrpermitte"/>
            </w:pPr>
            <w:r w:rsidRPr="00AA18D1">
              <w:rPr>
                <w:noProof/>
              </w:rPr>
              <w:drawing>
                <wp:inline distT="0" distB="0" distL="0" distR="0" wp14:anchorId="4D40A24C" wp14:editId="439F2636">
                  <wp:extent cx="342000" cy="313200"/>
                  <wp:effectExtent l="0" t="0" r="1270" b="0"/>
                  <wp:docPr id="12"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2000" cy="313200"/>
                          </a:xfrm>
                          <a:prstGeom prst="rect">
                            <a:avLst/>
                          </a:prstGeom>
                          <a:noFill/>
                          <a:ln>
                            <a:noFill/>
                          </a:ln>
                        </pic:spPr>
                      </pic:pic>
                    </a:graphicData>
                  </a:graphic>
                </wp:inline>
              </w:drawing>
            </w:r>
            <w:r w:rsidRPr="00267884">
              <w:rPr>
                <w:rFonts w:ascii="Arial" w:hAnsi="Arial"/>
                <w:noProof/>
                <w:sz w:val="24"/>
                <w:szCs w:val="22"/>
              </w:rPr>
              <w:drawing>
                <wp:inline distT="0" distB="0" distL="0" distR="0" wp14:anchorId="4B89AEF9" wp14:editId="7C0A59A0">
                  <wp:extent cx="342000" cy="313200"/>
                  <wp:effectExtent l="0" t="0" r="1270" b="0"/>
                  <wp:docPr id="1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0 LernzielB_blau.p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420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843602" w:rsidRPr="00AA18D1" w:rsidRDefault="00843602" w:rsidP="00E24D2B">
            <w:pPr>
              <w:pStyle w:val="Textkrper"/>
            </w:pPr>
            <w:r w:rsidRPr="00AA18D1">
              <w:t>Lernziel B</w:t>
            </w:r>
          </w:p>
        </w:tc>
        <w:tc>
          <w:tcPr>
            <w:tcW w:w="1564" w:type="dxa"/>
            <w:tcBorders>
              <w:top w:val="single" w:sz="4" w:space="0" w:color="auto"/>
              <w:left w:val="single" w:sz="4" w:space="0" w:color="auto"/>
              <w:bottom w:val="single" w:sz="4" w:space="0" w:color="auto"/>
              <w:right w:val="single" w:sz="4" w:space="0" w:color="auto"/>
            </w:tcBorders>
            <w:vAlign w:val="center"/>
            <w:hideMark/>
          </w:tcPr>
          <w:p w:rsidR="00843602" w:rsidRPr="00AA18D1" w:rsidRDefault="00843602" w:rsidP="00E24D2B">
            <w:pPr>
              <w:pStyle w:val="Textkrpermitte"/>
            </w:pPr>
            <w:r w:rsidRPr="00AA18D1">
              <w:rPr>
                <w:noProof/>
              </w:rPr>
              <w:drawing>
                <wp:inline distT="0" distB="0" distL="0" distR="0" wp14:anchorId="341D40CB" wp14:editId="614B745A">
                  <wp:extent cx="314325" cy="314325"/>
                  <wp:effectExtent l="0" t="0" r="9525" b="9525"/>
                  <wp:docPr id="19" name="Grafik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843602" w:rsidRPr="00AA18D1" w:rsidRDefault="00843602" w:rsidP="00F3537D">
            <w:pPr>
              <w:pStyle w:val="Textkrper"/>
            </w:pPr>
            <w:r>
              <w:t>Vorsicht/</w:t>
            </w:r>
            <w:r w:rsidRPr="00AA18D1">
              <w:t>Achtung: wichtige Inform</w:t>
            </w:r>
            <w:r w:rsidRPr="00AA18D1">
              <w:t>a</w:t>
            </w:r>
            <w:r w:rsidR="00F3537D">
              <w:t>tion/</w:t>
            </w:r>
            <w:r w:rsidRPr="00AA18D1">
              <w:t>Hinweis. Genau lesen!</w:t>
            </w:r>
          </w:p>
        </w:tc>
      </w:tr>
      <w:tr w:rsidR="00843602" w:rsidRPr="00AA18D1" w:rsidTr="00E24D2B">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843602" w:rsidRPr="00AA18D1" w:rsidRDefault="00843602" w:rsidP="00E24D2B">
            <w:pPr>
              <w:pStyle w:val="Textkrpermitte"/>
            </w:pPr>
            <w:r w:rsidRPr="00AA18D1">
              <w:rPr>
                <w:noProof/>
              </w:rPr>
              <w:drawing>
                <wp:inline distT="0" distB="0" distL="0" distR="0" wp14:anchorId="64BE1C95" wp14:editId="6C5B59AA">
                  <wp:extent cx="342000" cy="313200"/>
                  <wp:effectExtent l="0" t="0" r="1270" b="0"/>
                  <wp:docPr id="25" name="Grafik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2000" cy="313200"/>
                          </a:xfrm>
                          <a:prstGeom prst="rect">
                            <a:avLst/>
                          </a:prstGeom>
                          <a:noFill/>
                          <a:ln>
                            <a:noFill/>
                          </a:ln>
                        </pic:spPr>
                      </pic:pic>
                    </a:graphicData>
                  </a:graphic>
                </wp:inline>
              </w:drawing>
            </w:r>
            <w:r w:rsidRPr="00267884">
              <w:rPr>
                <w:rFonts w:ascii="Arial" w:hAnsi="Arial"/>
                <w:noProof/>
                <w:sz w:val="24"/>
                <w:szCs w:val="22"/>
              </w:rPr>
              <w:drawing>
                <wp:inline distT="0" distB="0" distL="0" distR="0" wp14:anchorId="078BD149" wp14:editId="19E8A12F">
                  <wp:extent cx="342000" cy="313200"/>
                  <wp:effectExtent l="0" t="0" r="1270" b="0"/>
                  <wp:docPr id="26" name="Grafik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2 LernzielC_blau.pn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420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843602" w:rsidRPr="00AA18D1" w:rsidRDefault="00843602" w:rsidP="00E24D2B">
            <w:pPr>
              <w:pStyle w:val="Textkrper"/>
            </w:pPr>
            <w:r w:rsidRPr="00AA18D1">
              <w:t>Lernziel C</w:t>
            </w:r>
          </w:p>
        </w:tc>
        <w:tc>
          <w:tcPr>
            <w:tcW w:w="1564"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E24D2B">
            <w:pPr>
              <w:pStyle w:val="Textkrpermitte"/>
            </w:pPr>
            <w:r w:rsidRPr="00AA18D1">
              <w:rPr>
                <w:noProof/>
              </w:rPr>
              <w:drawing>
                <wp:inline distT="0" distB="0" distL="0" distR="0" wp14:anchorId="0C7C3C61" wp14:editId="1525007A">
                  <wp:extent cx="314325" cy="314325"/>
                  <wp:effectExtent l="0" t="0" r="9525" b="9525"/>
                  <wp:docPr id="27" name="Grafik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6"/>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E24D2B">
            <w:pPr>
              <w:pStyle w:val="Textkrper"/>
            </w:pPr>
            <w:r w:rsidRPr="00AA18D1">
              <w:t>Zeitvorgabe beachten</w:t>
            </w:r>
          </w:p>
        </w:tc>
      </w:tr>
      <w:tr w:rsidR="00843602" w:rsidRPr="00AA18D1" w:rsidTr="00E24D2B">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843602" w:rsidRPr="00AA18D1" w:rsidRDefault="00843602" w:rsidP="00E24D2B">
            <w:pPr>
              <w:pStyle w:val="Textkrpermitte"/>
            </w:pPr>
            <w:r w:rsidRPr="00AA18D1">
              <w:rPr>
                <w:noProof/>
              </w:rPr>
              <w:drawing>
                <wp:inline distT="0" distB="0" distL="0" distR="0" wp14:anchorId="283AD4E9" wp14:editId="7406B047">
                  <wp:extent cx="295275" cy="314325"/>
                  <wp:effectExtent l="0" t="0" r="9525" b="9525"/>
                  <wp:docPr id="29" name="Grafik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9527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843602" w:rsidRPr="00AA18D1" w:rsidRDefault="00843602" w:rsidP="00E24D2B">
            <w:pPr>
              <w:pStyle w:val="Textkrper"/>
            </w:pPr>
            <w:r w:rsidRPr="00AA18D1">
              <w:t>Einzelarbeit</w:t>
            </w:r>
          </w:p>
        </w:tc>
        <w:tc>
          <w:tcPr>
            <w:tcW w:w="1564" w:type="dxa"/>
            <w:tcBorders>
              <w:top w:val="single" w:sz="4" w:space="0" w:color="auto"/>
              <w:left w:val="single" w:sz="4" w:space="0" w:color="auto"/>
              <w:bottom w:val="single" w:sz="4" w:space="0" w:color="auto"/>
              <w:right w:val="single" w:sz="4" w:space="0" w:color="auto"/>
            </w:tcBorders>
            <w:vAlign w:val="center"/>
            <w:hideMark/>
          </w:tcPr>
          <w:p w:rsidR="00843602" w:rsidRPr="00AA18D1" w:rsidRDefault="00843602" w:rsidP="00E24D2B">
            <w:pPr>
              <w:pStyle w:val="Textkrpermitte"/>
            </w:pPr>
            <w:r w:rsidRPr="00AA18D1">
              <w:rPr>
                <w:noProof/>
              </w:rPr>
              <w:drawing>
                <wp:inline distT="0" distB="0" distL="0" distR="0" wp14:anchorId="3FA5987E" wp14:editId="4ED7E7A0">
                  <wp:extent cx="371475" cy="314325"/>
                  <wp:effectExtent l="0" t="0" r="9525" b="9525"/>
                  <wp:docPr id="30" name="Grafik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7147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843602" w:rsidRPr="00AA18D1" w:rsidRDefault="00843602" w:rsidP="00F3537D">
            <w:pPr>
              <w:pStyle w:val="Textkrper"/>
            </w:pPr>
            <w:r>
              <w:t xml:space="preserve">Blätter/Materialien </w:t>
            </w:r>
            <w:r w:rsidRPr="00AA18D1">
              <w:t>ablegen</w:t>
            </w:r>
          </w:p>
        </w:tc>
      </w:tr>
      <w:tr w:rsidR="00843602" w:rsidRPr="00AA18D1" w:rsidTr="00E24D2B">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843602" w:rsidRPr="00AA18D1" w:rsidRDefault="00843602" w:rsidP="00E24D2B">
            <w:pPr>
              <w:pStyle w:val="Textkrpermitte"/>
            </w:pPr>
            <w:r w:rsidRPr="00AA18D1">
              <w:rPr>
                <w:noProof/>
              </w:rPr>
              <w:drawing>
                <wp:inline distT="0" distB="0" distL="0" distR="0" wp14:anchorId="147249DE" wp14:editId="7F888896">
                  <wp:extent cx="647700" cy="314325"/>
                  <wp:effectExtent l="0" t="0" r="0" b="9525"/>
                  <wp:docPr id="468" name="Grafik 4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770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843602" w:rsidRPr="00AA18D1" w:rsidRDefault="00843602" w:rsidP="00E24D2B">
            <w:pPr>
              <w:pStyle w:val="Textkrper"/>
            </w:pPr>
            <w:r w:rsidRPr="00AA18D1">
              <w:t>Partnerarbeit</w:t>
            </w:r>
          </w:p>
        </w:tc>
        <w:tc>
          <w:tcPr>
            <w:tcW w:w="1564" w:type="dxa"/>
            <w:tcBorders>
              <w:top w:val="single" w:sz="4" w:space="0" w:color="auto"/>
              <w:left w:val="single" w:sz="4" w:space="0" w:color="auto"/>
              <w:bottom w:val="single" w:sz="4" w:space="0" w:color="auto"/>
              <w:right w:val="single" w:sz="4" w:space="0" w:color="auto"/>
            </w:tcBorders>
            <w:vAlign w:val="center"/>
            <w:hideMark/>
          </w:tcPr>
          <w:p w:rsidR="00843602" w:rsidRPr="00AA18D1" w:rsidRDefault="00843602" w:rsidP="00E24D2B">
            <w:pPr>
              <w:pStyle w:val="Textkrpermitte"/>
            </w:pPr>
            <w:r>
              <w:rPr>
                <w:noProof/>
              </w:rPr>
              <w:drawing>
                <wp:inline distT="0" distB="0" distL="0" distR="0" wp14:anchorId="33ECD283" wp14:editId="1F54B459">
                  <wp:extent cx="370800" cy="326657"/>
                  <wp:effectExtent l="0" t="0" r="0" b="0"/>
                  <wp:docPr id="469" name="Grafik 4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terial holen.emf"/>
                          <pic:cNvPicPr/>
                        </pic:nvPicPr>
                        <pic:blipFill>
                          <a:blip r:embed="rId26">
                            <a:extLst>
                              <a:ext uri="{28A0092B-C50C-407E-A947-70E740481C1C}">
                                <a14:useLocalDpi xmlns:a14="http://schemas.microsoft.com/office/drawing/2010/main" val="0"/>
                              </a:ext>
                            </a:extLst>
                          </a:blip>
                          <a:stretch>
                            <a:fillRect/>
                          </a:stretch>
                        </pic:blipFill>
                        <pic:spPr>
                          <a:xfrm>
                            <a:off x="0" y="0"/>
                            <a:ext cx="370800" cy="326657"/>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843602" w:rsidRPr="00AA18D1" w:rsidRDefault="00843602" w:rsidP="00F3537D">
            <w:pPr>
              <w:pStyle w:val="Textkrper"/>
            </w:pPr>
            <w:r>
              <w:t>Blätter/Materialien holen</w:t>
            </w:r>
          </w:p>
        </w:tc>
      </w:tr>
      <w:tr w:rsidR="00843602" w:rsidRPr="00AA18D1" w:rsidTr="00E24D2B">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E24D2B">
            <w:pPr>
              <w:pStyle w:val="Textkrpermitte"/>
            </w:pPr>
            <w:r w:rsidRPr="00AA18D1">
              <w:rPr>
                <w:noProof/>
              </w:rPr>
              <w:drawing>
                <wp:inline distT="0" distB="0" distL="0" distR="0" wp14:anchorId="372E8CC6" wp14:editId="0FDB4EF7">
                  <wp:extent cx="533400" cy="314325"/>
                  <wp:effectExtent l="0" t="0" r="0" b="9525"/>
                  <wp:docPr id="470" name="Grafik 4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4"/>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340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E24D2B">
            <w:pPr>
              <w:pStyle w:val="Textkrper"/>
            </w:pPr>
            <w:r w:rsidRPr="00AA18D1">
              <w:t>Gruppenarbeit</w:t>
            </w:r>
          </w:p>
        </w:tc>
        <w:tc>
          <w:tcPr>
            <w:tcW w:w="1564"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E24D2B">
            <w:pPr>
              <w:pStyle w:val="Textkrpermitte"/>
            </w:pPr>
            <w:r w:rsidRPr="00AA18D1">
              <w:rPr>
                <w:noProof/>
              </w:rPr>
              <w:drawing>
                <wp:inline distT="0" distB="0" distL="0" distR="0" wp14:anchorId="6B7114B2" wp14:editId="6C33EEFE">
                  <wp:extent cx="314325" cy="314325"/>
                  <wp:effectExtent l="0" t="0" r="9525" b="9525"/>
                  <wp:docPr id="471" name="Grafik 4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F3537D">
            <w:pPr>
              <w:pStyle w:val="Textkrper"/>
            </w:pPr>
            <w:r w:rsidRPr="00AA18D1">
              <w:t>Lesen/Hilfsmittel/Quellenangabe</w:t>
            </w:r>
            <w:r>
              <w:t xml:space="preserve">: </w:t>
            </w:r>
            <w:r w:rsidRPr="00AA18D1">
              <w:t>Buch oder eigene Aufschriebe</w:t>
            </w:r>
          </w:p>
        </w:tc>
      </w:tr>
      <w:tr w:rsidR="00843602" w:rsidRPr="00AA18D1" w:rsidTr="00E24D2B">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E24D2B">
            <w:pPr>
              <w:pStyle w:val="Textkrpermitte"/>
            </w:pPr>
            <w:r w:rsidRPr="00AA18D1">
              <w:rPr>
                <w:noProof/>
              </w:rPr>
              <w:drawing>
                <wp:inline distT="0" distB="0" distL="0" distR="0" wp14:anchorId="2A485FF0" wp14:editId="359536A8">
                  <wp:extent cx="314325" cy="314325"/>
                  <wp:effectExtent l="0" t="0" r="9525" b="9525"/>
                  <wp:docPr id="472" name="Grafik 4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E24D2B">
            <w:pPr>
              <w:pStyle w:val="Textkrper"/>
            </w:pPr>
            <w:r w:rsidRPr="00AA18D1">
              <w:t>Plenum</w:t>
            </w:r>
          </w:p>
        </w:tc>
        <w:tc>
          <w:tcPr>
            <w:tcW w:w="1564"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E24D2B">
            <w:pPr>
              <w:pStyle w:val="Textkrpermitte"/>
            </w:pPr>
            <w:r w:rsidRPr="00AA18D1">
              <w:rPr>
                <w:noProof/>
              </w:rPr>
              <w:drawing>
                <wp:inline distT="0" distB="0" distL="0" distR="0" wp14:anchorId="385E94E9" wp14:editId="1F838C3B">
                  <wp:extent cx="314325" cy="314325"/>
                  <wp:effectExtent l="0" t="0" r="9525" b="9525"/>
                  <wp:docPr id="473" name="Grafik 4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843602" w:rsidRDefault="00843602" w:rsidP="00E24D2B">
            <w:pPr>
              <w:pStyle w:val="Textkrper"/>
            </w:pPr>
            <w:r>
              <w:t>Schreiben/Zeichnen/Malen/</w:t>
            </w:r>
          </w:p>
          <w:p w:rsidR="00843602" w:rsidRPr="00AA18D1" w:rsidRDefault="00843602" w:rsidP="00E24D2B">
            <w:pPr>
              <w:pStyle w:val="Textkrper"/>
            </w:pPr>
            <w:r>
              <w:t>Skizzieren</w:t>
            </w:r>
          </w:p>
        </w:tc>
      </w:tr>
      <w:tr w:rsidR="00843602" w:rsidRPr="00AA18D1" w:rsidTr="00E24D2B">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E24D2B">
            <w:pPr>
              <w:pStyle w:val="Textkrpermitte"/>
            </w:pPr>
            <w:r w:rsidRPr="00AA18D1">
              <w:rPr>
                <w:noProof/>
              </w:rPr>
              <w:drawing>
                <wp:inline distT="0" distB="0" distL="0" distR="0" wp14:anchorId="5086C9E1" wp14:editId="5DFB9ED1">
                  <wp:extent cx="257175" cy="314325"/>
                  <wp:effectExtent l="0" t="0" r="9525" b="9525"/>
                  <wp:docPr id="474" name="Grafik 4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5717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F3537D">
            <w:pPr>
              <w:pStyle w:val="Textkrper"/>
            </w:pPr>
            <w:r w:rsidRPr="00AA18D1">
              <w:t>Lehrer fragen/holen</w:t>
            </w:r>
          </w:p>
        </w:tc>
        <w:tc>
          <w:tcPr>
            <w:tcW w:w="1564"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E24D2B">
            <w:pPr>
              <w:pStyle w:val="Textkrpermitte"/>
            </w:pPr>
            <w:r w:rsidRPr="00AA18D1">
              <w:rPr>
                <w:noProof/>
              </w:rPr>
              <w:drawing>
                <wp:inline distT="0" distB="0" distL="0" distR="0" wp14:anchorId="1908AF37" wp14:editId="7D368B0C">
                  <wp:extent cx="314325" cy="314325"/>
                  <wp:effectExtent l="0" t="0" r="9525" b="9525"/>
                  <wp:docPr id="475" name="Grafik 4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9"/>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843602" w:rsidRDefault="00843602" w:rsidP="00E24D2B">
            <w:pPr>
              <w:pStyle w:val="Textkrper"/>
            </w:pPr>
            <w:r>
              <w:t>Rechnen/</w:t>
            </w:r>
          </w:p>
          <w:p w:rsidR="00843602" w:rsidRPr="00AA18D1" w:rsidRDefault="00843602" w:rsidP="00E24D2B">
            <w:pPr>
              <w:pStyle w:val="Textkrper"/>
            </w:pPr>
            <w:r w:rsidRPr="00AA18D1">
              <w:t>Taschenrechner erlaubt</w:t>
            </w:r>
          </w:p>
        </w:tc>
      </w:tr>
      <w:tr w:rsidR="00843602" w:rsidRPr="00AA18D1" w:rsidTr="00E24D2B">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E24D2B">
            <w:pPr>
              <w:pStyle w:val="Textkrpermitte"/>
            </w:pPr>
            <w:r w:rsidRPr="00AA18D1">
              <w:rPr>
                <w:noProof/>
              </w:rPr>
              <w:drawing>
                <wp:inline distT="0" distB="0" distL="0" distR="0" wp14:anchorId="47F91D20" wp14:editId="3ADF2865">
                  <wp:extent cx="209550" cy="314325"/>
                  <wp:effectExtent l="0" t="0" r="0" b="9525"/>
                  <wp:docPr id="504" name="Grafik 5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0955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E24D2B">
            <w:pPr>
              <w:pStyle w:val="Textkrper"/>
            </w:pPr>
            <w:r w:rsidRPr="00AA18D1">
              <w:t>Lehrervortrag</w:t>
            </w:r>
          </w:p>
        </w:tc>
        <w:tc>
          <w:tcPr>
            <w:tcW w:w="1564"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E24D2B">
            <w:pPr>
              <w:pStyle w:val="Textkrpermitte"/>
            </w:pPr>
            <w:r w:rsidRPr="00AA18D1">
              <w:rPr>
                <w:noProof/>
              </w:rPr>
              <w:drawing>
                <wp:inline distT="0" distB="0" distL="0" distR="0" wp14:anchorId="1E1D8761" wp14:editId="6DDF6229">
                  <wp:extent cx="314325" cy="314325"/>
                  <wp:effectExtent l="0" t="0" r="9525" b="9525"/>
                  <wp:docPr id="507" name="Grafik 5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843602" w:rsidRDefault="00843602" w:rsidP="00E24D2B">
            <w:pPr>
              <w:pStyle w:val="Textkrper"/>
            </w:pPr>
            <w:r>
              <w:t>Zeichnen/</w:t>
            </w:r>
          </w:p>
          <w:p w:rsidR="00843602" w:rsidRPr="00AA18D1" w:rsidRDefault="00843602" w:rsidP="00E24D2B">
            <w:pPr>
              <w:pStyle w:val="Textkrper"/>
            </w:pPr>
            <w:r w:rsidRPr="00AA18D1">
              <w:t>Zeichenmaterial erforderlich</w:t>
            </w:r>
          </w:p>
        </w:tc>
      </w:tr>
      <w:tr w:rsidR="00843602" w:rsidRPr="00AA18D1" w:rsidTr="00E24D2B">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E24D2B">
            <w:pPr>
              <w:pStyle w:val="Textkrpermitte"/>
            </w:pPr>
            <w:r w:rsidRPr="00AA18D1">
              <w:rPr>
                <w:noProof/>
              </w:rPr>
              <w:drawing>
                <wp:inline distT="0" distB="0" distL="0" distR="0" wp14:anchorId="25368703" wp14:editId="37E63D2E">
                  <wp:extent cx="238125" cy="314325"/>
                  <wp:effectExtent l="0" t="0" r="9525" b="9525"/>
                  <wp:docPr id="508" name="Grafik 5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3"/>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381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E24D2B">
            <w:pPr>
              <w:pStyle w:val="Textkrper"/>
            </w:pPr>
            <w:r w:rsidRPr="00AA18D1">
              <w:t>Einzelvortrag, Präsentation</w:t>
            </w:r>
          </w:p>
        </w:tc>
        <w:tc>
          <w:tcPr>
            <w:tcW w:w="1564"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E24D2B">
            <w:pPr>
              <w:pStyle w:val="Textkrpermitte"/>
            </w:pPr>
            <w:r w:rsidRPr="00AA18D1">
              <w:rPr>
                <w:noProof/>
              </w:rPr>
              <w:drawing>
                <wp:inline distT="0" distB="0" distL="0" distR="0" wp14:anchorId="16C5E54E" wp14:editId="40FAA1C6">
                  <wp:extent cx="314325" cy="314325"/>
                  <wp:effectExtent l="0" t="0" r="9525" b="9525"/>
                  <wp:docPr id="509" name="Grafik 5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4"/>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E24D2B">
            <w:pPr>
              <w:pStyle w:val="Textkrper"/>
            </w:pPr>
            <w:r w:rsidRPr="00AA18D1">
              <w:t>Versuch</w:t>
            </w:r>
          </w:p>
        </w:tc>
      </w:tr>
      <w:tr w:rsidR="00843602" w:rsidRPr="00AA18D1" w:rsidTr="00E24D2B">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E24D2B">
            <w:pPr>
              <w:pStyle w:val="Textkrpermitte"/>
            </w:pPr>
            <w:r w:rsidRPr="00AA18D1">
              <w:rPr>
                <w:noProof/>
              </w:rPr>
              <w:drawing>
                <wp:inline distT="0" distB="0" distL="0" distR="0" wp14:anchorId="4890E0B5" wp14:editId="79096A86">
                  <wp:extent cx="333375" cy="314325"/>
                  <wp:effectExtent l="0" t="0" r="9525" b="9525"/>
                  <wp:docPr id="510" name="Grafik 5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3337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E24D2B">
            <w:pPr>
              <w:pStyle w:val="Textkrper"/>
            </w:pPr>
            <w:r w:rsidRPr="00AA18D1">
              <w:t>Gruppenvortrag, Präsentation</w:t>
            </w:r>
          </w:p>
        </w:tc>
        <w:tc>
          <w:tcPr>
            <w:tcW w:w="1564"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E24D2B">
            <w:pPr>
              <w:pStyle w:val="Textkrpermitte"/>
            </w:pPr>
            <w:r>
              <w:rPr>
                <w:noProof/>
              </w:rPr>
              <w:drawing>
                <wp:inline distT="0" distB="0" distL="0" distR="0" wp14:anchorId="794890A9" wp14:editId="6FE29881">
                  <wp:extent cx="313200" cy="313200"/>
                  <wp:effectExtent l="0" t="0" r="0" b="0"/>
                  <wp:docPr id="511" name="Grafik 5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erkstatt.emf"/>
                          <pic:cNvPicPr/>
                        </pic:nvPicPr>
                        <pic:blipFill>
                          <a:blip r:embed="rId38">
                            <a:extLst>
                              <a:ext uri="{28A0092B-C50C-407E-A947-70E740481C1C}">
                                <a14:useLocalDpi xmlns:a14="http://schemas.microsoft.com/office/drawing/2010/main" val="0"/>
                              </a:ext>
                            </a:extLst>
                          </a:blip>
                          <a:stretch>
                            <a:fillRect/>
                          </a:stretch>
                        </pic:blipFill>
                        <pic:spPr>
                          <a:xfrm>
                            <a:off x="0" y="0"/>
                            <a:ext cx="313200" cy="313200"/>
                          </a:xfrm>
                          <a:prstGeom prst="rect">
                            <a:avLst/>
                          </a:prstGeom>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E24D2B">
            <w:pPr>
              <w:pStyle w:val="Textkrper"/>
            </w:pPr>
            <w:r>
              <w:t>Werkstatt</w:t>
            </w:r>
          </w:p>
        </w:tc>
      </w:tr>
      <w:tr w:rsidR="00843602" w:rsidRPr="00AA18D1" w:rsidTr="00E24D2B">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E24D2B">
            <w:pPr>
              <w:pStyle w:val="Textkrpermitte"/>
            </w:pPr>
            <w:r w:rsidRPr="00AA18D1">
              <w:rPr>
                <w:noProof/>
              </w:rPr>
              <w:drawing>
                <wp:inline distT="0" distB="0" distL="0" distR="0" wp14:anchorId="4F66559A" wp14:editId="23EEDA66">
                  <wp:extent cx="314325" cy="314325"/>
                  <wp:effectExtent l="0" t="0" r="9525" b="9525"/>
                  <wp:docPr id="32" name="Grafik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7"/>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r>
              <w:rPr>
                <w:rFonts w:ascii="Arial" w:hAnsi="Arial"/>
                <w:noProof/>
                <w:sz w:val="24"/>
                <w:szCs w:val="22"/>
              </w:rPr>
              <w:t xml:space="preserve"> </w:t>
            </w:r>
            <w:r w:rsidRPr="00267884">
              <w:rPr>
                <w:rFonts w:ascii="Arial" w:hAnsi="Arial"/>
                <w:noProof/>
                <w:sz w:val="24"/>
                <w:szCs w:val="22"/>
              </w:rPr>
              <w:drawing>
                <wp:inline distT="0" distB="0" distL="0" distR="0" wp14:anchorId="1D3D52A6" wp14:editId="54986ABE">
                  <wp:extent cx="313200" cy="313200"/>
                  <wp:effectExtent l="0" t="0" r="0" b="0"/>
                  <wp:docPr id="33" name="Grafik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2 erledigt_grün.png"/>
                          <pic:cNvPicPr/>
                        </pic:nvPicPr>
                        <pic:blipFill>
                          <a:blip r:embed="rId40" cstate="print">
                            <a:extLst>
                              <a:ext uri="{28A0092B-C50C-407E-A947-70E740481C1C}">
                                <a14:useLocalDpi xmlns:a14="http://schemas.microsoft.com/office/drawing/2010/main" val="0"/>
                              </a:ext>
                            </a:extLst>
                          </a:blip>
                          <a:stretch>
                            <a:fillRect/>
                          </a:stretch>
                        </pic:blipFill>
                        <pic:spPr>
                          <a:xfrm>
                            <a:off x="0" y="0"/>
                            <a:ext cx="3132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E24D2B">
            <w:pPr>
              <w:pStyle w:val="Textkrper"/>
            </w:pPr>
            <w:r w:rsidRPr="00AA18D1">
              <w:t>erledigt</w:t>
            </w:r>
          </w:p>
        </w:tc>
        <w:tc>
          <w:tcPr>
            <w:tcW w:w="1564"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E24D2B">
            <w:pPr>
              <w:pStyle w:val="Textkrpermitte"/>
            </w:pPr>
            <w:r w:rsidRPr="00AA18D1">
              <w:rPr>
                <w:noProof/>
              </w:rPr>
              <w:drawing>
                <wp:inline distT="0" distB="0" distL="0" distR="0" wp14:anchorId="7643DCF4" wp14:editId="248065FE">
                  <wp:extent cx="314325" cy="314325"/>
                  <wp:effectExtent l="0" t="0" r="9525" b="9525"/>
                  <wp:docPr id="34" name="Grafik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49"/>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F3537D">
            <w:pPr>
              <w:pStyle w:val="Textkrper"/>
            </w:pPr>
            <w:r w:rsidRPr="00AA18D1">
              <w:t>Beispiel/Vokabelhilfen</w:t>
            </w:r>
          </w:p>
        </w:tc>
      </w:tr>
      <w:tr w:rsidR="00843602" w:rsidRPr="00AA18D1" w:rsidTr="00E24D2B">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E24D2B">
            <w:pPr>
              <w:pStyle w:val="Textkrpermitte"/>
            </w:pPr>
            <w:r w:rsidRPr="00AA18D1">
              <w:rPr>
                <w:noProof/>
              </w:rPr>
              <w:drawing>
                <wp:inline distT="0" distB="0" distL="0" distR="0" wp14:anchorId="11B2F074" wp14:editId="18BF3CA1">
                  <wp:extent cx="314325" cy="314325"/>
                  <wp:effectExtent l="0" t="0" r="9525" b="9525"/>
                  <wp:docPr id="35" name="Grafik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52"/>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r>
              <w:rPr>
                <w:rFonts w:ascii="Arial" w:hAnsi="Arial"/>
                <w:noProof/>
                <w:sz w:val="24"/>
                <w:szCs w:val="22"/>
              </w:rPr>
              <w:t xml:space="preserve"> </w:t>
            </w:r>
            <w:r w:rsidRPr="00267884">
              <w:rPr>
                <w:rFonts w:ascii="Arial" w:hAnsi="Arial"/>
                <w:noProof/>
                <w:sz w:val="24"/>
                <w:szCs w:val="22"/>
              </w:rPr>
              <w:drawing>
                <wp:inline distT="0" distB="0" distL="0" distR="0" wp14:anchorId="7B859F96" wp14:editId="5048390C">
                  <wp:extent cx="313200" cy="313200"/>
                  <wp:effectExtent l="0" t="0" r="0" b="0"/>
                  <wp:docPr id="36" name="Grafik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2 nicht erledigt_rot.png"/>
                          <pic:cNvPicPr/>
                        </pic:nvPicPr>
                        <pic:blipFill>
                          <a:blip r:embed="rId43" cstate="print">
                            <a:extLst>
                              <a:ext uri="{28A0092B-C50C-407E-A947-70E740481C1C}">
                                <a14:useLocalDpi xmlns:a14="http://schemas.microsoft.com/office/drawing/2010/main" val="0"/>
                              </a:ext>
                            </a:extLst>
                          </a:blip>
                          <a:stretch>
                            <a:fillRect/>
                          </a:stretch>
                        </pic:blipFill>
                        <pic:spPr>
                          <a:xfrm>
                            <a:off x="0" y="0"/>
                            <a:ext cx="3132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E24D2B">
            <w:pPr>
              <w:pStyle w:val="Textkrper"/>
            </w:pPr>
            <w:r w:rsidRPr="00AA18D1">
              <w:t>nicht erledigt</w:t>
            </w:r>
          </w:p>
        </w:tc>
        <w:tc>
          <w:tcPr>
            <w:tcW w:w="1564"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E24D2B">
            <w:pPr>
              <w:pStyle w:val="Textkrpermitte"/>
            </w:pPr>
            <w:r w:rsidRPr="00AA18D1">
              <w:rPr>
                <w:noProof/>
              </w:rPr>
              <w:drawing>
                <wp:inline distT="0" distB="0" distL="0" distR="0" wp14:anchorId="7DC16F6D" wp14:editId="00DCA249">
                  <wp:extent cx="314325" cy="314325"/>
                  <wp:effectExtent l="0" t="0" r="9525" b="9525"/>
                  <wp:docPr id="37" name="Grafik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E24D2B">
            <w:pPr>
              <w:pStyle w:val="Textkrper"/>
            </w:pPr>
            <w:r w:rsidRPr="00AA18D1">
              <w:t>Hören</w:t>
            </w:r>
          </w:p>
        </w:tc>
      </w:tr>
      <w:tr w:rsidR="00843602" w:rsidRPr="00AA18D1" w:rsidTr="00E24D2B">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E24D2B">
            <w:pPr>
              <w:pStyle w:val="Textkrpermitte"/>
            </w:pPr>
            <w:r w:rsidRPr="00AA18D1">
              <w:rPr>
                <w:noProof/>
              </w:rPr>
              <w:drawing>
                <wp:inline distT="0" distB="0" distL="0" distR="0" wp14:anchorId="365F12E6" wp14:editId="7864D027">
                  <wp:extent cx="314325" cy="314325"/>
                  <wp:effectExtent l="0" t="0" r="9525" b="9525"/>
                  <wp:docPr id="38" name="Grafik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9"/>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E24D2B">
            <w:pPr>
              <w:pStyle w:val="Textkrper"/>
            </w:pPr>
            <w:r w:rsidRPr="00AA18D1">
              <w:t>Monologisches Sprechen</w:t>
            </w:r>
          </w:p>
        </w:tc>
        <w:tc>
          <w:tcPr>
            <w:tcW w:w="1564"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E24D2B">
            <w:pPr>
              <w:pStyle w:val="Textkrpermitte"/>
            </w:pPr>
            <w:r w:rsidRPr="00AA18D1">
              <w:rPr>
                <w:noProof/>
              </w:rPr>
              <w:drawing>
                <wp:inline distT="0" distB="0" distL="0" distR="0" wp14:anchorId="4E926DC4" wp14:editId="6289CCF2">
                  <wp:extent cx="314325" cy="314325"/>
                  <wp:effectExtent l="0" t="0" r="9525" b="9525"/>
                  <wp:docPr id="39" name="Grafik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2"/>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E24D2B">
            <w:pPr>
              <w:pStyle w:val="Textkrper"/>
            </w:pPr>
            <w:r w:rsidRPr="00AA18D1">
              <w:t>Deutsch =&gt; Englisch</w:t>
            </w:r>
          </w:p>
        </w:tc>
      </w:tr>
      <w:tr w:rsidR="00843602" w:rsidRPr="00AA18D1" w:rsidTr="00E24D2B">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E24D2B">
            <w:pPr>
              <w:pStyle w:val="Textkrpermitte"/>
            </w:pPr>
            <w:r w:rsidRPr="00AA18D1">
              <w:rPr>
                <w:noProof/>
              </w:rPr>
              <w:drawing>
                <wp:inline distT="0" distB="0" distL="0" distR="0" wp14:anchorId="782570D0" wp14:editId="4F65DE89">
                  <wp:extent cx="314325" cy="314325"/>
                  <wp:effectExtent l="0" t="0" r="9525" b="9525"/>
                  <wp:docPr id="41" name="Grafik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1"/>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E24D2B">
            <w:pPr>
              <w:pStyle w:val="Textkrper"/>
            </w:pPr>
            <w:r w:rsidRPr="00AA18D1">
              <w:t>Dialogisches Sprechen</w:t>
            </w:r>
          </w:p>
        </w:tc>
        <w:tc>
          <w:tcPr>
            <w:tcW w:w="1564"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E24D2B">
            <w:pPr>
              <w:pStyle w:val="Textkrpermitte"/>
            </w:pPr>
            <w:r w:rsidRPr="00AA18D1">
              <w:rPr>
                <w:noProof/>
              </w:rPr>
              <w:drawing>
                <wp:inline distT="0" distB="0" distL="0" distR="0" wp14:anchorId="12171B18" wp14:editId="1B771BB9">
                  <wp:extent cx="314325" cy="314325"/>
                  <wp:effectExtent l="0" t="0" r="9525" b="9525"/>
                  <wp:docPr id="45" name="Grafik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4"/>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E24D2B">
            <w:pPr>
              <w:pStyle w:val="Textkrper"/>
            </w:pPr>
            <w:r w:rsidRPr="00AA18D1">
              <w:t>Englisch =&gt; Deutsch</w:t>
            </w:r>
          </w:p>
        </w:tc>
      </w:tr>
      <w:tr w:rsidR="00843602" w:rsidRPr="00AA18D1" w:rsidTr="00E24D2B">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E24D2B">
            <w:pPr>
              <w:pStyle w:val="Textkrpermitte"/>
            </w:pPr>
            <w:r w:rsidRPr="00AA18D1">
              <w:rPr>
                <w:noProof/>
              </w:rPr>
              <w:drawing>
                <wp:inline distT="0" distB="0" distL="0" distR="0" wp14:anchorId="77189135" wp14:editId="048790F9">
                  <wp:extent cx="342900" cy="314325"/>
                  <wp:effectExtent l="0" t="0" r="0" b="9525"/>
                  <wp:docPr id="47" name="Grafik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6"/>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r w:rsidRPr="00AA18D1">
              <w:rPr>
                <w:noProof/>
              </w:rPr>
              <w:drawing>
                <wp:inline distT="0" distB="0" distL="0" distR="0" wp14:anchorId="5FD15787" wp14:editId="7D17C349">
                  <wp:extent cx="342900" cy="314325"/>
                  <wp:effectExtent l="0" t="0" r="0" b="9525"/>
                  <wp:docPr id="49" name="Grafik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7"/>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E24D2B">
            <w:pPr>
              <w:pStyle w:val="Textkrper"/>
            </w:pPr>
            <w:r w:rsidRPr="00AA18D1">
              <w:t>Gruppennummer,</w:t>
            </w:r>
            <w:r w:rsidRPr="00AA18D1">
              <w:br/>
              <w:t>Teilthemen 1, 2 …</w:t>
            </w:r>
          </w:p>
        </w:tc>
        <w:tc>
          <w:tcPr>
            <w:tcW w:w="1564"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E24D2B">
            <w:pPr>
              <w:pStyle w:val="Textkrpermitte"/>
            </w:pPr>
            <w:r w:rsidRPr="00AA18D1">
              <w:rPr>
                <w:noProof/>
              </w:rPr>
              <w:drawing>
                <wp:inline distT="0" distB="0" distL="0" distR="0" wp14:anchorId="13ABC148" wp14:editId="3F22A114">
                  <wp:extent cx="342900" cy="314325"/>
                  <wp:effectExtent l="0" t="0" r="0" b="9525"/>
                  <wp:docPr id="52" name="Grafik 52" descr="9-3.1 Lernziel3_s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8" descr="9-3.1 Lernziel3_sw"/>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r w:rsidRPr="00AA18D1">
              <w:rPr>
                <w:noProof/>
              </w:rPr>
              <w:drawing>
                <wp:inline distT="0" distB="0" distL="0" distR="0" wp14:anchorId="2E8A3F67" wp14:editId="08AF22AB">
                  <wp:extent cx="342900" cy="314325"/>
                  <wp:effectExtent l="0" t="0" r="0" b="9525"/>
                  <wp:docPr id="53" name="Grafik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9"/>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843602" w:rsidRPr="00AA18D1" w:rsidRDefault="00843602" w:rsidP="00E24D2B">
            <w:pPr>
              <w:pStyle w:val="Textkrper"/>
            </w:pPr>
            <w:r w:rsidRPr="00AA18D1">
              <w:t>Gruppennummer,</w:t>
            </w:r>
            <w:r w:rsidRPr="00AA18D1">
              <w:br/>
              <w:t>Teilthemen 3, 4 …</w:t>
            </w:r>
          </w:p>
        </w:tc>
      </w:tr>
    </w:tbl>
    <w:p w:rsidR="00423CE5" w:rsidRPr="00DE4890" w:rsidRDefault="00423CE5" w:rsidP="002E2050">
      <w:pPr>
        <w:pStyle w:val="Textkrper"/>
        <w:rPr>
          <w:rStyle w:val="Hervorhebung"/>
          <w:i w:val="0"/>
          <w:iCs w:val="0"/>
        </w:rPr>
        <w:sectPr w:rsidR="00423CE5" w:rsidRPr="00DE4890" w:rsidSect="00E60E5A">
          <w:headerReference w:type="even" r:id="rId53"/>
          <w:headerReference w:type="default" r:id="rId54"/>
          <w:footerReference w:type="even" r:id="rId55"/>
          <w:footerReference w:type="default" r:id="rId56"/>
          <w:headerReference w:type="first" r:id="rId57"/>
          <w:footerReference w:type="first" r:id="rId58"/>
          <w:pgSz w:w="11906" w:h="16838" w:code="9"/>
          <w:pgMar w:top="1418" w:right="1134" w:bottom="1134" w:left="1134" w:header="709" w:footer="709" w:gutter="0"/>
          <w:cols w:space="708"/>
          <w:titlePg/>
          <w:docGrid w:linePitch="360"/>
        </w:sectPr>
      </w:pPr>
    </w:p>
    <w:p w:rsidR="002E2050" w:rsidRPr="00DE4890" w:rsidRDefault="004524BD" w:rsidP="0072380A">
      <w:pPr>
        <w:pStyle w:val="berschrift1"/>
        <w:rPr>
          <w:rStyle w:val="Hervorhebung"/>
          <w:i w:val="0"/>
          <w:iCs w:val="0"/>
        </w:rPr>
      </w:pPr>
      <w:r w:rsidRPr="00DE4890">
        <w:rPr>
          <w:rStyle w:val="Hervorhebung"/>
          <w:i w:val="0"/>
          <w:iCs w:val="0"/>
        </w:rPr>
        <w:lastRenderedPageBreak/>
        <w:t xml:space="preserve">Kompetenzraster </w:t>
      </w:r>
      <w:r w:rsidR="005411B1">
        <w:rPr>
          <w:rStyle w:val="Hervorhebung"/>
          <w:i w:val="0"/>
          <w:iCs w:val="0"/>
        </w:rPr>
        <w:t>Drucktechnik</w:t>
      </w:r>
    </w:p>
    <w:tbl>
      <w:tblPr>
        <w:tblW w:w="13892"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1944"/>
        <w:gridCol w:w="2987"/>
        <w:gridCol w:w="2987"/>
        <w:gridCol w:w="2987"/>
        <w:gridCol w:w="2987"/>
      </w:tblGrid>
      <w:tr w:rsidR="00B73F51" w:rsidRPr="00DE4890" w:rsidTr="00B73F51">
        <w:trPr>
          <w:trHeight w:val="246"/>
        </w:trPr>
        <w:tc>
          <w:tcPr>
            <w:tcW w:w="1944" w:type="dxa"/>
            <w:shd w:val="clear" w:color="auto" w:fill="D9D9D9"/>
          </w:tcPr>
          <w:p w:rsidR="00B73F51" w:rsidRPr="00005EAC" w:rsidRDefault="00B73F51" w:rsidP="00005EAC">
            <w:pPr>
              <w:pStyle w:val="TabelleKopfmitte"/>
            </w:pPr>
            <w:r w:rsidRPr="00005EAC">
              <w:t>Kompetenzbereich</w:t>
            </w:r>
          </w:p>
        </w:tc>
        <w:tc>
          <w:tcPr>
            <w:tcW w:w="2987" w:type="dxa"/>
            <w:shd w:val="clear" w:color="auto" w:fill="D9D9D9"/>
            <w:vAlign w:val="center"/>
          </w:tcPr>
          <w:p w:rsidR="00B73F51" w:rsidRPr="00B73F51" w:rsidRDefault="00B73F51" w:rsidP="00B73F51">
            <w:pPr>
              <w:pStyle w:val="TabelleKopfmitte"/>
            </w:pPr>
            <w:r w:rsidRPr="00B73F51">
              <w:t>LF1</w:t>
            </w:r>
          </w:p>
          <w:p w:rsidR="00B73F51" w:rsidRDefault="00B73F51" w:rsidP="00B73F51">
            <w:pPr>
              <w:pStyle w:val="TabelleKopfmitte"/>
            </w:pPr>
            <w:r w:rsidRPr="00B73F51">
              <w:t xml:space="preserve">Betriebliche Strukturen und Arbeitsabläufe darstellen </w:t>
            </w:r>
          </w:p>
          <w:p w:rsidR="00B73F51" w:rsidRPr="00B73F51" w:rsidRDefault="00B73F51" w:rsidP="00B73F51">
            <w:pPr>
              <w:pStyle w:val="TabelleKopfmitte"/>
            </w:pPr>
            <w:r w:rsidRPr="00B73F51">
              <w:t>und vergleichen</w:t>
            </w:r>
          </w:p>
        </w:tc>
        <w:tc>
          <w:tcPr>
            <w:tcW w:w="2987" w:type="dxa"/>
            <w:shd w:val="clear" w:color="auto" w:fill="D9D9D9"/>
            <w:vAlign w:val="center"/>
          </w:tcPr>
          <w:p w:rsidR="00B73F51" w:rsidRPr="00B73F51" w:rsidRDefault="00B73F51" w:rsidP="00B73F51">
            <w:pPr>
              <w:pStyle w:val="TabelleKopfmitte"/>
            </w:pPr>
            <w:r w:rsidRPr="00B73F51">
              <w:t>LF2</w:t>
            </w:r>
          </w:p>
          <w:p w:rsidR="00B73F51" w:rsidRDefault="00B73F51" w:rsidP="00B73F51">
            <w:pPr>
              <w:pStyle w:val="TabelleKopfmitte"/>
            </w:pPr>
            <w:r w:rsidRPr="00B73F51">
              <w:t xml:space="preserve">Daten verfahrensspezifisch </w:t>
            </w:r>
          </w:p>
          <w:p w:rsidR="00B73F51" w:rsidRPr="00B73F51" w:rsidRDefault="00B73F51" w:rsidP="00B73F51">
            <w:pPr>
              <w:pStyle w:val="TabelleKopfmitte"/>
            </w:pPr>
            <w:r w:rsidRPr="00B73F51">
              <w:t>nutzen</w:t>
            </w:r>
          </w:p>
          <w:p w:rsidR="00B73F51" w:rsidRPr="00B73F51" w:rsidRDefault="00B73F51" w:rsidP="00B73F51">
            <w:pPr>
              <w:pStyle w:val="TabelleKopfmitte"/>
            </w:pPr>
          </w:p>
        </w:tc>
        <w:tc>
          <w:tcPr>
            <w:tcW w:w="2987" w:type="dxa"/>
            <w:shd w:val="clear" w:color="auto" w:fill="D9D9D9"/>
            <w:vAlign w:val="center"/>
          </w:tcPr>
          <w:p w:rsidR="00B73F51" w:rsidRPr="00B73F51" w:rsidRDefault="00B73F51" w:rsidP="00B73F51">
            <w:pPr>
              <w:pStyle w:val="TabelleKopfmitte"/>
            </w:pPr>
            <w:r w:rsidRPr="00B73F51">
              <w:t>LF3</w:t>
            </w:r>
          </w:p>
          <w:p w:rsidR="00B73F51" w:rsidRDefault="00B73F51" w:rsidP="00B73F51">
            <w:pPr>
              <w:pStyle w:val="TabelleKopfmitte"/>
            </w:pPr>
            <w:r w:rsidRPr="00B73F51">
              <w:t xml:space="preserve">Werkstoffe unterscheiden </w:t>
            </w:r>
          </w:p>
          <w:p w:rsidR="00B73F51" w:rsidRPr="00B73F51" w:rsidRDefault="00B73F51" w:rsidP="00B73F51">
            <w:pPr>
              <w:pStyle w:val="TabelleKopfmitte"/>
            </w:pPr>
            <w:r w:rsidRPr="00B73F51">
              <w:t>und einsetzen</w:t>
            </w:r>
          </w:p>
          <w:p w:rsidR="00B73F51" w:rsidRPr="00B73F51" w:rsidRDefault="00B73F51" w:rsidP="00B73F51">
            <w:pPr>
              <w:pStyle w:val="TabelleKopfmitte"/>
            </w:pPr>
          </w:p>
        </w:tc>
        <w:tc>
          <w:tcPr>
            <w:tcW w:w="2987" w:type="dxa"/>
            <w:shd w:val="clear" w:color="auto" w:fill="D9D9D9"/>
            <w:vAlign w:val="center"/>
          </w:tcPr>
          <w:p w:rsidR="00B73F51" w:rsidRPr="00B73F51" w:rsidRDefault="00B73F51" w:rsidP="00B73F51">
            <w:pPr>
              <w:pStyle w:val="TabelleKopfmitte"/>
            </w:pPr>
            <w:r w:rsidRPr="00B73F51">
              <w:t>LF4</w:t>
            </w:r>
          </w:p>
          <w:p w:rsidR="00B73F51" w:rsidRDefault="00B73F51" w:rsidP="00B73F51">
            <w:pPr>
              <w:pStyle w:val="TabelleKopfmitte"/>
            </w:pPr>
            <w:r w:rsidRPr="00B73F51">
              <w:t xml:space="preserve">Druckprodukte herstellen </w:t>
            </w:r>
          </w:p>
          <w:p w:rsidR="00B73F51" w:rsidRPr="00B73F51" w:rsidRDefault="00B73F51" w:rsidP="00B73F51">
            <w:pPr>
              <w:pStyle w:val="TabelleKopfmitte"/>
            </w:pPr>
            <w:r w:rsidRPr="00B73F51">
              <w:t>und weiterverarbeiten</w:t>
            </w:r>
          </w:p>
          <w:p w:rsidR="00B73F51" w:rsidRPr="00B73F51" w:rsidRDefault="00B73F51" w:rsidP="00B73F51">
            <w:pPr>
              <w:pStyle w:val="TabelleKopfmitte"/>
            </w:pPr>
          </w:p>
        </w:tc>
      </w:tr>
      <w:tr w:rsidR="00B73F51" w:rsidRPr="00DE4890" w:rsidTr="00B73F51">
        <w:trPr>
          <w:trHeight w:val="567"/>
        </w:trPr>
        <w:tc>
          <w:tcPr>
            <w:tcW w:w="1944" w:type="dxa"/>
            <w:shd w:val="clear" w:color="auto" w:fill="D9D9D9"/>
          </w:tcPr>
          <w:p w:rsidR="00B73F51" w:rsidRPr="00B73F51" w:rsidRDefault="00B73F51" w:rsidP="008F1F5C">
            <w:pPr>
              <w:pStyle w:val="Kopf8ptlinksnr"/>
              <w:numPr>
                <w:ilvl w:val="0"/>
                <w:numId w:val="18"/>
              </w:numPr>
              <w:ind w:left="284" w:hanging="171"/>
              <w:rPr>
                <w:b/>
              </w:rPr>
            </w:pPr>
            <w:r w:rsidRPr="00B73F51">
              <w:rPr>
                <w:b/>
              </w:rPr>
              <w:t>Druckprodukte und Werkstoffe analysi</w:t>
            </w:r>
            <w:r w:rsidRPr="00B73F51">
              <w:rPr>
                <w:b/>
              </w:rPr>
              <w:t>e</w:t>
            </w:r>
            <w:r w:rsidRPr="00B73F51">
              <w:rPr>
                <w:b/>
              </w:rPr>
              <w:t>ren</w:t>
            </w:r>
          </w:p>
        </w:tc>
        <w:tc>
          <w:tcPr>
            <w:tcW w:w="2987" w:type="dxa"/>
            <w:shd w:val="clear" w:color="auto" w:fill="auto"/>
          </w:tcPr>
          <w:p w:rsidR="00B73F51" w:rsidRPr="00B73F51" w:rsidRDefault="00B73F51" w:rsidP="00B73F51">
            <w:pPr>
              <w:pStyle w:val="Kopf8pt"/>
            </w:pPr>
            <w:r w:rsidRPr="00B73F51">
              <w:t>Ich kann die Struktur und die Erzeugnisse meines Ausbildungsbetriebes in einem Vor</w:t>
            </w:r>
            <w:r>
              <w:t>trag vorstellen.</w:t>
            </w:r>
          </w:p>
          <w:p w:rsidR="00B73F51" w:rsidRPr="00B73F51" w:rsidRDefault="00B73F51" w:rsidP="00B73F51">
            <w:pPr>
              <w:pStyle w:val="Kopf8pt"/>
            </w:pPr>
          </w:p>
          <w:p w:rsidR="00B73F51" w:rsidRPr="00B73F51" w:rsidRDefault="00B73F51" w:rsidP="00B73F51">
            <w:pPr>
              <w:pStyle w:val="Kopf8pt"/>
            </w:pPr>
            <w:r w:rsidRPr="00B73F51">
              <w:t>Ich kann die Tätigkeitsfelder der verschi</w:t>
            </w:r>
            <w:r w:rsidRPr="00B73F51">
              <w:t>e</w:t>
            </w:r>
            <w:r w:rsidRPr="00B73F51">
              <w:t>denen Berufe in der Druckindustrie vorste</w:t>
            </w:r>
            <w:r w:rsidRPr="00B73F51">
              <w:t>l</w:t>
            </w:r>
            <w:r w:rsidRPr="00B73F51">
              <w:t>len.</w:t>
            </w:r>
          </w:p>
        </w:tc>
        <w:tc>
          <w:tcPr>
            <w:tcW w:w="2987" w:type="dxa"/>
            <w:shd w:val="clear" w:color="auto" w:fill="auto"/>
          </w:tcPr>
          <w:p w:rsidR="00B73F51" w:rsidRPr="00B73F51" w:rsidRDefault="00B73F51" w:rsidP="00B73F51">
            <w:pPr>
              <w:pStyle w:val="Kopf8pt"/>
            </w:pPr>
            <w:r w:rsidRPr="00B73F51">
              <w:t>Ich kann Druckprodukte analysieren, P</w:t>
            </w:r>
            <w:r w:rsidRPr="00B73F51">
              <w:t>a</w:t>
            </w:r>
            <w:r w:rsidRPr="00B73F51">
              <w:t>rameter ermitteln und dokumentieren.</w:t>
            </w:r>
          </w:p>
          <w:p w:rsidR="00B73F51" w:rsidRPr="00B73F51" w:rsidRDefault="00B73F51" w:rsidP="00B73F51">
            <w:pPr>
              <w:pStyle w:val="Kopf8pt"/>
            </w:pPr>
          </w:p>
          <w:p w:rsidR="00B73F51" w:rsidRPr="00B73F51" w:rsidRDefault="00B73F51" w:rsidP="00B73F51">
            <w:pPr>
              <w:pStyle w:val="Kopf8pt"/>
            </w:pPr>
            <w:r w:rsidRPr="00B73F51">
              <w:t>Ich kann Bild- und Textdaten anhand einer Vorlage kontrollieren.</w:t>
            </w:r>
          </w:p>
          <w:p w:rsidR="00B73F51" w:rsidRPr="00B73F51" w:rsidRDefault="00B73F51" w:rsidP="00B73F51">
            <w:pPr>
              <w:pStyle w:val="Kopf8pt"/>
            </w:pPr>
          </w:p>
        </w:tc>
        <w:tc>
          <w:tcPr>
            <w:tcW w:w="2987" w:type="dxa"/>
            <w:shd w:val="clear" w:color="auto" w:fill="auto"/>
          </w:tcPr>
          <w:p w:rsidR="00B73F51" w:rsidRPr="00B73F51" w:rsidRDefault="00B73F51" w:rsidP="00B73F51">
            <w:pPr>
              <w:pStyle w:val="Kopf8pt"/>
            </w:pPr>
            <w:r w:rsidRPr="00B73F51">
              <w:t>Ich kann Druck- und Weiterverarbeitung</w:t>
            </w:r>
            <w:r w:rsidRPr="00B73F51">
              <w:t>s</w:t>
            </w:r>
            <w:r w:rsidRPr="00B73F51">
              <w:t>produkte hinsichtlich der verwendeten Werkstoffe analysieren und bewerten.</w:t>
            </w:r>
          </w:p>
          <w:p w:rsidR="00B73F51" w:rsidRPr="00B73F51" w:rsidRDefault="00B73F51" w:rsidP="00B73F51">
            <w:pPr>
              <w:pStyle w:val="Kopf8pt"/>
            </w:pPr>
          </w:p>
          <w:p w:rsidR="00B73F51" w:rsidRPr="00B73F51" w:rsidRDefault="00B73F51" w:rsidP="00B73F51">
            <w:pPr>
              <w:pStyle w:val="Kopf8pt"/>
            </w:pPr>
            <w:r w:rsidRPr="00B73F51">
              <w:t>Ich kann die Bestandteile von Druckfarben und Klebstoffen analysieren und die Au</w:t>
            </w:r>
            <w:r w:rsidRPr="00B73F51">
              <w:t>s</w:t>
            </w:r>
            <w:r w:rsidRPr="00B73F51">
              <w:t>wirkungen auf den Verarbeitungsprozess beschreiben.</w:t>
            </w:r>
          </w:p>
        </w:tc>
        <w:tc>
          <w:tcPr>
            <w:tcW w:w="2987" w:type="dxa"/>
            <w:shd w:val="clear" w:color="auto" w:fill="auto"/>
          </w:tcPr>
          <w:p w:rsidR="00B73F51" w:rsidRPr="00B73F51" w:rsidRDefault="00B73F51" w:rsidP="00B73F51">
            <w:pPr>
              <w:pStyle w:val="Kopf8pt"/>
            </w:pPr>
            <w:r w:rsidRPr="00B73F51">
              <w:t>Ich kann typische Druck- und Weitervera</w:t>
            </w:r>
            <w:r w:rsidRPr="00B73F51">
              <w:t>r</w:t>
            </w:r>
            <w:r w:rsidRPr="00B73F51">
              <w:t>beitungsprodukte unterscheiden und dem jeweiligem Fertigungsverfahren zuordnen.</w:t>
            </w:r>
          </w:p>
        </w:tc>
      </w:tr>
      <w:tr w:rsidR="00B73F51" w:rsidRPr="00DE4890" w:rsidTr="00B73F51">
        <w:trPr>
          <w:trHeight w:val="567"/>
        </w:trPr>
        <w:tc>
          <w:tcPr>
            <w:tcW w:w="1944" w:type="dxa"/>
            <w:shd w:val="clear" w:color="auto" w:fill="D9D9D9"/>
          </w:tcPr>
          <w:p w:rsidR="00B73F51" w:rsidRPr="00B73F51" w:rsidRDefault="00B73F51" w:rsidP="008F1F5C">
            <w:pPr>
              <w:pStyle w:val="Kopf8ptlinksnr"/>
              <w:numPr>
                <w:ilvl w:val="0"/>
                <w:numId w:val="18"/>
              </w:numPr>
              <w:ind w:left="284" w:hanging="171"/>
              <w:rPr>
                <w:b/>
              </w:rPr>
            </w:pPr>
            <w:r w:rsidRPr="00B73F51">
              <w:rPr>
                <w:b/>
              </w:rPr>
              <w:t>Betriebliche Abläufe planen und organisi</w:t>
            </w:r>
            <w:r w:rsidRPr="00B73F51">
              <w:rPr>
                <w:b/>
              </w:rPr>
              <w:t>e</w:t>
            </w:r>
            <w:r w:rsidRPr="00B73F51">
              <w:rPr>
                <w:b/>
              </w:rPr>
              <w:t>ren</w:t>
            </w:r>
          </w:p>
        </w:tc>
        <w:tc>
          <w:tcPr>
            <w:tcW w:w="2987" w:type="dxa"/>
            <w:shd w:val="clear" w:color="auto" w:fill="auto"/>
          </w:tcPr>
          <w:p w:rsidR="00B73F51" w:rsidRPr="00B73F51" w:rsidRDefault="00B73F51" w:rsidP="00B73F51">
            <w:pPr>
              <w:pStyle w:val="Kopf8pt"/>
            </w:pPr>
            <w:r w:rsidRPr="00B73F51">
              <w:t>Ich kann Auftragstaschen anhand betriebl</w:t>
            </w:r>
            <w:r w:rsidRPr="00B73F51">
              <w:t>i</w:t>
            </w:r>
            <w:r w:rsidRPr="00B73F51">
              <w:t>cher Arbeitsabläufe analysieren und ve</w:t>
            </w:r>
            <w:r w:rsidRPr="00B73F51">
              <w:t>r</w:t>
            </w:r>
            <w:r w:rsidRPr="00B73F51">
              <w:t>gleichen.</w:t>
            </w:r>
          </w:p>
          <w:p w:rsidR="00B73F51" w:rsidRPr="00B73F51" w:rsidRDefault="00B73F51" w:rsidP="00B73F51">
            <w:pPr>
              <w:pStyle w:val="Kopf8pt"/>
            </w:pPr>
          </w:p>
          <w:p w:rsidR="00B73F51" w:rsidRPr="00B73F51" w:rsidRDefault="00B73F51" w:rsidP="00B73F51">
            <w:pPr>
              <w:pStyle w:val="Kopf8pt"/>
            </w:pPr>
            <w:r w:rsidRPr="00B73F51">
              <w:t>Ich kann den Workflow am Beispiel eines Falzprospektes oder eines Flyers planen.</w:t>
            </w:r>
          </w:p>
        </w:tc>
        <w:tc>
          <w:tcPr>
            <w:tcW w:w="2987" w:type="dxa"/>
            <w:shd w:val="clear" w:color="auto" w:fill="auto"/>
          </w:tcPr>
          <w:p w:rsidR="00B73F51" w:rsidRPr="00B73F51" w:rsidRDefault="00B73F51" w:rsidP="00B73F51">
            <w:pPr>
              <w:pStyle w:val="Kopf8pt"/>
            </w:pPr>
            <w:r w:rsidRPr="00B73F51">
              <w:t>Ich kann die auftragsbegleitenden Unter-lagen beurteilen und die notwendigen Arbeitsschritte planen.</w:t>
            </w:r>
          </w:p>
          <w:p w:rsidR="00B73F51" w:rsidRPr="00B73F51" w:rsidRDefault="00B73F51" w:rsidP="00B73F51">
            <w:pPr>
              <w:pStyle w:val="Kopf8pt"/>
            </w:pPr>
          </w:p>
          <w:p w:rsidR="00B73F51" w:rsidRPr="00B73F51" w:rsidRDefault="00B73F51" w:rsidP="00B73F51">
            <w:pPr>
              <w:pStyle w:val="Kopf8pt"/>
            </w:pPr>
            <w:r w:rsidRPr="00B73F51">
              <w:t>Ich kann Einteilungsbogen für ein einfarb</w:t>
            </w:r>
            <w:r w:rsidRPr="00B73F51">
              <w:t>i</w:t>
            </w:r>
            <w:r w:rsidRPr="00B73F51">
              <w:t>ges Druckprodukt erstellen.</w:t>
            </w:r>
          </w:p>
        </w:tc>
        <w:tc>
          <w:tcPr>
            <w:tcW w:w="2987" w:type="dxa"/>
            <w:shd w:val="clear" w:color="auto" w:fill="auto"/>
          </w:tcPr>
          <w:p w:rsidR="00B73F51" w:rsidRPr="00B73F51" w:rsidRDefault="00B73F51" w:rsidP="00B73F51">
            <w:pPr>
              <w:pStyle w:val="Kopf8pt"/>
            </w:pPr>
            <w:r w:rsidRPr="00B73F51">
              <w:t>Ich kann produktionsbedingte Papiereige</w:t>
            </w:r>
            <w:r w:rsidRPr="00B73F51">
              <w:t>n</w:t>
            </w:r>
            <w:r w:rsidRPr="00B73F51">
              <w:t>schaften erkennen und Bedruckstoffe für bestimmte Druckanwendungen auswählen.</w:t>
            </w:r>
          </w:p>
        </w:tc>
        <w:tc>
          <w:tcPr>
            <w:tcW w:w="2987" w:type="dxa"/>
            <w:shd w:val="clear" w:color="auto" w:fill="auto"/>
          </w:tcPr>
          <w:p w:rsidR="00B73F51" w:rsidRPr="00B73F51" w:rsidRDefault="00B73F51" w:rsidP="00B73F51">
            <w:pPr>
              <w:pStyle w:val="Kopf8pt"/>
            </w:pPr>
            <w:r w:rsidRPr="00B73F51">
              <w:t>Ich kann eine Offsetproduktion und / oder ein Produkt der Weiterverarbeitung unter Beachtung wirtschaftlicher und ökolog</w:t>
            </w:r>
            <w:r w:rsidRPr="00B73F51">
              <w:t>i</w:t>
            </w:r>
            <w:r w:rsidRPr="00B73F51">
              <w:t>scher Aspekte planen und die Auftragsu</w:t>
            </w:r>
            <w:r w:rsidRPr="00B73F51">
              <w:t>n</w:t>
            </w:r>
            <w:r w:rsidRPr="00B73F51">
              <w:t>terlagen erstellen.</w:t>
            </w:r>
          </w:p>
        </w:tc>
      </w:tr>
      <w:tr w:rsidR="00B73F51" w:rsidRPr="00DE4890" w:rsidTr="00B73F51">
        <w:trPr>
          <w:trHeight w:val="567"/>
        </w:trPr>
        <w:tc>
          <w:tcPr>
            <w:tcW w:w="1944" w:type="dxa"/>
            <w:shd w:val="clear" w:color="auto" w:fill="D9D9D9"/>
          </w:tcPr>
          <w:p w:rsidR="00B73F51" w:rsidRPr="00B73F51" w:rsidRDefault="00B73F51" w:rsidP="008F1F5C">
            <w:pPr>
              <w:pStyle w:val="Kopf8ptlinksnr"/>
              <w:numPr>
                <w:ilvl w:val="0"/>
                <w:numId w:val="18"/>
              </w:numPr>
              <w:ind w:left="284" w:hanging="171"/>
              <w:rPr>
                <w:b/>
              </w:rPr>
            </w:pPr>
            <w:r w:rsidRPr="00B73F51">
              <w:rPr>
                <w:b/>
              </w:rPr>
              <w:t>Produkte mit Wer</w:t>
            </w:r>
            <w:r w:rsidRPr="00B73F51">
              <w:rPr>
                <w:b/>
              </w:rPr>
              <w:t>k</w:t>
            </w:r>
            <w:r w:rsidRPr="00B73F51">
              <w:rPr>
                <w:b/>
              </w:rPr>
              <w:t>zeugen und Maschinen fertigen</w:t>
            </w:r>
          </w:p>
        </w:tc>
        <w:tc>
          <w:tcPr>
            <w:tcW w:w="2987" w:type="dxa"/>
            <w:shd w:val="clear" w:color="auto" w:fill="auto"/>
          </w:tcPr>
          <w:p w:rsidR="00B73F51" w:rsidRPr="00B73F51" w:rsidRDefault="00B73F51" w:rsidP="00B73F51">
            <w:pPr>
              <w:pStyle w:val="Kopf8pt"/>
            </w:pPr>
          </w:p>
        </w:tc>
        <w:tc>
          <w:tcPr>
            <w:tcW w:w="2987" w:type="dxa"/>
            <w:shd w:val="clear" w:color="auto" w:fill="auto"/>
          </w:tcPr>
          <w:p w:rsidR="00B73F51" w:rsidRPr="00B73F51" w:rsidRDefault="00B73F51" w:rsidP="00B73F51">
            <w:pPr>
              <w:pStyle w:val="Kopf8pt"/>
            </w:pPr>
            <w:r w:rsidRPr="00B73F51">
              <w:t>Ich kann Bild-, Text- und Grafikdaten in einem Layout platzieren.</w:t>
            </w:r>
          </w:p>
          <w:p w:rsidR="00B73F51" w:rsidRPr="00B73F51" w:rsidRDefault="00B73F51" w:rsidP="00B73F51">
            <w:pPr>
              <w:pStyle w:val="Kopf8pt"/>
            </w:pPr>
          </w:p>
          <w:p w:rsidR="00B73F51" w:rsidRPr="00B73F51" w:rsidRDefault="00B73F51" w:rsidP="00B73F51">
            <w:pPr>
              <w:pStyle w:val="Kopf8pt"/>
            </w:pPr>
            <w:r w:rsidRPr="00B73F51">
              <w:t>Ich kann ein PDF für ein mehrfarbiges Produkt erstellen.</w:t>
            </w:r>
          </w:p>
        </w:tc>
        <w:tc>
          <w:tcPr>
            <w:tcW w:w="2987" w:type="dxa"/>
            <w:shd w:val="clear" w:color="auto" w:fill="auto"/>
          </w:tcPr>
          <w:p w:rsidR="00B73F51" w:rsidRPr="00B73F51" w:rsidRDefault="00B73F51" w:rsidP="00B73F51">
            <w:pPr>
              <w:pStyle w:val="Kopf8pt"/>
            </w:pPr>
            <w:r w:rsidRPr="00B73F51">
              <w:t>Ich kann Kundenmuster unter Verwendung geeigneter Werkstoffe herstellen.</w:t>
            </w:r>
          </w:p>
        </w:tc>
        <w:tc>
          <w:tcPr>
            <w:tcW w:w="2987" w:type="dxa"/>
            <w:shd w:val="clear" w:color="auto" w:fill="auto"/>
          </w:tcPr>
          <w:p w:rsidR="00B73F51" w:rsidRPr="00B73F51" w:rsidRDefault="00B73F51" w:rsidP="00B73F51">
            <w:pPr>
              <w:pStyle w:val="Kopf8pt"/>
            </w:pPr>
            <w:r w:rsidRPr="00B73F51">
              <w:t xml:space="preserve">Ich kann ein Produkt im Offsetdruck und / oder Siebdruck, Rollendruck, </w:t>
            </w:r>
            <w:proofErr w:type="spellStart"/>
            <w:r w:rsidRPr="00B73F51">
              <w:t>Flexodruck</w:t>
            </w:r>
            <w:proofErr w:type="spellEnd"/>
            <w:r w:rsidRPr="00B73F51">
              <w:t>, Digitaldruck herstellen.</w:t>
            </w:r>
          </w:p>
          <w:p w:rsidR="00B73F51" w:rsidRPr="00B73F51" w:rsidRDefault="00B73F51" w:rsidP="00B73F51">
            <w:pPr>
              <w:pStyle w:val="Kopf8pt"/>
            </w:pPr>
          </w:p>
          <w:p w:rsidR="00B73F51" w:rsidRPr="00B73F51" w:rsidRDefault="00B73F51" w:rsidP="00B73F51">
            <w:pPr>
              <w:pStyle w:val="Kopf8pt"/>
            </w:pPr>
            <w:r w:rsidRPr="00B73F51">
              <w:t>Ich kann aus bedruckten Bogen Broschuren oder andere Weiterverarbeitungsprodukte herstellen.</w:t>
            </w:r>
          </w:p>
        </w:tc>
      </w:tr>
      <w:tr w:rsidR="00B73F51" w:rsidRPr="00DE4890" w:rsidTr="00B73F51">
        <w:trPr>
          <w:trHeight w:val="567"/>
        </w:trPr>
        <w:tc>
          <w:tcPr>
            <w:tcW w:w="1944" w:type="dxa"/>
            <w:shd w:val="clear" w:color="auto" w:fill="D9D9D9"/>
          </w:tcPr>
          <w:p w:rsidR="00B73F51" w:rsidRPr="00B73F51" w:rsidRDefault="00B73F51" w:rsidP="008F1F5C">
            <w:pPr>
              <w:pStyle w:val="Kopf8ptlinksnr"/>
              <w:numPr>
                <w:ilvl w:val="0"/>
                <w:numId w:val="18"/>
              </w:numPr>
              <w:ind w:left="284" w:hanging="171"/>
              <w:rPr>
                <w:b/>
              </w:rPr>
            </w:pPr>
            <w:r w:rsidRPr="00B73F51">
              <w:rPr>
                <w:b/>
              </w:rPr>
              <w:t>Kosten- und Menge</w:t>
            </w:r>
            <w:r w:rsidRPr="00B73F51">
              <w:rPr>
                <w:b/>
              </w:rPr>
              <w:t>n</w:t>
            </w:r>
            <w:r w:rsidRPr="00B73F51">
              <w:rPr>
                <w:b/>
              </w:rPr>
              <w:t>berechnungen durc</w:t>
            </w:r>
            <w:r w:rsidRPr="00B73F51">
              <w:rPr>
                <w:b/>
              </w:rPr>
              <w:t>h</w:t>
            </w:r>
            <w:r w:rsidRPr="00B73F51">
              <w:rPr>
                <w:b/>
              </w:rPr>
              <w:t>führen</w:t>
            </w:r>
          </w:p>
        </w:tc>
        <w:tc>
          <w:tcPr>
            <w:tcW w:w="2987" w:type="dxa"/>
            <w:shd w:val="clear" w:color="auto" w:fill="auto"/>
          </w:tcPr>
          <w:p w:rsidR="00B73F51" w:rsidRPr="00B73F51" w:rsidRDefault="00B73F51" w:rsidP="00B73F51">
            <w:pPr>
              <w:pStyle w:val="Kopf8pt"/>
            </w:pPr>
            <w:r w:rsidRPr="00B73F51">
              <w:t>Ich kann Zusammenhänge zwischen U</w:t>
            </w:r>
            <w:r w:rsidRPr="00B73F51">
              <w:t>m</w:t>
            </w:r>
            <w:r w:rsidRPr="00B73F51">
              <w:t>welteinflüssen, Qualität und Kosten an einem Druckprodukt darstellen.</w:t>
            </w:r>
          </w:p>
        </w:tc>
        <w:tc>
          <w:tcPr>
            <w:tcW w:w="2987" w:type="dxa"/>
            <w:shd w:val="clear" w:color="auto" w:fill="auto"/>
          </w:tcPr>
          <w:p w:rsidR="00B73F51" w:rsidRPr="00B73F51" w:rsidRDefault="00B73F51" w:rsidP="00B73F51">
            <w:pPr>
              <w:pStyle w:val="Kopf8pt"/>
            </w:pPr>
            <w:r w:rsidRPr="00B73F51">
              <w:t>Ich kann Nutzenberechnungen durchfü</w:t>
            </w:r>
            <w:r w:rsidRPr="00B73F51">
              <w:t>h</w:t>
            </w:r>
            <w:r w:rsidRPr="00B73F51">
              <w:t>ren.</w:t>
            </w:r>
          </w:p>
        </w:tc>
        <w:tc>
          <w:tcPr>
            <w:tcW w:w="2987" w:type="dxa"/>
            <w:shd w:val="clear" w:color="auto" w:fill="auto"/>
          </w:tcPr>
          <w:p w:rsidR="00B73F51" w:rsidRPr="00B73F51" w:rsidRDefault="00B73F51" w:rsidP="00B73F51">
            <w:pPr>
              <w:pStyle w:val="Kopf8pt"/>
            </w:pPr>
            <w:r w:rsidRPr="00B73F51">
              <w:t>Ich kann Mengen-, Verbrauchs- und Prei</w:t>
            </w:r>
            <w:r w:rsidRPr="00B73F51">
              <w:t>s</w:t>
            </w:r>
            <w:r w:rsidRPr="00B73F51">
              <w:t>berechnungen für den Einsatz von Wer</w:t>
            </w:r>
            <w:r w:rsidRPr="00B73F51">
              <w:t>k</w:t>
            </w:r>
            <w:r w:rsidRPr="00B73F51">
              <w:t>stoffen durchführen.</w:t>
            </w:r>
          </w:p>
        </w:tc>
        <w:tc>
          <w:tcPr>
            <w:tcW w:w="2987" w:type="dxa"/>
            <w:shd w:val="clear" w:color="auto" w:fill="auto"/>
          </w:tcPr>
          <w:p w:rsidR="00B73F51" w:rsidRPr="00B73F51" w:rsidRDefault="00B73F51" w:rsidP="00B73F51">
            <w:pPr>
              <w:pStyle w:val="Kopf8pt"/>
            </w:pPr>
            <w:r w:rsidRPr="00B73F51">
              <w:t>Ich kann Fertigungszeiten berechnen.</w:t>
            </w:r>
          </w:p>
        </w:tc>
      </w:tr>
      <w:tr w:rsidR="00B73F51" w:rsidRPr="00DE4890" w:rsidTr="00B73F51">
        <w:trPr>
          <w:trHeight w:val="567"/>
        </w:trPr>
        <w:tc>
          <w:tcPr>
            <w:tcW w:w="1944" w:type="dxa"/>
            <w:shd w:val="clear" w:color="auto" w:fill="D9D9D9"/>
          </w:tcPr>
          <w:p w:rsidR="00B73F51" w:rsidRPr="00B73F51" w:rsidRDefault="00B73F51" w:rsidP="008F1F5C">
            <w:pPr>
              <w:pStyle w:val="Kopf8ptlinksnr"/>
              <w:numPr>
                <w:ilvl w:val="0"/>
                <w:numId w:val="18"/>
              </w:numPr>
              <w:ind w:left="284" w:hanging="171"/>
              <w:rPr>
                <w:b/>
              </w:rPr>
            </w:pPr>
            <w:r w:rsidRPr="00B73F51">
              <w:rPr>
                <w:b/>
              </w:rPr>
              <w:t>Qualitätsstandards festlegen und prüfen sowie Erfordernisse der Ökologie und der Arbeitssicherheit b</w:t>
            </w:r>
            <w:r w:rsidRPr="00B73F51">
              <w:rPr>
                <w:b/>
              </w:rPr>
              <w:t>e</w:t>
            </w:r>
            <w:r w:rsidR="006542B8">
              <w:rPr>
                <w:b/>
              </w:rPr>
              <w:t>achten</w:t>
            </w:r>
          </w:p>
        </w:tc>
        <w:tc>
          <w:tcPr>
            <w:tcW w:w="2987" w:type="dxa"/>
            <w:shd w:val="clear" w:color="auto" w:fill="auto"/>
          </w:tcPr>
          <w:p w:rsidR="00B73F51" w:rsidRPr="00B73F51" w:rsidRDefault="00B73F51" w:rsidP="00B73F51">
            <w:pPr>
              <w:pStyle w:val="Kopf8pt"/>
            </w:pPr>
            <w:r w:rsidRPr="00B73F51">
              <w:t>Ich kann Druckprodukte anhand ihre</w:t>
            </w:r>
            <w:r w:rsidR="006542B8">
              <w:t>r</w:t>
            </w:r>
            <w:r w:rsidRPr="00B73F51">
              <w:t xml:space="preserve"> Ausstattung, Qualität und Herstellungsko</w:t>
            </w:r>
            <w:r w:rsidRPr="00B73F51">
              <w:t>s</w:t>
            </w:r>
            <w:r w:rsidRPr="00B73F51">
              <w:t>ten klassifizieren.</w:t>
            </w:r>
          </w:p>
          <w:p w:rsidR="00B73F51" w:rsidRPr="00B73F51" w:rsidRDefault="00B73F51" w:rsidP="00B73F51">
            <w:pPr>
              <w:pStyle w:val="Kopf8pt"/>
            </w:pPr>
          </w:p>
          <w:p w:rsidR="00B73F51" w:rsidRPr="00B73F51" w:rsidRDefault="00B73F51" w:rsidP="00B73F51">
            <w:pPr>
              <w:pStyle w:val="Kopf8pt"/>
            </w:pPr>
            <w:r w:rsidRPr="00B73F51">
              <w:t>Ich kann einen Leitfaden zum Urheberrecht erstellen.</w:t>
            </w:r>
          </w:p>
        </w:tc>
        <w:tc>
          <w:tcPr>
            <w:tcW w:w="2987" w:type="dxa"/>
            <w:shd w:val="clear" w:color="auto" w:fill="auto"/>
          </w:tcPr>
          <w:p w:rsidR="00B73F51" w:rsidRPr="00B73F51" w:rsidRDefault="00B73F51" w:rsidP="00B73F51">
            <w:pPr>
              <w:pStyle w:val="Kopf8pt"/>
            </w:pPr>
            <w:r w:rsidRPr="00B73F51">
              <w:t xml:space="preserve">Ich kann </w:t>
            </w:r>
            <w:proofErr w:type="spellStart"/>
            <w:r w:rsidRPr="00B73F51">
              <w:t>Proofverfahren</w:t>
            </w:r>
            <w:proofErr w:type="spellEnd"/>
            <w:r w:rsidRPr="00B73F51">
              <w:t xml:space="preserve"> anwenden und die Ergebnisse beurteilen.</w:t>
            </w:r>
          </w:p>
        </w:tc>
        <w:tc>
          <w:tcPr>
            <w:tcW w:w="2987" w:type="dxa"/>
            <w:shd w:val="clear" w:color="auto" w:fill="auto"/>
          </w:tcPr>
          <w:p w:rsidR="00B73F51" w:rsidRPr="00B73F51" w:rsidRDefault="00B73F51" w:rsidP="00B73F51">
            <w:pPr>
              <w:pStyle w:val="Kopf8pt"/>
            </w:pPr>
            <w:r w:rsidRPr="00B73F51">
              <w:t>Ich kann Sicherheits-, Gesundheits- und Umweltschutzvorschriften im Umgang mit Werkstoffen unter Berücksichtigung en</w:t>
            </w:r>
            <w:r w:rsidRPr="00B73F51">
              <w:t>t</w:t>
            </w:r>
            <w:r w:rsidRPr="00B73F51">
              <w:t>sprechender Datenblätter beachten.</w:t>
            </w:r>
          </w:p>
        </w:tc>
        <w:tc>
          <w:tcPr>
            <w:tcW w:w="2987" w:type="dxa"/>
            <w:shd w:val="clear" w:color="auto" w:fill="auto"/>
          </w:tcPr>
          <w:p w:rsidR="00B73F51" w:rsidRPr="00B73F51" w:rsidRDefault="00B73F51" w:rsidP="00B73F51">
            <w:pPr>
              <w:pStyle w:val="Kopf8pt"/>
            </w:pPr>
            <w:r w:rsidRPr="00B73F51">
              <w:t>Ich kann eine Sicherheitsunterweisung im Ausbildungsbetrieb dokumentieren.</w:t>
            </w:r>
          </w:p>
        </w:tc>
      </w:tr>
    </w:tbl>
    <w:p w:rsidR="00DF60B9" w:rsidRDefault="00DF60B9" w:rsidP="00005EAC">
      <w:pPr>
        <w:pStyle w:val="Textkrper-Erstzeileneinzug"/>
        <w:ind w:firstLine="0"/>
      </w:pPr>
    </w:p>
    <w:p w:rsidR="002979DC" w:rsidRPr="00005EAC" w:rsidRDefault="002979DC" w:rsidP="00005EAC">
      <w:pPr>
        <w:pStyle w:val="Textkrper-Erstzeileneinzug"/>
        <w:ind w:firstLine="0"/>
        <w:sectPr w:rsidR="002979DC" w:rsidRPr="00005EAC" w:rsidSect="00E60E5A">
          <w:headerReference w:type="default" r:id="rId59"/>
          <w:footerReference w:type="default" r:id="rId60"/>
          <w:pgSz w:w="16838" w:h="11906" w:orient="landscape" w:code="9"/>
          <w:pgMar w:top="1134" w:right="1587" w:bottom="1134" w:left="1361" w:header="709" w:footer="709" w:gutter="0"/>
          <w:cols w:space="708"/>
          <w:docGrid w:linePitch="360"/>
        </w:sectPr>
      </w:pPr>
    </w:p>
    <w:tbl>
      <w:tblPr>
        <w:tblW w:w="13608"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268"/>
        <w:gridCol w:w="9214"/>
        <w:gridCol w:w="284"/>
        <w:gridCol w:w="1842"/>
      </w:tblGrid>
      <w:tr w:rsidR="00BF7272" w:rsidRPr="00DE4890" w:rsidTr="00BF7272">
        <w:trPr>
          <w:trHeight w:val="544"/>
        </w:trPr>
        <w:tc>
          <w:tcPr>
            <w:tcW w:w="2268" w:type="dxa"/>
            <w:shd w:val="clear" w:color="auto" w:fill="D9D9D9" w:themeFill="background1" w:themeFillShade="D9"/>
          </w:tcPr>
          <w:p w:rsidR="00BF7272" w:rsidRDefault="00BF7272" w:rsidP="00357C55">
            <w:pPr>
              <w:pStyle w:val="Tabelle6pt"/>
              <w:rPr>
                <w:color w:val="000000"/>
              </w:rPr>
            </w:pPr>
            <w:r>
              <w:lastRenderedPageBreak/>
              <w:t>Lernfeld</w:t>
            </w:r>
          </w:p>
          <w:p w:rsidR="00BF7272" w:rsidRPr="00DE4890" w:rsidRDefault="00C37F71" w:rsidP="00357C55">
            <w:pPr>
              <w:pStyle w:val="TabelleKopflinks"/>
            </w:pPr>
            <w:r>
              <w:t>LF 4</w:t>
            </w:r>
          </w:p>
        </w:tc>
        <w:tc>
          <w:tcPr>
            <w:tcW w:w="9214" w:type="dxa"/>
            <w:shd w:val="clear" w:color="auto" w:fill="D9D9D9" w:themeFill="background1" w:themeFillShade="D9"/>
          </w:tcPr>
          <w:p w:rsidR="00BF7272" w:rsidRDefault="00BF7272" w:rsidP="00357C55">
            <w:pPr>
              <w:pStyle w:val="Tabelle6pt"/>
              <w:rPr>
                <w:color w:val="000000"/>
              </w:rPr>
            </w:pPr>
            <w:r>
              <w:t>Titel</w:t>
            </w:r>
          </w:p>
          <w:p w:rsidR="00BF7272" w:rsidRPr="00DE4890" w:rsidRDefault="00C37F71" w:rsidP="00357C55">
            <w:pPr>
              <w:pStyle w:val="TabelleKopflinks"/>
            </w:pPr>
            <w:r w:rsidRPr="00C37F71">
              <w:t>Ich kann aus bedruckten Bogen Broschuren oder andere Weiterverarbeitungsprodukte herstellen</w:t>
            </w:r>
            <w:r w:rsidR="006542B8">
              <w:t>.</w:t>
            </w:r>
          </w:p>
        </w:tc>
        <w:tc>
          <w:tcPr>
            <w:tcW w:w="284" w:type="dxa"/>
            <w:tcBorders>
              <w:top w:val="nil"/>
              <w:bottom w:val="nil"/>
            </w:tcBorders>
            <w:shd w:val="clear" w:color="auto" w:fill="auto"/>
          </w:tcPr>
          <w:p w:rsidR="00BF7272" w:rsidRPr="00DE4890" w:rsidRDefault="00BF7272" w:rsidP="00357C55">
            <w:pPr>
              <w:pStyle w:val="Textkrper"/>
            </w:pPr>
          </w:p>
        </w:tc>
        <w:tc>
          <w:tcPr>
            <w:tcW w:w="1842" w:type="dxa"/>
            <w:shd w:val="clear" w:color="auto" w:fill="D9D9D9" w:themeFill="background1" w:themeFillShade="D9"/>
          </w:tcPr>
          <w:p w:rsidR="00BF7272" w:rsidRDefault="00BF7272" w:rsidP="00357C55">
            <w:pPr>
              <w:pStyle w:val="Tabelle6pt"/>
            </w:pPr>
          </w:p>
          <w:p w:rsidR="00BF7272" w:rsidRPr="00DE4890" w:rsidRDefault="00C37F71" w:rsidP="00357C55">
            <w:pPr>
              <w:pStyle w:val="TabelleKopflinks"/>
            </w:pPr>
            <w:r>
              <w:t>Drucktechnik</w:t>
            </w:r>
          </w:p>
        </w:tc>
      </w:tr>
    </w:tbl>
    <w:p w:rsidR="001424B4" w:rsidRPr="001424B4" w:rsidRDefault="006B2D3A" w:rsidP="00B73F51">
      <w:pPr>
        <w:pStyle w:val="berschrift1"/>
      </w:pPr>
      <w:r w:rsidRPr="006B2D3A">
        <w:t xml:space="preserve">Grafik </w:t>
      </w:r>
      <w:proofErr w:type="spellStart"/>
      <w:r w:rsidRPr="006B2D3A">
        <w:t>Musterbroschurenbox</w:t>
      </w:r>
      <w:proofErr w:type="spellEnd"/>
    </w:p>
    <w:p w:rsidR="001424B4" w:rsidRPr="001424B4" w:rsidRDefault="00B73F51" w:rsidP="001424B4">
      <w:pPr>
        <w:pStyle w:val="Textkrper"/>
        <w:sectPr w:rsidR="001424B4" w:rsidRPr="001424B4" w:rsidSect="00CD1CB7">
          <w:headerReference w:type="default" r:id="rId61"/>
          <w:footerReference w:type="default" r:id="rId62"/>
          <w:pgSz w:w="16838" w:h="11906" w:orient="landscape" w:code="9"/>
          <w:pgMar w:top="1134" w:right="1587" w:bottom="1134" w:left="1361" w:header="709" w:footer="709" w:gutter="0"/>
          <w:cols w:space="708"/>
          <w:docGrid w:linePitch="360"/>
        </w:sectPr>
      </w:pPr>
      <w:r>
        <w:rPr>
          <w:noProof/>
        </w:rPr>
        <w:drawing>
          <wp:inline distT="0" distB="0" distL="0" distR="0" wp14:anchorId="697DA64A">
            <wp:extent cx="8483795" cy="5095875"/>
            <wp:effectExtent l="0" t="0" r="0" b="0"/>
            <wp:docPr id="2160" name="Grafik 2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8489232" cy="5099141"/>
                    </a:xfrm>
                    <a:prstGeom prst="rect">
                      <a:avLst/>
                    </a:prstGeom>
                    <a:noFill/>
                  </pic:spPr>
                </pic:pic>
              </a:graphicData>
            </a:graphic>
          </wp:inline>
        </w:drawing>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352"/>
        <w:gridCol w:w="4996"/>
        <w:gridCol w:w="188"/>
        <w:gridCol w:w="2103"/>
      </w:tblGrid>
      <w:tr w:rsidR="00285781" w:rsidRPr="00B51DE9" w:rsidTr="00285781">
        <w:trPr>
          <w:trHeight w:val="523"/>
        </w:trPr>
        <w:tc>
          <w:tcPr>
            <w:tcW w:w="2352" w:type="dxa"/>
            <w:tcBorders>
              <w:left w:val="single" w:sz="4" w:space="0" w:color="auto"/>
              <w:bottom w:val="single" w:sz="4" w:space="0" w:color="auto"/>
              <w:right w:val="single" w:sz="4" w:space="0" w:color="auto"/>
            </w:tcBorders>
            <w:shd w:val="clear" w:color="auto" w:fill="D9D9D9"/>
            <w:hideMark/>
          </w:tcPr>
          <w:p w:rsidR="00285781" w:rsidRDefault="00285781" w:rsidP="00285781">
            <w:pPr>
              <w:pStyle w:val="Tabelle6pt"/>
              <w:rPr>
                <w:color w:val="000000"/>
              </w:rPr>
            </w:pPr>
            <w:r>
              <w:lastRenderedPageBreak/>
              <w:br w:type="page"/>
              <w:t>Lernfeld</w:t>
            </w:r>
          </w:p>
          <w:p w:rsidR="00285781" w:rsidRDefault="00285781" w:rsidP="00285781">
            <w:pPr>
              <w:pStyle w:val="TabelleKopflinks"/>
            </w:pPr>
            <w:r>
              <w:t>LF 3</w:t>
            </w:r>
          </w:p>
        </w:tc>
        <w:tc>
          <w:tcPr>
            <w:tcW w:w="4996" w:type="dxa"/>
            <w:tcBorders>
              <w:left w:val="single" w:sz="4" w:space="0" w:color="auto"/>
              <w:bottom w:val="single" w:sz="4" w:space="0" w:color="auto"/>
              <w:right w:val="single" w:sz="4" w:space="0" w:color="auto"/>
            </w:tcBorders>
            <w:shd w:val="clear" w:color="auto" w:fill="D9D9D9"/>
            <w:hideMark/>
          </w:tcPr>
          <w:p w:rsidR="00285781" w:rsidRDefault="00285781" w:rsidP="00285781">
            <w:pPr>
              <w:pStyle w:val="Tabelle6pt"/>
              <w:rPr>
                <w:color w:val="000000"/>
              </w:rPr>
            </w:pPr>
            <w:r>
              <w:t>Titel</w:t>
            </w:r>
          </w:p>
          <w:p w:rsidR="00285781" w:rsidRDefault="00285781" w:rsidP="00285781">
            <w:pPr>
              <w:pStyle w:val="TabelleKopflinks"/>
            </w:pPr>
            <w:r>
              <w:t>01 Spezielle Verarbeitungstechniken</w:t>
            </w:r>
          </w:p>
          <w:p w:rsidR="00285781" w:rsidRDefault="00285781" w:rsidP="00285781">
            <w:pPr>
              <w:pStyle w:val="TabelleKopflinks"/>
            </w:pPr>
            <w:r>
              <w:t>(Rillen, Ritzen, Nuten)</w:t>
            </w:r>
          </w:p>
        </w:tc>
        <w:tc>
          <w:tcPr>
            <w:tcW w:w="188" w:type="dxa"/>
            <w:vMerge w:val="restart"/>
            <w:tcBorders>
              <w:top w:val="nil"/>
              <w:left w:val="single" w:sz="4" w:space="0" w:color="auto"/>
              <w:bottom w:val="nil"/>
              <w:right w:val="single" w:sz="4" w:space="0" w:color="auto"/>
            </w:tcBorders>
            <w:shd w:val="clear" w:color="auto" w:fill="FFFFFF"/>
          </w:tcPr>
          <w:p w:rsidR="00285781" w:rsidRPr="004B658C" w:rsidRDefault="00285781" w:rsidP="00285781"/>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285781" w:rsidRDefault="00285781" w:rsidP="00285781">
            <w:pPr>
              <w:pStyle w:val="TabelleKopfmitte"/>
              <w:rPr>
                <w:rFonts w:eastAsia="Calibri"/>
              </w:rPr>
            </w:pPr>
            <w:r>
              <w:rPr>
                <w:rFonts w:eastAsia="Calibri"/>
              </w:rPr>
              <w:t>Druckverarbeitung</w:t>
            </w:r>
          </w:p>
          <w:p w:rsidR="00285781" w:rsidRPr="00B51DE9" w:rsidRDefault="005411B1" w:rsidP="00443964">
            <w:pPr>
              <w:pStyle w:val="TabelleKopfmitte"/>
              <w:rPr>
                <w:rFonts w:eastAsia="Calibri"/>
              </w:rPr>
            </w:pPr>
            <w:r>
              <w:rPr>
                <w:rFonts w:eastAsia="Calibri"/>
              </w:rPr>
              <w:t>D</w:t>
            </w:r>
            <w:r w:rsidR="00443964">
              <w:rPr>
                <w:rFonts w:eastAsia="Calibri"/>
              </w:rPr>
              <w:t>R</w:t>
            </w:r>
            <w:r>
              <w:rPr>
                <w:rFonts w:eastAsia="Calibri"/>
              </w:rPr>
              <w:t>3.01</w:t>
            </w:r>
          </w:p>
        </w:tc>
      </w:tr>
      <w:tr w:rsidR="00285781" w:rsidRPr="00B51DE9" w:rsidTr="00285781">
        <w:trPr>
          <w:trHeight w:val="1371"/>
        </w:trPr>
        <w:tc>
          <w:tcPr>
            <w:tcW w:w="7348" w:type="dxa"/>
            <w:gridSpan w:val="2"/>
            <w:tcBorders>
              <w:left w:val="single" w:sz="4" w:space="0" w:color="auto"/>
              <w:right w:val="single" w:sz="4" w:space="0" w:color="auto"/>
            </w:tcBorders>
            <w:hideMark/>
          </w:tcPr>
          <w:p w:rsidR="00285781" w:rsidRDefault="00285781" w:rsidP="00285781">
            <w:pPr>
              <w:pStyle w:val="Tabelle6pt"/>
            </w:pPr>
            <w:r w:rsidRPr="00B6762A">
              <w:t>Kompetenz</w:t>
            </w:r>
            <w:r>
              <w:t>en:</w:t>
            </w:r>
          </w:p>
          <w:p w:rsidR="00285781" w:rsidRPr="00C42F7D" w:rsidRDefault="00285781" w:rsidP="00285781">
            <w:pPr>
              <w:pStyle w:val="Kopf8ptafz"/>
              <w:rPr>
                <w:i/>
                <w:iCs/>
              </w:rPr>
            </w:pPr>
            <w:r>
              <w:t>Ich kann betriebliche Abläufe planen und organisieren.</w:t>
            </w:r>
          </w:p>
          <w:p w:rsidR="00285781" w:rsidRPr="00C42F7D" w:rsidRDefault="00285781" w:rsidP="00285781">
            <w:pPr>
              <w:pStyle w:val="Kopf8ptafz"/>
              <w:rPr>
                <w:i/>
                <w:iCs/>
              </w:rPr>
            </w:pPr>
            <w:r>
              <w:t>Ich kann Produkte mit Werkzeugen und Maschinen fertigen.</w:t>
            </w:r>
          </w:p>
          <w:p w:rsidR="00E22121" w:rsidRDefault="00E22121" w:rsidP="00E22121">
            <w:pPr>
              <w:pStyle w:val="Kopf8ptafz"/>
            </w:pPr>
            <w:r>
              <w:t>Ich kann Kundenmuster unter Verwendung geeigneter Werkstoffe herstellen.</w:t>
            </w:r>
          </w:p>
          <w:p w:rsidR="00285781" w:rsidRPr="00A1042A" w:rsidRDefault="00285781" w:rsidP="008F1F5C">
            <w:pPr>
              <w:pStyle w:val="Kopf8ptafz"/>
              <w:numPr>
                <w:ilvl w:val="0"/>
                <w:numId w:val="0"/>
              </w:numPr>
              <w:ind w:left="227" w:hanging="170"/>
            </w:pPr>
          </w:p>
        </w:tc>
        <w:tc>
          <w:tcPr>
            <w:tcW w:w="188" w:type="dxa"/>
            <w:vMerge/>
            <w:tcBorders>
              <w:left w:val="single" w:sz="4" w:space="0" w:color="auto"/>
              <w:bottom w:val="nil"/>
              <w:right w:val="nil"/>
            </w:tcBorders>
            <w:vAlign w:val="center"/>
            <w:hideMark/>
          </w:tcPr>
          <w:p w:rsidR="00285781" w:rsidRDefault="00285781" w:rsidP="00285781">
            <w:pPr>
              <w:rPr>
                <w:color w:val="000000"/>
                <w:sz w:val="22"/>
                <w:szCs w:val="22"/>
              </w:rPr>
            </w:pPr>
          </w:p>
        </w:tc>
        <w:tc>
          <w:tcPr>
            <w:tcW w:w="2103" w:type="dxa"/>
            <w:tcBorders>
              <w:top w:val="single" w:sz="4" w:space="0" w:color="auto"/>
              <w:left w:val="nil"/>
              <w:bottom w:val="nil"/>
              <w:right w:val="nil"/>
            </w:tcBorders>
            <w:tcMar>
              <w:top w:w="0" w:type="dxa"/>
              <w:left w:w="0" w:type="dxa"/>
              <w:bottom w:w="0" w:type="dxa"/>
              <w:right w:w="0" w:type="dxa"/>
            </w:tcMar>
            <w:vAlign w:val="bottom"/>
          </w:tcPr>
          <w:p w:rsidR="00285781" w:rsidRPr="00B51DE9" w:rsidRDefault="00285781" w:rsidP="00285781"/>
        </w:tc>
      </w:tr>
    </w:tbl>
    <w:p w:rsidR="00285781" w:rsidRPr="00DE4890" w:rsidRDefault="00285781" w:rsidP="00285781">
      <w:pPr>
        <w:pStyle w:val="berschrift1"/>
        <w:rPr>
          <w:rStyle w:val="Hervorhebung"/>
          <w:i w:val="0"/>
          <w:iCs w:val="0"/>
        </w:rPr>
      </w:pPr>
      <w:r w:rsidRPr="00DE4890">
        <w:rPr>
          <w:rStyle w:val="Hervorhebung"/>
          <w:i w:val="0"/>
          <w:iCs w:val="0"/>
        </w:rPr>
        <w:t>Lernwegeliste</w:t>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426"/>
        <w:gridCol w:w="2693"/>
        <w:gridCol w:w="709"/>
        <w:gridCol w:w="414"/>
        <w:gridCol w:w="576"/>
        <w:gridCol w:w="2530"/>
        <w:gridCol w:w="165"/>
        <w:gridCol w:w="23"/>
        <w:gridCol w:w="8"/>
        <w:gridCol w:w="394"/>
        <w:gridCol w:w="1701"/>
      </w:tblGrid>
      <w:tr w:rsidR="00285781" w:rsidRPr="00DE4890" w:rsidTr="00285781">
        <w:tc>
          <w:tcPr>
            <w:tcW w:w="4242" w:type="dxa"/>
            <w:gridSpan w:val="4"/>
            <w:shd w:val="clear" w:color="auto" w:fill="D9D9D9" w:themeFill="background1" w:themeFillShade="D9"/>
          </w:tcPr>
          <w:p w:rsidR="00285781" w:rsidRPr="00DE4890" w:rsidRDefault="00285781" w:rsidP="00285781">
            <w:pPr>
              <w:pStyle w:val="TabelleKopfmitte"/>
            </w:pPr>
            <w:r w:rsidRPr="00DE4890">
              <w:t>Was Sie hier lernen können</w:t>
            </w:r>
          </w:p>
        </w:tc>
        <w:tc>
          <w:tcPr>
            <w:tcW w:w="3696" w:type="dxa"/>
            <w:gridSpan w:val="6"/>
            <w:shd w:val="clear" w:color="auto" w:fill="D9D9D9" w:themeFill="background1" w:themeFillShade="D9"/>
          </w:tcPr>
          <w:p w:rsidR="00285781" w:rsidRPr="00DE4890" w:rsidRDefault="00285781" w:rsidP="00285781">
            <w:pPr>
              <w:pStyle w:val="TabelleKopfmitte"/>
            </w:pPr>
            <w:r w:rsidRPr="00DE4890">
              <w:t>Lernmaterialien</w:t>
            </w:r>
          </w:p>
          <w:p w:rsidR="00285781" w:rsidRPr="00DE4890" w:rsidRDefault="00285781" w:rsidP="00285781">
            <w:pPr>
              <w:pStyle w:val="Tabelle6ptmitte"/>
            </w:pPr>
            <w:proofErr w:type="spellStart"/>
            <w:r w:rsidRPr="00DE4890">
              <w:t>LernSCHRITTE</w:t>
            </w:r>
            <w:proofErr w:type="spellEnd"/>
            <w:r w:rsidRPr="00DE4890">
              <w:t xml:space="preserve">, </w:t>
            </w:r>
            <w:proofErr w:type="spellStart"/>
            <w:r w:rsidRPr="00DE4890">
              <w:t>LernTHEMEN</w:t>
            </w:r>
            <w:proofErr w:type="spellEnd"/>
            <w:r w:rsidRPr="00DE4890">
              <w:t xml:space="preserve"> und </w:t>
            </w:r>
            <w:proofErr w:type="spellStart"/>
            <w:r w:rsidRPr="00DE4890">
              <w:t>LernPROJEKTE</w:t>
            </w:r>
            <w:proofErr w:type="spellEnd"/>
          </w:p>
        </w:tc>
        <w:tc>
          <w:tcPr>
            <w:tcW w:w="1701" w:type="dxa"/>
            <w:shd w:val="clear" w:color="auto" w:fill="D9D9D9" w:themeFill="background1" w:themeFillShade="D9"/>
          </w:tcPr>
          <w:p w:rsidR="00285781" w:rsidRPr="00DE4890" w:rsidRDefault="00285781" w:rsidP="00285781">
            <w:pPr>
              <w:pStyle w:val="TabelleKopfmitte"/>
            </w:pPr>
            <w:r w:rsidRPr="00DE4890">
              <w:t>Ergänzungen</w:t>
            </w:r>
          </w:p>
        </w:tc>
      </w:tr>
      <w:tr w:rsidR="00285781" w:rsidRPr="00DE4890" w:rsidTr="00E22121">
        <w:tc>
          <w:tcPr>
            <w:tcW w:w="426" w:type="dxa"/>
            <w:vMerge w:val="restart"/>
            <w:shd w:val="clear" w:color="auto" w:fill="auto"/>
            <w:textDirection w:val="btLr"/>
            <w:vAlign w:val="center"/>
          </w:tcPr>
          <w:p w:rsidR="00285781" w:rsidRPr="00DE4890" w:rsidRDefault="00285781" w:rsidP="00E22121">
            <w:pPr>
              <w:pStyle w:val="TabelleKopflinks"/>
              <w:spacing w:line="192" w:lineRule="auto"/>
              <w:jc w:val="center"/>
            </w:pPr>
            <w:r>
              <w:t>Informieren</w:t>
            </w:r>
          </w:p>
        </w:tc>
        <w:tc>
          <w:tcPr>
            <w:tcW w:w="3402" w:type="dxa"/>
            <w:gridSpan w:val="2"/>
            <w:shd w:val="clear" w:color="auto" w:fill="auto"/>
          </w:tcPr>
          <w:p w:rsidR="00285781" w:rsidRPr="00DE4890" w:rsidRDefault="00285781" w:rsidP="00285781">
            <w:pPr>
              <w:pStyle w:val="Textkrperlinks"/>
            </w:pPr>
            <w:r w:rsidRPr="00DE4890">
              <w:t>Ich kann</w:t>
            </w:r>
            <w:r>
              <w:t xml:space="preserve"> Informationen zu unterschie</w:t>
            </w:r>
            <w:r>
              <w:t>d</w:t>
            </w:r>
            <w:r>
              <w:t>lichen Herstellungsverfahren einholen</w:t>
            </w:r>
            <w:r w:rsidRPr="00DE4890">
              <w:t>.</w:t>
            </w:r>
          </w:p>
        </w:tc>
        <w:tc>
          <w:tcPr>
            <w:tcW w:w="414" w:type="dxa"/>
            <w:shd w:val="clear" w:color="auto" w:fill="auto"/>
          </w:tcPr>
          <w:p w:rsidR="00285781" w:rsidRPr="00DE4890" w:rsidRDefault="00285781" w:rsidP="00285781">
            <w:pPr>
              <w:pStyle w:val="Textkrpermitte"/>
            </w:pPr>
            <w:r>
              <w:t>01</w:t>
            </w:r>
          </w:p>
        </w:tc>
        <w:tc>
          <w:tcPr>
            <w:tcW w:w="3271" w:type="dxa"/>
            <w:gridSpan w:val="3"/>
            <w:shd w:val="clear" w:color="auto" w:fill="auto"/>
          </w:tcPr>
          <w:p w:rsidR="00285781" w:rsidRPr="00DE4890" w:rsidRDefault="00443964" w:rsidP="00285781">
            <w:pPr>
              <w:pStyle w:val="Textkrper"/>
            </w:pPr>
            <w:r>
              <w:t>DR</w:t>
            </w:r>
            <w:r w:rsidR="00285781">
              <w:t>03.01.01</w:t>
            </w:r>
          </w:p>
        </w:tc>
        <w:tc>
          <w:tcPr>
            <w:tcW w:w="425" w:type="dxa"/>
            <w:gridSpan w:val="3"/>
            <w:shd w:val="clear" w:color="auto" w:fill="auto"/>
          </w:tcPr>
          <w:p w:rsidR="00285781" w:rsidRPr="00DE4890" w:rsidRDefault="00285781" w:rsidP="00285781">
            <w:pPr>
              <w:pStyle w:val="Textkrpermitte"/>
            </w:pPr>
            <w:r w:rsidRPr="00DE4890">
              <w:t>A-C</w:t>
            </w:r>
          </w:p>
        </w:tc>
        <w:tc>
          <w:tcPr>
            <w:tcW w:w="1701" w:type="dxa"/>
            <w:shd w:val="clear" w:color="auto" w:fill="auto"/>
          </w:tcPr>
          <w:p w:rsidR="00285781" w:rsidRPr="00DE4890" w:rsidRDefault="00285781" w:rsidP="00285781">
            <w:pPr>
              <w:pStyle w:val="Textkrper"/>
            </w:pPr>
          </w:p>
        </w:tc>
      </w:tr>
      <w:tr w:rsidR="00E22121" w:rsidRPr="00DE4890" w:rsidTr="00E22121">
        <w:tc>
          <w:tcPr>
            <w:tcW w:w="426" w:type="dxa"/>
            <w:vMerge/>
            <w:shd w:val="clear" w:color="auto" w:fill="auto"/>
            <w:vAlign w:val="center"/>
          </w:tcPr>
          <w:p w:rsidR="00E22121" w:rsidRPr="00DE4890" w:rsidRDefault="00E22121" w:rsidP="00E22121">
            <w:pPr>
              <w:pStyle w:val="Textkrper"/>
              <w:spacing w:line="192" w:lineRule="auto"/>
              <w:jc w:val="center"/>
            </w:pPr>
          </w:p>
        </w:tc>
        <w:tc>
          <w:tcPr>
            <w:tcW w:w="3402" w:type="dxa"/>
            <w:gridSpan w:val="2"/>
            <w:shd w:val="clear" w:color="auto" w:fill="auto"/>
          </w:tcPr>
          <w:p w:rsidR="00E22121" w:rsidRPr="00DE4890" w:rsidRDefault="00E22121" w:rsidP="001D2E49">
            <w:pPr>
              <w:pStyle w:val="Textkrperlinks"/>
            </w:pPr>
            <w:r w:rsidRPr="00DE4890">
              <w:t>Ich kann</w:t>
            </w:r>
            <w:r>
              <w:t xml:space="preserve"> Informationen zu einer Mappe einholen</w:t>
            </w:r>
            <w:r w:rsidRPr="00DE4890">
              <w:t>.</w:t>
            </w:r>
          </w:p>
        </w:tc>
        <w:tc>
          <w:tcPr>
            <w:tcW w:w="414" w:type="dxa"/>
            <w:shd w:val="clear" w:color="auto" w:fill="auto"/>
          </w:tcPr>
          <w:p w:rsidR="00E22121" w:rsidRPr="00DE4890" w:rsidRDefault="00E22121" w:rsidP="001D2E49">
            <w:pPr>
              <w:pStyle w:val="Textkrpermitte"/>
            </w:pPr>
            <w:r>
              <w:t>02</w:t>
            </w:r>
          </w:p>
        </w:tc>
        <w:tc>
          <w:tcPr>
            <w:tcW w:w="3271" w:type="dxa"/>
            <w:gridSpan w:val="3"/>
            <w:shd w:val="clear" w:color="auto" w:fill="auto"/>
          </w:tcPr>
          <w:p w:rsidR="00E22121" w:rsidRPr="00DE4890" w:rsidRDefault="00443964" w:rsidP="001D2E49">
            <w:pPr>
              <w:pStyle w:val="Textkrper"/>
            </w:pPr>
            <w:r>
              <w:t>DR</w:t>
            </w:r>
            <w:r w:rsidR="00E22121">
              <w:t>03.01.02</w:t>
            </w:r>
          </w:p>
        </w:tc>
        <w:tc>
          <w:tcPr>
            <w:tcW w:w="425" w:type="dxa"/>
            <w:gridSpan w:val="3"/>
            <w:shd w:val="clear" w:color="auto" w:fill="auto"/>
          </w:tcPr>
          <w:p w:rsidR="00E22121" w:rsidRPr="00DE4890" w:rsidRDefault="00E22121" w:rsidP="001D2E49">
            <w:pPr>
              <w:pStyle w:val="Textkrpermitte"/>
            </w:pPr>
            <w:r w:rsidRPr="00DE4890">
              <w:t>A-C</w:t>
            </w:r>
          </w:p>
        </w:tc>
        <w:tc>
          <w:tcPr>
            <w:tcW w:w="1701" w:type="dxa"/>
            <w:shd w:val="clear" w:color="auto" w:fill="auto"/>
          </w:tcPr>
          <w:p w:rsidR="00E22121" w:rsidRPr="00DE4890" w:rsidRDefault="00E22121" w:rsidP="00285781">
            <w:pPr>
              <w:pStyle w:val="Textkrper"/>
            </w:pPr>
          </w:p>
        </w:tc>
      </w:tr>
      <w:tr w:rsidR="00E22121" w:rsidRPr="00DE4890" w:rsidTr="00E22121">
        <w:tc>
          <w:tcPr>
            <w:tcW w:w="426" w:type="dxa"/>
            <w:vMerge/>
            <w:shd w:val="clear" w:color="auto" w:fill="auto"/>
            <w:vAlign w:val="center"/>
          </w:tcPr>
          <w:p w:rsidR="00E22121" w:rsidRPr="00DE4890" w:rsidRDefault="00E22121" w:rsidP="00E22121">
            <w:pPr>
              <w:pStyle w:val="Textkrper"/>
              <w:spacing w:line="192" w:lineRule="auto"/>
              <w:jc w:val="center"/>
            </w:pPr>
          </w:p>
        </w:tc>
        <w:tc>
          <w:tcPr>
            <w:tcW w:w="3402" w:type="dxa"/>
            <w:gridSpan w:val="2"/>
            <w:shd w:val="clear" w:color="auto" w:fill="auto"/>
          </w:tcPr>
          <w:p w:rsidR="00E22121" w:rsidRPr="00DE4890" w:rsidRDefault="00E22121" w:rsidP="00285781">
            <w:pPr>
              <w:pStyle w:val="Textkrperlinks"/>
            </w:pPr>
          </w:p>
        </w:tc>
        <w:tc>
          <w:tcPr>
            <w:tcW w:w="414" w:type="dxa"/>
            <w:shd w:val="clear" w:color="auto" w:fill="auto"/>
          </w:tcPr>
          <w:p w:rsidR="00E22121" w:rsidRPr="00DE4890" w:rsidRDefault="00E22121" w:rsidP="00285781">
            <w:pPr>
              <w:pStyle w:val="Textkrpermitte"/>
            </w:pPr>
          </w:p>
        </w:tc>
        <w:tc>
          <w:tcPr>
            <w:tcW w:w="3271" w:type="dxa"/>
            <w:gridSpan w:val="3"/>
            <w:shd w:val="clear" w:color="auto" w:fill="auto"/>
          </w:tcPr>
          <w:p w:rsidR="00E22121" w:rsidRPr="00DE4890" w:rsidRDefault="00E22121" w:rsidP="00285781">
            <w:pPr>
              <w:pStyle w:val="Textkrper"/>
            </w:pPr>
          </w:p>
        </w:tc>
        <w:tc>
          <w:tcPr>
            <w:tcW w:w="425" w:type="dxa"/>
            <w:gridSpan w:val="3"/>
            <w:shd w:val="clear" w:color="auto" w:fill="auto"/>
          </w:tcPr>
          <w:p w:rsidR="00E22121" w:rsidRPr="00DE4890" w:rsidRDefault="00E22121" w:rsidP="00285781">
            <w:pPr>
              <w:pStyle w:val="Textkrpermitte"/>
            </w:pPr>
          </w:p>
        </w:tc>
        <w:tc>
          <w:tcPr>
            <w:tcW w:w="1701" w:type="dxa"/>
            <w:shd w:val="clear" w:color="auto" w:fill="auto"/>
          </w:tcPr>
          <w:p w:rsidR="00E22121" w:rsidRPr="00DE4890" w:rsidRDefault="00E22121" w:rsidP="00285781">
            <w:pPr>
              <w:pStyle w:val="Textkrper"/>
            </w:pPr>
          </w:p>
        </w:tc>
      </w:tr>
      <w:tr w:rsidR="00E22121" w:rsidRPr="00DE4890" w:rsidTr="00E22121">
        <w:tc>
          <w:tcPr>
            <w:tcW w:w="426" w:type="dxa"/>
            <w:vMerge/>
            <w:shd w:val="clear" w:color="auto" w:fill="auto"/>
            <w:vAlign w:val="center"/>
          </w:tcPr>
          <w:p w:rsidR="00E22121" w:rsidRPr="00DE4890" w:rsidRDefault="00E22121" w:rsidP="00E22121">
            <w:pPr>
              <w:pStyle w:val="Textkrper"/>
              <w:spacing w:line="192" w:lineRule="auto"/>
              <w:jc w:val="center"/>
            </w:pPr>
          </w:p>
        </w:tc>
        <w:tc>
          <w:tcPr>
            <w:tcW w:w="3402" w:type="dxa"/>
            <w:gridSpan w:val="2"/>
            <w:shd w:val="clear" w:color="auto" w:fill="auto"/>
          </w:tcPr>
          <w:p w:rsidR="00E22121" w:rsidRPr="00DE4890" w:rsidRDefault="00E22121" w:rsidP="00285781">
            <w:pPr>
              <w:pStyle w:val="Textkrperlinks"/>
            </w:pPr>
          </w:p>
        </w:tc>
        <w:tc>
          <w:tcPr>
            <w:tcW w:w="414" w:type="dxa"/>
            <w:shd w:val="clear" w:color="auto" w:fill="auto"/>
          </w:tcPr>
          <w:p w:rsidR="00E22121" w:rsidRPr="00DE4890" w:rsidRDefault="00E22121" w:rsidP="00285781">
            <w:pPr>
              <w:pStyle w:val="Textkrpermitte"/>
            </w:pPr>
          </w:p>
        </w:tc>
        <w:tc>
          <w:tcPr>
            <w:tcW w:w="3271" w:type="dxa"/>
            <w:gridSpan w:val="3"/>
            <w:shd w:val="clear" w:color="auto" w:fill="auto"/>
          </w:tcPr>
          <w:p w:rsidR="00E22121" w:rsidRPr="00DE4890" w:rsidRDefault="00E22121" w:rsidP="00285781">
            <w:pPr>
              <w:pStyle w:val="Textkrper"/>
            </w:pPr>
          </w:p>
        </w:tc>
        <w:tc>
          <w:tcPr>
            <w:tcW w:w="425" w:type="dxa"/>
            <w:gridSpan w:val="3"/>
            <w:shd w:val="clear" w:color="auto" w:fill="auto"/>
          </w:tcPr>
          <w:p w:rsidR="00E22121" w:rsidRPr="00DE4890" w:rsidRDefault="00E22121" w:rsidP="00285781">
            <w:pPr>
              <w:pStyle w:val="Textkrpermitte"/>
            </w:pPr>
          </w:p>
        </w:tc>
        <w:tc>
          <w:tcPr>
            <w:tcW w:w="1701" w:type="dxa"/>
            <w:shd w:val="clear" w:color="auto" w:fill="auto"/>
          </w:tcPr>
          <w:p w:rsidR="00E22121" w:rsidRPr="00DE4890" w:rsidRDefault="00E22121" w:rsidP="00285781">
            <w:pPr>
              <w:pStyle w:val="Textkrper"/>
            </w:pPr>
          </w:p>
        </w:tc>
      </w:tr>
      <w:tr w:rsidR="00E22121" w:rsidRPr="00DE4890" w:rsidTr="00E22121">
        <w:trPr>
          <w:trHeight w:val="128"/>
        </w:trPr>
        <w:tc>
          <w:tcPr>
            <w:tcW w:w="426" w:type="dxa"/>
            <w:vMerge w:val="restart"/>
            <w:shd w:val="clear" w:color="auto" w:fill="auto"/>
            <w:textDirection w:val="btLr"/>
            <w:vAlign w:val="center"/>
          </w:tcPr>
          <w:p w:rsidR="00E22121" w:rsidRDefault="00E22121" w:rsidP="00E22121">
            <w:pPr>
              <w:pStyle w:val="TabelleKopflinks"/>
              <w:spacing w:line="192" w:lineRule="auto"/>
              <w:jc w:val="center"/>
            </w:pPr>
            <w:r w:rsidRPr="001E24C0">
              <w:t xml:space="preserve">Planen und </w:t>
            </w:r>
          </w:p>
          <w:p w:rsidR="00E22121" w:rsidRPr="00DE4890" w:rsidRDefault="00E22121" w:rsidP="00E22121">
            <w:pPr>
              <w:pStyle w:val="TabelleKopflinks"/>
              <w:spacing w:line="192" w:lineRule="auto"/>
              <w:jc w:val="center"/>
            </w:pPr>
            <w:r w:rsidRPr="001E24C0">
              <w:t>Entscheiden</w:t>
            </w:r>
          </w:p>
        </w:tc>
        <w:tc>
          <w:tcPr>
            <w:tcW w:w="3402" w:type="dxa"/>
            <w:gridSpan w:val="2"/>
            <w:shd w:val="clear" w:color="auto" w:fill="auto"/>
          </w:tcPr>
          <w:p w:rsidR="00E22121" w:rsidRPr="00DE4890" w:rsidRDefault="00E22121" w:rsidP="001D2E49">
            <w:pPr>
              <w:pStyle w:val="Textkrperlinks"/>
            </w:pPr>
            <w:r>
              <w:t>Ich kann die Bauteile einer Mappe u</w:t>
            </w:r>
            <w:r>
              <w:t>n</w:t>
            </w:r>
            <w:r>
              <w:t>terscheiden und benennen.</w:t>
            </w:r>
          </w:p>
        </w:tc>
        <w:tc>
          <w:tcPr>
            <w:tcW w:w="414" w:type="dxa"/>
            <w:shd w:val="clear" w:color="auto" w:fill="auto"/>
          </w:tcPr>
          <w:p w:rsidR="00E22121" w:rsidRPr="00DE4890" w:rsidRDefault="00E22121" w:rsidP="001D2E49">
            <w:pPr>
              <w:pStyle w:val="Textkrpermitte"/>
            </w:pPr>
          </w:p>
        </w:tc>
        <w:tc>
          <w:tcPr>
            <w:tcW w:w="3271" w:type="dxa"/>
            <w:gridSpan w:val="3"/>
            <w:shd w:val="clear" w:color="auto" w:fill="auto"/>
          </w:tcPr>
          <w:p w:rsidR="00E22121" w:rsidRPr="00DE4890" w:rsidRDefault="00443964" w:rsidP="001D2E49">
            <w:pPr>
              <w:pStyle w:val="Textkrper"/>
            </w:pPr>
            <w:r>
              <w:t>DR</w:t>
            </w:r>
            <w:r w:rsidR="00E22121">
              <w:t>03.01.02</w:t>
            </w:r>
          </w:p>
        </w:tc>
        <w:tc>
          <w:tcPr>
            <w:tcW w:w="425" w:type="dxa"/>
            <w:gridSpan w:val="3"/>
            <w:shd w:val="clear" w:color="auto" w:fill="auto"/>
          </w:tcPr>
          <w:p w:rsidR="00E22121" w:rsidRPr="00DE4890" w:rsidRDefault="00E22121" w:rsidP="001D2E49">
            <w:pPr>
              <w:pStyle w:val="Textkrpermitte"/>
            </w:pPr>
          </w:p>
        </w:tc>
        <w:tc>
          <w:tcPr>
            <w:tcW w:w="1701" w:type="dxa"/>
            <w:shd w:val="clear" w:color="auto" w:fill="auto"/>
          </w:tcPr>
          <w:p w:rsidR="00E22121" w:rsidRPr="00DE4890" w:rsidRDefault="00E22121" w:rsidP="00285781">
            <w:pPr>
              <w:pStyle w:val="Textkrper"/>
            </w:pPr>
          </w:p>
        </w:tc>
      </w:tr>
      <w:tr w:rsidR="00E22121" w:rsidRPr="00DE4890" w:rsidTr="00E22121">
        <w:trPr>
          <w:trHeight w:val="127"/>
        </w:trPr>
        <w:tc>
          <w:tcPr>
            <w:tcW w:w="426" w:type="dxa"/>
            <w:vMerge/>
            <w:shd w:val="clear" w:color="auto" w:fill="auto"/>
            <w:textDirection w:val="btLr"/>
            <w:vAlign w:val="center"/>
          </w:tcPr>
          <w:p w:rsidR="00E22121" w:rsidRPr="001E24C0" w:rsidRDefault="00E22121" w:rsidP="00E22121">
            <w:pPr>
              <w:pStyle w:val="TabelleKopflinks"/>
              <w:spacing w:line="192" w:lineRule="auto"/>
              <w:jc w:val="center"/>
            </w:pPr>
          </w:p>
        </w:tc>
        <w:tc>
          <w:tcPr>
            <w:tcW w:w="3402" w:type="dxa"/>
            <w:gridSpan w:val="2"/>
            <w:shd w:val="clear" w:color="auto" w:fill="auto"/>
          </w:tcPr>
          <w:p w:rsidR="00E22121" w:rsidRPr="00DE4890" w:rsidRDefault="00E22121" w:rsidP="001D2E49">
            <w:pPr>
              <w:pStyle w:val="Textkrperlinks"/>
            </w:pPr>
            <w:r>
              <w:t xml:space="preserve">Ich kann die </w:t>
            </w:r>
            <w:proofErr w:type="spellStart"/>
            <w:r>
              <w:t>Zuschnittmaße</w:t>
            </w:r>
            <w:proofErr w:type="spellEnd"/>
            <w:r>
              <w:t xml:space="preserve"> der Baute</w:t>
            </w:r>
            <w:r>
              <w:t>i</w:t>
            </w:r>
            <w:r>
              <w:t>le einer Mappe ermitteln und berec</w:t>
            </w:r>
            <w:r>
              <w:t>h</w:t>
            </w:r>
            <w:r>
              <w:t>nen.</w:t>
            </w:r>
          </w:p>
        </w:tc>
        <w:tc>
          <w:tcPr>
            <w:tcW w:w="414" w:type="dxa"/>
            <w:shd w:val="clear" w:color="auto" w:fill="auto"/>
          </w:tcPr>
          <w:p w:rsidR="00E22121" w:rsidRPr="00DE4890" w:rsidRDefault="00E22121" w:rsidP="001D2E49">
            <w:pPr>
              <w:pStyle w:val="Textkrpermitte"/>
            </w:pPr>
          </w:p>
        </w:tc>
        <w:tc>
          <w:tcPr>
            <w:tcW w:w="3271" w:type="dxa"/>
            <w:gridSpan w:val="3"/>
            <w:shd w:val="clear" w:color="auto" w:fill="auto"/>
          </w:tcPr>
          <w:p w:rsidR="00E22121" w:rsidRPr="00DE4890" w:rsidRDefault="00443964" w:rsidP="001D2E49">
            <w:pPr>
              <w:pStyle w:val="Textkrper"/>
            </w:pPr>
            <w:r>
              <w:t>DR</w:t>
            </w:r>
            <w:r w:rsidR="00E22121">
              <w:t>03.01.02</w:t>
            </w:r>
          </w:p>
        </w:tc>
        <w:tc>
          <w:tcPr>
            <w:tcW w:w="425" w:type="dxa"/>
            <w:gridSpan w:val="3"/>
            <w:shd w:val="clear" w:color="auto" w:fill="auto"/>
          </w:tcPr>
          <w:p w:rsidR="00E22121" w:rsidRPr="00DE4890" w:rsidRDefault="00E22121" w:rsidP="001D2E49">
            <w:pPr>
              <w:pStyle w:val="Textkrpermitte"/>
            </w:pPr>
          </w:p>
        </w:tc>
        <w:tc>
          <w:tcPr>
            <w:tcW w:w="1701" w:type="dxa"/>
            <w:shd w:val="clear" w:color="auto" w:fill="auto"/>
          </w:tcPr>
          <w:p w:rsidR="00E22121" w:rsidRPr="00DE4890" w:rsidRDefault="00E22121" w:rsidP="00285781">
            <w:pPr>
              <w:pStyle w:val="Textkrper"/>
            </w:pPr>
          </w:p>
        </w:tc>
      </w:tr>
      <w:tr w:rsidR="00E22121" w:rsidRPr="00DE4890" w:rsidTr="00E22121">
        <w:tc>
          <w:tcPr>
            <w:tcW w:w="426" w:type="dxa"/>
            <w:vMerge/>
            <w:shd w:val="clear" w:color="auto" w:fill="auto"/>
            <w:vAlign w:val="center"/>
          </w:tcPr>
          <w:p w:rsidR="00E22121" w:rsidRPr="00DE4890" w:rsidRDefault="00E22121" w:rsidP="00E22121">
            <w:pPr>
              <w:pStyle w:val="Textkrper"/>
              <w:spacing w:line="192" w:lineRule="auto"/>
              <w:jc w:val="center"/>
            </w:pPr>
          </w:p>
        </w:tc>
        <w:tc>
          <w:tcPr>
            <w:tcW w:w="3402" w:type="dxa"/>
            <w:gridSpan w:val="2"/>
            <w:shd w:val="clear" w:color="auto" w:fill="auto"/>
          </w:tcPr>
          <w:p w:rsidR="00E22121" w:rsidRPr="00DE4890" w:rsidRDefault="00E22121" w:rsidP="00285781">
            <w:pPr>
              <w:pStyle w:val="Textkrperlinks"/>
            </w:pPr>
          </w:p>
        </w:tc>
        <w:tc>
          <w:tcPr>
            <w:tcW w:w="414" w:type="dxa"/>
            <w:shd w:val="clear" w:color="auto" w:fill="auto"/>
          </w:tcPr>
          <w:p w:rsidR="00E22121" w:rsidRPr="00DE4890" w:rsidRDefault="00E22121" w:rsidP="00285781">
            <w:pPr>
              <w:pStyle w:val="Textkrpermitte"/>
            </w:pPr>
          </w:p>
        </w:tc>
        <w:tc>
          <w:tcPr>
            <w:tcW w:w="3271" w:type="dxa"/>
            <w:gridSpan w:val="3"/>
            <w:shd w:val="clear" w:color="auto" w:fill="auto"/>
          </w:tcPr>
          <w:p w:rsidR="00E22121" w:rsidRPr="00DE4890" w:rsidRDefault="00E22121" w:rsidP="00285781">
            <w:pPr>
              <w:pStyle w:val="Textkrper"/>
            </w:pPr>
          </w:p>
        </w:tc>
        <w:tc>
          <w:tcPr>
            <w:tcW w:w="425" w:type="dxa"/>
            <w:gridSpan w:val="3"/>
            <w:shd w:val="clear" w:color="auto" w:fill="auto"/>
          </w:tcPr>
          <w:p w:rsidR="00E22121" w:rsidRPr="00DE4890" w:rsidRDefault="00E22121" w:rsidP="00285781">
            <w:pPr>
              <w:pStyle w:val="Textkrpermitte"/>
            </w:pPr>
          </w:p>
        </w:tc>
        <w:tc>
          <w:tcPr>
            <w:tcW w:w="1701" w:type="dxa"/>
            <w:shd w:val="clear" w:color="auto" w:fill="auto"/>
          </w:tcPr>
          <w:p w:rsidR="00E22121" w:rsidRPr="00DE4890" w:rsidRDefault="00E22121" w:rsidP="00285781">
            <w:pPr>
              <w:pStyle w:val="Textkrper"/>
            </w:pPr>
          </w:p>
        </w:tc>
      </w:tr>
      <w:tr w:rsidR="00E22121" w:rsidRPr="00DE4890" w:rsidTr="00E22121">
        <w:tc>
          <w:tcPr>
            <w:tcW w:w="426" w:type="dxa"/>
            <w:vMerge/>
            <w:shd w:val="clear" w:color="auto" w:fill="auto"/>
            <w:vAlign w:val="center"/>
          </w:tcPr>
          <w:p w:rsidR="00E22121" w:rsidRPr="00DE4890" w:rsidRDefault="00E22121" w:rsidP="00E22121">
            <w:pPr>
              <w:pStyle w:val="Textkrper"/>
              <w:spacing w:line="192" w:lineRule="auto"/>
              <w:jc w:val="center"/>
            </w:pPr>
          </w:p>
        </w:tc>
        <w:tc>
          <w:tcPr>
            <w:tcW w:w="3402" w:type="dxa"/>
            <w:gridSpan w:val="2"/>
            <w:shd w:val="clear" w:color="auto" w:fill="auto"/>
          </w:tcPr>
          <w:p w:rsidR="00E22121" w:rsidRPr="00DE4890" w:rsidRDefault="00E22121" w:rsidP="00285781">
            <w:pPr>
              <w:pStyle w:val="Textkrperlinks"/>
            </w:pPr>
          </w:p>
        </w:tc>
        <w:tc>
          <w:tcPr>
            <w:tcW w:w="414" w:type="dxa"/>
            <w:shd w:val="clear" w:color="auto" w:fill="auto"/>
          </w:tcPr>
          <w:p w:rsidR="00E22121" w:rsidRPr="00DE4890" w:rsidRDefault="00E22121" w:rsidP="00285781">
            <w:pPr>
              <w:pStyle w:val="Textkrpermitte"/>
            </w:pPr>
          </w:p>
        </w:tc>
        <w:tc>
          <w:tcPr>
            <w:tcW w:w="3271" w:type="dxa"/>
            <w:gridSpan w:val="3"/>
            <w:shd w:val="clear" w:color="auto" w:fill="auto"/>
          </w:tcPr>
          <w:p w:rsidR="00E22121" w:rsidRPr="00DE4890" w:rsidRDefault="00E22121" w:rsidP="00285781">
            <w:pPr>
              <w:pStyle w:val="Textkrper"/>
            </w:pPr>
          </w:p>
        </w:tc>
        <w:tc>
          <w:tcPr>
            <w:tcW w:w="425" w:type="dxa"/>
            <w:gridSpan w:val="3"/>
            <w:shd w:val="clear" w:color="auto" w:fill="auto"/>
          </w:tcPr>
          <w:p w:rsidR="00E22121" w:rsidRPr="00DE4890" w:rsidRDefault="00E22121" w:rsidP="00285781">
            <w:pPr>
              <w:pStyle w:val="Textkrpermitte"/>
            </w:pPr>
          </w:p>
        </w:tc>
        <w:tc>
          <w:tcPr>
            <w:tcW w:w="1701" w:type="dxa"/>
            <w:shd w:val="clear" w:color="auto" w:fill="auto"/>
          </w:tcPr>
          <w:p w:rsidR="00E22121" w:rsidRPr="00DE4890" w:rsidRDefault="00E22121" w:rsidP="00285781">
            <w:pPr>
              <w:pStyle w:val="Textkrper"/>
            </w:pPr>
          </w:p>
        </w:tc>
      </w:tr>
      <w:tr w:rsidR="00E22121" w:rsidRPr="00DE4890" w:rsidTr="00E22121">
        <w:tc>
          <w:tcPr>
            <w:tcW w:w="426" w:type="dxa"/>
            <w:vMerge/>
            <w:shd w:val="clear" w:color="auto" w:fill="auto"/>
            <w:vAlign w:val="center"/>
          </w:tcPr>
          <w:p w:rsidR="00E22121" w:rsidRPr="00DE4890" w:rsidRDefault="00E22121" w:rsidP="00E22121">
            <w:pPr>
              <w:pStyle w:val="Textkrper"/>
              <w:spacing w:line="192" w:lineRule="auto"/>
              <w:jc w:val="center"/>
            </w:pPr>
          </w:p>
        </w:tc>
        <w:tc>
          <w:tcPr>
            <w:tcW w:w="3402" w:type="dxa"/>
            <w:gridSpan w:val="2"/>
            <w:shd w:val="clear" w:color="auto" w:fill="auto"/>
          </w:tcPr>
          <w:p w:rsidR="00E22121" w:rsidRPr="00DE4890" w:rsidRDefault="00E22121" w:rsidP="00285781">
            <w:pPr>
              <w:pStyle w:val="Textkrperlinks"/>
            </w:pPr>
          </w:p>
        </w:tc>
        <w:tc>
          <w:tcPr>
            <w:tcW w:w="414" w:type="dxa"/>
            <w:shd w:val="clear" w:color="auto" w:fill="auto"/>
          </w:tcPr>
          <w:p w:rsidR="00E22121" w:rsidRPr="00DE4890" w:rsidRDefault="00E22121" w:rsidP="00285781">
            <w:pPr>
              <w:pStyle w:val="Textkrpermitte"/>
            </w:pPr>
          </w:p>
        </w:tc>
        <w:tc>
          <w:tcPr>
            <w:tcW w:w="3271" w:type="dxa"/>
            <w:gridSpan w:val="3"/>
            <w:shd w:val="clear" w:color="auto" w:fill="auto"/>
          </w:tcPr>
          <w:p w:rsidR="00E22121" w:rsidRPr="00DE4890" w:rsidRDefault="00E22121" w:rsidP="00285781">
            <w:pPr>
              <w:pStyle w:val="Textkrper"/>
            </w:pPr>
          </w:p>
        </w:tc>
        <w:tc>
          <w:tcPr>
            <w:tcW w:w="425" w:type="dxa"/>
            <w:gridSpan w:val="3"/>
            <w:shd w:val="clear" w:color="auto" w:fill="auto"/>
          </w:tcPr>
          <w:p w:rsidR="00E22121" w:rsidRPr="00DE4890" w:rsidRDefault="00E22121" w:rsidP="00285781">
            <w:pPr>
              <w:pStyle w:val="Textkrpermitte"/>
            </w:pPr>
          </w:p>
        </w:tc>
        <w:tc>
          <w:tcPr>
            <w:tcW w:w="1701" w:type="dxa"/>
            <w:shd w:val="clear" w:color="auto" w:fill="auto"/>
          </w:tcPr>
          <w:p w:rsidR="00E22121" w:rsidRPr="00DE4890" w:rsidRDefault="00E22121" w:rsidP="00285781">
            <w:pPr>
              <w:pStyle w:val="Textkrper"/>
            </w:pPr>
          </w:p>
        </w:tc>
      </w:tr>
      <w:tr w:rsidR="00E22121" w:rsidRPr="00DE4890" w:rsidTr="00E22121">
        <w:trPr>
          <w:cantSplit/>
          <w:trHeight w:val="190"/>
        </w:trPr>
        <w:tc>
          <w:tcPr>
            <w:tcW w:w="426" w:type="dxa"/>
            <w:vMerge w:val="restart"/>
            <w:shd w:val="clear" w:color="auto" w:fill="auto"/>
            <w:textDirection w:val="btLr"/>
            <w:vAlign w:val="center"/>
          </w:tcPr>
          <w:p w:rsidR="00E22121" w:rsidRPr="00DE4890" w:rsidRDefault="00E22121" w:rsidP="00E22121">
            <w:pPr>
              <w:pStyle w:val="TabelleKopflinks"/>
              <w:spacing w:line="192" w:lineRule="auto"/>
              <w:jc w:val="center"/>
            </w:pPr>
            <w:r>
              <w:t>Durchführen</w:t>
            </w:r>
          </w:p>
        </w:tc>
        <w:tc>
          <w:tcPr>
            <w:tcW w:w="3402" w:type="dxa"/>
            <w:gridSpan w:val="2"/>
            <w:shd w:val="clear" w:color="auto" w:fill="auto"/>
          </w:tcPr>
          <w:p w:rsidR="00E22121" w:rsidRPr="00DE4890" w:rsidRDefault="00E22121" w:rsidP="00285781">
            <w:pPr>
              <w:pStyle w:val="Textkrperlinks"/>
            </w:pPr>
            <w:r>
              <w:t xml:space="preserve">Ich kann das </w:t>
            </w:r>
            <w:proofErr w:type="spellStart"/>
            <w:r>
              <w:t>Rillverfahren</w:t>
            </w:r>
            <w:proofErr w:type="spellEnd"/>
            <w:r>
              <w:t xml:space="preserve"> erklären.</w:t>
            </w:r>
          </w:p>
        </w:tc>
        <w:tc>
          <w:tcPr>
            <w:tcW w:w="414" w:type="dxa"/>
            <w:shd w:val="clear" w:color="auto" w:fill="auto"/>
          </w:tcPr>
          <w:p w:rsidR="00E22121" w:rsidRPr="00DE4890" w:rsidRDefault="00E22121" w:rsidP="00285781">
            <w:pPr>
              <w:pStyle w:val="Textkrpermitte"/>
            </w:pPr>
          </w:p>
        </w:tc>
        <w:tc>
          <w:tcPr>
            <w:tcW w:w="3271" w:type="dxa"/>
            <w:gridSpan w:val="3"/>
            <w:shd w:val="clear" w:color="auto" w:fill="auto"/>
          </w:tcPr>
          <w:p w:rsidR="00E22121" w:rsidRPr="00DE4890" w:rsidRDefault="00443964" w:rsidP="00285781">
            <w:pPr>
              <w:pStyle w:val="Textkrper"/>
            </w:pPr>
            <w:r>
              <w:t>DR</w:t>
            </w:r>
            <w:r w:rsidR="00E22121">
              <w:t>03.01.01</w:t>
            </w:r>
          </w:p>
        </w:tc>
        <w:tc>
          <w:tcPr>
            <w:tcW w:w="425" w:type="dxa"/>
            <w:gridSpan w:val="3"/>
            <w:shd w:val="clear" w:color="auto" w:fill="auto"/>
          </w:tcPr>
          <w:p w:rsidR="00E22121" w:rsidRPr="00DE4890" w:rsidRDefault="00E22121" w:rsidP="00285781">
            <w:pPr>
              <w:pStyle w:val="Textkrpermitte"/>
            </w:pPr>
          </w:p>
        </w:tc>
        <w:tc>
          <w:tcPr>
            <w:tcW w:w="1701" w:type="dxa"/>
            <w:shd w:val="clear" w:color="auto" w:fill="auto"/>
          </w:tcPr>
          <w:p w:rsidR="00E22121" w:rsidRPr="00DE4890" w:rsidRDefault="00E22121" w:rsidP="00285781">
            <w:pPr>
              <w:pStyle w:val="Textkrper"/>
            </w:pPr>
          </w:p>
        </w:tc>
      </w:tr>
      <w:tr w:rsidR="00E22121" w:rsidRPr="00DE4890" w:rsidTr="00E22121">
        <w:trPr>
          <w:cantSplit/>
          <w:trHeight w:val="190"/>
        </w:trPr>
        <w:tc>
          <w:tcPr>
            <w:tcW w:w="426" w:type="dxa"/>
            <w:vMerge/>
            <w:shd w:val="clear" w:color="auto" w:fill="auto"/>
            <w:textDirection w:val="btLr"/>
            <w:vAlign w:val="center"/>
          </w:tcPr>
          <w:p w:rsidR="00E22121" w:rsidRDefault="00E22121" w:rsidP="00E22121">
            <w:pPr>
              <w:pStyle w:val="TabelleKopflinks"/>
              <w:spacing w:line="192" w:lineRule="auto"/>
              <w:jc w:val="center"/>
            </w:pPr>
          </w:p>
        </w:tc>
        <w:tc>
          <w:tcPr>
            <w:tcW w:w="3402" w:type="dxa"/>
            <w:gridSpan w:val="2"/>
            <w:shd w:val="clear" w:color="auto" w:fill="auto"/>
          </w:tcPr>
          <w:p w:rsidR="00E22121" w:rsidRPr="00DE4890" w:rsidRDefault="00E22121" w:rsidP="00285781">
            <w:pPr>
              <w:pStyle w:val="Textkrperlinks"/>
            </w:pPr>
            <w:r>
              <w:t>Ich kann erklären, weshalb gerillt we</w:t>
            </w:r>
            <w:r>
              <w:t>r</w:t>
            </w:r>
            <w:r>
              <w:t>den muss.</w:t>
            </w:r>
          </w:p>
        </w:tc>
        <w:tc>
          <w:tcPr>
            <w:tcW w:w="414" w:type="dxa"/>
            <w:shd w:val="clear" w:color="auto" w:fill="auto"/>
          </w:tcPr>
          <w:p w:rsidR="00E22121" w:rsidRPr="00DE4890" w:rsidRDefault="00E22121" w:rsidP="00285781">
            <w:pPr>
              <w:pStyle w:val="Textkrpermitte"/>
            </w:pPr>
          </w:p>
        </w:tc>
        <w:tc>
          <w:tcPr>
            <w:tcW w:w="3271" w:type="dxa"/>
            <w:gridSpan w:val="3"/>
            <w:shd w:val="clear" w:color="auto" w:fill="auto"/>
          </w:tcPr>
          <w:p w:rsidR="00E22121" w:rsidRPr="00DE4890" w:rsidRDefault="00443964" w:rsidP="00285781">
            <w:pPr>
              <w:pStyle w:val="Textkrper"/>
            </w:pPr>
            <w:r>
              <w:t>DR</w:t>
            </w:r>
            <w:r w:rsidR="00E22121">
              <w:t>03.01.01</w:t>
            </w:r>
          </w:p>
        </w:tc>
        <w:tc>
          <w:tcPr>
            <w:tcW w:w="425" w:type="dxa"/>
            <w:gridSpan w:val="3"/>
            <w:shd w:val="clear" w:color="auto" w:fill="auto"/>
          </w:tcPr>
          <w:p w:rsidR="00E22121" w:rsidRPr="00DE4890" w:rsidRDefault="00E22121" w:rsidP="00285781">
            <w:pPr>
              <w:pStyle w:val="Textkrpermitte"/>
            </w:pPr>
          </w:p>
        </w:tc>
        <w:tc>
          <w:tcPr>
            <w:tcW w:w="1701" w:type="dxa"/>
            <w:shd w:val="clear" w:color="auto" w:fill="auto"/>
          </w:tcPr>
          <w:p w:rsidR="00E22121" w:rsidRPr="00DE4890" w:rsidRDefault="00E22121" w:rsidP="00285781">
            <w:pPr>
              <w:pStyle w:val="Textkrper"/>
            </w:pPr>
          </w:p>
        </w:tc>
      </w:tr>
      <w:tr w:rsidR="00E22121" w:rsidRPr="00DE4890" w:rsidTr="00E22121">
        <w:trPr>
          <w:cantSplit/>
          <w:trHeight w:val="190"/>
        </w:trPr>
        <w:tc>
          <w:tcPr>
            <w:tcW w:w="426" w:type="dxa"/>
            <w:vMerge/>
            <w:shd w:val="clear" w:color="auto" w:fill="auto"/>
            <w:textDirection w:val="btLr"/>
            <w:vAlign w:val="center"/>
          </w:tcPr>
          <w:p w:rsidR="00E22121" w:rsidRDefault="00E22121" w:rsidP="00E22121">
            <w:pPr>
              <w:pStyle w:val="TabelleKopflinks"/>
              <w:spacing w:line="192" w:lineRule="auto"/>
              <w:jc w:val="center"/>
            </w:pPr>
          </w:p>
        </w:tc>
        <w:tc>
          <w:tcPr>
            <w:tcW w:w="3402" w:type="dxa"/>
            <w:gridSpan w:val="2"/>
            <w:shd w:val="clear" w:color="auto" w:fill="auto"/>
          </w:tcPr>
          <w:p w:rsidR="00E22121" w:rsidRPr="00DE4890" w:rsidRDefault="00E22121" w:rsidP="00285781">
            <w:pPr>
              <w:pStyle w:val="Textkrperlinks"/>
            </w:pPr>
            <w:r>
              <w:t xml:space="preserve">Ich kann die </w:t>
            </w:r>
            <w:proofErr w:type="spellStart"/>
            <w:r>
              <w:t>Rillwerkzeuge</w:t>
            </w:r>
            <w:proofErr w:type="spellEnd"/>
            <w:r>
              <w:t xml:space="preserve"> benennen</w:t>
            </w:r>
            <w:r w:rsidR="00095160">
              <w:t>.</w:t>
            </w:r>
          </w:p>
        </w:tc>
        <w:tc>
          <w:tcPr>
            <w:tcW w:w="414" w:type="dxa"/>
            <w:shd w:val="clear" w:color="auto" w:fill="auto"/>
          </w:tcPr>
          <w:p w:rsidR="00E22121" w:rsidRPr="00DE4890" w:rsidRDefault="00E22121" w:rsidP="00285781">
            <w:pPr>
              <w:pStyle w:val="Textkrpermitte"/>
            </w:pPr>
          </w:p>
        </w:tc>
        <w:tc>
          <w:tcPr>
            <w:tcW w:w="3271" w:type="dxa"/>
            <w:gridSpan w:val="3"/>
            <w:shd w:val="clear" w:color="auto" w:fill="auto"/>
          </w:tcPr>
          <w:p w:rsidR="00E22121" w:rsidRPr="00DE4890" w:rsidRDefault="00443964" w:rsidP="00285781">
            <w:pPr>
              <w:pStyle w:val="Textkrper"/>
            </w:pPr>
            <w:r>
              <w:t>DR</w:t>
            </w:r>
            <w:r w:rsidR="00E22121">
              <w:t>03.01.01</w:t>
            </w:r>
          </w:p>
        </w:tc>
        <w:tc>
          <w:tcPr>
            <w:tcW w:w="425" w:type="dxa"/>
            <w:gridSpan w:val="3"/>
            <w:shd w:val="clear" w:color="auto" w:fill="auto"/>
          </w:tcPr>
          <w:p w:rsidR="00E22121" w:rsidRPr="00DE4890" w:rsidRDefault="00E22121" w:rsidP="00285781">
            <w:pPr>
              <w:pStyle w:val="Textkrpermitte"/>
            </w:pPr>
          </w:p>
        </w:tc>
        <w:tc>
          <w:tcPr>
            <w:tcW w:w="1701" w:type="dxa"/>
            <w:shd w:val="clear" w:color="auto" w:fill="auto"/>
          </w:tcPr>
          <w:p w:rsidR="00E22121" w:rsidRPr="00DE4890" w:rsidRDefault="00E22121" w:rsidP="00285781">
            <w:pPr>
              <w:pStyle w:val="Textkrper"/>
            </w:pPr>
          </w:p>
        </w:tc>
      </w:tr>
      <w:tr w:rsidR="00E22121" w:rsidRPr="00DE4890" w:rsidTr="00E22121">
        <w:trPr>
          <w:cantSplit/>
          <w:trHeight w:val="190"/>
        </w:trPr>
        <w:tc>
          <w:tcPr>
            <w:tcW w:w="426" w:type="dxa"/>
            <w:vMerge/>
            <w:shd w:val="clear" w:color="auto" w:fill="auto"/>
            <w:textDirection w:val="btLr"/>
            <w:vAlign w:val="center"/>
          </w:tcPr>
          <w:p w:rsidR="00E22121" w:rsidRDefault="00E22121" w:rsidP="00E22121">
            <w:pPr>
              <w:pStyle w:val="TabelleKopflinks"/>
              <w:spacing w:line="192" w:lineRule="auto"/>
              <w:jc w:val="center"/>
            </w:pPr>
          </w:p>
        </w:tc>
        <w:tc>
          <w:tcPr>
            <w:tcW w:w="3402" w:type="dxa"/>
            <w:gridSpan w:val="2"/>
            <w:shd w:val="clear" w:color="auto" w:fill="auto"/>
          </w:tcPr>
          <w:p w:rsidR="00E22121" w:rsidRPr="00DE4890" w:rsidRDefault="00E22121" w:rsidP="001D2E49">
            <w:pPr>
              <w:pStyle w:val="Textkrperlinks"/>
            </w:pPr>
            <w:r>
              <w:t>Ich kann Material mit einer Pappschere zuschneiden.</w:t>
            </w:r>
          </w:p>
        </w:tc>
        <w:tc>
          <w:tcPr>
            <w:tcW w:w="414" w:type="dxa"/>
            <w:shd w:val="clear" w:color="auto" w:fill="auto"/>
          </w:tcPr>
          <w:p w:rsidR="00E22121" w:rsidRPr="00DE4890" w:rsidRDefault="00E22121" w:rsidP="001D2E49">
            <w:pPr>
              <w:pStyle w:val="Textkrpermitte"/>
            </w:pPr>
          </w:p>
        </w:tc>
        <w:tc>
          <w:tcPr>
            <w:tcW w:w="3271" w:type="dxa"/>
            <w:gridSpan w:val="3"/>
            <w:shd w:val="clear" w:color="auto" w:fill="auto"/>
          </w:tcPr>
          <w:p w:rsidR="00E22121" w:rsidRPr="00DE4890" w:rsidRDefault="00443964" w:rsidP="001D2E49">
            <w:pPr>
              <w:pStyle w:val="Textkrper"/>
            </w:pPr>
            <w:r>
              <w:t>DR</w:t>
            </w:r>
            <w:r w:rsidR="00E22121">
              <w:t>03.01.02</w:t>
            </w:r>
          </w:p>
        </w:tc>
        <w:tc>
          <w:tcPr>
            <w:tcW w:w="425" w:type="dxa"/>
            <w:gridSpan w:val="3"/>
            <w:shd w:val="clear" w:color="auto" w:fill="auto"/>
          </w:tcPr>
          <w:p w:rsidR="00E22121" w:rsidRPr="00DE4890" w:rsidRDefault="00E22121" w:rsidP="00285781">
            <w:pPr>
              <w:pStyle w:val="Textkrpermitte"/>
            </w:pPr>
          </w:p>
        </w:tc>
        <w:tc>
          <w:tcPr>
            <w:tcW w:w="1701" w:type="dxa"/>
            <w:shd w:val="clear" w:color="auto" w:fill="auto"/>
          </w:tcPr>
          <w:p w:rsidR="00E22121" w:rsidRPr="00DE4890" w:rsidRDefault="00E22121" w:rsidP="00285781">
            <w:pPr>
              <w:pStyle w:val="Textkrper"/>
            </w:pPr>
          </w:p>
        </w:tc>
      </w:tr>
      <w:tr w:rsidR="00E22121" w:rsidRPr="00DE4890" w:rsidTr="00E22121">
        <w:trPr>
          <w:cantSplit/>
          <w:trHeight w:val="190"/>
        </w:trPr>
        <w:tc>
          <w:tcPr>
            <w:tcW w:w="426" w:type="dxa"/>
            <w:vMerge/>
            <w:shd w:val="clear" w:color="auto" w:fill="auto"/>
            <w:textDirection w:val="btLr"/>
            <w:vAlign w:val="center"/>
          </w:tcPr>
          <w:p w:rsidR="00E22121" w:rsidRDefault="00E22121" w:rsidP="00E22121">
            <w:pPr>
              <w:pStyle w:val="TabelleKopflinks"/>
              <w:spacing w:line="192" w:lineRule="auto"/>
              <w:jc w:val="center"/>
            </w:pPr>
          </w:p>
        </w:tc>
        <w:tc>
          <w:tcPr>
            <w:tcW w:w="3402" w:type="dxa"/>
            <w:gridSpan w:val="2"/>
            <w:shd w:val="clear" w:color="auto" w:fill="auto"/>
          </w:tcPr>
          <w:p w:rsidR="00E22121" w:rsidRPr="00DE4890" w:rsidRDefault="00E22121" w:rsidP="001D2E49">
            <w:pPr>
              <w:pStyle w:val="Textkrperlinks"/>
            </w:pPr>
            <w:r>
              <w:t xml:space="preserve">Ich kann mit einer </w:t>
            </w:r>
            <w:proofErr w:type="spellStart"/>
            <w:r>
              <w:t>Rillmaschine</w:t>
            </w:r>
            <w:proofErr w:type="spellEnd"/>
            <w:r>
              <w:t xml:space="preserve"> Bieg</w:t>
            </w:r>
            <w:r>
              <w:t>e</w:t>
            </w:r>
            <w:r>
              <w:t xml:space="preserve">stellen (Rillen) </w:t>
            </w:r>
            <w:proofErr w:type="spellStart"/>
            <w:r>
              <w:t>maßgenau</w:t>
            </w:r>
            <w:proofErr w:type="spellEnd"/>
            <w:r>
              <w:t xml:space="preserve"> anbringen.</w:t>
            </w:r>
          </w:p>
        </w:tc>
        <w:tc>
          <w:tcPr>
            <w:tcW w:w="414" w:type="dxa"/>
            <w:shd w:val="clear" w:color="auto" w:fill="auto"/>
          </w:tcPr>
          <w:p w:rsidR="00E22121" w:rsidRPr="00DE4890" w:rsidRDefault="00E22121" w:rsidP="001D2E49">
            <w:pPr>
              <w:pStyle w:val="Textkrpermitte"/>
            </w:pPr>
          </w:p>
        </w:tc>
        <w:tc>
          <w:tcPr>
            <w:tcW w:w="3271" w:type="dxa"/>
            <w:gridSpan w:val="3"/>
            <w:shd w:val="clear" w:color="auto" w:fill="auto"/>
          </w:tcPr>
          <w:p w:rsidR="00E22121" w:rsidRPr="00DE4890" w:rsidRDefault="00443964" w:rsidP="001D2E49">
            <w:pPr>
              <w:pStyle w:val="Textkrper"/>
            </w:pPr>
            <w:r>
              <w:t>DR</w:t>
            </w:r>
            <w:r w:rsidR="00E22121">
              <w:t>03.01.02</w:t>
            </w:r>
          </w:p>
        </w:tc>
        <w:tc>
          <w:tcPr>
            <w:tcW w:w="425" w:type="dxa"/>
            <w:gridSpan w:val="3"/>
            <w:shd w:val="clear" w:color="auto" w:fill="auto"/>
          </w:tcPr>
          <w:p w:rsidR="00E22121" w:rsidRPr="00DE4890" w:rsidRDefault="00E22121" w:rsidP="00285781">
            <w:pPr>
              <w:pStyle w:val="Textkrpermitte"/>
            </w:pPr>
          </w:p>
        </w:tc>
        <w:tc>
          <w:tcPr>
            <w:tcW w:w="1701" w:type="dxa"/>
            <w:shd w:val="clear" w:color="auto" w:fill="auto"/>
          </w:tcPr>
          <w:p w:rsidR="00E22121" w:rsidRPr="00DE4890" w:rsidRDefault="00E22121" w:rsidP="00285781">
            <w:pPr>
              <w:pStyle w:val="Textkrper"/>
            </w:pPr>
          </w:p>
        </w:tc>
      </w:tr>
      <w:tr w:rsidR="00E22121" w:rsidRPr="00DE4890" w:rsidTr="00E22121">
        <w:trPr>
          <w:cantSplit/>
          <w:trHeight w:val="190"/>
        </w:trPr>
        <w:tc>
          <w:tcPr>
            <w:tcW w:w="426" w:type="dxa"/>
            <w:vMerge/>
            <w:shd w:val="clear" w:color="auto" w:fill="auto"/>
            <w:textDirection w:val="btLr"/>
            <w:vAlign w:val="center"/>
          </w:tcPr>
          <w:p w:rsidR="00E22121" w:rsidRDefault="00E22121" w:rsidP="00E22121">
            <w:pPr>
              <w:pStyle w:val="TabelleKopflinks"/>
              <w:spacing w:line="192" w:lineRule="auto"/>
              <w:jc w:val="center"/>
            </w:pPr>
          </w:p>
        </w:tc>
        <w:tc>
          <w:tcPr>
            <w:tcW w:w="3402" w:type="dxa"/>
            <w:gridSpan w:val="2"/>
            <w:shd w:val="clear" w:color="auto" w:fill="auto"/>
          </w:tcPr>
          <w:p w:rsidR="00E22121" w:rsidRPr="00DE4890" w:rsidRDefault="00E22121" w:rsidP="001D2E49">
            <w:pPr>
              <w:pStyle w:val="Textkrperlinks"/>
            </w:pPr>
            <w:r>
              <w:t>Ich kann anhand einer Auftragsb</w:t>
            </w:r>
            <w:r>
              <w:t>e</w:t>
            </w:r>
            <w:r>
              <w:t>schreibung eine Mappe anfertigen.</w:t>
            </w:r>
          </w:p>
        </w:tc>
        <w:tc>
          <w:tcPr>
            <w:tcW w:w="414" w:type="dxa"/>
            <w:shd w:val="clear" w:color="auto" w:fill="auto"/>
          </w:tcPr>
          <w:p w:rsidR="00E22121" w:rsidRPr="00DE4890" w:rsidRDefault="00E22121" w:rsidP="001D2E49">
            <w:pPr>
              <w:pStyle w:val="Textkrpermitte"/>
            </w:pPr>
          </w:p>
        </w:tc>
        <w:tc>
          <w:tcPr>
            <w:tcW w:w="3271" w:type="dxa"/>
            <w:gridSpan w:val="3"/>
            <w:shd w:val="clear" w:color="auto" w:fill="auto"/>
          </w:tcPr>
          <w:p w:rsidR="00E22121" w:rsidRPr="00DE4890" w:rsidRDefault="00443964" w:rsidP="001D2E49">
            <w:pPr>
              <w:pStyle w:val="Textkrper"/>
            </w:pPr>
            <w:r>
              <w:t>DR</w:t>
            </w:r>
            <w:r w:rsidR="00E22121">
              <w:t>03.01.02</w:t>
            </w:r>
          </w:p>
        </w:tc>
        <w:tc>
          <w:tcPr>
            <w:tcW w:w="425" w:type="dxa"/>
            <w:gridSpan w:val="3"/>
            <w:shd w:val="clear" w:color="auto" w:fill="auto"/>
          </w:tcPr>
          <w:p w:rsidR="00E22121" w:rsidRPr="00DE4890" w:rsidRDefault="00E22121" w:rsidP="00285781">
            <w:pPr>
              <w:pStyle w:val="Textkrpermitte"/>
            </w:pPr>
          </w:p>
        </w:tc>
        <w:tc>
          <w:tcPr>
            <w:tcW w:w="1701" w:type="dxa"/>
            <w:shd w:val="clear" w:color="auto" w:fill="auto"/>
          </w:tcPr>
          <w:p w:rsidR="00E22121" w:rsidRPr="00DE4890" w:rsidRDefault="00E22121" w:rsidP="00285781">
            <w:pPr>
              <w:pStyle w:val="Textkrper"/>
            </w:pPr>
          </w:p>
        </w:tc>
      </w:tr>
      <w:tr w:rsidR="00E22121" w:rsidRPr="00DE4890" w:rsidTr="00E22121">
        <w:trPr>
          <w:cantSplit/>
          <w:trHeight w:val="190"/>
        </w:trPr>
        <w:tc>
          <w:tcPr>
            <w:tcW w:w="426" w:type="dxa"/>
            <w:vMerge/>
            <w:shd w:val="clear" w:color="auto" w:fill="auto"/>
            <w:textDirection w:val="btLr"/>
            <w:vAlign w:val="center"/>
          </w:tcPr>
          <w:p w:rsidR="00E22121" w:rsidRDefault="00E22121" w:rsidP="00E22121">
            <w:pPr>
              <w:pStyle w:val="TabelleKopflinks"/>
              <w:spacing w:line="192" w:lineRule="auto"/>
              <w:jc w:val="center"/>
            </w:pPr>
          </w:p>
        </w:tc>
        <w:tc>
          <w:tcPr>
            <w:tcW w:w="3402" w:type="dxa"/>
            <w:gridSpan w:val="2"/>
            <w:shd w:val="clear" w:color="auto" w:fill="auto"/>
          </w:tcPr>
          <w:p w:rsidR="00E22121" w:rsidRPr="00DE4890" w:rsidRDefault="00E22121" w:rsidP="001D2E49">
            <w:pPr>
              <w:pStyle w:val="Textkrperlinks"/>
            </w:pPr>
          </w:p>
        </w:tc>
        <w:tc>
          <w:tcPr>
            <w:tcW w:w="414" w:type="dxa"/>
            <w:shd w:val="clear" w:color="auto" w:fill="auto"/>
          </w:tcPr>
          <w:p w:rsidR="00E22121" w:rsidRPr="00DE4890" w:rsidRDefault="00E22121" w:rsidP="001D2E49">
            <w:pPr>
              <w:pStyle w:val="Textkrpermitte"/>
            </w:pPr>
          </w:p>
        </w:tc>
        <w:tc>
          <w:tcPr>
            <w:tcW w:w="3271" w:type="dxa"/>
            <w:gridSpan w:val="3"/>
            <w:shd w:val="clear" w:color="auto" w:fill="auto"/>
          </w:tcPr>
          <w:p w:rsidR="00E22121" w:rsidRPr="00DE4890" w:rsidRDefault="00E22121" w:rsidP="001D2E49">
            <w:pPr>
              <w:pStyle w:val="Textkrper"/>
            </w:pPr>
          </w:p>
        </w:tc>
        <w:tc>
          <w:tcPr>
            <w:tcW w:w="425" w:type="dxa"/>
            <w:gridSpan w:val="3"/>
            <w:shd w:val="clear" w:color="auto" w:fill="auto"/>
          </w:tcPr>
          <w:p w:rsidR="00E22121" w:rsidRPr="00DE4890" w:rsidRDefault="00E22121" w:rsidP="00285781">
            <w:pPr>
              <w:pStyle w:val="Textkrpermitte"/>
            </w:pPr>
          </w:p>
        </w:tc>
        <w:tc>
          <w:tcPr>
            <w:tcW w:w="1701" w:type="dxa"/>
            <w:shd w:val="clear" w:color="auto" w:fill="auto"/>
          </w:tcPr>
          <w:p w:rsidR="00E22121" w:rsidRPr="00DE4890" w:rsidRDefault="00E22121" w:rsidP="00285781">
            <w:pPr>
              <w:pStyle w:val="Textkrper"/>
            </w:pPr>
          </w:p>
        </w:tc>
      </w:tr>
      <w:tr w:rsidR="00E22121" w:rsidRPr="00DE4890" w:rsidTr="00E22121">
        <w:trPr>
          <w:cantSplit/>
          <w:trHeight w:val="190"/>
        </w:trPr>
        <w:tc>
          <w:tcPr>
            <w:tcW w:w="426" w:type="dxa"/>
            <w:vMerge/>
            <w:shd w:val="clear" w:color="auto" w:fill="auto"/>
            <w:textDirection w:val="btLr"/>
            <w:vAlign w:val="center"/>
          </w:tcPr>
          <w:p w:rsidR="00E22121" w:rsidRDefault="00E22121" w:rsidP="00E22121">
            <w:pPr>
              <w:pStyle w:val="TabelleKopflinks"/>
              <w:spacing w:line="192" w:lineRule="auto"/>
              <w:jc w:val="center"/>
            </w:pPr>
          </w:p>
        </w:tc>
        <w:tc>
          <w:tcPr>
            <w:tcW w:w="3402" w:type="dxa"/>
            <w:gridSpan w:val="2"/>
            <w:shd w:val="clear" w:color="auto" w:fill="auto"/>
          </w:tcPr>
          <w:p w:rsidR="00E22121" w:rsidRPr="00DE4890" w:rsidRDefault="00E22121" w:rsidP="00285781">
            <w:pPr>
              <w:pStyle w:val="Textkrperlinks"/>
            </w:pPr>
          </w:p>
        </w:tc>
        <w:tc>
          <w:tcPr>
            <w:tcW w:w="414" w:type="dxa"/>
            <w:shd w:val="clear" w:color="auto" w:fill="auto"/>
          </w:tcPr>
          <w:p w:rsidR="00E22121" w:rsidRPr="00DE4890" w:rsidRDefault="00E22121" w:rsidP="00285781">
            <w:pPr>
              <w:pStyle w:val="Textkrpermitte"/>
            </w:pPr>
          </w:p>
        </w:tc>
        <w:tc>
          <w:tcPr>
            <w:tcW w:w="3271" w:type="dxa"/>
            <w:gridSpan w:val="3"/>
            <w:shd w:val="clear" w:color="auto" w:fill="auto"/>
          </w:tcPr>
          <w:p w:rsidR="00E22121" w:rsidRPr="00DE4890" w:rsidRDefault="00E22121" w:rsidP="00285781">
            <w:pPr>
              <w:pStyle w:val="Textkrper"/>
            </w:pPr>
          </w:p>
        </w:tc>
        <w:tc>
          <w:tcPr>
            <w:tcW w:w="425" w:type="dxa"/>
            <w:gridSpan w:val="3"/>
            <w:shd w:val="clear" w:color="auto" w:fill="auto"/>
          </w:tcPr>
          <w:p w:rsidR="00E22121" w:rsidRPr="00DE4890" w:rsidRDefault="00E22121" w:rsidP="00285781">
            <w:pPr>
              <w:pStyle w:val="Textkrpermitte"/>
            </w:pPr>
          </w:p>
        </w:tc>
        <w:tc>
          <w:tcPr>
            <w:tcW w:w="1701" w:type="dxa"/>
            <w:shd w:val="clear" w:color="auto" w:fill="auto"/>
          </w:tcPr>
          <w:p w:rsidR="00E22121" w:rsidRPr="00DE4890" w:rsidRDefault="00E22121" w:rsidP="00285781">
            <w:pPr>
              <w:pStyle w:val="Textkrper"/>
            </w:pPr>
          </w:p>
        </w:tc>
      </w:tr>
      <w:tr w:rsidR="00E22121" w:rsidRPr="00DE4890" w:rsidTr="00E22121">
        <w:trPr>
          <w:cantSplit/>
          <w:trHeight w:val="190"/>
        </w:trPr>
        <w:tc>
          <w:tcPr>
            <w:tcW w:w="426" w:type="dxa"/>
            <w:vMerge w:val="restart"/>
            <w:shd w:val="clear" w:color="auto" w:fill="auto"/>
            <w:textDirection w:val="btLr"/>
            <w:vAlign w:val="center"/>
          </w:tcPr>
          <w:p w:rsidR="00E22121" w:rsidRPr="001E24C0" w:rsidRDefault="00E22121" w:rsidP="00E22121">
            <w:pPr>
              <w:pStyle w:val="TabelleKopflinks"/>
              <w:spacing w:line="192" w:lineRule="auto"/>
              <w:jc w:val="center"/>
            </w:pPr>
            <w:r>
              <w:t>Kontro</w:t>
            </w:r>
            <w:r>
              <w:t>l</w:t>
            </w:r>
            <w:r>
              <w:t>lieren</w:t>
            </w:r>
          </w:p>
        </w:tc>
        <w:tc>
          <w:tcPr>
            <w:tcW w:w="3402" w:type="dxa"/>
            <w:gridSpan w:val="2"/>
            <w:shd w:val="clear" w:color="auto" w:fill="auto"/>
          </w:tcPr>
          <w:p w:rsidR="00E22121" w:rsidRDefault="00E22121" w:rsidP="001D2E49">
            <w:pPr>
              <w:pStyle w:val="Textkrperlinks"/>
            </w:pPr>
          </w:p>
        </w:tc>
        <w:tc>
          <w:tcPr>
            <w:tcW w:w="414" w:type="dxa"/>
            <w:shd w:val="clear" w:color="auto" w:fill="auto"/>
          </w:tcPr>
          <w:p w:rsidR="00E22121" w:rsidRPr="00DE4890" w:rsidRDefault="00E22121" w:rsidP="001D2E49">
            <w:pPr>
              <w:pStyle w:val="Textkrpermitte"/>
            </w:pPr>
          </w:p>
        </w:tc>
        <w:tc>
          <w:tcPr>
            <w:tcW w:w="3271" w:type="dxa"/>
            <w:gridSpan w:val="3"/>
            <w:shd w:val="clear" w:color="auto" w:fill="auto"/>
          </w:tcPr>
          <w:p w:rsidR="00E22121" w:rsidRDefault="00E22121" w:rsidP="001D2E49">
            <w:pPr>
              <w:pStyle w:val="Textkrper"/>
            </w:pPr>
          </w:p>
        </w:tc>
        <w:tc>
          <w:tcPr>
            <w:tcW w:w="425" w:type="dxa"/>
            <w:gridSpan w:val="3"/>
            <w:shd w:val="clear" w:color="auto" w:fill="auto"/>
          </w:tcPr>
          <w:p w:rsidR="00E22121" w:rsidRPr="00DE4890" w:rsidRDefault="00E22121" w:rsidP="00285781">
            <w:pPr>
              <w:pStyle w:val="Textkrpermitte"/>
            </w:pPr>
          </w:p>
        </w:tc>
        <w:tc>
          <w:tcPr>
            <w:tcW w:w="1701" w:type="dxa"/>
            <w:shd w:val="clear" w:color="auto" w:fill="auto"/>
          </w:tcPr>
          <w:p w:rsidR="00E22121" w:rsidRPr="00DE4890" w:rsidRDefault="00E22121" w:rsidP="00285781">
            <w:pPr>
              <w:pStyle w:val="Textkrper"/>
            </w:pPr>
          </w:p>
        </w:tc>
      </w:tr>
      <w:tr w:rsidR="00E22121" w:rsidRPr="00DE4890" w:rsidTr="00E22121">
        <w:trPr>
          <w:cantSplit/>
          <w:trHeight w:val="190"/>
        </w:trPr>
        <w:tc>
          <w:tcPr>
            <w:tcW w:w="426" w:type="dxa"/>
            <w:vMerge/>
            <w:shd w:val="clear" w:color="auto" w:fill="auto"/>
            <w:textDirection w:val="btLr"/>
            <w:vAlign w:val="center"/>
          </w:tcPr>
          <w:p w:rsidR="00E22121" w:rsidRPr="001E24C0" w:rsidRDefault="00E22121" w:rsidP="00E22121">
            <w:pPr>
              <w:pStyle w:val="TabelleKopflinks"/>
              <w:spacing w:line="192" w:lineRule="auto"/>
              <w:jc w:val="center"/>
            </w:pPr>
          </w:p>
        </w:tc>
        <w:tc>
          <w:tcPr>
            <w:tcW w:w="3402" w:type="dxa"/>
            <w:gridSpan w:val="2"/>
            <w:shd w:val="clear" w:color="auto" w:fill="auto"/>
          </w:tcPr>
          <w:p w:rsidR="00E22121" w:rsidRDefault="00E22121" w:rsidP="001D2E49">
            <w:pPr>
              <w:pStyle w:val="Textkrperlinks"/>
            </w:pPr>
          </w:p>
        </w:tc>
        <w:tc>
          <w:tcPr>
            <w:tcW w:w="414" w:type="dxa"/>
            <w:shd w:val="clear" w:color="auto" w:fill="auto"/>
          </w:tcPr>
          <w:p w:rsidR="00E22121" w:rsidRPr="00DE4890" w:rsidRDefault="00E22121" w:rsidP="001D2E49">
            <w:pPr>
              <w:pStyle w:val="Textkrpermitte"/>
            </w:pPr>
          </w:p>
        </w:tc>
        <w:tc>
          <w:tcPr>
            <w:tcW w:w="3271" w:type="dxa"/>
            <w:gridSpan w:val="3"/>
            <w:shd w:val="clear" w:color="auto" w:fill="auto"/>
          </w:tcPr>
          <w:p w:rsidR="00E22121" w:rsidRDefault="00E22121" w:rsidP="001D2E49">
            <w:pPr>
              <w:pStyle w:val="Textkrper"/>
            </w:pPr>
          </w:p>
        </w:tc>
        <w:tc>
          <w:tcPr>
            <w:tcW w:w="425" w:type="dxa"/>
            <w:gridSpan w:val="3"/>
            <w:shd w:val="clear" w:color="auto" w:fill="auto"/>
          </w:tcPr>
          <w:p w:rsidR="00E22121" w:rsidRPr="00DE4890" w:rsidRDefault="00E22121" w:rsidP="00285781">
            <w:pPr>
              <w:pStyle w:val="Textkrpermitte"/>
            </w:pPr>
          </w:p>
        </w:tc>
        <w:tc>
          <w:tcPr>
            <w:tcW w:w="1701" w:type="dxa"/>
            <w:shd w:val="clear" w:color="auto" w:fill="auto"/>
          </w:tcPr>
          <w:p w:rsidR="00E22121" w:rsidRPr="00DE4890" w:rsidRDefault="00E22121" w:rsidP="00285781">
            <w:pPr>
              <w:pStyle w:val="Textkrper"/>
            </w:pPr>
          </w:p>
        </w:tc>
      </w:tr>
      <w:tr w:rsidR="00E22121" w:rsidRPr="00DE4890" w:rsidTr="00E22121">
        <w:trPr>
          <w:cantSplit/>
          <w:trHeight w:val="190"/>
        </w:trPr>
        <w:tc>
          <w:tcPr>
            <w:tcW w:w="426" w:type="dxa"/>
            <w:vMerge/>
            <w:shd w:val="clear" w:color="auto" w:fill="auto"/>
            <w:textDirection w:val="btLr"/>
            <w:vAlign w:val="center"/>
          </w:tcPr>
          <w:p w:rsidR="00E22121" w:rsidRPr="001E24C0" w:rsidRDefault="00E22121" w:rsidP="00E22121">
            <w:pPr>
              <w:pStyle w:val="TabelleKopflinks"/>
              <w:spacing w:line="192" w:lineRule="auto"/>
              <w:jc w:val="center"/>
            </w:pPr>
          </w:p>
        </w:tc>
        <w:tc>
          <w:tcPr>
            <w:tcW w:w="3402" w:type="dxa"/>
            <w:gridSpan w:val="2"/>
            <w:shd w:val="clear" w:color="auto" w:fill="auto"/>
          </w:tcPr>
          <w:p w:rsidR="00E22121" w:rsidRDefault="00E22121" w:rsidP="001D2E49">
            <w:pPr>
              <w:pStyle w:val="Textkrperlinks"/>
            </w:pPr>
          </w:p>
        </w:tc>
        <w:tc>
          <w:tcPr>
            <w:tcW w:w="414" w:type="dxa"/>
            <w:shd w:val="clear" w:color="auto" w:fill="auto"/>
          </w:tcPr>
          <w:p w:rsidR="00E22121" w:rsidRPr="00DE4890" w:rsidRDefault="00E22121" w:rsidP="001D2E49">
            <w:pPr>
              <w:pStyle w:val="Textkrpermitte"/>
            </w:pPr>
          </w:p>
        </w:tc>
        <w:tc>
          <w:tcPr>
            <w:tcW w:w="3271" w:type="dxa"/>
            <w:gridSpan w:val="3"/>
            <w:shd w:val="clear" w:color="auto" w:fill="auto"/>
          </w:tcPr>
          <w:p w:rsidR="00E22121" w:rsidRDefault="00E22121" w:rsidP="001D2E49">
            <w:pPr>
              <w:pStyle w:val="Textkrper"/>
            </w:pPr>
          </w:p>
        </w:tc>
        <w:tc>
          <w:tcPr>
            <w:tcW w:w="425" w:type="dxa"/>
            <w:gridSpan w:val="3"/>
            <w:shd w:val="clear" w:color="auto" w:fill="auto"/>
          </w:tcPr>
          <w:p w:rsidR="00E22121" w:rsidRPr="00DE4890" w:rsidRDefault="00E22121" w:rsidP="00285781">
            <w:pPr>
              <w:pStyle w:val="Textkrpermitte"/>
            </w:pPr>
          </w:p>
        </w:tc>
        <w:tc>
          <w:tcPr>
            <w:tcW w:w="1701" w:type="dxa"/>
            <w:shd w:val="clear" w:color="auto" w:fill="auto"/>
          </w:tcPr>
          <w:p w:rsidR="00E22121" w:rsidRPr="00DE4890" w:rsidRDefault="00E22121" w:rsidP="00285781">
            <w:pPr>
              <w:pStyle w:val="Textkrper"/>
            </w:pPr>
          </w:p>
        </w:tc>
      </w:tr>
      <w:tr w:rsidR="00E22121" w:rsidRPr="00DE4890" w:rsidTr="00E22121">
        <w:trPr>
          <w:cantSplit/>
          <w:trHeight w:val="190"/>
        </w:trPr>
        <w:tc>
          <w:tcPr>
            <w:tcW w:w="426" w:type="dxa"/>
            <w:vMerge w:val="restart"/>
            <w:shd w:val="clear" w:color="auto" w:fill="auto"/>
            <w:textDirection w:val="btLr"/>
            <w:vAlign w:val="center"/>
          </w:tcPr>
          <w:p w:rsidR="00E22121" w:rsidRDefault="00E22121" w:rsidP="00E22121">
            <w:pPr>
              <w:pStyle w:val="TabelleKopflinks"/>
              <w:spacing w:line="192" w:lineRule="auto"/>
              <w:jc w:val="center"/>
            </w:pPr>
            <w:r w:rsidRPr="001E24C0">
              <w:t>Reflektie</w:t>
            </w:r>
            <w:r>
              <w:t>ren und</w:t>
            </w:r>
          </w:p>
          <w:p w:rsidR="00E22121" w:rsidRPr="00DE4890" w:rsidRDefault="00E22121" w:rsidP="00E22121">
            <w:pPr>
              <w:pStyle w:val="TabelleKopflinks"/>
              <w:spacing w:line="192" w:lineRule="auto"/>
              <w:jc w:val="center"/>
            </w:pPr>
            <w:r w:rsidRPr="001E24C0">
              <w:t>Bewerten</w:t>
            </w:r>
          </w:p>
        </w:tc>
        <w:tc>
          <w:tcPr>
            <w:tcW w:w="3402" w:type="dxa"/>
            <w:gridSpan w:val="2"/>
            <w:shd w:val="clear" w:color="auto" w:fill="auto"/>
          </w:tcPr>
          <w:p w:rsidR="00E22121" w:rsidRPr="00DE4890" w:rsidRDefault="00E22121" w:rsidP="001D2E49">
            <w:pPr>
              <w:pStyle w:val="Textkrperlinks"/>
            </w:pPr>
            <w:r>
              <w:t>Ich kann mein Werkstück optisch beu</w:t>
            </w:r>
            <w:r>
              <w:t>r</w:t>
            </w:r>
            <w:r>
              <w:t>teilen.</w:t>
            </w:r>
          </w:p>
        </w:tc>
        <w:tc>
          <w:tcPr>
            <w:tcW w:w="414" w:type="dxa"/>
            <w:shd w:val="clear" w:color="auto" w:fill="auto"/>
          </w:tcPr>
          <w:p w:rsidR="00E22121" w:rsidRPr="00DE4890" w:rsidRDefault="00E22121" w:rsidP="001D2E49">
            <w:pPr>
              <w:pStyle w:val="Textkrpermitte"/>
            </w:pPr>
          </w:p>
        </w:tc>
        <w:tc>
          <w:tcPr>
            <w:tcW w:w="3271" w:type="dxa"/>
            <w:gridSpan w:val="3"/>
            <w:shd w:val="clear" w:color="auto" w:fill="auto"/>
          </w:tcPr>
          <w:p w:rsidR="00E22121" w:rsidRPr="00DE4890" w:rsidRDefault="00E22121" w:rsidP="001D2E49">
            <w:pPr>
              <w:pStyle w:val="Textkrper"/>
            </w:pPr>
            <w:r>
              <w:t>D</w:t>
            </w:r>
            <w:r w:rsidR="00443964">
              <w:t>R</w:t>
            </w:r>
            <w:r>
              <w:t>03.01.02</w:t>
            </w:r>
          </w:p>
        </w:tc>
        <w:tc>
          <w:tcPr>
            <w:tcW w:w="425" w:type="dxa"/>
            <w:gridSpan w:val="3"/>
            <w:shd w:val="clear" w:color="auto" w:fill="auto"/>
          </w:tcPr>
          <w:p w:rsidR="00E22121" w:rsidRPr="00DE4890" w:rsidRDefault="00E22121" w:rsidP="00285781">
            <w:pPr>
              <w:pStyle w:val="Textkrpermitte"/>
            </w:pPr>
          </w:p>
        </w:tc>
        <w:tc>
          <w:tcPr>
            <w:tcW w:w="1701" w:type="dxa"/>
            <w:shd w:val="clear" w:color="auto" w:fill="auto"/>
          </w:tcPr>
          <w:p w:rsidR="00E22121" w:rsidRPr="00DE4890" w:rsidRDefault="00E22121" w:rsidP="00285781">
            <w:pPr>
              <w:pStyle w:val="Textkrper"/>
            </w:pPr>
          </w:p>
        </w:tc>
      </w:tr>
      <w:tr w:rsidR="00E22121" w:rsidRPr="00DE4890" w:rsidTr="00285781">
        <w:trPr>
          <w:cantSplit/>
          <w:trHeight w:val="190"/>
        </w:trPr>
        <w:tc>
          <w:tcPr>
            <w:tcW w:w="426" w:type="dxa"/>
            <w:vMerge/>
            <w:shd w:val="clear" w:color="auto" w:fill="auto"/>
            <w:textDirection w:val="btLr"/>
          </w:tcPr>
          <w:p w:rsidR="00E22121" w:rsidRPr="001E24C0" w:rsidRDefault="00E22121" w:rsidP="00285781">
            <w:pPr>
              <w:pStyle w:val="TabelleKopflinks"/>
            </w:pPr>
          </w:p>
        </w:tc>
        <w:tc>
          <w:tcPr>
            <w:tcW w:w="3402" w:type="dxa"/>
            <w:gridSpan w:val="2"/>
            <w:shd w:val="clear" w:color="auto" w:fill="auto"/>
          </w:tcPr>
          <w:p w:rsidR="00E22121" w:rsidRPr="00DE4890" w:rsidRDefault="00E22121" w:rsidP="00285781">
            <w:pPr>
              <w:pStyle w:val="Textkrperlinks"/>
            </w:pPr>
          </w:p>
        </w:tc>
        <w:tc>
          <w:tcPr>
            <w:tcW w:w="414" w:type="dxa"/>
            <w:shd w:val="clear" w:color="auto" w:fill="auto"/>
          </w:tcPr>
          <w:p w:rsidR="00E22121" w:rsidRPr="00DE4890" w:rsidRDefault="00E22121" w:rsidP="00285781">
            <w:pPr>
              <w:pStyle w:val="Textkrpermitte"/>
            </w:pPr>
          </w:p>
        </w:tc>
        <w:tc>
          <w:tcPr>
            <w:tcW w:w="3271" w:type="dxa"/>
            <w:gridSpan w:val="3"/>
            <w:shd w:val="clear" w:color="auto" w:fill="auto"/>
          </w:tcPr>
          <w:p w:rsidR="00E22121" w:rsidRPr="00DE4890" w:rsidRDefault="00E22121" w:rsidP="00285781">
            <w:pPr>
              <w:pStyle w:val="Textkrper"/>
            </w:pPr>
          </w:p>
        </w:tc>
        <w:tc>
          <w:tcPr>
            <w:tcW w:w="425" w:type="dxa"/>
            <w:gridSpan w:val="3"/>
            <w:shd w:val="clear" w:color="auto" w:fill="auto"/>
          </w:tcPr>
          <w:p w:rsidR="00E22121" w:rsidRPr="00DE4890" w:rsidRDefault="00E22121" w:rsidP="00285781">
            <w:pPr>
              <w:pStyle w:val="Textkrpermitte"/>
            </w:pPr>
          </w:p>
        </w:tc>
        <w:tc>
          <w:tcPr>
            <w:tcW w:w="1701" w:type="dxa"/>
            <w:shd w:val="clear" w:color="auto" w:fill="auto"/>
          </w:tcPr>
          <w:p w:rsidR="00E22121" w:rsidRPr="00DE4890" w:rsidRDefault="00E22121" w:rsidP="00285781">
            <w:pPr>
              <w:pStyle w:val="Textkrper"/>
            </w:pPr>
          </w:p>
        </w:tc>
      </w:tr>
      <w:tr w:rsidR="00E22121" w:rsidRPr="00DE4890" w:rsidTr="00285781">
        <w:trPr>
          <w:cantSplit/>
          <w:trHeight w:val="190"/>
        </w:trPr>
        <w:tc>
          <w:tcPr>
            <w:tcW w:w="426" w:type="dxa"/>
            <w:vMerge/>
            <w:shd w:val="clear" w:color="auto" w:fill="auto"/>
            <w:textDirection w:val="btLr"/>
          </w:tcPr>
          <w:p w:rsidR="00E22121" w:rsidRPr="001E24C0" w:rsidRDefault="00E22121" w:rsidP="00285781">
            <w:pPr>
              <w:pStyle w:val="TabelleKopflinks"/>
            </w:pPr>
          </w:p>
        </w:tc>
        <w:tc>
          <w:tcPr>
            <w:tcW w:w="3402" w:type="dxa"/>
            <w:gridSpan w:val="2"/>
            <w:shd w:val="clear" w:color="auto" w:fill="auto"/>
          </w:tcPr>
          <w:p w:rsidR="00E22121" w:rsidRPr="00DE4890" w:rsidRDefault="00E22121" w:rsidP="00285781">
            <w:pPr>
              <w:pStyle w:val="Textkrperlinks"/>
            </w:pPr>
          </w:p>
        </w:tc>
        <w:tc>
          <w:tcPr>
            <w:tcW w:w="414" w:type="dxa"/>
            <w:shd w:val="clear" w:color="auto" w:fill="auto"/>
          </w:tcPr>
          <w:p w:rsidR="00E22121" w:rsidRPr="00DE4890" w:rsidRDefault="00E22121" w:rsidP="00285781">
            <w:pPr>
              <w:pStyle w:val="Textkrpermitte"/>
            </w:pPr>
          </w:p>
        </w:tc>
        <w:tc>
          <w:tcPr>
            <w:tcW w:w="3271" w:type="dxa"/>
            <w:gridSpan w:val="3"/>
            <w:shd w:val="clear" w:color="auto" w:fill="auto"/>
          </w:tcPr>
          <w:p w:rsidR="00E22121" w:rsidRPr="00DE4890" w:rsidRDefault="00E22121" w:rsidP="00285781">
            <w:pPr>
              <w:pStyle w:val="Textkrper"/>
            </w:pPr>
          </w:p>
        </w:tc>
        <w:tc>
          <w:tcPr>
            <w:tcW w:w="425" w:type="dxa"/>
            <w:gridSpan w:val="3"/>
            <w:shd w:val="clear" w:color="auto" w:fill="auto"/>
          </w:tcPr>
          <w:p w:rsidR="00E22121" w:rsidRPr="00DE4890" w:rsidRDefault="00E22121" w:rsidP="00285781">
            <w:pPr>
              <w:pStyle w:val="Textkrpermitte"/>
            </w:pPr>
          </w:p>
        </w:tc>
        <w:tc>
          <w:tcPr>
            <w:tcW w:w="1701" w:type="dxa"/>
            <w:shd w:val="clear" w:color="auto" w:fill="auto"/>
          </w:tcPr>
          <w:p w:rsidR="00E22121" w:rsidRPr="00DE4890" w:rsidRDefault="00E22121" w:rsidP="00285781">
            <w:pPr>
              <w:pStyle w:val="Textkrper"/>
            </w:pPr>
          </w:p>
        </w:tc>
      </w:tr>
      <w:tr w:rsidR="00E22121" w:rsidRPr="00DE4890" w:rsidTr="00285781">
        <w:trPr>
          <w:cantSplit/>
          <w:trHeight w:val="190"/>
        </w:trPr>
        <w:tc>
          <w:tcPr>
            <w:tcW w:w="426" w:type="dxa"/>
            <w:vMerge/>
            <w:shd w:val="clear" w:color="auto" w:fill="auto"/>
            <w:textDirection w:val="btLr"/>
          </w:tcPr>
          <w:p w:rsidR="00E22121" w:rsidRPr="001E24C0" w:rsidRDefault="00E22121" w:rsidP="00285781">
            <w:pPr>
              <w:pStyle w:val="TabelleKopflinks"/>
            </w:pPr>
          </w:p>
        </w:tc>
        <w:tc>
          <w:tcPr>
            <w:tcW w:w="3402" w:type="dxa"/>
            <w:gridSpan w:val="2"/>
            <w:shd w:val="clear" w:color="auto" w:fill="auto"/>
          </w:tcPr>
          <w:p w:rsidR="00E22121" w:rsidRPr="00DE4890" w:rsidRDefault="00E22121" w:rsidP="00285781">
            <w:pPr>
              <w:pStyle w:val="Textkrperlinks"/>
            </w:pPr>
          </w:p>
        </w:tc>
        <w:tc>
          <w:tcPr>
            <w:tcW w:w="414" w:type="dxa"/>
            <w:shd w:val="clear" w:color="auto" w:fill="auto"/>
          </w:tcPr>
          <w:p w:rsidR="00E22121" w:rsidRPr="00DE4890" w:rsidRDefault="00E22121" w:rsidP="00285781">
            <w:pPr>
              <w:pStyle w:val="Textkrpermitte"/>
            </w:pPr>
          </w:p>
        </w:tc>
        <w:tc>
          <w:tcPr>
            <w:tcW w:w="3271" w:type="dxa"/>
            <w:gridSpan w:val="3"/>
            <w:shd w:val="clear" w:color="auto" w:fill="auto"/>
          </w:tcPr>
          <w:p w:rsidR="00E22121" w:rsidRPr="00DE4890" w:rsidRDefault="00E22121" w:rsidP="00285781">
            <w:pPr>
              <w:pStyle w:val="Textkrper"/>
            </w:pPr>
          </w:p>
        </w:tc>
        <w:tc>
          <w:tcPr>
            <w:tcW w:w="425" w:type="dxa"/>
            <w:gridSpan w:val="3"/>
            <w:shd w:val="clear" w:color="auto" w:fill="auto"/>
          </w:tcPr>
          <w:p w:rsidR="00E22121" w:rsidRPr="00DE4890" w:rsidRDefault="00E22121" w:rsidP="00285781">
            <w:pPr>
              <w:pStyle w:val="Textkrpermitte"/>
            </w:pPr>
          </w:p>
        </w:tc>
        <w:tc>
          <w:tcPr>
            <w:tcW w:w="1701" w:type="dxa"/>
            <w:shd w:val="clear" w:color="auto" w:fill="auto"/>
          </w:tcPr>
          <w:p w:rsidR="00E22121" w:rsidRPr="00DE4890" w:rsidRDefault="00E22121" w:rsidP="00285781">
            <w:pPr>
              <w:pStyle w:val="Textkrper"/>
            </w:pPr>
          </w:p>
        </w:tc>
      </w:tr>
      <w:tr w:rsidR="00E22121" w:rsidRPr="00DE4890" w:rsidTr="00285781">
        <w:trPr>
          <w:cantSplit/>
          <w:trHeight w:val="190"/>
        </w:trPr>
        <w:tc>
          <w:tcPr>
            <w:tcW w:w="426" w:type="dxa"/>
            <w:vMerge/>
            <w:shd w:val="clear" w:color="auto" w:fill="auto"/>
            <w:textDirection w:val="btLr"/>
          </w:tcPr>
          <w:p w:rsidR="00E22121" w:rsidRPr="001E24C0" w:rsidRDefault="00E22121" w:rsidP="00285781">
            <w:pPr>
              <w:pStyle w:val="TabelleKopflinks"/>
            </w:pPr>
          </w:p>
        </w:tc>
        <w:tc>
          <w:tcPr>
            <w:tcW w:w="3402" w:type="dxa"/>
            <w:gridSpan w:val="2"/>
            <w:shd w:val="clear" w:color="auto" w:fill="auto"/>
          </w:tcPr>
          <w:p w:rsidR="00E22121" w:rsidRPr="00DE4890" w:rsidRDefault="00E22121" w:rsidP="00285781">
            <w:pPr>
              <w:pStyle w:val="Textkrperlinks"/>
            </w:pPr>
          </w:p>
        </w:tc>
        <w:tc>
          <w:tcPr>
            <w:tcW w:w="414" w:type="dxa"/>
            <w:shd w:val="clear" w:color="auto" w:fill="auto"/>
          </w:tcPr>
          <w:p w:rsidR="00E22121" w:rsidRPr="00DE4890" w:rsidRDefault="00E22121" w:rsidP="00285781">
            <w:pPr>
              <w:pStyle w:val="Textkrpermitte"/>
            </w:pPr>
          </w:p>
        </w:tc>
        <w:tc>
          <w:tcPr>
            <w:tcW w:w="3271" w:type="dxa"/>
            <w:gridSpan w:val="3"/>
            <w:shd w:val="clear" w:color="auto" w:fill="auto"/>
          </w:tcPr>
          <w:p w:rsidR="00E22121" w:rsidRPr="00DE4890" w:rsidRDefault="00E22121" w:rsidP="00285781">
            <w:pPr>
              <w:pStyle w:val="Textkrper"/>
            </w:pPr>
          </w:p>
        </w:tc>
        <w:tc>
          <w:tcPr>
            <w:tcW w:w="425" w:type="dxa"/>
            <w:gridSpan w:val="3"/>
            <w:shd w:val="clear" w:color="auto" w:fill="auto"/>
          </w:tcPr>
          <w:p w:rsidR="00E22121" w:rsidRPr="00DE4890" w:rsidRDefault="00E22121" w:rsidP="00285781">
            <w:pPr>
              <w:pStyle w:val="Textkrpermitte"/>
            </w:pPr>
          </w:p>
        </w:tc>
        <w:tc>
          <w:tcPr>
            <w:tcW w:w="1701" w:type="dxa"/>
            <w:shd w:val="clear" w:color="auto" w:fill="auto"/>
          </w:tcPr>
          <w:p w:rsidR="00E22121" w:rsidRPr="00DE4890" w:rsidRDefault="00E22121" w:rsidP="00285781">
            <w:pPr>
              <w:pStyle w:val="Textkrper"/>
            </w:pPr>
          </w:p>
        </w:tc>
      </w:tr>
      <w:tr w:rsidR="00E22121" w:rsidRPr="00DE4890" w:rsidTr="00285781">
        <w:trPr>
          <w:cantSplit/>
          <w:trHeight w:val="190"/>
        </w:trPr>
        <w:tc>
          <w:tcPr>
            <w:tcW w:w="426" w:type="dxa"/>
            <w:vMerge/>
            <w:shd w:val="clear" w:color="auto" w:fill="auto"/>
            <w:textDirection w:val="btLr"/>
          </w:tcPr>
          <w:p w:rsidR="00E22121" w:rsidRPr="001E24C0" w:rsidRDefault="00E22121" w:rsidP="00285781">
            <w:pPr>
              <w:pStyle w:val="TabelleKopflinks"/>
            </w:pPr>
          </w:p>
        </w:tc>
        <w:tc>
          <w:tcPr>
            <w:tcW w:w="3402" w:type="dxa"/>
            <w:gridSpan w:val="2"/>
            <w:shd w:val="clear" w:color="auto" w:fill="auto"/>
          </w:tcPr>
          <w:p w:rsidR="00E22121" w:rsidRPr="00DE4890" w:rsidRDefault="00E22121" w:rsidP="00285781">
            <w:pPr>
              <w:pStyle w:val="Textkrperlinks"/>
            </w:pPr>
          </w:p>
        </w:tc>
        <w:tc>
          <w:tcPr>
            <w:tcW w:w="414" w:type="dxa"/>
            <w:shd w:val="clear" w:color="auto" w:fill="auto"/>
          </w:tcPr>
          <w:p w:rsidR="00E22121" w:rsidRPr="00DE4890" w:rsidRDefault="00E22121" w:rsidP="00285781">
            <w:pPr>
              <w:pStyle w:val="Textkrpermitte"/>
            </w:pPr>
          </w:p>
        </w:tc>
        <w:tc>
          <w:tcPr>
            <w:tcW w:w="3271" w:type="dxa"/>
            <w:gridSpan w:val="3"/>
            <w:shd w:val="clear" w:color="auto" w:fill="auto"/>
          </w:tcPr>
          <w:p w:rsidR="00E22121" w:rsidRPr="00DE4890" w:rsidRDefault="00E22121" w:rsidP="00285781">
            <w:pPr>
              <w:pStyle w:val="Textkrper"/>
            </w:pPr>
          </w:p>
        </w:tc>
        <w:tc>
          <w:tcPr>
            <w:tcW w:w="425" w:type="dxa"/>
            <w:gridSpan w:val="3"/>
            <w:shd w:val="clear" w:color="auto" w:fill="auto"/>
          </w:tcPr>
          <w:p w:rsidR="00E22121" w:rsidRPr="00DE4890" w:rsidRDefault="00E22121" w:rsidP="00285781">
            <w:pPr>
              <w:pStyle w:val="Textkrpermitte"/>
            </w:pPr>
          </w:p>
        </w:tc>
        <w:tc>
          <w:tcPr>
            <w:tcW w:w="1701" w:type="dxa"/>
            <w:shd w:val="clear" w:color="auto" w:fill="auto"/>
          </w:tcPr>
          <w:p w:rsidR="00E22121" w:rsidRPr="00DE4890" w:rsidRDefault="00E22121" w:rsidP="00285781">
            <w:pPr>
              <w:pStyle w:val="Textkrper"/>
            </w:pPr>
          </w:p>
        </w:tc>
      </w:tr>
      <w:tr w:rsidR="00E22121" w:rsidRPr="00B51DE9" w:rsidTr="00285781">
        <w:tblPrEx>
          <w:tblCellMar>
            <w:bottom w:w="0" w:type="dxa"/>
          </w:tblCellMar>
        </w:tblPrEx>
        <w:trPr>
          <w:trHeight w:val="523"/>
        </w:trPr>
        <w:tc>
          <w:tcPr>
            <w:tcW w:w="3119" w:type="dxa"/>
            <w:gridSpan w:val="2"/>
            <w:tcBorders>
              <w:left w:val="single" w:sz="4" w:space="0" w:color="auto"/>
              <w:bottom w:val="single" w:sz="4" w:space="0" w:color="auto"/>
              <w:right w:val="single" w:sz="4" w:space="0" w:color="auto"/>
            </w:tcBorders>
            <w:shd w:val="clear" w:color="auto" w:fill="D9D9D9"/>
            <w:hideMark/>
          </w:tcPr>
          <w:p w:rsidR="00E22121" w:rsidRDefault="00E22121" w:rsidP="00285781">
            <w:pPr>
              <w:pStyle w:val="Tabelle6pt"/>
              <w:rPr>
                <w:color w:val="000000"/>
              </w:rPr>
            </w:pPr>
            <w:r>
              <w:lastRenderedPageBreak/>
              <w:br w:type="page"/>
              <w:t>Lernfeld</w:t>
            </w:r>
          </w:p>
          <w:p w:rsidR="00E22121" w:rsidRDefault="00E22121" w:rsidP="00285781">
            <w:pPr>
              <w:pStyle w:val="TabelleKopflinks"/>
            </w:pPr>
            <w:r>
              <w:t>LF 3</w:t>
            </w:r>
          </w:p>
        </w:tc>
        <w:tc>
          <w:tcPr>
            <w:tcW w:w="4229" w:type="dxa"/>
            <w:gridSpan w:val="4"/>
            <w:tcBorders>
              <w:left w:val="single" w:sz="4" w:space="0" w:color="auto"/>
              <w:bottom w:val="single" w:sz="4" w:space="0" w:color="auto"/>
              <w:right w:val="single" w:sz="4" w:space="0" w:color="auto"/>
            </w:tcBorders>
            <w:shd w:val="clear" w:color="auto" w:fill="D9D9D9"/>
            <w:hideMark/>
          </w:tcPr>
          <w:p w:rsidR="00E22121" w:rsidRDefault="00E22121" w:rsidP="00285781">
            <w:pPr>
              <w:pStyle w:val="Tabelle6pt"/>
              <w:rPr>
                <w:color w:val="000000"/>
              </w:rPr>
            </w:pPr>
            <w:r>
              <w:t>Titel</w:t>
            </w:r>
          </w:p>
          <w:p w:rsidR="00E22121" w:rsidRDefault="00E22121" w:rsidP="00285781">
            <w:pPr>
              <w:pStyle w:val="TabelleKopflinks"/>
            </w:pPr>
            <w:r w:rsidRPr="00C4486B">
              <w:t>01 Spezielle Verarbeitungstechniken</w:t>
            </w:r>
            <w:r w:rsidRPr="00C4486B">
              <w:br/>
              <w:t xml:space="preserve">      (Rillen, Ritzen, Nuten)</w:t>
            </w:r>
          </w:p>
        </w:tc>
        <w:tc>
          <w:tcPr>
            <w:tcW w:w="188" w:type="dxa"/>
            <w:gridSpan w:val="2"/>
            <w:vMerge w:val="restart"/>
            <w:tcBorders>
              <w:top w:val="nil"/>
              <w:left w:val="single" w:sz="4" w:space="0" w:color="auto"/>
              <w:bottom w:val="nil"/>
              <w:right w:val="single" w:sz="4" w:space="0" w:color="auto"/>
            </w:tcBorders>
            <w:shd w:val="clear" w:color="auto" w:fill="FFFFFF"/>
          </w:tcPr>
          <w:p w:rsidR="00E22121" w:rsidRPr="004B658C" w:rsidRDefault="00E22121" w:rsidP="00285781"/>
        </w:tc>
        <w:tc>
          <w:tcPr>
            <w:tcW w:w="2103" w:type="dxa"/>
            <w:gridSpan w:val="3"/>
            <w:tcBorders>
              <w:top w:val="single" w:sz="4" w:space="0" w:color="auto"/>
              <w:left w:val="single" w:sz="4" w:space="0" w:color="auto"/>
              <w:bottom w:val="single" w:sz="4" w:space="0" w:color="auto"/>
              <w:right w:val="single" w:sz="4" w:space="0" w:color="auto"/>
            </w:tcBorders>
            <w:shd w:val="clear" w:color="auto" w:fill="D9D9D9"/>
            <w:hideMark/>
          </w:tcPr>
          <w:p w:rsidR="00E22121" w:rsidRDefault="006F0ECC" w:rsidP="00285781">
            <w:pPr>
              <w:pStyle w:val="TabelleKopfmitte"/>
              <w:rPr>
                <w:rFonts w:eastAsia="Calibri"/>
              </w:rPr>
            </w:pPr>
            <w:r>
              <w:rPr>
                <w:rFonts w:eastAsia="Calibri"/>
              </w:rPr>
              <w:t>Drucktechnik</w:t>
            </w:r>
          </w:p>
          <w:p w:rsidR="00E22121" w:rsidRPr="00B51DE9" w:rsidRDefault="00443964" w:rsidP="00285781">
            <w:pPr>
              <w:pStyle w:val="TabelleKopfmitte"/>
              <w:rPr>
                <w:rFonts w:eastAsia="Calibri"/>
              </w:rPr>
            </w:pPr>
            <w:r>
              <w:rPr>
                <w:rFonts w:eastAsia="Calibri"/>
              </w:rPr>
              <w:t>DR0</w:t>
            </w:r>
            <w:r w:rsidR="00E22121">
              <w:rPr>
                <w:rFonts w:eastAsia="Calibri"/>
              </w:rPr>
              <w:t>3.01.01</w:t>
            </w:r>
          </w:p>
        </w:tc>
      </w:tr>
      <w:tr w:rsidR="00E22121" w:rsidRPr="00B51DE9" w:rsidTr="00285781">
        <w:tblPrEx>
          <w:tblCellMar>
            <w:bottom w:w="0" w:type="dxa"/>
          </w:tblCellMar>
        </w:tblPrEx>
        <w:tc>
          <w:tcPr>
            <w:tcW w:w="7348" w:type="dxa"/>
            <w:gridSpan w:val="6"/>
            <w:tcBorders>
              <w:left w:val="single" w:sz="4" w:space="0" w:color="auto"/>
              <w:bottom w:val="single" w:sz="4" w:space="0" w:color="auto"/>
              <w:right w:val="single" w:sz="4" w:space="0" w:color="auto"/>
            </w:tcBorders>
            <w:shd w:val="clear" w:color="auto" w:fill="auto"/>
            <w:hideMark/>
          </w:tcPr>
          <w:p w:rsidR="00E22121" w:rsidRPr="004B658C" w:rsidRDefault="00E22121" w:rsidP="00285781">
            <w:pPr>
              <w:pStyle w:val="Tabelle6pt"/>
            </w:pPr>
            <w:r>
              <w:t>Kompetenzbereiche:</w:t>
            </w:r>
          </w:p>
          <w:p w:rsidR="00E22121" w:rsidRPr="00A25A25" w:rsidRDefault="00E22121" w:rsidP="00285781">
            <w:pPr>
              <w:pStyle w:val="Kopf8ptafz"/>
            </w:pPr>
            <w:r w:rsidRPr="00A25A25">
              <w:t>Ich kann betriebliche Abläufe planen und organisieren.</w:t>
            </w:r>
          </w:p>
          <w:p w:rsidR="00E22121" w:rsidRDefault="00E22121" w:rsidP="0085594F">
            <w:pPr>
              <w:pStyle w:val="Kopf8ptafz"/>
            </w:pPr>
            <w:r w:rsidRPr="00A25A25">
              <w:t>Ich kann Produkte mit Werkzeugen und Maschinen fertigen.</w:t>
            </w:r>
          </w:p>
        </w:tc>
        <w:tc>
          <w:tcPr>
            <w:tcW w:w="188" w:type="dxa"/>
            <w:gridSpan w:val="2"/>
            <w:vMerge/>
            <w:tcBorders>
              <w:left w:val="single" w:sz="4" w:space="0" w:color="auto"/>
              <w:bottom w:val="nil"/>
              <w:right w:val="nil"/>
            </w:tcBorders>
            <w:vAlign w:val="center"/>
            <w:hideMark/>
          </w:tcPr>
          <w:p w:rsidR="00E22121" w:rsidRDefault="00E22121" w:rsidP="00285781">
            <w:pPr>
              <w:rPr>
                <w:color w:val="000000"/>
                <w:sz w:val="22"/>
                <w:szCs w:val="22"/>
              </w:rPr>
            </w:pPr>
          </w:p>
        </w:tc>
        <w:tc>
          <w:tcPr>
            <w:tcW w:w="2103" w:type="dxa"/>
            <w:gridSpan w:val="3"/>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E22121" w:rsidRPr="00B51DE9" w:rsidTr="00285781">
              <w:trPr>
                <w:trHeight w:val="284"/>
              </w:trPr>
              <w:tc>
                <w:tcPr>
                  <w:tcW w:w="2090" w:type="dxa"/>
                  <w:shd w:val="clear" w:color="auto" w:fill="auto"/>
                </w:tcPr>
                <w:p w:rsidR="00E22121" w:rsidRPr="00B51DE9" w:rsidRDefault="00E22121" w:rsidP="00285781">
                  <w:pPr>
                    <w:pStyle w:val="Textkrpermitte"/>
                  </w:pPr>
                  <w:proofErr w:type="spellStart"/>
                  <w:r w:rsidRPr="00B51DE9">
                    <w:t>LernPROJEKT</w:t>
                  </w:r>
                  <w:proofErr w:type="spellEnd"/>
                </w:p>
              </w:tc>
            </w:tr>
            <w:tr w:rsidR="00E22121" w:rsidRPr="00B51DE9" w:rsidTr="00285781">
              <w:trPr>
                <w:trHeight w:val="284"/>
              </w:trPr>
              <w:tc>
                <w:tcPr>
                  <w:tcW w:w="2090" w:type="dxa"/>
                  <w:tcBorders>
                    <w:bottom w:val="single" w:sz="4" w:space="0" w:color="auto"/>
                  </w:tcBorders>
                  <w:shd w:val="clear" w:color="auto" w:fill="auto"/>
                </w:tcPr>
                <w:p w:rsidR="00E22121" w:rsidRPr="00B51DE9" w:rsidRDefault="00E22121" w:rsidP="00285781">
                  <w:pPr>
                    <w:pStyle w:val="Textkrpermitte"/>
                  </w:pPr>
                  <w:proofErr w:type="spellStart"/>
                  <w:r w:rsidRPr="00B51DE9">
                    <w:t>LernTHEMA</w:t>
                  </w:r>
                  <w:proofErr w:type="spellEnd"/>
                </w:p>
              </w:tc>
            </w:tr>
            <w:tr w:rsidR="00E22121" w:rsidRPr="00B51DE9" w:rsidTr="00285781">
              <w:trPr>
                <w:trHeight w:val="284"/>
              </w:trPr>
              <w:tc>
                <w:tcPr>
                  <w:tcW w:w="2090" w:type="dxa"/>
                  <w:tcBorders>
                    <w:bottom w:val="nil"/>
                  </w:tcBorders>
                  <w:shd w:val="clear" w:color="auto" w:fill="D9D9D9" w:themeFill="background1" w:themeFillShade="D9"/>
                </w:tcPr>
                <w:p w:rsidR="00E22121" w:rsidRPr="00B51DE9" w:rsidRDefault="00E22121" w:rsidP="00285781">
                  <w:pPr>
                    <w:pStyle w:val="TabelleKopfmitte"/>
                  </w:pPr>
                  <w:proofErr w:type="spellStart"/>
                  <w:r w:rsidRPr="00B51DE9">
                    <w:t>LernSCHRITT</w:t>
                  </w:r>
                  <w:proofErr w:type="spellEnd"/>
                </w:p>
              </w:tc>
            </w:tr>
          </w:tbl>
          <w:p w:rsidR="00E22121" w:rsidRPr="00B51DE9" w:rsidRDefault="00E22121" w:rsidP="00285781"/>
        </w:tc>
      </w:tr>
      <w:tr w:rsidR="00E22121" w:rsidRPr="00B51DE9" w:rsidTr="00285781">
        <w:tblPrEx>
          <w:tblCellMar>
            <w:bottom w:w="0" w:type="dxa"/>
          </w:tblCellMar>
        </w:tblPrEx>
        <w:trPr>
          <w:trHeight w:val="149"/>
        </w:trPr>
        <w:tc>
          <w:tcPr>
            <w:tcW w:w="7348" w:type="dxa"/>
            <w:gridSpan w:val="6"/>
            <w:tcBorders>
              <w:top w:val="single" w:sz="4" w:space="0" w:color="auto"/>
              <w:left w:val="nil"/>
              <w:right w:val="nil"/>
            </w:tcBorders>
          </w:tcPr>
          <w:p w:rsidR="00E22121" w:rsidRPr="00B51DE9" w:rsidRDefault="00E22121" w:rsidP="00285781"/>
        </w:tc>
        <w:tc>
          <w:tcPr>
            <w:tcW w:w="196" w:type="dxa"/>
            <w:gridSpan w:val="3"/>
            <w:tcBorders>
              <w:top w:val="nil"/>
              <w:left w:val="nil"/>
              <w:right w:val="nil"/>
            </w:tcBorders>
          </w:tcPr>
          <w:p w:rsidR="00E22121" w:rsidRPr="00B51DE9" w:rsidRDefault="00E22121" w:rsidP="00285781"/>
        </w:tc>
        <w:tc>
          <w:tcPr>
            <w:tcW w:w="2095" w:type="dxa"/>
            <w:gridSpan w:val="2"/>
            <w:tcBorders>
              <w:top w:val="single" w:sz="4" w:space="0" w:color="auto"/>
              <w:left w:val="nil"/>
              <w:right w:val="nil"/>
            </w:tcBorders>
          </w:tcPr>
          <w:p w:rsidR="00E22121" w:rsidRPr="00B51DE9" w:rsidRDefault="00E22121" w:rsidP="00285781"/>
        </w:tc>
      </w:tr>
      <w:tr w:rsidR="00E22121" w:rsidRPr="00B51DE9" w:rsidTr="00285781">
        <w:tblPrEx>
          <w:tblCellMar>
            <w:bottom w:w="0" w:type="dxa"/>
          </w:tblCellMar>
        </w:tblPrEx>
        <w:trPr>
          <w:trHeight w:val="443"/>
        </w:trPr>
        <w:tc>
          <w:tcPr>
            <w:tcW w:w="4818" w:type="dxa"/>
            <w:gridSpan w:val="5"/>
            <w:vMerge w:val="restart"/>
            <w:tcBorders>
              <w:left w:val="single" w:sz="4" w:space="0" w:color="auto"/>
              <w:right w:val="single" w:sz="4" w:space="0" w:color="auto"/>
            </w:tcBorders>
          </w:tcPr>
          <w:p w:rsidR="00E22121" w:rsidRPr="004B658C" w:rsidRDefault="00E22121" w:rsidP="00285781">
            <w:pPr>
              <w:pStyle w:val="Tabelle6pt"/>
            </w:pPr>
            <w:r>
              <w:t>Kompetenzen:</w:t>
            </w:r>
          </w:p>
          <w:p w:rsidR="00E22121" w:rsidRDefault="00E22121" w:rsidP="00285781">
            <w:pPr>
              <w:pStyle w:val="Kopf8ptafz"/>
            </w:pPr>
            <w:r>
              <w:t>Ich kann Informationen zu unterschiedlichen Herstellungsverfahren einholen.</w:t>
            </w:r>
          </w:p>
          <w:p w:rsidR="00E22121" w:rsidRDefault="00E22121" w:rsidP="00285781">
            <w:pPr>
              <w:pStyle w:val="Kopf8ptafz"/>
            </w:pPr>
            <w:r>
              <w:t>Ich kann unterscheiden zwischen rillen, nuten und ritzen.</w:t>
            </w:r>
          </w:p>
          <w:p w:rsidR="00E22121" w:rsidRDefault="00E22121" w:rsidP="00285781">
            <w:pPr>
              <w:pStyle w:val="Kopf8ptafz"/>
            </w:pPr>
            <w:r>
              <w:t xml:space="preserve">Ich kann das </w:t>
            </w:r>
            <w:proofErr w:type="spellStart"/>
            <w:r>
              <w:t>Rillverfahren</w:t>
            </w:r>
            <w:proofErr w:type="spellEnd"/>
            <w:r>
              <w:t xml:space="preserve"> erklären.</w:t>
            </w:r>
          </w:p>
          <w:p w:rsidR="00E22121" w:rsidRDefault="00E22121" w:rsidP="00285781">
            <w:pPr>
              <w:pStyle w:val="Kopf8ptafz"/>
            </w:pPr>
            <w:r>
              <w:t>Ich kann erklären, weshalb gerillt werden muss.</w:t>
            </w:r>
          </w:p>
          <w:p w:rsidR="00E22121" w:rsidRDefault="00E22121" w:rsidP="00285781">
            <w:pPr>
              <w:pStyle w:val="Kopf8ptafz"/>
            </w:pPr>
            <w:r>
              <w:t xml:space="preserve">Ich kann die </w:t>
            </w:r>
            <w:proofErr w:type="spellStart"/>
            <w:r>
              <w:t>Rillwerkzeuge</w:t>
            </w:r>
            <w:proofErr w:type="spellEnd"/>
            <w:r>
              <w:t xml:space="preserve"> benennen.</w:t>
            </w:r>
          </w:p>
        </w:tc>
        <w:tc>
          <w:tcPr>
            <w:tcW w:w="4821" w:type="dxa"/>
            <w:gridSpan w:val="6"/>
            <w:tcBorders>
              <w:left w:val="single" w:sz="4" w:space="0" w:color="auto"/>
              <w:right w:val="single" w:sz="4" w:space="0" w:color="auto"/>
            </w:tcBorders>
          </w:tcPr>
          <w:p w:rsidR="00E22121" w:rsidRDefault="00E22121" w:rsidP="00285781">
            <w:pPr>
              <w:pStyle w:val="Tabelle6pt"/>
            </w:pPr>
            <w:r>
              <w:t>Was Sie schon können sollten:</w:t>
            </w:r>
          </w:p>
          <w:p w:rsidR="00E22121" w:rsidRPr="00234B66" w:rsidRDefault="00E22121" w:rsidP="00285781">
            <w:pPr>
              <w:pStyle w:val="Kopf8ptafz"/>
            </w:pPr>
            <w:r>
              <w:t>Ich kann schon lesen, zuhören und Arbeitsanweisungen befolgen.</w:t>
            </w:r>
          </w:p>
        </w:tc>
      </w:tr>
      <w:tr w:rsidR="00E22121" w:rsidRPr="00B51DE9" w:rsidTr="00285781">
        <w:tblPrEx>
          <w:tblCellMar>
            <w:bottom w:w="0" w:type="dxa"/>
          </w:tblCellMar>
        </w:tblPrEx>
        <w:trPr>
          <w:trHeight w:val="443"/>
        </w:trPr>
        <w:tc>
          <w:tcPr>
            <w:tcW w:w="4818" w:type="dxa"/>
            <w:gridSpan w:val="5"/>
            <w:vMerge/>
            <w:tcBorders>
              <w:left w:val="single" w:sz="4" w:space="0" w:color="auto"/>
              <w:right w:val="single" w:sz="4" w:space="0" w:color="auto"/>
            </w:tcBorders>
          </w:tcPr>
          <w:p w:rsidR="00E22121" w:rsidRDefault="00E22121" w:rsidP="00285781">
            <w:pPr>
              <w:pStyle w:val="Tabelle6pt"/>
            </w:pPr>
          </w:p>
        </w:tc>
        <w:tc>
          <w:tcPr>
            <w:tcW w:w="4821" w:type="dxa"/>
            <w:gridSpan w:val="6"/>
            <w:tcBorders>
              <w:left w:val="single" w:sz="4" w:space="0" w:color="auto"/>
              <w:right w:val="single" w:sz="4" w:space="0" w:color="auto"/>
            </w:tcBorders>
          </w:tcPr>
          <w:p w:rsidR="00E22121" w:rsidRDefault="00E22121" w:rsidP="00285781">
            <w:pPr>
              <w:pStyle w:val="Tabelle6pt"/>
            </w:pPr>
            <w:r>
              <w:t>Wofür Sie das benötigen:</w:t>
            </w:r>
          </w:p>
          <w:p w:rsidR="00E22121" w:rsidRDefault="00E22121" w:rsidP="00285781">
            <w:pPr>
              <w:pStyle w:val="Kopf8ptafz"/>
            </w:pPr>
            <w:r w:rsidRPr="007A2576">
              <w:t>Zur Herstellung von: Broschuren, Mappen, Schachteln</w:t>
            </w:r>
          </w:p>
        </w:tc>
      </w:tr>
      <w:tr w:rsidR="00E22121" w:rsidRPr="00B51DE9" w:rsidTr="00285781">
        <w:tblPrEx>
          <w:tblCellMar>
            <w:bottom w:w="0" w:type="dxa"/>
          </w:tblCellMar>
        </w:tblPrEx>
        <w:trPr>
          <w:trHeight w:val="443"/>
        </w:trPr>
        <w:tc>
          <w:tcPr>
            <w:tcW w:w="4818" w:type="dxa"/>
            <w:gridSpan w:val="5"/>
            <w:vMerge/>
            <w:tcBorders>
              <w:left w:val="single" w:sz="4" w:space="0" w:color="auto"/>
              <w:right w:val="single" w:sz="4" w:space="0" w:color="auto"/>
            </w:tcBorders>
          </w:tcPr>
          <w:p w:rsidR="00E22121" w:rsidRDefault="00E22121" w:rsidP="00285781">
            <w:pPr>
              <w:pStyle w:val="Tabelle6pt"/>
            </w:pPr>
          </w:p>
        </w:tc>
        <w:tc>
          <w:tcPr>
            <w:tcW w:w="4821" w:type="dxa"/>
            <w:gridSpan w:val="6"/>
            <w:tcBorders>
              <w:left w:val="single" w:sz="4" w:space="0" w:color="auto"/>
              <w:right w:val="single" w:sz="4" w:space="0" w:color="auto"/>
            </w:tcBorders>
          </w:tcPr>
          <w:p w:rsidR="00E22121" w:rsidRDefault="00E22121" w:rsidP="00285781">
            <w:pPr>
              <w:pStyle w:val="Tabelle6pt"/>
            </w:pPr>
            <w:r>
              <w:t>Wie Sie Ihr Können prüfen können:</w:t>
            </w:r>
          </w:p>
          <w:p w:rsidR="00E22121" w:rsidRPr="00234B66" w:rsidRDefault="00E22121" w:rsidP="00285781">
            <w:pPr>
              <w:pStyle w:val="Kopf8ptafz"/>
            </w:pPr>
          </w:p>
        </w:tc>
      </w:tr>
    </w:tbl>
    <w:p w:rsidR="00285781" w:rsidRDefault="006712FC" w:rsidP="00285781">
      <w:r>
        <w:rPr>
          <w:noProof/>
          <w:sz w:val="24"/>
          <w:lang w:eastAsia="de-DE"/>
        </w:rPr>
        <w:drawing>
          <wp:anchor distT="0" distB="0" distL="114300" distR="114300" simplePos="0" relativeHeight="251660288" behindDoc="0" locked="0" layoutInCell="0" allowOverlap="1" wp14:anchorId="40936211" wp14:editId="7125F932">
            <wp:simplePos x="0" y="0"/>
            <wp:positionH relativeFrom="rightMargin">
              <wp:posOffset>98425</wp:posOffset>
            </wp:positionH>
            <wp:positionV relativeFrom="paragraph">
              <wp:posOffset>32385</wp:posOffset>
            </wp:positionV>
            <wp:extent cx="345440" cy="323850"/>
            <wp:effectExtent l="0" t="0" r="0" b="0"/>
            <wp:wrapNone/>
            <wp:docPr id="14"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1661312" behindDoc="0" locked="0" layoutInCell="0" allowOverlap="1" wp14:anchorId="2EDA11C2" wp14:editId="7EE8166D">
            <wp:simplePos x="0" y="0"/>
            <wp:positionH relativeFrom="rightMargin">
              <wp:posOffset>458470</wp:posOffset>
            </wp:positionH>
            <wp:positionV relativeFrom="paragraph">
              <wp:posOffset>32385</wp:posOffset>
            </wp:positionV>
            <wp:extent cx="345440" cy="323850"/>
            <wp:effectExtent l="0" t="0" r="0" b="0"/>
            <wp:wrapNone/>
            <wp:docPr id="13"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1662336" behindDoc="0" locked="0" layoutInCell="0" allowOverlap="1" wp14:anchorId="511478E2" wp14:editId="196E5A95">
            <wp:simplePos x="0" y="0"/>
            <wp:positionH relativeFrom="rightMargin">
              <wp:posOffset>832485</wp:posOffset>
            </wp:positionH>
            <wp:positionV relativeFrom="paragraph">
              <wp:posOffset>32385</wp:posOffset>
            </wp:positionV>
            <wp:extent cx="345440" cy="323850"/>
            <wp:effectExtent l="0" t="0" r="0" b="0"/>
            <wp:wrapNone/>
            <wp:docPr id="10"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285781">
        <w:rPr>
          <w:noProof/>
          <w:sz w:val="24"/>
          <w:lang w:eastAsia="de-DE"/>
        </w:rPr>
        <w:drawing>
          <wp:anchor distT="0" distB="0" distL="114300" distR="114300" simplePos="0" relativeHeight="251663360" behindDoc="0" locked="0" layoutInCell="0" allowOverlap="1" wp14:anchorId="7096E553" wp14:editId="67E88674">
            <wp:simplePos x="0" y="0"/>
            <wp:positionH relativeFrom="rightMargin">
              <wp:posOffset>117475</wp:posOffset>
            </wp:positionH>
            <wp:positionV relativeFrom="paragraph">
              <wp:posOffset>2395855</wp:posOffset>
            </wp:positionV>
            <wp:extent cx="323850" cy="323850"/>
            <wp:effectExtent l="0" t="0" r="0" b="0"/>
            <wp:wrapNone/>
            <wp:docPr id="9"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285781" w:rsidRPr="00DE4890" w:rsidTr="00285781">
        <w:trPr>
          <w:trHeight w:val="397"/>
        </w:trPr>
        <w:tc>
          <w:tcPr>
            <w:tcW w:w="1470" w:type="dxa"/>
            <w:shd w:val="clear" w:color="auto" w:fill="D9D9D9" w:themeFill="background1" w:themeFillShade="D9"/>
            <w:vAlign w:val="center"/>
          </w:tcPr>
          <w:p w:rsidR="00285781" w:rsidRPr="00DE4890" w:rsidRDefault="00285781" w:rsidP="00285781">
            <w:pPr>
              <w:pStyle w:val="TabelleKopfmitte"/>
            </w:pPr>
            <w:r>
              <w:t>Phase</w:t>
            </w:r>
          </w:p>
        </w:tc>
        <w:tc>
          <w:tcPr>
            <w:tcW w:w="940" w:type="dxa"/>
            <w:shd w:val="clear" w:color="auto" w:fill="D9D9D9" w:themeFill="background1" w:themeFillShade="D9"/>
            <w:vAlign w:val="center"/>
          </w:tcPr>
          <w:p w:rsidR="00285781" w:rsidRPr="00DE4890" w:rsidRDefault="00285781" w:rsidP="00285781">
            <w:pPr>
              <w:pStyle w:val="TabelleKopfmitte"/>
            </w:pPr>
            <w:r>
              <w:t>Zeit</w:t>
            </w:r>
          </w:p>
        </w:tc>
        <w:tc>
          <w:tcPr>
            <w:tcW w:w="4961" w:type="dxa"/>
            <w:shd w:val="clear" w:color="auto" w:fill="D9D9D9" w:themeFill="background1" w:themeFillShade="D9"/>
            <w:vAlign w:val="center"/>
          </w:tcPr>
          <w:p w:rsidR="00285781" w:rsidRPr="00DE4890" w:rsidRDefault="00285781" w:rsidP="00285781">
            <w:pPr>
              <w:pStyle w:val="TabelleKopfmitte"/>
            </w:pPr>
            <w:r>
              <w:t>Aufgabe</w:t>
            </w:r>
          </w:p>
        </w:tc>
      </w:tr>
      <w:tr w:rsidR="00285781" w:rsidRPr="00DE4890" w:rsidTr="00285781">
        <w:trPr>
          <w:trHeight w:val="1444"/>
        </w:trPr>
        <w:tc>
          <w:tcPr>
            <w:tcW w:w="1470" w:type="dxa"/>
            <w:vMerge w:val="restart"/>
            <w:shd w:val="clear" w:color="auto" w:fill="auto"/>
            <w:vAlign w:val="center"/>
          </w:tcPr>
          <w:p w:rsidR="00285781" w:rsidRPr="00F0156F" w:rsidRDefault="006712FC" w:rsidP="00285781">
            <w:pPr>
              <w:pStyle w:val="Textkrpermitte"/>
            </w:pPr>
            <w:r>
              <w:rPr>
                <w:noProof/>
                <w:sz w:val="24"/>
              </w:rPr>
              <w:drawing>
                <wp:anchor distT="0" distB="0" distL="114300" distR="114300" simplePos="0" relativeHeight="251659264" behindDoc="0" locked="0" layoutInCell="0" allowOverlap="1" wp14:anchorId="3FF5C947" wp14:editId="5337706C">
                  <wp:simplePos x="0" y="0"/>
                  <wp:positionH relativeFrom="rightMargin">
                    <wp:posOffset>887095</wp:posOffset>
                  </wp:positionH>
                  <wp:positionV relativeFrom="paragraph">
                    <wp:posOffset>965200</wp:posOffset>
                  </wp:positionV>
                  <wp:extent cx="345440" cy="323850"/>
                  <wp:effectExtent l="0" t="0" r="0" b="0"/>
                  <wp:wrapNone/>
                  <wp:docPr id="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285781" w:rsidRPr="00FC0F56">
              <w:rPr>
                <w:noProof/>
              </w:rPr>
              <w:drawing>
                <wp:inline distT="0" distB="0" distL="0" distR="0" wp14:anchorId="2648A31E" wp14:editId="4BA676A3">
                  <wp:extent cx="532800" cy="324000"/>
                  <wp:effectExtent l="0" t="0" r="635" b="0"/>
                  <wp:docPr id="16"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vMerge w:val="restart"/>
            <w:shd w:val="clear" w:color="auto" w:fill="auto"/>
            <w:vAlign w:val="center"/>
          </w:tcPr>
          <w:p w:rsidR="00285781" w:rsidRPr="00DE4890" w:rsidRDefault="00285781" w:rsidP="00285781">
            <w:pPr>
              <w:pStyle w:val="Textkrper"/>
            </w:pPr>
            <w:r>
              <w:t>10 min</w:t>
            </w:r>
          </w:p>
        </w:tc>
        <w:tc>
          <w:tcPr>
            <w:tcW w:w="4961" w:type="dxa"/>
            <w:shd w:val="clear" w:color="auto" w:fill="auto"/>
            <w:vAlign w:val="center"/>
          </w:tcPr>
          <w:p w:rsidR="00285781" w:rsidRDefault="00285781" w:rsidP="00285781">
            <w:pPr>
              <w:pStyle w:val="Textkrper"/>
            </w:pPr>
            <w:r w:rsidRPr="009E25B4">
              <w:t>Bilden Sie Arbeitsgruppe zu je drei Schüler und Schül</w:t>
            </w:r>
            <w:r w:rsidRPr="009E25B4">
              <w:t>e</w:t>
            </w:r>
            <w:r w:rsidRPr="009E25B4">
              <w:t>rinnen.</w:t>
            </w:r>
          </w:p>
          <w:p w:rsidR="00285781" w:rsidRDefault="00285781" w:rsidP="00285781">
            <w:pPr>
              <w:pStyle w:val="Abstandszeile"/>
              <w:rPr>
                <w:noProof/>
              </w:rPr>
            </w:pPr>
          </w:p>
          <w:p w:rsidR="00285781" w:rsidRPr="009E25B4" w:rsidRDefault="00285781" w:rsidP="00285781">
            <w:pPr>
              <w:pStyle w:val="Textkrper"/>
            </w:pPr>
            <w:r>
              <w:rPr>
                <w:noProof/>
              </w:rPr>
              <w:t>Falten Sie die drei ausgeteilten Materialmuster (Papier, Karton, Pappe). Beschreiben Sie welche Auswirkungen das Falten auf das jeweilige Material hat.</w:t>
            </w:r>
          </w:p>
        </w:tc>
      </w:tr>
      <w:tr w:rsidR="00285781" w:rsidRPr="00DE4890" w:rsidTr="00285781">
        <w:trPr>
          <w:trHeight w:val="624"/>
        </w:trPr>
        <w:tc>
          <w:tcPr>
            <w:tcW w:w="1470" w:type="dxa"/>
            <w:vMerge/>
            <w:shd w:val="clear" w:color="auto" w:fill="auto"/>
            <w:vAlign w:val="center"/>
          </w:tcPr>
          <w:p w:rsidR="00285781" w:rsidRPr="00F0156F" w:rsidRDefault="00285781" w:rsidP="00285781">
            <w:pPr>
              <w:pStyle w:val="Textkrpermitte"/>
            </w:pPr>
          </w:p>
        </w:tc>
        <w:tc>
          <w:tcPr>
            <w:tcW w:w="940" w:type="dxa"/>
            <w:vMerge/>
            <w:shd w:val="clear" w:color="auto" w:fill="auto"/>
            <w:vAlign w:val="center"/>
          </w:tcPr>
          <w:p w:rsidR="00285781" w:rsidRPr="00DE4890" w:rsidRDefault="00285781" w:rsidP="00285781">
            <w:pPr>
              <w:pStyle w:val="Textkrper"/>
            </w:pPr>
          </w:p>
        </w:tc>
        <w:tc>
          <w:tcPr>
            <w:tcW w:w="4961" w:type="dxa"/>
            <w:shd w:val="clear" w:color="auto" w:fill="auto"/>
            <w:vAlign w:val="center"/>
          </w:tcPr>
          <w:p w:rsidR="00285781" w:rsidRPr="00DE4890" w:rsidRDefault="00285781" w:rsidP="00285781">
            <w:pPr>
              <w:pStyle w:val="Textkrper"/>
              <w:rPr>
                <w:noProof/>
              </w:rPr>
            </w:pPr>
            <w:r>
              <w:rPr>
                <w:noProof/>
              </w:rPr>
              <w:t>Erarbeiten Sie Lösungsvorschläge wie diese Auswirkungen vermindert bzw. vermieden werden können.</w:t>
            </w:r>
          </w:p>
        </w:tc>
      </w:tr>
      <w:tr w:rsidR="00285781" w:rsidRPr="00DE4890" w:rsidTr="00285781">
        <w:trPr>
          <w:trHeight w:val="624"/>
        </w:trPr>
        <w:tc>
          <w:tcPr>
            <w:tcW w:w="1470" w:type="dxa"/>
            <w:shd w:val="clear" w:color="auto" w:fill="auto"/>
            <w:vAlign w:val="center"/>
          </w:tcPr>
          <w:p w:rsidR="00285781" w:rsidRPr="00F0156F" w:rsidRDefault="00285781" w:rsidP="00285781">
            <w:pPr>
              <w:pStyle w:val="Textkrpermitte"/>
            </w:pPr>
            <w:r>
              <w:rPr>
                <w:noProof/>
              </w:rPr>
              <w:drawing>
                <wp:inline distT="0" distB="0" distL="0" distR="0" wp14:anchorId="4C2222A8" wp14:editId="54985FE5">
                  <wp:extent cx="323215" cy="323215"/>
                  <wp:effectExtent l="0" t="0" r="635" b="635"/>
                  <wp:docPr id="17" name="Grafik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323215" cy="323215"/>
                          </a:xfrm>
                          <a:prstGeom prst="rect">
                            <a:avLst/>
                          </a:prstGeom>
                          <a:noFill/>
                        </pic:spPr>
                      </pic:pic>
                    </a:graphicData>
                  </a:graphic>
                </wp:inline>
              </w:drawing>
            </w:r>
          </w:p>
        </w:tc>
        <w:tc>
          <w:tcPr>
            <w:tcW w:w="940" w:type="dxa"/>
            <w:shd w:val="clear" w:color="auto" w:fill="auto"/>
            <w:vAlign w:val="center"/>
          </w:tcPr>
          <w:p w:rsidR="00285781" w:rsidRPr="00DE4890" w:rsidRDefault="00285781" w:rsidP="00285781">
            <w:pPr>
              <w:pStyle w:val="Textkrper"/>
            </w:pPr>
            <w:r>
              <w:t>7 min</w:t>
            </w:r>
          </w:p>
        </w:tc>
        <w:tc>
          <w:tcPr>
            <w:tcW w:w="4961" w:type="dxa"/>
            <w:shd w:val="clear" w:color="auto" w:fill="auto"/>
            <w:vAlign w:val="center"/>
          </w:tcPr>
          <w:p w:rsidR="00285781" w:rsidRPr="00DE4890" w:rsidRDefault="00285781" w:rsidP="00285781">
            <w:pPr>
              <w:pStyle w:val="Textkrper"/>
              <w:rPr>
                <w:noProof/>
              </w:rPr>
            </w:pPr>
            <w:r>
              <w:rPr>
                <w:noProof/>
              </w:rPr>
              <w:t>Besprechen Sie im Plenum ihre Beobachtungen und unterschiedlichen Lösungsvorschläge.</w:t>
            </w:r>
          </w:p>
        </w:tc>
      </w:tr>
      <w:tr w:rsidR="00285781" w:rsidRPr="00DE4890" w:rsidTr="00285781">
        <w:trPr>
          <w:trHeight w:val="624"/>
        </w:trPr>
        <w:tc>
          <w:tcPr>
            <w:tcW w:w="1470" w:type="dxa"/>
            <w:shd w:val="clear" w:color="auto" w:fill="auto"/>
            <w:vAlign w:val="center"/>
          </w:tcPr>
          <w:p w:rsidR="00285781" w:rsidRDefault="00285781" w:rsidP="00285781">
            <w:pPr>
              <w:pStyle w:val="Textkrpermitte"/>
              <w:rPr>
                <w:noProof/>
              </w:rPr>
            </w:pPr>
            <w:r>
              <w:rPr>
                <w:noProof/>
              </w:rPr>
              <w:drawing>
                <wp:inline distT="0" distB="0" distL="0" distR="0" wp14:anchorId="74A3BE5D" wp14:editId="48CADE63">
                  <wp:extent cx="298450" cy="323215"/>
                  <wp:effectExtent l="0" t="0" r="6350" b="635"/>
                  <wp:docPr id="18" name="Grafik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298450" cy="323215"/>
                          </a:xfrm>
                          <a:prstGeom prst="rect">
                            <a:avLst/>
                          </a:prstGeom>
                          <a:noFill/>
                        </pic:spPr>
                      </pic:pic>
                    </a:graphicData>
                  </a:graphic>
                </wp:inline>
              </w:drawing>
            </w:r>
          </w:p>
        </w:tc>
        <w:tc>
          <w:tcPr>
            <w:tcW w:w="940" w:type="dxa"/>
            <w:shd w:val="clear" w:color="auto" w:fill="auto"/>
            <w:vAlign w:val="center"/>
          </w:tcPr>
          <w:p w:rsidR="00285781" w:rsidRDefault="00285781" w:rsidP="00285781">
            <w:pPr>
              <w:pStyle w:val="Textkrper"/>
            </w:pPr>
            <w:r>
              <w:t>18 min</w:t>
            </w:r>
          </w:p>
        </w:tc>
        <w:tc>
          <w:tcPr>
            <w:tcW w:w="4961" w:type="dxa"/>
            <w:shd w:val="clear" w:color="auto" w:fill="auto"/>
            <w:vAlign w:val="center"/>
          </w:tcPr>
          <w:p w:rsidR="00285781" w:rsidRDefault="0085594F" w:rsidP="00285781">
            <w:pPr>
              <w:pStyle w:val="Textkrper"/>
              <w:rPr>
                <w:noProof/>
              </w:rPr>
            </w:pPr>
            <w:r w:rsidRPr="00AA18D1">
              <w:rPr>
                <w:noProof/>
              </w:rPr>
              <w:drawing>
                <wp:anchor distT="0" distB="0" distL="114300" distR="114300" simplePos="0" relativeHeight="251882496" behindDoc="0" locked="0" layoutInCell="1" allowOverlap="1" wp14:anchorId="050F1108" wp14:editId="2E0D04D9">
                  <wp:simplePos x="0" y="0"/>
                  <wp:positionH relativeFrom="column">
                    <wp:posOffset>3559175</wp:posOffset>
                  </wp:positionH>
                  <wp:positionV relativeFrom="paragraph">
                    <wp:posOffset>-124460</wp:posOffset>
                  </wp:positionV>
                  <wp:extent cx="323850" cy="323850"/>
                  <wp:effectExtent l="0" t="0" r="0" b="0"/>
                  <wp:wrapNone/>
                  <wp:docPr id="20" name="Grafik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285781">
              <w:rPr>
                <w:noProof/>
              </w:rPr>
              <w:t>Lesen Sie den Text und füllen Sie das Arbeitsblatt aus.</w:t>
            </w:r>
          </w:p>
        </w:tc>
      </w:tr>
    </w:tbl>
    <w:p w:rsidR="00285781" w:rsidRDefault="00285781" w:rsidP="00285781">
      <w:pPr>
        <w:pStyle w:val="berschrift1"/>
      </w:pPr>
      <w:r>
        <w:t>Text - Spezielle Verarbeitungstechniken</w:t>
      </w:r>
    </w:p>
    <w:p w:rsidR="00285781" w:rsidRDefault="00285781" w:rsidP="00285781">
      <w:pPr>
        <w:pStyle w:val="berschrift3"/>
      </w:pPr>
      <w:r>
        <w:t>Ritzen</w:t>
      </w:r>
    </w:p>
    <w:p w:rsidR="00285781" w:rsidRDefault="00285781" w:rsidP="00285781">
      <w:pPr>
        <w:pStyle w:val="Textkrper"/>
      </w:pPr>
      <w:r>
        <w:t>Das Ritzen ermöglicht ein leichteres Umbiegen dicker Materialien. Dieses Verfahren wird vor allem bei der Herstellung von Kästen aus Pappe eingesetzt. Dabei wird das Material von einer Seite bis zu zwei Dritteln eingeschnitten. Materialien wie Papier, welche wen</w:t>
      </w:r>
      <w:r>
        <w:t>i</w:t>
      </w:r>
      <w:r>
        <w:t>ger als 0,2</w:t>
      </w:r>
      <w:r w:rsidR="006712FC">
        <w:t>mm</w:t>
      </w:r>
      <w:r>
        <w:t xml:space="preserve"> dick sind, sind deshalb nicht geeignet. Das Ritzen erfolgt nach dem Pri</w:t>
      </w:r>
      <w:r>
        <w:t>n</w:t>
      </w:r>
      <w:r>
        <w:t>zip der Materialschwächung. Das Ritzen erfolgt bei handwerklichen Arbeiten mit einem Messer.</w:t>
      </w:r>
    </w:p>
    <w:p w:rsidR="00285781" w:rsidRDefault="00285781" w:rsidP="00285781">
      <w:pPr>
        <w:pStyle w:val="berschrift3"/>
      </w:pPr>
      <w:r>
        <w:t>Rillen</w:t>
      </w:r>
    </w:p>
    <w:p w:rsidR="00285781" w:rsidRDefault="00285781" w:rsidP="00285781">
      <w:pPr>
        <w:pStyle w:val="Textkrper"/>
      </w:pPr>
      <w:r>
        <w:t>Durch das Rillen wird Material verformt. Man spricht hier vom Prinzip der Materialve</w:t>
      </w:r>
      <w:r>
        <w:t>r</w:t>
      </w:r>
      <w:r>
        <w:t>formung. Dabei wird das Material in seiner inneren Struktur so verändert, dass Spa</w:t>
      </w:r>
      <w:r>
        <w:t>n</w:t>
      </w:r>
      <w:r>
        <w:t>nungen beim Umbiegen verringert werden. Das Rillen hat in der Druckverarbeitung die größte Bedeutung. Zum Beispiel erfordern Umschläge von Broschuren aus Karton für ein leichtes Öffnen und Umlegen, ein Rillen des Materials. Gerillt werden können nahezu alle Materialien. Dazu gehören Folien, Papier, Karton (dicker als Papier) und Pappe (d</w:t>
      </w:r>
      <w:r>
        <w:t>i</w:t>
      </w:r>
      <w:r>
        <w:t>cker als Karton, kann bis zu 5</w:t>
      </w:r>
      <w:r w:rsidR="006712FC">
        <w:t>mm</w:t>
      </w:r>
      <w:r>
        <w:t xml:space="preserve"> stark sein). Das Rillen verhindert ein Brechen des M</w:t>
      </w:r>
      <w:r>
        <w:t>a</w:t>
      </w:r>
      <w:r>
        <w:t xml:space="preserve">terials sowie ein Abplatzen der Druckfarbe (das Papierweiß wird sichtbar). Das Rillen erfolgt maschinell mit folgenden Werkzeugen: </w:t>
      </w:r>
      <w:proofErr w:type="spellStart"/>
      <w:r>
        <w:t>Rillbalken</w:t>
      </w:r>
      <w:proofErr w:type="spellEnd"/>
      <w:r>
        <w:t xml:space="preserve"> oder rotierende </w:t>
      </w:r>
      <w:proofErr w:type="spellStart"/>
      <w:r>
        <w:t>Rillscheiben</w:t>
      </w:r>
      <w:proofErr w:type="spellEnd"/>
      <w:r>
        <w:t>. Dabei entstehen eine vertiefte Rille und ein halbkreisförmiger Wulst (Wölbung) auf der Gegenseite. Das Material wird dabei nur eingedrückt und nicht geschwächt.</w:t>
      </w:r>
    </w:p>
    <w:p w:rsidR="00095160" w:rsidRDefault="00095160" w:rsidP="00285781">
      <w:pPr>
        <w:pStyle w:val="Textkrper"/>
      </w:pPr>
    </w:p>
    <w:p w:rsidR="00F3537D" w:rsidRDefault="00F3537D" w:rsidP="00285781">
      <w:pPr>
        <w:pStyle w:val="Textkrper"/>
      </w:pPr>
    </w:p>
    <w:tbl>
      <w:tblPr>
        <w:tblStyle w:val="Tabellenraster"/>
        <w:tblW w:w="0" w:type="auto"/>
        <w:tblLook w:val="04A0" w:firstRow="1" w:lastRow="0" w:firstColumn="1" w:lastColumn="0" w:noHBand="0" w:noVBand="1"/>
      </w:tblPr>
      <w:tblGrid>
        <w:gridCol w:w="7510"/>
      </w:tblGrid>
      <w:tr w:rsidR="00D159D2" w:rsidTr="00D159D2">
        <w:tc>
          <w:tcPr>
            <w:tcW w:w="7510" w:type="dxa"/>
          </w:tcPr>
          <w:p w:rsidR="00D159D2" w:rsidRPr="00F3537D" w:rsidRDefault="00D159D2" w:rsidP="00D159D2">
            <w:pPr>
              <w:pStyle w:val="Textkrper"/>
              <w:rPr>
                <w:highlight w:val="lightGray"/>
              </w:rPr>
            </w:pPr>
            <w:r w:rsidRPr="00F3537D">
              <w:rPr>
                <w:highlight w:val="lightGray"/>
              </w:rPr>
              <w:t>PLATZHALTERN – HIER GGF</w:t>
            </w:r>
            <w:r w:rsidR="00095160">
              <w:rPr>
                <w:highlight w:val="lightGray"/>
              </w:rPr>
              <w:t>.</w:t>
            </w:r>
            <w:r w:rsidRPr="00F3537D">
              <w:rPr>
                <w:highlight w:val="lightGray"/>
              </w:rPr>
              <w:t xml:space="preserve"> DIE ABBILDUNG EINER </w:t>
            </w:r>
          </w:p>
          <w:p w:rsidR="00D159D2" w:rsidRDefault="00D159D2" w:rsidP="00D159D2">
            <w:pPr>
              <w:pStyle w:val="Textkrper"/>
            </w:pPr>
            <w:r w:rsidRPr="00F3537D">
              <w:rPr>
                <w:highlight w:val="lightGray"/>
              </w:rPr>
              <w:t>„SCHEMATISCHEN DARST</w:t>
            </w:r>
            <w:r>
              <w:rPr>
                <w:highlight w:val="lightGray"/>
              </w:rPr>
              <w:t>E</w:t>
            </w:r>
            <w:r w:rsidR="00095160">
              <w:rPr>
                <w:highlight w:val="lightGray"/>
              </w:rPr>
              <w:t>LLUNG DES RILLENS“ EINF</w:t>
            </w:r>
            <w:r w:rsidRPr="00F3537D">
              <w:rPr>
                <w:highlight w:val="lightGray"/>
              </w:rPr>
              <w:t>ÜGEN</w:t>
            </w:r>
          </w:p>
          <w:p w:rsidR="00D159D2" w:rsidRDefault="00D159D2" w:rsidP="00D159D2">
            <w:pPr>
              <w:pStyle w:val="Textkrper"/>
            </w:pPr>
          </w:p>
          <w:p w:rsidR="00D159D2" w:rsidRDefault="00D159D2" w:rsidP="00D159D2">
            <w:pPr>
              <w:pStyle w:val="Textkrper"/>
            </w:pPr>
          </w:p>
          <w:p w:rsidR="00D159D2" w:rsidRDefault="00D159D2" w:rsidP="00D159D2">
            <w:pPr>
              <w:pStyle w:val="Textkrper"/>
            </w:pPr>
          </w:p>
          <w:p w:rsidR="00D159D2" w:rsidRDefault="00D159D2" w:rsidP="00D159D2">
            <w:pPr>
              <w:pStyle w:val="Textkrper"/>
            </w:pPr>
          </w:p>
          <w:p w:rsidR="00D159D2" w:rsidRDefault="00D159D2" w:rsidP="00D159D2">
            <w:pPr>
              <w:pStyle w:val="Textkrper"/>
            </w:pPr>
          </w:p>
          <w:p w:rsidR="00D159D2" w:rsidRDefault="00D159D2" w:rsidP="00D159D2">
            <w:pPr>
              <w:pStyle w:val="Textkrper"/>
            </w:pPr>
          </w:p>
        </w:tc>
      </w:tr>
    </w:tbl>
    <w:p w:rsidR="00FE77D0" w:rsidRDefault="00FE77D0" w:rsidP="00FE77D0">
      <w:pPr>
        <w:pStyle w:val="Textkrper"/>
      </w:pPr>
    </w:p>
    <w:p w:rsidR="00285781" w:rsidRDefault="00285781" w:rsidP="00285781">
      <w:pPr>
        <w:pStyle w:val="berschrift3"/>
      </w:pPr>
      <w:r>
        <w:t>Nuten</w:t>
      </w:r>
    </w:p>
    <w:p w:rsidR="00FE77D0" w:rsidRDefault="00285781" w:rsidP="00FE77D0">
      <w:pPr>
        <w:pStyle w:val="Textkrper"/>
      </w:pPr>
      <w:r w:rsidRPr="00FE77D0">
        <w:t xml:space="preserve">Beim Nuten wird ein dreieckiger oder rechteckiger Span aus dem Material (meist Pappe mit </w:t>
      </w:r>
      <w:proofErr w:type="gramStart"/>
      <w:r w:rsidRPr="00FE77D0">
        <w:t>einer Dicke</w:t>
      </w:r>
      <w:proofErr w:type="gramEnd"/>
      <w:r w:rsidRPr="00FE77D0">
        <w:t xml:space="preserve"> von mehr als 2</w:t>
      </w:r>
      <w:r w:rsidR="006712FC">
        <w:t>mm</w:t>
      </w:r>
      <w:r w:rsidRPr="00FE77D0">
        <w:t>) geschnitten. Das Verfahren erfolgt nach dem Prinzip der Materialschwächung. Für das Nuten werden spezielle Maschinen mit schräg stehe</w:t>
      </w:r>
      <w:r w:rsidRPr="00FE77D0">
        <w:t>n</w:t>
      </w:r>
      <w:r w:rsidRPr="00FE77D0">
        <w:t>den Nutmessern und Spanaushebern eingesetzt. In der Druckverarbeitung wird das Nuten so gut wie gar nicht eingesetzt. Gelegentlich wird es für Ordner aus dicken Pa</w:t>
      </w:r>
      <w:r w:rsidRPr="00FE77D0">
        <w:t>p</w:t>
      </w:r>
      <w:r w:rsidRPr="00FE77D0">
        <w:t>pen verwendet.</w:t>
      </w:r>
    </w:p>
    <w:p w:rsidR="00D159D2" w:rsidRPr="00FE77D0" w:rsidRDefault="00D159D2" w:rsidP="00FE77D0">
      <w:pPr>
        <w:pStyle w:val="Textkrper"/>
      </w:pPr>
    </w:p>
    <w:tbl>
      <w:tblPr>
        <w:tblStyle w:val="Tabellenraster"/>
        <w:tblW w:w="0" w:type="auto"/>
        <w:tblLook w:val="04A0" w:firstRow="1" w:lastRow="0" w:firstColumn="1" w:lastColumn="0" w:noHBand="0" w:noVBand="1"/>
      </w:tblPr>
      <w:tblGrid>
        <w:gridCol w:w="7510"/>
      </w:tblGrid>
      <w:tr w:rsidR="00D159D2" w:rsidTr="00D159D2">
        <w:tc>
          <w:tcPr>
            <w:tcW w:w="7510" w:type="dxa"/>
          </w:tcPr>
          <w:p w:rsidR="00D159D2" w:rsidRPr="00F3537D" w:rsidRDefault="00D159D2" w:rsidP="00D159D2">
            <w:pPr>
              <w:pStyle w:val="Textkrper"/>
              <w:rPr>
                <w:highlight w:val="lightGray"/>
              </w:rPr>
            </w:pPr>
            <w:r w:rsidRPr="00F3537D">
              <w:rPr>
                <w:highlight w:val="lightGray"/>
              </w:rPr>
              <w:t>PLATZHALTERN – HIER GGF</w:t>
            </w:r>
            <w:r w:rsidR="00095160">
              <w:rPr>
                <w:highlight w:val="lightGray"/>
              </w:rPr>
              <w:t>.</w:t>
            </w:r>
            <w:r w:rsidRPr="00F3537D">
              <w:rPr>
                <w:highlight w:val="lightGray"/>
              </w:rPr>
              <w:t xml:space="preserve"> DIE ABBILDUNG EINER </w:t>
            </w:r>
          </w:p>
          <w:p w:rsidR="00D159D2" w:rsidRDefault="00D159D2" w:rsidP="00D159D2">
            <w:pPr>
              <w:pStyle w:val="Textkrper"/>
            </w:pPr>
            <w:r w:rsidRPr="00F3537D">
              <w:rPr>
                <w:highlight w:val="lightGray"/>
              </w:rPr>
              <w:t>„</w:t>
            </w:r>
            <w:r>
              <w:rPr>
                <w:highlight w:val="lightGray"/>
              </w:rPr>
              <w:t>ANORDNUNG NUTMESSER UND DURCHLAUFRICHTUNG SPANAUSHEBER</w:t>
            </w:r>
            <w:r w:rsidR="00095160">
              <w:rPr>
                <w:highlight w:val="lightGray"/>
              </w:rPr>
              <w:t>“ EINF</w:t>
            </w:r>
            <w:r w:rsidRPr="00F3537D">
              <w:rPr>
                <w:highlight w:val="lightGray"/>
              </w:rPr>
              <w:t>ÜGEN</w:t>
            </w:r>
          </w:p>
          <w:p w:rsidR="00D159D2" w:rsidRDefault="00D159D2" w:rsidP="00F3537D">
            <w:pPr>
              <w:pStyle w:val="Textkrper"/>
              <w:rPr>
                <w:highlight w:val="lightGray"/>
              </w:rPr>
            </w:pPr>
          </w:p>
          <w:p w:rsidR="00D159D2" w:rsidRDefault="00D159D2" w:rsidP="00F3537D">
            <w:pPr>
              <w:pStyle w:val="Textkrper"/>
              <w:rPr>
                <w:highlight w:val="lightGray"/>
              </w:rPr>
            </w:pPr>
          </w:p>
          <w:p w:rsidR="00D159D2" w:rsidRDefault="00D159D2" w:rsidP="00F3537D">
            <w:pPr>
              <w:pStyle w:val="Textkrper"/>
              <w:rPr>
                <w:highlight w:val="lightGray"/>
              </w:rPr>
            </w:pPr>
          </w:p>
          <w:p w:rsidR="00D159D2" w:rsidRDefault="00D159D2" w:rsidP="00F3537D">
            <w:pPr>
              <w:pStyle w:val="Textkrper"/>
              <w:rPr>
                <w:highlight w:val="lightGray"/>
              </w:rPr>
            </w:pPr>
          </w:p>
          <w:p w:rsidR="00D159D2" w:rsidRDefault="00D159D2" w:rsidP="00F3537D">
            <w:pPr>
              <w:pStyle w:val="Textkrper"/>
              <w:rPr>
                <w:highlight w:val="lightGray"/>
              </w:rPr>
            </w:pPr>
          </w:p>
          <w:p w:rsidR="00D159D2" w:rsidRDefault="00D159D2" w:rsidP="00F3537D">
            <w:pPr>
              <w:pStyle w:val="Textkrper"/>
              <w:rPr>
                <w:highlight w:val="lightGray"/>
              </w:rPr>
            </w:pPr>
          </w:p>
        </w:tc>
      </w:tr>
    </w:tbl>
    <w:p w:rsidR="00FE77D0" w:rsidRDefault="00FE77D0" w:rsidP="00285781">
      <w:pPr>
        <w:pStyle w:val="Abstandszeile"/>
      </w:pPr>
    </w:p>
    <w:p w:rsidR="00285781" w:rsidRPr="00FE77D0" w:rsidRDefault="00285781" w:rsidP="00FE77D0">
      <w:pPr>
        <w:pStyle w:val="Textkrper"/>
      </w:pPr>
      <w:r w:rsidRPr="00FE77D0">
        <w:t xml:space="preserve">Je dicker ein Material ist, desto schwieriger ist grundsätzlich das Biegen, ohne dass die Oberfläche des Materials einreißt. Rillen, Ritzen und Nuten dienen dazu, das Material an einer bestimmten Stelle leichter </w:t>
      </w:r>
      <w:proofErr w:type="spellStart"/>
      <w:r w:rsidRPr="00FE77D0">
        <w:t>umbiegbar</w:t>
      </w:r>
      <w:proofErr w:type="spellEnd"/>
      <w:r w:rsidRPr="00FE77D0">
        <w:t xml:space="preserve"> zu machen.</w:t>
      </w:r>
    </w:p>
    <w:p w:rsidR="00FE77D0" w:rsidRDefault="00FE77D0">
      <w:pPr>
        <w:spacing w:line="240" w:lineRule="exact"/>
        <w:rPr>
          <w:sz w:val="16"/>
          <w:lang w:eastAsia="de-DE"/>
        </w:rPr>
      </w:pPr>
      <w:r>
        <w:br w:type="page"/>
      </w:r>
    </w:p>
    <w:p w:rsidR="00BC2107" w:rsidRPr="00BC2107" w:rsidRDefault="008F1F5C" w:rsidP="00BC2107">
      <w:pPr>
        <w:pStyle w:val="AufgabeEbene1"/>
      </w:pPr>
      <w:r>
        <w:lastRenderedPageBreak/>
        <w:t>F</w:t>
      </w:r>
      <w:r w:rsidR="00BC2107" w:rsidRPr="00BC2107">
        <w:t>üllen Sie die folgende Tabelle aus.</w:t>
      </w:r>
    </w:p>
    <w:p w:rsidR="00285781" w:rsidRDefault="00285781" w:rsidP="00285781">
      <w:pPr>
        <w:pStyle w:val="Abstandszeile"/>
      </w:pPr>
      <w:r>
        <w:rPr>
          <w:noProof/>
          <w:sz w:val="24"/>
        </w:rPr>
        <w:drawing>
          <wp:anchor distT="0" distB="0" distL="114300" distR="114300" simplePos="0" relativeHeight="251674624" behindDoc="0" locked="0" layoutInCell="0" allowOverlap="1" wp14:anchorId="4E33FAD4" wp14:editId="3B2A7DAB">
            <wp:simplePos x="0" y="0"/>
            <wp:positionH relativeFrom="rightMargin">
              <wp:posOffset>178060</wp:posOffset>
            </wp:positionH>
            <wp:positionV relativeFrom="paragraph">
              <wp:posOffset>135255</wp:posOffset>
            </wp:positionV>
            <wp:extent cx="348615" cy="320040"/>
            <wp:effectExtent l="0" t="0" r="0" b="3810"/>
            <wp:wrapNone/>
            <wp:docPr id="22"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85781" w:rsidRDefault="0085594F" w:rsidP="00285781">
      <w:pPr>
        <w:pStyle w:val="Abstandszeile"/>
      </w:pPr>
      <w:r w:rsidRPr="00AA18D1">
        <w:rPr>
          <w:noProof/>
        </w:rPr>
        <w:drawing>
          <wp:anchor distT="0" distB="0" distL="114300" distR="114300" simplePos="0" relativeHeight="251884544" behindDoc="0" locked="0" layoutInCell="1" allowOverlap="1" wp14:anchorId="1403A112" wp14:editId="6A46EC61">
            <wp:simplePos x="0" y="0"/>
            <wp:positionH relativeFrom="column">
              <wp:posOffset>-78740</wp:posOffset>
            </wp:positionH>
            <wp:positionV relativeFrom="paragraph">
              <wp:posOffset>35370</wp:posOffset>
            </wp:positionV>
            <wp:extent cx="323850" cy="323850"/>
            <wp:effectExtent l="0" t="0" r="0" b="0"/>
            <wp:wrapNone/>
            <wp:docPr id="21" name="Grafik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285781">
        <w:rPr>
          <w:noProof/>
          <w:sz w:val="24"/>
        </w:rPr>
        <w:drawing>
          <wp:anchor distT="0" distB="0" distL="114300" distR="114300" simplePos="0" relativeHeight="251672576" behindDoc="0" locked="0" layoutInCell="0" allowOverlap="1" wp14:anchorId="798B02CE" wp14:editId="64F77EE3">
            <wp:simplePos x="0" y="0"/>
            <wp:positionH relativeFrom="rightMargin">
              <wp:posOffset>-1601470</wp:posOffset>
            </wp:positionH>
            <wp:positionV relativeFrom="paragraph">
              <wp:posOffset>26893</wp:posOffset>
            </wp:positionV>
            <wp:extent cx="348615" cy="320040"/>
            <wp:effectExtent l="0" t="0" r="0" b="3810"/>
            <wp:wrapNone/>
            <wp:docPr id="2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00285781">
        <w:rPr>
          <w:noProof/>
          <w:sz w:val="24"/>
        </w:rPr>
        <w:drawing>
          <wp:anchor distT="0" distB="0" distL="114300" distR="114300" simplePos="0" relativeHeight="251671552" behindDoc="0" locked="0" layoutInCell="0" allowOverlap="1" wp14:anchorId="05CBB371" wp14:editId="72AFBBE2">
            <wp:simplePos x="0" y="0"/>
            <wp:positionH relativeFrom="page">
              <wp:posOffset>3420951</wp:posOffset>
            </wp:positionH>
            <wp:positionV relativeFrom="paragraph">
              <wp:posOffset>26857</wp:posOffset>
            </wp:positionV>
            <wp:extent cx="348615" cy="320040"/>
            <wp:effectExtent l="0" t="0" r="0" b="3810"/>
            <wp:wrapNone/>
            <wp:docPr id="28"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00285781">
        <w:rPr>
          <w:noProof/>
          <w:sz w:val="24"/>
        </w:rPr>
        <w:drawing>
          <wp:anchor distT="0" distB="0" distL="114300" distR="114300" simplePos="0" relativeHeight="251670528" behindDoc="0" locked="0" layoutInCell="0" allowOverlap="1" wp14:anchorId="5AC7B207" wp14:editId="3A05AA28">
            <wp:simplePos x="0" y="0"/>
            <wp:positionH relativeFrom="rightMargin">
              <wp:posOffset>-2963956</wp:posOffset>
            </wp:positionH>
            <wp:positionV relativeFrom="paragraph">
              <wp:posOffset>23476</wp:posOffset>
            </wp:positionV>
            <wp:extent cx="349200" cy="320400"/>
            <wp:effectExtent l="0" t="0" r="0" b="3810"/>
            <wp:wrapNone/>
            <wp:docPr id="31"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00285781">
        <w:rPr>
          <w:noProof/>
          <w:sz w:val="24"/>
        </w:rPr>
        <w:drawing>
          <wp:anchor distT="0" distB="0" distL="114300" distR="114300" simplePos="0" relativeHeight="251673600" behindDoc="0" locked="0" layoutInCell="0" allowOverlap="1" wp14:anchorId="065DA4CA" wp14:editId="51878E35">
            <wp:simplePos x="0" y="0"/>
            <wp:positionH relativeFrom="rightMargin">
              <wp:posOffset>-196850</wp:posOffset>
            </wp:positionH>
            <wp:positionV relativeFrom="paragraph">
              <wp:posOffset>7620</wp:posOffset>
            </wp:positionV>
            <wp:extent cx="348615" cy="320040"/>
            <wp:effectExtent l="0" t="0" r="0" b="3810"/>
            <wp:wrapNone/>
            <wp:docPr id="4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00285781">
        <w:rPr>
          <w:noProof/>
          <w:sz w:val="24"/>
        </w:rPr>
        <w:drawing>
          <wp:anchor distT="0" distB="0" distL="114300" distR="114300" simplePos="0" relativeHeight="251669504" behindDoc="0" locked="0" layoutInCell="0" allowOverlap="1" wp14:anchorId="58676344" wp14:editId="115803A5">
            <wp:simplePos x="0" y="0"/>
            <wp:positionH relativeFrom="rightMargin">
              <wp:posOffset>-3351530</wp:posOffset>
            </wp:positionH>
            <wp:positionV relativeFrom="paragraph">
              <wp:posOffset>26670</wp:posOffset>
            </wp:positionV>
            <wp:extent cx="349885" cy="320675"/>
            <wp:effectExtent l="0" t="0" r="0" b="3175"/>
            <wp:wrapNone/>
            <wp:docPr id="43"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285781">
        <w:rPr>
          <w:noProof/>
          <w:sz w:val="24"/>
        </w:rPr>
        <w:drawing>
          <wp:anchor distT="0" distB="0" distL="114300" distR="114300" simplePos="0" relativeHeight="251668480" behindDoc="0" locked="0" layoutInCell="0" allowOverlap="1" wp14:anchorId="78907F8B" wp14:editId="5A79F6F3">
            <wp:simplePos x="0" y="0"/>
            <wp:positionH relativeFrom="rightMargin">
              <wp:posOffset>-3759200</wp:posOffset>
            </wp:positionH>
            <wp:positionV relativeFrom="paragraph">
              <wp:posOffset>26670</wp:posOffset>
            </wp:positionV>
            <wp:extent cx="349885" cy="320675"/>
            <wp:effectExtent l="0" t="0" r="0" b="3175"/>
            <wp:wrapNone/>
            <wp:docPr id="44"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85781" w:rsidRDefault="00285781" w:rsidP="00285781">
      <w:pPr>
        <w:pStyle w:val="Abstandszeile"/>
      </w:pPr>
    </w:p>
    <w:p w:rsidR="00285781" w:rsidRDefault="00285781" w:rsidP="00285781">
      <w:pPr>
        <w:pStyle w:val="Abstandszeile"/>
      </w:pPr>
    </w:p>
    <w:tbl>
      <w:tblPr>
        <w:tblStyle w:val="Tabellenraster"/>
        <w:tblW w:w="9776" w:type="dxa"/>
        <w:tblLayout w:type="fixed"/>
        <w:tblLook w:val="04A0" w:firstRow="1" w:lastRow="0" w:firstColumn="1" w:lastColumn="0" w:noHBand="0" w:noVBand="1"/>
      </w:tblPr>
      <w:tblGrid>
        <w:gridCol w:w="1413"/>
        <w:gridCol w:w="2787"/>
        <w:gridCol w:w="2788"/>
        <w:gridCol w:w="2788"/>
      </w:tblGrid>
      <w:tr w:rsidR="00285781" w:rsidTr="00285781">
        <w:tc>
          <w:tcPr>
            <w:tcW w:w="1413" w:type="dxa"/>
            <w:shd w:val="clear" w:color="auto" w:fill="D9D9D9" w:themeFill="background1" w:themeFillShade="D9"/>
          </w:tcPr>
          <w:p w:rsidR="00285781" w:rsidRDefault="00285781" w:rsidP="00285781">
            <w:pPr>
              <w:pStyle w:val="Textkrper"/>
            </w:pPr>
          </w:p>
          <w:p w:rsidR="00285781" w:rsidRDefault="00285781" w:rsidP="00285781">
            <w:pPr>
              <w:pStyle w:val="Textkrper"/>
            </w:pPr>
          </w:p>
          <w:p w:rsidR="00285781" w:rsidRDefault="00285781" w:rsidP="00285781">
            <w:pPr>
              <w:pStyle w:val="Textkrper"/>
            </w:pPr>
          </w:p>
        </w:tc>
        <w:tc>
          <w:tcPr>
            <w:tcW w:w="2787" w:type="dxa"/>
            <w:shd w:val="clear" w:color="auto" w:fill="D9D9D9" w:themeFill="background1" w:themeFillShade="D9"/>
          </w:tcPr>
          <w:p w:rsidR="00285781" w:rsidRDefault="00285781" w:rsidP="00285781">
            <w:pPr>
              <w:pStyle w:val="Textkrper"/>
            </w:pPr>
          </w:p>
          <w:p w:rsidR="00285781" w:rsidRDefault="00285781" w:rsidP="00285781">
            <w:pPr>
              <w:pStyle w:val="Textkrper"/>
            </w:pPr>
            <w:r>
              <w:t>1)</w:t>
            </w:r>
          </w:p>
          <w:p w:rsidR="00285781" w:rsidRDefault="00285781" w:rsidP="00285781">
            <w:pPr>
              <w:pStyle w:val="Textkrper"/>
            </w:pPr>
          </w:p>
        </w:tc>
        <w:tc>
          <w:tcPr>
            <w:tcW w:w="2788" w:type="dxa"/>
            <w:shd w:val="clear" w:color="auto" w:fill="D9D9D9" w:themeFill="background1" w:themeFillShade="D9"/>
          </w:tcPr>
          <w:p w:rsidR="00285781" w:rsidRDefault="00285781" w:rsidP="00285781">
            <w:pPr>
              <w:pStyle w:val="Textkrper"/>
            </w:pPr>
          </w:p>
          <w:p w:rsidR="00285781" w:rsidRDefault="00285781" w:rsidP="00285781">
            <w:pPr>
              <w:pStyle w:val="Textkrper"/>
            </w:pPr>
            <w:r>
              <w:t>2)</w:t>
            </w:r>
          </w:p>
          <w:p w:rsidR="00285781" w:rsidRDefault="00285781" w:rsidP="00285781">
            <w:pPr>
              <w:pStyle w:val="Textkrper"/>
            </w:pPr>
          </w:p>
        </w:tc>
        <w:tc>
          <w:tcPr>
            <w:tcW w:w="2788" w:type="dxa"/>
            <w:shd w:val="clear" w:color="auto" w:fill="D9D9D9" w:themeFill="background1" w:themeFillShade="D9"/>
          </w:tcPr>
          <w:p w:rsidR="00285781" w:rsidRDefault="00285781" w:rsidP="00285781">
            <w:pPr>
              <w:pStyle w:val="Textkrper"/>
            </w:pPr>
          </w:p>
          <w:p w:rsidR="00285781" w:rsidRDefault="00285781" w:rsidP="00285781">
            <w:pPr>
              <w:pStyle w:val="Textkrper"/>
            </w:pPr>
            <w:r>
              <w:t>3)</w:t>
            </w:r>
          </w:p>
          <w:p w:rsidR="00285781" w:rsidRDefault="00285781" w:rsidP="00285781">
            <w:pPr>
              <w:pStyle w:val="Textkrper"/>
            </w:pPr>
          </w:p>
        </w:tc>
      </w:tr>
      <w:tr w:rsidR="00285781" w:rsidTr="00285781">
        <w:tc>
          <w:tcPr>
            <w:tcW w:w="1413" w:type="dxa"/>
          </w:tcPr>
          <w:p w:rsidR="00BC2107" w:rsidRDefault="00285781" w:rsidP="00285781">
            <w:pPr>
              <w:pStyle w:val="Textkrperlinks"/>
            </w:pPr>
            <w:r>
              <w:t xml:space="preserve">Skizze </w:t>
            </w:r>
          </w:p>
          <w:p w:rsidR="00285781" w:rsidRDefault="00285781" w:rsidP="00285781">
            <w:pPr>
              <w:pStyle w:val="Textkrperlinks"/>
            </w:pPr>
            <w:r>
              <w:t>Seitenansicht</w:t>
            </w:r>
          </w:p>
          <w:p w:rsidR="00285781" w:rsidRDefault="00285781" w:rsidP="00285781">
            <w:pPr>
              <w:pStyle w:val="Textkrperlinks"/>
            </w:pPr>
          </w:p>
          <w:p w:rsidR="00285781" w:rsidRDefault="00285781" w:rsidP="00285781">
            <w:pPr>
              <w:pStyle w:val="Textkrperlinks"/>
            </w:pPr>
          </w:p>
          <w:p w:rsidR="00285781" w:rsidRDefault="00285781" w:rsidP="00285781">
            <w:pPr>
              <w:pStyle w:val="Textkrperlinks"/>
            </w:pPr>
            <w:r>
              <w:t>Erklärung</w:t>
            </w:r>
          </w:p>
          <w:p w:rsidR="00285781" w:rsidRDefault="00285781" w:rsidP="00285781">
            <w:pPr>
              <w:pStyle w:val="Textkrperlinks"/>
            </w:pPr>
          </w:p>
          <w:p w:rsidR="00285781" w:rsidRDefault="00285781" w:rsidP="00285781">
            <w:pPr>
              <w:pStyle w:val="Textkrperlinks"/>
            </w:pPr>
          </w:p>
          <w:p w:rsidR="00285781" w:rsidRDefault="00285781" w:rsidP="00285781">
            <w:pPr>
              <w:pStyle w:val="Textkrperlinks"/>
            </w:pPr>
          </w:p>
          <w:p w:rsidR="00285781" w:rsidRDefault="00285781" w:rsidP="00285781">
            <w:pPr>
              <w:pStyle w:val="Textkrperlinks"/>
            </w:pPr>
          </w:p>
          <w:p w:rsidR="00285781" w:rsidRDefault="00285781" w:rsidP="00285781">
            <w:pPr>
              <w:pStyle w:val="Textkrperlinks"/>
            </w:pPr>
          </w:p>
          <w:p w:rsidR="00285781" w:rsidRDefault="00285781" w:rsidP="00285781">
            <w:pPr>
              <w:pStyle w:val="Textkrperlinks"/>
            </w:pPr>
          </w:p>
          <w:p w:rsidR="00285781" w:rsidRDefault="00285781" w:rsidP="00285781">
            <w:pPr>
              <w:pStyle w:val="Textkrperlinks"/>
            </w:pPr>
            <w:r>
              <w:t>Prinzip der …</w:t>
            </w:r>
          </w:p>
          <w:p w:rsidR="00285781" w:rsidRDefault="00285781" w:rsidP="00285781">
            <w:pPr>
              <w:pStyle w:val="Textkrperlinks"/>
            </w:pPr>
          </w:p>
          <w:p w:rsidR="00285781" w:rsidRDefault="00285781" w:rsidP="00285781">
            <w:pPr>
              <w:pStyle w:val="Textkrperlinks"/>
            </w:pPr>
          </w:p>
          <w:p w:rsidR="00285781" w:rsidRDefault="00285781" w:rsidP="00285781">
            <w:pPr>
              <w:pStyle w:val="Textkrperlinks"/>
            </w:pPr>
            <w:proofErr w:type="spellStart"/>
            <w:r>
              <w:t>verarbeitbare</w:t>
            </w:r>
            <w:proofErr w:type="spellEnd"/>
            <w:r>
              <w:t xml:space="preserve"> Materialien</w:t>
            </w:r>
          </w:p>
          <w:p w:rsidR="00285781" w:rsidRDefault="00285781" w:rsidP="00285781">
            <w:pPr>
              <w:pStyle w:val="Textkrperlinks"/>
            </w:pPr>
          </w:p>
          <w:p w:rsidR="00285781" w:rsidRDefault="00285781" w:rsidP="00285781">
            <w:pPr>
              <w:pStyle w:val="Textkrperlinks"/>
            </w:pPr>
          </w:p>
          <w:p w:rsidR="00285781" w:rsidRDefault="00285781" w:rsidP="00285781">
            <w:pPr>
              <w:pStyle w:val="Textkrperlinks"/>
            </w:pPr>
          </w:p>
          <w:p w:rsidR="00285781" w:rsidRDefault="00285781" w:rsidP="00285781">
            <w:pPr>
              <w:pStyle w:val="Abstandszeile"/>
            </w:pPr>
          </w:p>
          <w:p w:rsidR="00285781" w:rsidRDefault="00285781" w:rsidP="00285781">
            <w:pPr>
              <w:pStyle w:val="Abstandszeile"/>
            </w:pPr>
          </w:p>
          <w:p w:rsidR="00285781" w:rsidRDefault="00095160" w:rsidP="00285781">
            <w:pPr>
              <w:pStyle w:val="Textkrperlinks"/>
            </w:pPr>
            <w:r>
              <w:t>verwendete Werk</w:t>
            </w:r>
            <w:r w:rsidR="00285781">
              <w:t>z</w:t>
            </w:r>
            <w:r>
              <w:t>e</w:t>
            </w:r>
            <w:r w:rsidR="00285781">
              <w:t>uge</w:t>
            </w:r>
          </w:p>
          <w:p w:rsidR="00285781" w:rsidRDefault="00285781" w:rsidP="00285781">
            <w:pPr>
              <w:pStyle w:val="Textkrperlinks"/>
            </w:pPr>
          </w:p>
          <w:p w:rsidR="00285781" w:rsidRDefault="00285781" w:rsidP="00285781">
            <w:pPr>
              <w:pStyle w:val="Textkrperlinks"/>
            </w:pPr>
          </w:p>
          <w:p w:rsidR="00285781" w:rsidRDefault="00285781" w:rsidP="00285781">
            <w:pPr>
              <w:pStyle w:val="Abstandszeile"/>
            </w:pPr>
          </w:p>
          <w:p w:rsidR="00285781" w:rsidRDefault="00285781" w:rsidP="00285781">
            <w:pPr>
              <w:pStyle w:val="Textkrperlinks"/>
            </w:pPr>
            <w:r>
              <w:t>Beispiele zur Anwendung</w:t>
            </w:r>
          </w:p>
          <w:p w:rsidR="00285781" w:rsidRDefault="00285781" w:rsidP="00285781">
            <w:pPr>
              <w:pStyle w:val="Textkrper"/>
            </w:pPr>
          </w:p>
          <w:p w:rsidR="00285781" w:rsidRDefault="00285781" w:rsidP="00285781">
            <w:pPr>
              <w:pStyle w:val="Textkrper"/>
            </w:pPr>
          </w:p>
          <w:p w:rsidR="00285781" w:rsidRDefault="00285781" w:rsidP="00285781">
            <w:pPr>
              <w:pStyle w:val="Textkrper"/>
            </w:pPr>
          </w:p>
        </w:tc>
        <w:tc>
          <w:tcPr>
            <w:tcW w:w="2787" w:type="dxa"/>
          </w:tcPr>
          <w:p w:rsidR="00285781" w:rsidRDefault="003C7E55" w:rsidP="00285781">
            <w:pPr>
              <w:pStyle w:val="Textkrperlinks"/>
            </w:pPr>
            <w:r w:rsidRPr="003C7E55">
              <w:rPr>
                <w:noProof/>
              </w:rPr>
              <mc:AlternateContent>
                <mc:Choice Requires="wpg">
                  <w:drawing>
                    <wp:anchor distT="0" distB="0" distL="114300" distR="114300" simplePos="0" relativeHeight="251872256" behindDoc="0" locked="0" layoutInCell="1" allowOverlap="1" wp14:anchorId="17ECFD6F" wp14:editId="79C35859">
                      <wp:simplePos x="0" y="0"/>
                      <wp:positionH relativeFrom="column">
                        <wp:posOffset>-25845</wp:posOffset>
                      </wp:positionH>
                      <wp:positionV relativeFrom="paragraph">
                        <wp:posOffset>42545</wp:posOffset>
                      </wp:positionV>
                      <wp:extent cx="1670050" cy="361950"/>
                      <wp:effectExtent l="0" t="0" r="25400" b="19050"/>
                      <wp:wrapNone/>
                      <wp:docPr id="51" name="Gruppieren 3"/>
                      <wp:cNvGraphicFramePr/>
                      <a:graphic xmlns:a="http://schemas.openxmlformats.org/drawingml/2006/main">
                        <a:graphicData uri="http://schemas.microsoft.com/office/word/2010/wordprocessingGroup">
                          <wpg:wgp>
                            <wpg:cNvGrpSpPr/>
                            <wpg:grpSpPr>
                              <a:xfrm>
                                <a:off x="0" y="0"/>
                                <a:ext cx="1670050" cy="361950"/>
                                <a:chOff x="0" y="0"/>
                                <a:chExt cx="7776864" cy="1024079"/>
                              </a:xfrm>
                            </wpg:grpSpPr>
                            <wps:wsp>
                              <wps:cNvPr id="1543" name="Ellipse 1543"/>
                              <wps:cNvSpPr/>
                              <wps:spPr>
                                <a:xfrm>
                                  <a:off x="3198082" y="533381"/>
                                  <a:ext cx="536407" cy="490698"/>
                                </a:xfrm>
                                <a:prstGeom prst="ellipse">
                                  <a:avLst/>
                                </a:prstGeom>
                                <a:solidFill>
                                  <a:schemeClr val="bg1"/>
                                </a:solid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544" name="Rechteck 1544"/>
                              <wps:cNvSpPr/>
                              <wps:spPr>
                                <a:xfrm>
                                  <a:off x="0" y="245349"/>
                                  <a:ext cx="7776864" cy="576064"/>
                                </a:xfrm>
                                <a:prstGeom prst="rect">
                                  <a:avLst/>
                                </a:prstGeom>
                                <a:pattFill prst="dashUpDiag">
                                  <a:fgClr>
                                    <a:schemeClr val="tx1"/>
                                  </a:fgClr>
                                  <a:bgClr>
                                    <a:schemeClr val="bg1">
                                      <a:lumMod val="85000"/>
                                    </a:schemeClr>
                                  </a:bgClr>
                                </a:patt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545" name="Ellipse 1545"/>
                              <wps:cNvSpPr/>
                              <wps:spPr>
                                <a:xfrm>
                                  <a:off x="3168352" y="101333"/>
                                  <a:ext cx="575106" cy="393090"/>
                                </a:xfrm>
                                <a:prstGeom prst="ellipse">
                                  <a:avLst/>
                                </a:prstGeom>
                                <a:solidFill>
                                  <a:schemeClr val="bg1"/>
                                </a:solid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546" name="Ellipse 1546"/>
                              <wps:cNvSpPr/>
                              <wps:spPr>
                                <a:xfrm>
                                  <a:off x="3168352" y="0"/>
                                  <a:ext cx="569577" cy="490698"/>
                                </a:xfrm>
                                <a:prstGeom prst="ellipse">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547" name="Ellipse 1547"/>
                              <wps:cNvSpPr/>
                              <wps:spPr>
                                <a:xfrm>
                                  <a:off x="3198083" y="520023"/>
                                  <a:ext cx="536407" cy="490698"/>
                                </a:xfrm>
                                <a:prstGeom prst="ellipse">
                                  <a:avLst/>
                                </a:prstGeom>
                                <a:pattFill prst="dashUpDiag">
                                  <a:fgClr>
                                    <a:schemeClr val="tx1"/>
                                  </a:fgClr>
                                  <a:bgClr>
                                    <a:schemeClr val="bg1">
                                      <a:lumMod val="85000"/>
                                    </a:schemeClr>
                                  </a:bgClr>
                                </a:patt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3" o:spid="_x0000_s1026" style="position:absolute;margin-left:-2.05pt;margin-top:3.35pt;width:131.5pt;height:28.5pt;z-index:251872256;mso-width-relative:margin;mso-height-relative:margin" coordsize="77768,10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">
                      <v:oval id="Ellipse 1543" o:spid="_x0000_s1027" style="position:absolute;left:31980;top:5333;width:5364;height:490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SOggMMA&#10;AADdAAAADwAAAGRycy9kb3ducmV2LnhtbERPTWvCQBC9C/6HZYTedKO2VaKriKD0IBRTvY/ZMUmb&#10;nQ3ZNSb/visI3ubxPme5bk0pGqpdYVnBeBSBIE6tLjhTcPrZDecgnEfWWFomBR05WK/6vSXG2t75&#10;SE3iMxFC2MWoIPe+iqV0aU4G3chWxIG72tqgD7DOpK7xHsJNKSdR9CkNFhwacqxom1P6l9yMguY3&#10;ORTn7jI+zfb69u2nct91jVJvg3azAOGp9S/x0/2lw/yP9yk8vgknyN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SOggMMAAADdAAAADwAAAAAAAAAAAAAAAACYAgAAZHJzL2Rv&#10;d25yZXYueG1sUEsFBgAAAAAEAAQA9QAAAIgDAAAAAA==&#10;" fillcolor="white [3212]" strokecolor="black [3213]" strokeweight="1pt"/>
                      <v:rect id="Rechteck 1544" o:spid="_x0000_s1028" style="position:absolute;top:2453;width:77768;height:576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IhWqsIA&#10;AADdAAAADwAAAGRycy9kb3ducmV2LnhtbERPTWsCMRC9F/ofwhR6q1nLbiurUaTQ4qVYrd6HzbhZ&#10;3ExCkur67xtB8DaP9zmzxWB7caIQO8cKxqMCBHHjdMetgt3v58sEREzIGnvHpOBCERbzx4cZ1tqd&#10;eUOnbWpFDuFYowKTkq+ljI0hi3HkPHHmDi5YTBmGVuqA5xxue/laFG/SYse5waCnD0PNcftnFSRf&#10;7c337ueiTVgtdbn2719lpdTz07Ccgkg0pLv45l7pPL8qS7h+k0+Q8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QiFaqwgAAAN0AAAAPAAAAAAAAAAAAAAAAAJgCAABkcnMvZG93&#10;bnJldi54bWxQSwUGAAAAAAQABAD1AAAAhwMAAAAA&#10;" fillcolor="black [3213]" strokecolor="black [3213]" strokeweight="1pt">
                        <v:fill r:id="rId67" o:title="" color2="#d8d8d8 [2732]" type="pattern"/>
                      </v:rect>
                      <v:oval id="Ellipse 1545" o:spid="_x0000_s1029" style="position:absolute;left:31683;top:1013;width:5751;height:393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Yadb8QA&#10;AADdAAAADwAAAGRycy9kb3ducmV2LnhtbERPTWvCQBC9F/wPywi9NZvYWiW6ESlUehCKqd7H7Jik&#10;zc6G7BqTf+8WCr3N433OejOYRvTUudqygiSKQRAXVtdcKjh+vT8tQTiPrLGxTApGcrDJJg9rTLW9&#10;8YH63JcihLBLUUHlfZtK6YqKDLrItsSBu9jOoA+wK6Xu8BbCTSNncfwqDdYcGips6a2i4ie/GgX9&#10;d76vT+M5OS52+vrpn+VuHHulHqfDdgXC0+D/xX/uDx3mz1/m8PtNOEFm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mGnW/EAAAA3QAAAA8AAAAAAAAAAAAAAAAAmAIAAGRycy9k&#10;b3ducmV2LnhtbFBLBQYAAAAABAAEAPUAAACJAwAAAAA=&#10;" fillcolor="white [3212]" strokecolor="black [3213]" strokeweight="1pt"/>
                      <v:oval id="Ellipse 1546" o:spid="_x0000_s1030" style="position:absolute;left:31683;width:5696;height:490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jDG8cA&#10;AADdAAAADwAAAGRycy9kb3ducmV2LnhtbESPzWrDMBCE74W8g9hAb43ckprgRgklP5AeUrDTB1is&#10;jSxirYylOm6evioEettl5pudXa5H14qB+mA9K3ieZSCIa68tGwVfp/3TAkSIyBpbz6TghwKsV5OH&#10;JRbaX7mkoYpGpBAOBSpoYuwKKUPdkMMw8x1x0s6+dxjT2hupe7ymcNfKlyzLpUPL6UKDHW0aqi/V&#10;t0s1FsfPfHcebv4WrZ0fLltTfpyUepyO728gIo3x33ynDzpxr/Mc/r5JI8jV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powxvHAAAA3QAAAA8AAAAAAAAAAAAAAAAAmAIAAGRy&#10;cy9kb3ducmV2LnhtbFBLBQYAAAAABAAEAPUAAACMAwAAAAA=&#10;" fillcolor="white [3212]" stroked="f" strokeweight="2pt"/>
                      <v:oval id="Ellipse 1547" o:spid="_x0000_s1031" style="position:absolute;left:31980;top:5200;width:5364;height:490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eMFj8UA&#10;AADdAAAADwAAAGRycy9kb3ducmV2LnhtbERPTWvCQBC9F/oflil4KbpRqpU0G2kFMSdBU6XHITtN&#10;QrOzIbsm6b/vFgRv83ifk2xG04ieOldbVjCfRSCIC6trLhV85rvpGoTzyBoby6Tglxxs0seHBGNt&#10;Bz5Sf/KlCCHsYlRQed/GUrqiIoNuZlviwH3bzqAPsCul7nAI4aaRiyhaSYM1h4YKW9pWVPycrkbB&#10;an2ts3nzcdn2l6/j+fCcO7/PlZo8je9vIDyN/i6+uTMd5i9fXuH/m3CCT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94wWPxQAAAN0AAAAPAAAAAAAAAAAAAAAAAJgCAABkcnMv&#10;ZG93bnJldi54bWxQSwUGAAAAAAQABAD1AAAAigMAAAAA&#10;" fillcolor="black [3213]" stroked="f" strokeweight="2pt">
                        <v:fill r:id="rId67" o:title="" color2="#d8d8d8 [2732]" type="pattern"/>
                      </v:oval>
                    </v:group>
                  </w:pict>
                </mc:Fallback>
              </mc:AlternateContent>
            </w:r>
          </w:p>
          <w:p w:rsidR="00285781" w:rsidRDefault="00285781" w:rsidP="00285781">
            <w:pPr>
              <w:pStyle w:val="Textkrperlinks"/>
            </w:pPr>
          </w:p>
          <w:p w:rsidR="003C7E55" w:rsidRDefault="003C7E55" w:rsidP="00285781">
            <w:pPr>
              <w:pStyle w:val="Textkrperlinks"/>
            </w:pPr>
          </w:p>
          <w:p w:rsidR="003C7E55" w:rsidRDefault="003C7E55" w:rsidP="00285781">
            <w:pPr>
              <w:pStyle w:val="Textkrperlinks"/>
            </w:pPr>
          </w:p>
          <w:p w:rsidR="00285781" w:rsidRDefault="00285781" w:rsidP="00285781">
            <w:pPr>
              <w:pStyle w:val="Textkrperlinks"/>
            </w:pPr>
            <w:r>
              <w:t>Da das Material eingedrückt wird, können sowohl dünne, als auch dicke Materialien mit bis zu ___mm verarbeitet werden.</w:t>
            </w:r>
          </w:p>
          <w:p w:rsidR="00285781" w:rsidRDefault="00285781" w:rsidP="00285781">
            <w:pPr>
              <w:pStyle w:val="Textkrperlinks"/>
            </w:pPr>
          </w:p>
          <w:p w:rsidR="00285781" w:rsidRDefault="00285781" w:rsidP="00285781">
            <w:pPr>
              <w:pStyle w:val="Textkrperlinks"/>
            </w:pPr>
          </w:p>
          <w:p w:rsidR="00285781" w:rsidRDefault="00285781" w:rsidP="00285781">
            <w:pPr>
              <w:pStyle w:val="Textkrperlinks"/>
            </w:pPr>
            <w:r>
              <w:t>_________________________</w:t>
            </w:r>
          </w:p>
          <w:p w:rsidR="00285781" w:rsidRDefault="00285781" w:rsidP="00285781">
            <w:pPr>
              <w:pStyle w:val="Textkrperlinks"/>
            </w:pPr>
          </w:p>
          <w:p w:rsidR="00285781" w:rsidRDefault="00285781" w:rsidP="00285781">
            <w:pPr>
              <w:pStyle w:val="Textkrperlinks"/>
            </w:pPr>
          </w:p>
          <w:p w:rsidR="00285781" w:rsidRDefault="00285781" w:rsidP="00285781">
            <w:pPr>
              <w:pStyle w:val="Textkrperlinks"/>
            </w:pPr>
            <w:r>
              <w:t>_________________________</w:t>
            </w:r>
          </w:p>
          <w:p w:rsidR="00285781" w:rsidRDefault="00285781" w:rsidP="00285781">
            <w:pPr>
              <w:pStyle w:val="Abstandszeile"/>
            </w:pPr>
          </w:p>
          <w:p w:rsidR="00285781" w:rsidRDefault="00285781" w:rsidP="00285781">
            <w:pPr>
              <w:pStyle w:val="Textkrperlinks"/>
            </w:pPr>
            <w:r w:rsidRPr="000327FB">
              <w:t>_________________________</w:t>
            </w:r>
          </w:p>
          <w:p w:rsidR="00285781" w:rsidRDefault="00285781" w:rsidP="00285781">
            <w:pPr>
              <w:pStyle w:val="Abstandszeile"/>
            </w:pPr>
          </w:p>
          <w:p w:rsidR="00285781" w:rsidRDefault="00285781" w:rsidP="00285781">
            <w:pPr>
              <w:pStyle w:val="Textkrperlinks"/>
            </w:pPr>
            <w:r w:rsidRPr="000327FB">
              <w:t>_________________________</w:t>
            </w:r>
          </w:p>
          <w:p w:rsidR="00285781" w:rsidRDefault="00285781" w:rsidP="00285781">
            <w:pPr>
              <w:pStyle w:val="Textkrperlinks"/>
            </w:pPr>
          </w:p>
          <w:p w:rsidR="00285781" w:rsidRDefault="00285781" w:rsidP="00285781">
            <w:pPr>
              <w:pStyle w:val="Textkrperlinks"/>
            </w:pPr>
          </w:p>
          <w:p w:rsidR="00285781" w:rsidRDefault="00285781" w:rsidP="00285781">
            <w:pPr>
              <w:pStyle w:val="Textkrperlinks"/>
            </w:pPr>
            <w:r>
              <w:t>_________________________</w:t>
            </w:r>
          </w:p>
          <w:p w:rsidR="00285781" w:rsidRDefault="00285781" w:rsidP="00285781">
            <w:pPr>
              <w:pStyle w:val="Abstandszeile"/>
            </w:pPr>
          </w:p>
          <w:p w:rsidR="00285781" w:rsidRDefault="00285781" w:rsidP="00285781">
            <w:pPr>
              <w:pStyle w:val="Textkrperlinks"/>
            </w:pPr>
            <w:r w:rsidRPr="000327FB">
              <w:t>_________________________</w:t>
            </w:r>
          </w:p>
          <w:p w:rsidR="00285781" w:rsidRDefault="00285781" w:rsidP="00285781">
            <w:pPr>
              <w:pStyle w:val="Textkrperlinks"/>
            </w:pPr>
          </w:p>
          <w:p w:rsidR="00285781" w:rsidRDefault="00285781" w:rsidP="00285781">
            <w:pPr>
              <w:pStyle w:val="Textkrperlinks"/>
            </w:pPr>
          </w:p>
          <w:p w:rsidR="00285781" w:rsidRDefault="00285781" w:rsidP="00285781">
            <w:pPr>
              <w:pStyle w:val="Textkrperlinks"/>
            </w:pPr>
            <w:r>
              <w:t>_________________________</w:t>
            </w:r>
          </w:p>
          <w:p w:rsidR="00285781" w:rsidRDefault="00285781" w:rsidP="00285781">
            <w:pPr>
              <w:pStyle w:val="Abstandszeile"/>
            </w:pPr>
          </w:p>
          <w:p w:rsidR="00285781" w:rsidRDefault="00285781" w:rsidP="00285781">
            <w:pPr>
              <w:pStyle w:val="Textkrperlinks"/>
            </w:pPr>
            <w:r w:rsidRPr="000327FB">
              <w:t>_________________________</w:t>
            </w:r>
          </w:p>
          <w:p w:rsidR="00285781" w:rsidRDefault="00285781" w:rsidP="00285781">
            <w:pPr>
              <w:pStyle w:val="Abstandszeile"/>
            </w:pPr>
          </w:p>
          <w:p w:rsidR="00285781" w:rsidRDefault="00285781" w:rsidP="00285781">
            <w:pPr>
              <w:pStyle w:val="Textkrperlinks"/>
            </w:pPr>
            <w:r w:rsidRPr="000327FB">
              <w:t>_________________________</w:t>
            </w:r>
          </w:p>
        </w:tc>
        <w:tc>
          <w:tcPr>
            <w:tcW w:w="2788" w:type="dxa"/>
          </w:tcPr>
          <w:p w:rsidR="00285781" w:rsidRDefault="003C7E55" w:rsidP="00285781">
            <w:pPr>
              <w:pStyle w:val="Textkrperlinks"/>
            </w:pPr>
            <w:r w:rsidRPr="003C7E55">
              <w:rPr>
                <w:noProof/>
              </w:rPr>
              <mc:AlternateContent>
                <mc:Choice Requires="wpg">
                  <w:drawing>
                    <wp:anchor distT="0" distB="0" distL="114300" distR="114300" simplePos="0" relativeHeight="251874304" behindDoc="0" locked="0" layoutInCell="1" allowOverlap="1" wp14:anchorId="5621440B" wp14:editId="553C419F">
                      <wp:simplePos x="0" y="0"/>
                      <wp:positionH relativeFrom="column">
                        <wp:posOffset>-24765</wp:posOffset>
                      </wp:positionH>
                      <wp:positionV relativeFrom="paragraph">
                        <wp:posOffset>99695</wp:posOffset>
                      </wp:positionV>
                      <wp:extent cx="1720556" cy="233170"/>
                      <wp:effectExtent l="0" t="0" r="13335" b="14605"/>
                      <wp:wrapNone/>
                      <wp:docPr id="1548" name="Gruppieren 19"/>
                      <wp:cNvGraphicFramePr/>
                      <a:graphic xmlns:a="http://schemas.openxmlformats.org/drawingml/2006/main">
                        <a:graphicData uri="http://schemas.microsoft.com/office/word/2010/wordprocessingGroup">
                          <wpg:wgp>
                            <wpg:cNvGrpSpPr/>
                            <wpg:grpSpPr>
                              <a:xfrm>
                                <a:off x="0" y="0"/>
                                <a:ext cx="1720556" cy="233170"/>
                                <a:chOff x="0" y="0"/>
                                <a:chExt cx="7776864" cy="648072"/>
                              </a:xfrm>
                            </wpg:grpSpPr>
                            <wps:wsp>
                              <wps:cNvPr id="1549" name="Rechteck 1549"/>
                              <wps:cNvSpPr/>
                              <wps:spPr>
                                <a:xfrm>
                                  <a:off x="0" y="72008"/>
                                  <a:ext cx="7776864" cy="576064"/>
                                </a:xfrm>
                                <a:prstGeom prst="rect">
                                  <a:avLst/>
                                </a:prstGeom>
                                <a:pattFill prst="dashUpDiag">
                                  <a:fgClr>
                                    <a:schemeClr val="tx1"/>
                                  </a:fgClr>
                                  <a:bgClr>
                                    <a:schemeClr val="bg1">
                                      <a:lumMod val="85000"/>
                                    </a:schemeClr>
                                  </a:bgClr>
                                </a:patt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550" name="Gleichschenkliges Dreieck 1550"/>
                              <wps:cNvSpPr/>
                              <wps:spPr>
                                <a:xfrm rot="10800000">
                                  <a:off x="3422517" y="79240"/>
                                  <a:ext cx="125682" cy="280800"/>
                                </a:xfrm>
                                <a:prstGeom prst="triangle">
                                  <a:avLst/>
                                </a:prstGeom>
                                <a:solidFill>
                                  <a:schemeClr val="bg1"/>
                                </a:solid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551" name="Gleichschenkliges Dreieck 1551"/>
                              <wps:cNvSpPr/>
                              <wps:spPr>
                                <a:xfrm rot="10800000">
                                  <a:off x="3424033" y="0"/>
                                  <a:ext cx="117717" cy="360040"/>
                                </a:xfrm>
                                <a:prstGeom prst="triangle">
                                  <a:avLst/>
                                </a:prstGeom>
                                <a:solidFill>
                                  <a:schemeClr val="bg1"/>
                                </a:solidFill>
                                <a:ln w="12700">
                                  <a:noFill/>
                                </a:ln>
                              </wps:spPr>
                              <wps:style>
                                <a:lnRef idx="2">
                                  <a:schemeClr val="accent1">
                                    <a:shade val="50000"/>
                                  </a:schemeClr>
                                </a:lnRef>
                                <a:fillRef idx="1">
                                  <a:schemeClr val="accent1"/>
                                </a:fillRef>
                                <a:effectRef idx="0">
                                  <a:schemeClr val="accent1"/>
                                </a:effectRef>
                                <a:fontRef idx="minor">
                                  <a:schemeClr val="lt1"/>
                                </a:fontRef>
                              </wps:style>
                              <wps:txbx>
                                <w:txbxContent>
                                  <w:p w:rsidR="003C7E55" w:rsidRDefault="003C7E55" w:rsidP="003C7E55">
                                    <w:pPr>
                                      <w:pStyle w:val="StandardWeb"/>
                                      <w:spacing w:before="0" w:beforeAutospacing="0" w:after="0" w:afterAutospacing="0"/>
                                      <w:jc w:val="center"/>
                                    </w:pPr>
                                    <w:r>
                                      <w:rPr>
                                        <w:rFonts w:asciiTheme="minorHAnsi" w:hAnsi="Calibri" w:cstheme="minorBidi"/>
                                        <w:color w:val="FFFFFF" w:themeColor="light1"/>
                                        <w:kern w:val="24"/>
                                        <w:sz w:val="36"/>
                                        <w:szCs w:val="36"/>
                                      </w:rPr>
                                      <w:t>c</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19" o:spid="_x0000_s1031" style="position:absolute;margin-left:-1.95pt;margin-top:7.85pt;width:135.5pt;height:18.35pt;z-index:251874304;mso-width-relative:margin;mso-height-relative:margin" coordsize="77768,64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">
                      <v:rect id="Rechteck 1549" o:spid="_x0000_s1032" style="position:absolute;top:720;width:77768;height:576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on5NMIA&#10;AADdAAAADwAAAGRycy9kb3ducmV2LnhtbERPTWsCMRC9F/ofwhS81WzLbqurUaSgeCltrd6HzbhZ&#10;3ExCkur6702h0Ns83ufMl4PtxZlC7BwreBoXIIgbpztuFey/148TEDEha+wdk4IrRVgu7u/mWGt3&#10;4S8671IrcgjHGhWYlHwtZWwMWYxj54kzd3TBYsowtFIHvORw28vnoniRFjvODQY9vRlqTrsfqyD5&#10;6mDe959XbcJ2pcsP/7opK6VGD8NqBiLRkP7Ff+6tzvOrcgq/3+QT5OI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ifk0wgAAAN0AAAAPAAAAAAAAAAAAAAAAAJgCAABkcnMvZG93&#10;bnJldi54bWxQSwUGAAAAAAQABAD1AAAAhwMAAAAA&#10;" fillcolor="black [3213]" strokecolor="black [3213]" strokeweight="1pt">
                        <v:fill r:id="rId67" o:title="" color2="#d8d8d8 [2732]" type="pattern"/>
                      </v:re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Gleichschenkliges Dreieck 1550" o:spid="_x0000_s1033" type="#_x0000_t5" style="position:absolute;left:34225;top:792;width:1256;height:2808;rotation:18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h/xVMQA&#10;AADdAAAADwAAAGRycy9kb3ducmV2LnhtbESPT2vCQBDF70K/wzKFXkQ3FhSJrlIqgjfxH3gcsmMS&#10;zM6mu1tNvr1zKPQ2j3m/N2+W68416kEh1p4NTMYZKOLC25pLA+fTdjQHFROyxcYzGegpwnr1Nlhi&#10;bv2TD/Q4plJJCMccDVQptbnWsajIYRz7llh2Nx8cJpGh1DbgU8Jdoz+zbKYd1iwXKmzpu6Lifvx1&#10;UoNw0m8uTfjp9/vuvN1c45B3xny8d18LUIm69G/+o3dWuOlU+ss3MoJev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Yf8VTEAAAA3QAAAA8AAAAAAAAAAAAAAAAAmAIAAGRycy9k&#10;b3ducmV2LnhtbFBLBQYAAAAABAAEAPUAAACJAwAAAAA=&#10;" fillcolor="white [3212]" strokecolor="black [3213]" strokeweight="1pt"/>
                      <v:shape id="Gleichschenkliges Dreieck 1551" o:spid="_x0000_s1034" type="#_x0000_t5" style="position:absolute;left:34240;width:1177;height:3600;rotation:18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CCIbMIA&#10;AADdAAAADwAAAGRycy9kb3ducmV2LnhtbERPzWrCQBC+F3yHZYTe6sYUS42uYpWAt5LYBxizY7KY&#10;nQ3ZrUnevlso9DYf3+9s96NtxYN6bxwrWC4SEMSV04ZrBV+X/OUdhA/IGlvHpGAiD/vd7GmLmXYD&#10;F/QoQy1iCPsMFTQhdJmUvmrIol+4jjhyN9dbDBH2tdQ9DjHctjJNkjdp0XBsaLCjY0PVvfy2CkpK&#10;xw/zeZ78tD51V5cW+eulUOp5Ph42IAKN4V/85z7rOH+1WsLvN/EEufs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wIIhswgAAAN0AAAAPAAAAAAAAAAAAAAAAAJgCAABkcnMvZG93&#10;bnJldi54bWxQSwUGAAAAAAQABAD1AAAAhwMAAAAA&#10;" fillcolor="white [3212]" stroked="f" strokeweight="1pt">
                        <v:textbox>
                          <w:txbxContent>
                            <w:p w:rsidR="003C7E55" w:rsidRDefault="003C7E55" w:rsidP="003C7E55">
                              <w:pPr>
                                <w:pStyle w:val="StandardWeb"/>
                                <w:spacing w:before="0" w:beforeAutospacing="0" w:after="0" w:afterAutospacing="0"/>
                                <w:jc w:val="center"/>
                              </w:pPr>
                              <w:r>
                                <w:rPr>
                                  <w:rFonts w:asciiTheme="minorHAnsi" w:hAnsi="Calibri" w:cstheme="minorBidi"/>
                                  <w:color w:val="FFFFFF" w:themeColor="light1"/>
                                  <w:kern w:val="24"/>
                                  <w:sz w:val="36"/>
                                  <w:szCs w:val="36"/>
                                </w:rPr>
                                <w:t>c</w:t>
                              </w:r>
                            </w:p>
                          </w:txbxContent>
                        </v:textbox>
                      </v:shape>
                    </v:group>
                  </w:pict>
                </mc:Fallback>
              </mc:AlternateContent>
            </w:r>
          </w:p>
          <w:p w:rsidR="00285781" w:rsidRDefault="00285781" w:rsidP="00285781">
            <w:pPr>
              <w:pStyle w:val="Textkrperlinks"/>
            </w:pPr>
          </w:p>
          <w:p w:rsidR="003C7E55" w:rsidRDefault="003C7E55" w:rsidP="00285781">
            <w:pPr>
              <w:pStyle w:val="Textkrperlinks"/>
            </w:pPr>
          </w:p>
          <w:p w:rsidR="003C7E55" w:rsidRDefault="003C7E55" w:rsidP="00285781">
            <w:pPr>
              <w:pStyle w:val="Textkrperlinks"/>
            </w:pPr>
          </w:p>
          <w:p w:rsidR="00285781" w:rsidRDefault="00095160" w:rsidP="00285781">
            <w:pPr>
              <w:pStyle w:val="Textkrperlinks"/>
            </w:pPr>
            <w:r>
              <w:t>Da das Material ein</w:t>
            </w:r>
            <w:r w:rsidR="00285781">
              <w:t>geschni</w:t>
            </w:r>
            <w:r w:rsidR="00285781">
              <w:t>t</w:t>
            </w:r>
            <w:r w:rsidR="00285781">
              <w:t>ten wird, sollte es mindestens ____</w:t>
            </w:r>
            <w:r w:rsidR="006712FC">
              <w:t>mm</w:t>
            </w:r>
            <w:r w:rsidR="00285781">
              <w:t xml:space="preserve"> dick sein.</w:t>
            </w:r>
          </w:p>
          <w:p w:rsidR="00285781" w:rsidRDefault="00285781" w:rsidP="00285781">
            <w:pPr>
              <w:pStyle w:val="Textkrperlinks"/>
            </w:pPr>
          </w:p>
          <w:p w:rsidR="00285781" w:rsidRDefault="00285781" w:rsidP="00285781">
            <w:pPr>
              <w:pStyle w:val="Textkrperlinks"/>
            </w:pPr>
          </w:p>
          <w:p w:rsidR="00285781" w:rsidRDefault="00285781" w:rsidP="00285781">
            <w:pPr>
              <w:pStyle w:val="Textkrperlinks"/>
            </w:pPr>
          </w:p>
          <w:p w:rsidR="00285781" w:rsidRDefault="00285781" w:rsidP="00285781">
            <w:pPr>
              <w:pStyle w:val="Textkrperlinks"/>
            </w:pPr>
          </w:p>
          <w:p w:rsidR="00285781" w:rsidRDefault="00285781" w:rsidP="00285781">
            <w:pPr>
              <w:pStyle w:val="Textkrperlinks"/>
            </w:pPr>
            <w:r w:rsidRPr="000327FB">
              <w:t>_________________________</w:t>
            </w:r>
          </w:p>
          <w:p w:rsidR="00285781" w:rsidRDefault="00285781" w:rsidP="00285781">
            <w:pPr>
              <w:pStyle w:val="Textkrperlinks"/>
            </w:pPr>
          </w:p>
          <w:p w:rsidR="00285781" w:rsidRDefault="00285781" w:rsidP="00285781">
            <w:pPr>
              <w:pStyle w:val="Textkrperlinks"/>
            </w:pPr>
          </w:p>
          <w:p w:rsidR="00285781" w:rsidRDefault="00285781" w:rsidP="00285781">
            <w:pPr>
              <w:pStyle w:val="Textkrperlinks"/>
            </w:pPr>
            <w:r>
              <w:t>_________________________</w:t>
            </w:r>
          </w:p>
          <w:p w:rsidR="00285781" w:rsidRDefault="00285781" w:rsidP="00285781">
            <w:pPr>
              <w:pStyle w:val="Abstandszeile"/>
            </w:pPr>
          </w:p>
          <w:p w:rsidR="00285781" w:rsidRDefault="00285781" w:rsidP="00285781">
            <w:pPr>
              <w:pStyle w:val="Textkrperlinks"/>
            </w:pPr>
            <w:r w:rsidRPr="000327FB">
              <w:t>_________________________</w:t>
            </w:r>
          </w:p>
          <w:p w:rsidR="00285781" w:rsidRDefault="00285781" w:rsidP="00285781">
            <w:pPr>
              <w:pStyle w:val="Abstandszeile"/>
            </w:pPr>
          </w:p>
          <w:p w:rsidR="00285781" w:rsidRDefault="00285781" w:rsidP="00285781">
            <w:pPr>
              <w:pStyle w:val="Textkrperlinks"/>
            </w:pPr>
            <w:r w:rsidRPr="000327FB">
              <w:t>_________________________</w:t>
            </w:r>
          </w:p>
          <w:p w:rsidR="00285781" w:rsidRDefault="00285781" w:rsidP="00285781">
            <w:pPr>
              <w:pStyle w:val="Textkrperlinks"/>
            </w:pPr>
          </w:p>
          <w:p w:rsidR="00285781" w:rsidRDefault="00285781" w:rsidP="00285781">
            <w:pPr>
              <w:pStyle w:val="Textkrperlinks"/>
            </w:pPr>
          </w:p>
          <w:p w:rsidR="00285781" w:rsidRDefault="00285781" w:rsidP="00285781">
            <w:pPr>
              <w:pStyle w:val="Textkrperlinks"/>
            </w:pPr>
            <w:r>
              <w:t>_________________________</w:t>
            </w:r>
          </w:p>
          <w:p w:rsidR="00285781" w:rsidRDefault="00285781" w:rsidP="00285781">
            <w:pPr>
              <w:pStyle w:val="Abstandszeile"/>
            </w:pPr>
          </w:p>
          <w:p w:rsidR="00285781" w:rsidRDefault="00285781" w:rsidP="00285781">
            <w:pPr>
              <w:pStyle w:val="Textkrperlinks"/>
            </w:pPr>
            <w:r w:rsidRPr="000327FB">
              <w:t>_________________________</w:t>
            </w:r>
          </w:p>
          <w:p w:rsidR="00285781" w:rsidRDefault="00285781" w:rsidP="00285781">
            <w:pPr>
              <w:pStyle w:val="Textkrperlinks"/>
            </w:pPr>
          </w:p>
          <w:p w:rsidR="00285781" w:rsidRDefault="00285781" w:rsidP="00285781">
            <w:pPr>
              <w:pStyle w:val="Textkrperlinks"/>
            </w:pPr>
          </w:p>
          <w:p w:rsidR="00285781" w:rsidRDefault="00285781" w:rsidP="00285781">
            <w:pPr>
              <w:pStyle w:val="Textkrperlinks"/>
            </w:pPr>
            <w:r>
              <w:t>_________________________</w:t>
            </w:r>
          </w:p>
          <w:p w:rsidR="00285781" w:rsidRDefault="00285781" w:rsidP="00285781">
            <w:pPr>
              <w:pStyle w:val="Abstandszeile"/>
            </w:pPr>
          </w:p>
          <w:p w:rsidR="00285781" w:rsidRDefault="00285781" w:rsidP="00285781">
            <w:pPr>
              <w:pStyle w:val="Textkrperlinks"/>
            </w:pPr>
            <w:r w:rsidRPr="000327FB">
              <w:t>_________________________</w:t>
            </w:r>
          </w:p>
          <w:p w:rsidR="00285781" w:rsidRDefault="00285781" w:rsidP="00285781">
            <w:pPr>
              <w:pStyle w:val="Abstandszeile"/>
            </w:pPr>
          </w:p>
          <w:p w:rsidR="00285781" w:rsidRDefault="00285781" w:rsidP="00285781">
            <w:pPr>
              <w:pStyle w:val="Textkrperlinks"/>
            </w:pPr>
            <w:r w:rsidRPr="000327FB">
              <w:t>_________________________</w:t>
            </w:r>
          </w:p>
        </w:tc>
        <w:tc>
          <w:tcPr>
            <w:tcW w:w="2788" w:type="dxa"/>
          </w:tcPr>
          <w:p w:rsidR="00285781" w:rsidRDefault="003C7E55" w:rsidP="00285781">
            <w:pPr>
              <w:pStyle w:val="Textkrperlinks"/>
            </w:pPr>
            <w:r w:rsidRPr="003C7E55">
              <w:rPr>
                <w:noProof/>
              </w:rPr>
              <mc:AlternateContent>
                <mc:Choice Requires="wpg">
                  <w:drawing>
                    <wp:anchor distT="0" distB="0" distL="114300" distR="114300" simplePos="0" relativeHeight="251876352" behindDoc="0" locked="0" layoutInCell="1" allowOverlap="1" wp14:anchorId="6AC5335F" wp14:editId="2A50B1BC">
                      <wp:simplePos x="0" y="0"/>
                      <wp:positionH relativeFrom="column">
                        <wp:posOffset>-4445</wp:posOffset>
                      </wp:positionH>
                      <wp:positionV relativeFrom="paragraph">
                        <wp:posOffset>102235</wp:posOffset>
                      </wp:positionV>
                      <wp:extent cx="1624330" cy="204470"/>
                      <wp:effectExtent l="0" t="0" r="13970" b="24130"/>
                      <wp:wrapNone/>
                      <wp:docPr id="1552" name="Gruppieren 18"/>
                      <wp:cNvGraphicFramePr/>
                      <a:graphic xmlns:a="http://schemas.openxmlformats.org/drawingml/2006/main">
                        <a:graphicData uri="http://schemas.microsoft.com/office/word/2010/wordprocessingGroup">
                          <wpg:wgp>
                            <wpg:cNvGrpSpPr/>
                            <wpg:grpSpPr>
                              <a:xfrm>
                                <a:off x="0" y="0"/>
                                <a:ext cx="1624330" cy="204470"/>
                                <a:chOff x="0" y="0"/>
                                <a:chExt cx="7776864" cy="603872"/>
                              </a:xfrm>
                            </wpg:grpSpPr>
                            <wps:wsp>
                              <wps:cNvPr id="1553" name="Rechteck 1553"/>
                              <wps:cNvSpPr/>
                              <wps:spPr>
                                <a:xfrm>
                                  <a:off x="0" y="27808"/>
                                  <a:ext cx="7776864" cy="576064"/>
                                </a:xfrm>
                                <a:prstGeom prst="rect">
                                  <a:avLst/>
                                </a:prstGeom>
                                <a:pattFill prst="dashUpDiag">
                                  <a:fgClr>
                                    <a:schemeClr val="tx1"/>
                                  </a:fgClr>
                                  <a:bgClr>
                                    <a:schemeClr val="bg1">
                                      <a:lumMod val="85000"/>
                                    </a:schemeClr>
                                  </a:bgClr>
                                </a:patt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554" name="Rechteck 1554"/>
                              <wps:cNvSpPr/>
                              <wps:spPr>
                                <a:xfrm>
                                  <a:off x="3376103" y="27808"/>
                                  <a:ext cx="288000" cy="429881"/>
                                </a:xfrm>
                                <a:prstGeom prst="rect">
                                  <a:avLst/>
                                </a:prstGeom>
                                <a:solidFill>
                                  <a:schemeClr val="bg1"/>
                                </a:solid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555" name="Rechteck 1555"/>
                              <wps:cNvSpPr/>
                              <wps:spPr>
                                <a:xfrm>
                                  <a:off x="3382552" y="0"/>
                                  <a:ext cx="268225" cy="387848"/>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18" o:spid="_x0000_s1026" style="position:absolute;margin-left:-.35pt;margin-top:8.05pt;width:127.9pt;height:16.1pt;z-index:251876352;mso-width-relative:margin;mso-height-relative:margin" coordsize="77768,60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">
                      <v:rect id="Rechteck 1553" o:spid="_x0000_s1027" style="position:absolute;top:278;width:77768;height:576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rhYA8IA&#10;AADdAAAADwAAAGRycy9kb3ducmV2LnhtbERPTWsCMRC9F/ofwgjeatbWbcvWKCJUvEjV2vuwmW6W&#10;biYhibr+eyMIvc3jfc503ttOnCjE1rGC8agAQVw73XKj4PD9+fQOIiZkjZ1jUnChCPPZ48MUK+3O&#10;vKPTPjUih3CsUIFJyVdSxtqQxThynjhzvy5YTBmGRuqA5xxuO/lcFK/SYsu5waCnpaH6b3+0CpIv&#10;f8zmsL1oE9YLPfnyb6tJqdRw0C8+QCTq07/47l7rPL8sX+D2TT5Bzq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auFgDwgAAAN0AAAAPAAAAAAAAAAAAAAAAAJgCAABkcnMvZG93&#10;bnJldi54bWxQSwUGAAAAAAQABAD1AAAAhwMAAAAA&#10;" fillcolor="black [3213]" strokecolor="black [3213]" strokeweight="1pt">
                        <v:fill r:id="rId67" o:title="" color2="#d8d8d8 [2732]" type="pattern"/>
                      </v:rect>
                      <v:rect id="Rechteck 1554" o:spid="_x0000_s1028" style="position:absolute;left:33761;top:278;width:2880;height:429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0wn3cIA&#10;AADdAAAADwAAAGRycy9kb3ducmV2LnhtbERPTWvCQBC9C/6HZYTedKNUW6KrqKWt7a1WPQ/ZMQlm&#10;ZkN2q2l/fVcQvM3jfc5s0XKlztT40omB4SABRZI5W0puYPf92n8G5QOKxcoJGfglD4t5tzPD1LqL&#10;fNF5G3IVQ8SnaKAIoU619llBjH7gapLIHV3DGCJscm0bvMRwrvQoSSaasZTYUGBN64Ky0/aHDfCn&#10;rOr9e4I8mnz8ec7enl7KgzEPvXY5BRWoDXfxzb2xcf54/AjXb+IJev4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DTCfdwgAAAN0AAAAPAAAAAAAAAAAAAAAAAJgCAABkcnMvZG93&#10;bnJldi54bWxQSwUGAAAAAAQABAD1AAAAhwMAAAAA&#10;" fillcolor="white [3212]" strokecolor="black [3213]" strokeweight="1pt"/>
                      <v:rect id="Rechteck 1555" o:spid="_x0000_s1029" style="position:absolute;left:33825;width:2682;height:387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Fc0MMA&#10;AADdAAAADwAAAGRycy9kb3ducmV2LnhtbERPTWvCQBC9F/oflil4q5tWtpboJpSior3VNp6H7JgE&#10;s7Mxu2r8926h4G0e73Pm+WBbcabeN441vIwTEMSlMw1XGn5/ls/vIHxANtg6Jg1X8pBnjw9zTI27&#10;8Dedt6ESMYR9ihrqELpUSl/WZNGPXUccub3rLYYI+0qaHi8x3LbyNUnepMWGY0ONHX3WVB62J6vh&#10;pKabxbA7riZFUky/ilatw6rTevQ0fMxABBrCXfzvXps4XykFf9/EE2R2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oFc0MMAAADdAAAADwAAAAAAAAAAAAAAAACYAgAAZHJzL2Rv&#10;d25yZXYueG1sUEsFBgAAAAAEAAQA9QAAAIgDAAAAAA==&#10;" fillcolor="white [3212]" stroked="f" strokeweight="2pt"/>
                    </v:group>
                  </w:pict>
                </mc:Fallback>
              </mc:AlternateContent>
            </w:r>
          </w:p>
          <w:p w:rsidR="003C7E55" w:rsidRDefault="003C7E55" w:rsidP="00285781">
            <w:pPr>
              <w:pStyle w:val="Textkrperlinks"/>
            </w:pPr>
          </w:p>
          <w:p w:rsidR="003C7E55" w:rsidRDefault="003C7E55" w:rsidP="00285781">
            <w:pPr>
              <w:pStyle w:val="Textkrperlinks"/>
            </w:pPr>
          </w:p>
          <w:p w:rsidR="003C7E55" w:rsidRDefault="003C7E55" w:rsidP="00285781">
            <w:pPr>
              <w:pStyle w:val="Textkrperlinks"/>
            </w:pPr>
          </w:p>
          <w:p w:rsidR="00285781" w:rsidRDefault="00285781" w:rsidP="00285781">
            <w:pPr>
              <w:pStyle w:val="Textkrperlinks"/>
            </w:pPr>
            <w:r>
              <w:t>Da ein Span aus dem Material gehoben wird, sollte es mi</w:t>
            </w:r>
            <w:r>
              <w:t>n</w:t>
            </w:r>
            <w:r>
              <w:t>destens ____</w:t>
            </w:r>
            <w:r w:rsidR="006712FC">
              <w:t>mm</w:t>
            </w:r>
            <w:r>
              <w:t xml:space="preserve"> dick sein.</w:t>
            </w:r>
          </w:p>
          <w:p w:rsidR="00285781" w:rsidRDefault="00285781" w:rsidP="00285781">
            <w:pPr>
              <w:pStyle w:val="Textkrperlinks"/>
            </w:pPr>
          </w:p>
          <w:p w:rsidR="00285781" w:rsidRDefault="00285781" w:rsidP="00285781">
            <w:pPr>
              <w:pStyle w:val="Textkrperlinks"/>
            </w:pPr>
          </w:p>
          <w:p w:rsidR="00285781" w:rsidRDefault="00285781" w:rsidP="00285781">
            <w:pPr>
              <w:pStyle w:val="Textkrperlinks"/>
            </w:pPr>
          </w:p>
          <w:p w:rsidR="00285781" w:rsidRDefault="00285781" w:rsidP="00285781">
            <w:pPr>
              <w:pStyle w:val="Textkrperlinks"/>
            </w:pPr>
          </w:p>
          <w:p w:rsidR="00285781" w:rsidRDefault="00285781" w:rsidP="00285781">
            <w:pPr>
              <w:pStyle w:val="Textkrperlinks"/>
            </w:pPr>
            <w:r w:rsidRPr="000327FB">
              <w:t>_________________________</w:t>
            </w:r>
          </w:p>
          <w:p w:rsidR="00285781" w:rsidRDefault="00285781" w:rsidP="00285781">
            <w:pPr>
              <w:pStyle w:val="Textkrperlinks"/>
            </w:pPr>
          </w:p>
          <w:p w:rsidR="00285781" w:rsidRDefault="00285781" w:rsidP="00285781">
            <w:pPr>
              <w:pStyle w:val="Textkrperlinks"/>
            </w:pPr>
          </w:p>
          <w:p w:rsidR="00285781" w:rsidRDefault="00285781" w:rsidP="00285781">
            <w:pPr>
              <w:pStyle w:val="Textkrperlinks"/>
            </w:pPr>
            <w:r>
              <w:t>_________________________</w:t>
            </w:r>
          </w:p>
          <w:p w:rsidR="00285781" w:rsidRDefault="00285781" w:rsidP="00285781">
            <w:pPr>
              <w:pStyle w:val="Abstandszeile"/>
            </w:pPr>
          </w:p>
          <w:p w:rsidR="00285781" w:rsidRDefault="00285781" w:rsidP="00285781">
            <w:pPr>
              <w:pStyle w:val="Textkrperlinks"/>
            </w:pPr>
            <w:r w:rsidRPr="000327FB">
              <w:t>_________________________</w:t>
            </w:r>
          </w:p>
          <w:p w:rsidR="00285781" w:rsidRDefault="00285781" w:rsidP="00285781">
            <w:pPr>
              <w:pStyle w:val="Abstandszeile"/>
            </w:pPr>
          </w:p>
          <w:p w:rsidR="00285781" w:rsidRDefault="00285781" w:rsidP="00285781">
            <w:pPr>
              <w:pStyle w:val="Textkrperlinks"/>
            </w:pPr>
            <w:r w:rsidRPr="000327FB">
              <w:t>_________________________</w:t>
            </w:r>
          </w:p>
          <w:p w:rsidR="00285781" w:rsidRDefault="00285781" w:rsidP="00285781">
            <w:pPr>
              <w:pStyle w:val="Textkrperlinks"/>
            </w:pPr>
          </w:p>
          <w:p w:rsidR="00285781" w:rsidRDefault="00285781" w:rsidP="00285781">
            <w:pPr>
              <w:pStyle w:val="Textkrperlinks"/>
            </w:pPr>
          </w:p>
          <w:p w:rsidR="00285781" w:rsidRDefault="00285781" w:rsidP="00285781">
            <w:pPr>
              <w:pStyle w:val="Textkrperlinks"/>
            </w:pPr>
            <w:r>
              <w:t>_________________________</w:t>
            </w:r>
          </w:p>
          <w:p w:rsidR="00285781" w:rsidRDefault="00285781" w:rsidP="00285781">
            <w:pPr>
              <w:pStyle w:val="Abstandszeile"/>
            </w:pPr>
          </w:p>
          <w:p w:rsidR="00285781" w:rsidRDefault="00285781" w:rsidP="00285781">
            <w:pPr>
              <w:pStyle w:val="Textkrperlinks"/>
            </w:pPr>
            <w:r w:rsidRPr="000327FB">
              <w:t>_________________________</w:t>
            </w:r>
          </w:p>
          <w:p w:rsidR="00285781" w:rsidRDefault="00285781" w:rsidP="00285781">
            <w:pPr>
              <w:pStyle w:val="Textkrperlinks"/>
            </w:pPr>
          </w:p>
          <w:p w:rsidR="00285781" w:rsidRDefault="00285781" w:rsidP="00285781">
            <w:pPr>
              <w:pStyle w:val="Textkrperlinks"/>
            </w:pPr>
          </w:p>
          <w:p w:rsidR="00285781" w:rsidRDefault="00285781" w:rsidP="00285781">
            <w:pPr>
              <w:pStyle w:val="Textkrperlinks"/>
            </w:pPr>
            <w:r>
              <w:t>_________________________</w:t>
            </w:r>
          </w:p>
          <w:p w:rsidR="00285781" w:rsidRDefault="00285781" w:rsidP="00285781">
            <w:pPr>
              <w:pStyle w:val="Abstandszeile"/>
            </w:pPr>
          </w:p>
          <w:p w:rsidR="00285781" w:rsidRDefault="00285781" w:rsidP="00285781">
            <w:pPr>
              <w:pStyle w:val="Textkrperlinks"/>
            </w:pPr>
            <w:r w:rsidRPr="000327FB">
              <w:t>_________________________</w:t>
            </w:r>
          </w:p>
          <w:p w:rsidR="00285781" w:rsidRDefault="00285781" w:rsidP="00285781">
            <w:pPr>
              <w:pStyle w:val="Abstandszeile"/>
            </w:pPr>
          </w:p>
          <w:p w:rsidR="00285781" w:rsidRDefault="00285781" w:rsidP="00285781">
            <w:pPr>
              <w:pStyle w:val="Textkrperlinks"/>
            </w:pPr>
            <w:r w:rsidRPr="000327FB">
              <w:t>_________________________</w:t>
            </w:r>
          </w:p>
        </w:tc>
      </w:tr>
    </w:tbl>
    <w:p w:rsidR="00285781" w:rsidRDefault="00285781" w:rsidP="00285781">
      <w:pPr>
        <w:pStyle w:val="Textkrper"/>
      </w:pPr>
    </w:p>
    <w:p w:rsidR="00285781" w:rsidRDefault="00BC2107" w:rsidP="00BC2107">
      <w:pPr>
        <w:pStyle w:val="AufgabeEbene1"/>
      </w:pPr>
      <w:r>
        <w:t xml:space="preserve">Welche Fehler </w:t>
      </w:r>
      <w:r w:rsidR="00285781">
        <w:t xml:space="preserve">vermeidet beziehungsweise vermindert </w:t>
      </w:r>
      <w:r>
        <w:t>das Rillen?</w:t>
      </w:r>
    </w:p>
    <w:p w:rsidR="00285781" w:rsidRDefault="00285781" w:rsidP="00285781">
      <w:pPr>
        <w:pStyle w:val="Abstandszeile"/>
      </w:pPr>
    </w:p>
    <w:p w:rsidR="00285781" w:rsidRDefault="00285781" w:rsidP="00BC2107">
      <w:pPr>
        <w:pStyle w:val="AufgabeEbene2"/>
      </w:pPr>
      <w:r>
        <w:t>_________________________________________</w:t>
      </w:r>
      <w:r w:rsidR="00BC2107">
        <w:t>___________________________</w:t>
      </w:r>
    </w:p>
    <w:p w:rsidR="00285781" w:rsidRDefault="00285781" w:rsidP="00BC2107">
      <w:pPr>
        <w:pStyle w:val="AufgabeEbene2"/>
        <w:numPr>
          <w:ilvl w:val="0"/>
          <w:numId w:val="0"/>
        </w:numPr>
        <w:ind w:left="284"/>
      </w:pPr>
    </w:p>
    <w:p w:rsidR="00285781" w:rsidRDefault="00285781" w:rsidP="00BC2107">
      <w:pPr>
        <w:pStyle w:val="AufgabeEbene2"/>
      </w:pPr>
      <w:r>
        <w:t>_________________________________________</w:t>
      </w:r>
      <w:r w:rsidR="00BC2107">
        <w:t>___________________________</w:t>
      </w:r>
    </w:p>
    <w:p w:rsidR="00285781" w:rsidRDefault="00285781" w:rsidP="00285781">
      <w:pPr>
        <w:pStyle w:val="Textkrper"/>
      </w:pPr>
    </w:p>
    <w:p w:rsidR="00285781" w:rsidRDefault="00285781" w:rsidP="00285781">
      <w:pPr>
        <w:pStyle w:val="Textkrper"/>
      </w:pPr>
      <w:r w:rsidRPr="00E93B74">
        <w:rPr>
          <w:rStyle w:val="Fett"/>
        </w:rPr>
        <w:t>Merke:</w:t>
      </w:r>
      <w:r>
        <w:t xml:space="preserve"> Das Rillen wird häufig als „Nuten“ bezeichnet. Dies ist jedoch fachlich falsch.</w:t>
      </w:r>
    </w:p>
    <w:p w:rsidR="00FE77D0" w:rsidRDefault="00FE77D0">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285781" w:rsidRPr="00B51DE9" w:rsidTr="00285781">
        <w:trPr>
          <w:trHeight w:val="523"/>
        </w:trPr>
        <w:tc>
          <w:tcPr>
            <w:tcW w:w="3119" w:type="dxa"/>
            <w:tcBorders>
              <w:left w:val="single" w:sz="4" w:space="0" w:color="auto"/>
              <w:bottom w:val="single" w:sz="4" w:space="0" w:color="auto"/>
              <w:right w:val="single" w:sz="4" w:space="0" w:color="auto"/>
            </w:tcBorders>
            <w:shd w:val="clear" w:color="auto" w:fill="D9D9D9"/>
            <w:hideMark/>
          </w:tcPr>
          <w:p w:rsidR="00285781" w:rsidRDefault="00285781" w:rsidP="00285781">
            <w:pPr>
              <w:pStyle w:val="Tabelle6pt"/>
              <w:rPr>
                <w:color w:val="000000"/>
              </w:rPr>
            </w:pPr>
            <w:r>
              <w:lastRenderedPageBreak/>
              <w:br w:type="page"/>
              <w:t>Lernfeld</w:t>
            </w:r>
          </w:p>
          <w:p w:rsidR="00285781" w:rsidRDefault="00285781" w:rsidP="00285781">
            <w:pPr>
              <w:pStyle w:val="TabelleKopflinks"/>
            </w:pPr>
            <w:r>
              <w:t>LF 3.3</w:t>
            </w:r>
          </w:p>
        </w:tc>
        <w:tc>
          <w:tcPr>
            <w:tcW w:w="4229" w:type="dxa"/>
            <w:tcBorders>
              <w:left w:val="single" w:sz="4" w:space="0" w:color="auto"/>
              <w:bottom w:val="single" w:sz="4" w:space="0" w:color="auto"/>
              <w:right w:val="single" w:sz="4" w:space="0" w:color="auto"/>
            </w:tcBorders>
            <w:shd w:val="clear" w:color="auto" w:fill="D9D9D9"/>
            <w:hideMark/>
          </w:tcPr>
          <w:p w:rsidR="00285781" w:rsidRDefault="00285781" w:rsidP="00285781">
            <w:pPr>
              <w:pStyle w:val="Tabelle6pt"/>
              <w:rPr>
                <w:color w:val="000000"/>
              </w:rPr>
            </w:pPr>
            <w:r>
              <w:t>Titel</w:t>
            </w:r>
          </w:p>
          <w:p w:rsidR="00285781" w:rsidRDefault="00285781" w:rsidP="00285781">
            <w:pPr>
              <w:pStyle w:val="TabelleKopflinks"/>
            </w:pPr>
            <w:r w:rsidRPr="00C4486B">
              <w:t>01 Spezielle Verarbeitungstechniken</w:t>
            </w:r>
            <w:r w:rsidRPr="00C4486B">
              <w:br/>
              <w:t xml:space="preserve">      (Rillen, Ritzen, Nuten)</w:t>
            </w:r>
          </w:p>
        </w:tc>
        <w:tc>
          <w:tcPr>
            <w:tcW w:w="188" w:type="dxa"/>
            <w:vMerge w:val="restart"/>
            <w:tcBorders>
              <w:top w:val="nil"/>
              <w:left w:val="single" w:sz="4" w:space="0" w:color="auto"/>
              <w:bottom w:val="nil"/>
              <w:right w:val="single" w:sz="4" w:space="0" w:color="auto"/>
            </w:tcBorders>
            <w:shd w:val="clear" w:color="auto" w:fill="FFFFFF"/>
          </w:tcPr>
          <w:p w:rsidR="00285781" w:rsidRPr="004B658C" w:rsidRDefault="00285781" w:rsidP="00285781"/>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285781" w:rsidRDefault="00285781" w:rsidP="00285781">
            <w:pPr>
              <w:pStyle w:val="Tabelle6pt"/>
            </w:pPr>
          </w:p>
          <w:p w:rsidR="006F0ECC" w:rsidRDefault="006F0ECC" w:rsidP="006F0ECC">
            <w:pPr>
              <w:pStyle w:val="TabelleKopfmitte"/>
            </w:pPr>
            <w:r>
              <w:t>Drucktechnik</w:t>
            </w:r>
          </w:p>
          <w:p w:rsidR="00285781" w:rsidRPr="00B51DE9" w:rsidRDefault="006F0ECC" w:rsidP="00443964">
            <w:pPr>
              <w:pStyle w:val="TabelleKopfmitte"/>
              <w:rPr>
                <w:rFonts w:eastAsia="Calibri"/>
              </w:rPr>
            </w:pPr>
            <w:r>
              <w:t>D</w:t>
            </w:r>
            <w:r w:rsidR="00443964">
              <w:t>R0</w:t>
            </w:r>
            <w:r>
              <w:t>3.01.01</w:t>
            </w:r>
          </w:p>
        </w:tc>
      </w:tr>
      <w:tr w:rsidR="00285781" w:rsidRPr="00B51DE9" w:rsidTr="00285781">
        <w:tc>
          <w:tcPr>
            <w:tcW w:w="7348" w:type="dxa"/>
            <w:gridSpan w:val="2"/>
            <w:tcBorders>
              <w:left w:val="single" w:sz="4" w:space="0" w:color="auto"/>
              <w:bottom w:val="single" w:sz="4" w:space="0" w:color="auto"/>
              <w:right w:val="single" w:sz="4" w:space="0" w:color="auto"/>
            </w:tcBorders>
            <w:hideMark/>
          </w:tcPr>
          <w:p w:rsidR="00285781" w:rsidRPr="004B658C" w:rsidRDefault="00285781" w:rsidP="00285781">
            <w:pPr>
              <w:pStyle w:val="Tabelle6pt"/>
            </w:pPr>
            <w:r>
              <w:t>Kompetenzbereiche:</w:t>
            </w:r>
          </w:p>
          <w:p w:rsidR="00285781" w:rsidRPr="00A25A25" w:rsidRDefault="00285781" w:rsidP="00285781">
            <w:pPr>
              <w:pStyle w:val="Kopf8ptafz"/>
            </w:pPr>
            <w:r w:rsidRPr="00A25A25">
              <w:t>Ich kann betriebliche Abläufe planen und organisieren.</w:t>
            </w:r>
          </w:p>
          <w:p w:rsidR="00285781" w:rsidRPr="00A25A25" w:rsidRDefault="00285781" w:rsidP="00285781">
            <w:pPr>
              <w:pStyle w:val="Kopf8ptafz"/>
            </w:pPr>
            <w:r w:rsidRPr="00A25A25">
              <w:t>Ich kann Produkte mit Werkzeugen und Maschinen fertigen.</w:t>
            </w:r>
          </w:p>
          <w:p w:rsidR="00285781" w:rsidRDefault="00285781" w:rsidP="00285781">
            <w:pPr>
              <w:pStyle w:val="Kopf8ptafz"/>
              <w:numPr>
                <w:ilvl w:val="0"/>
                <w:numId w:val="0"/>
              </w:numPr>
              <w:ind w:left="227"/>
            </w:pPr>
          </w:p>
        </w:tc>
        <w:tc>
          <w:tcPr>
            <w:tcW w:w="188" w:type="dxa"/>
            <w:vMerge/>
            <w:tcBorders>
              <w:left w:val="single" w:sz="4" w:space="0" w:color="auto"/>
              <w:bottom w:val="nil"/>
              <w:right w:val="nil"/>
            </w:tcBorders>
            <w:vAlign w:val="center"/>
            <w:hideMark/>
          </w:tcPr>
          <w:p w:rsidR="00285781" w:rsidRDefault="00285781" w:rsidP="00285781">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285781" w:rsidRPr="00B51DE9" w:rsidTr="00285781">
              <w:trPr>
                <w:trHeight w:val="284"/>
              </w:trPr>
              <w:tc>
                <w:tcPr>
                  <w:tcW w:w="2090" w:type="dxa"/>
                  <w:shd w:val="clear" w:color="auto" w:fill="D9D9D9" w:themeFill="background1" w:themeFillShade="D9"/>
                </w:tcPr>
                <w:p w:rsidR="00285781" w:rsidRPr="00B51DE9" w:rsidRDefault="00285781" w:rsidP="00285781">
                  <w:pPr>
                    <w:pStyle w:val="TabelleKopfmitte"/>
                  </w:pPr>
                  <w:r w:rsidRPr="00B51DE9">
                    <w:t>L</w:t>
                  </w:r>
                  <w:r>
                    <w:t>ösung</w:t>
                  </w:r>
                </w:p>
              </w:tc>
            </w:tr>
          </w:tbl>
          <w:p w:rsidR="00285781" w:rsidRPr="00B51DE9" w:rsidRDefault="00285781" w:rsidP="00285781"/>
        </w:tc>
      </w:tr>
    </w:tbl>
    <w:p w:rsidR="00285781" w:rsidRDefault="00285781" w:rsidP="00285781">
      <w:pPr>
        <w:pStyle w:val="Abstandszeile"/>
      </w:pPr>
    </w:p>
    <w:p w:rsidR="00BC2107" w:rsidRDefault="008F1F5C" w:rsidP="008F1F5C">
      <w:pPr>
        <w:pStyle w:val="AufgabeEbene1"/>
        <w:numPr>
          <w:ilvl w:val="0"/>
          <w:numId w:val="29"/>
        </w:numPr>
      </w:pPr>
      <w:r>
        <w:t>F</w:t>
      </w:r>
      <w:r w:rsidR="00BC2107" w:rsidRPr="00BC2107">
        <w:t>üllen Sie die folgende Tabelle aus.</w:t>
      </w:r>
    </w:p>
    <w:p w:rsidR="00BC2107" w:rsidRDefault="00BC2107" w:rsidP="00285781">
      <w:pPr>
        <w:pStyle w:val="Abstandszeile"/>
      </w:pPr>
    </w:p>
    <w:tbl>
      <w:tblPr>
        <w:tblStyle w:val="Tabellenraster"/>
        <w:tblW w:w="9668" w:type="dxa"/>
        <w:tblInd w:w="108" w:type="dxa"/>
        <w:tblLayout w:type="fixed"/>
        <w:tblLook w:val="04A0" w:firstRow="1" w:lastRow="0" w:firstColumn="1" w:lastColumn="0" w:noHBand="0" w:noVBand="1"/>
      </w:tblPr>
      <w:tblGrid>
        <w:gridCol w:w="1418"/>
        <w:gridCol w:w="2750"/>
        <w:gridCol w:w="2750"/>
        <w:gridCol w:w="2750"/>
      </w:tblGrid>
      <w:tr w:rsidR="00285781" w:rsidTr="009958D5">
        <w:tc>
          <w:tcPr>
            <w:tcW w:w="1418" w:type="dxa"/>
            <w:shd w:val="clear" w:color="auto" w:fill="D9D9D9" w:themeFill="background1" w:themeFillShade="D9"/>
          </w:tcPr>
          <w:p w:rsidR="00285781" w:rsidRDefault="00285781" w:rsidP="00285781">
            <w:pPr>
              <w:pStyle w:val="Textkrper"/>
            </w:pPr>
          </w:p>
          <w:p w:rsidR="00285781" w:rsidRDefault="00285781" w:rsidP="00285781">
            <w:pPr>
              <w:pStyle w:val="Textkrper"/>
            </w:pPr>
          </w:p>
          <w:p w:rsidR="00285781" w:rsidRDefault="00285781" w:rsidP="00285781">
            <w:pPr>
              <w:pStyle w:val="Textkrper"/>
            </w:pPr>
          </w:p>
        </w:tc>
        <w:tc>
          <w:tcPr>
            <w:tcW w:w="2750" w:type="dxa"/>
            <w:shd w:val="clear" w:color="auto" w:fill="D9D9D9" w:themeFill="background1" w:themeFillShade="D9"/>
          </w:tcPr>
          <w:p w:rsidR="00285781" w:rsidRDefault="00285781" w:rsidP="00285781">
            <w:pPr>
              <w:pStyle w:val="Textkrper"/>
            </w:pPr>
          </w:p>
          <w:p w:rsidR="00285781" w:rsidRDefault="00285781" w:rsidP="00285781">
            <w:pPr>
              <w:pStyle w:val="Textkrper"/>
            </w:pPr>
            <w:r>
              <w:t>1) Rillen</w:t>
            </w:r>
          </w:p>
          <w:p w:rsidR="00285781" w:rsidRDefault="00285781" w:rsidP="00285781">
            <w:pPr>
              <w:pStyle w:val="Textkrper"/>
            </w:pPr>
          </w:p>
        </w:tc>
        <w:tc>
          <w:tcPr>
            <w:tcW w:w="2750" w:type="dxa"/>
            <w:shd w:val="clear" w:color="auto" w:fill="D9D9D9" w:themeFill="background1" w:themeFillShade="D9"/>
          </w:tcPr>
          <w:p w:rsidR="00285781" w:rsidRDefault="00285781" w:rsidP="00285781">
            <w:pPr>
              <w:pStyle w:val="Textkrper"/>
            </w:pPr>
          </w:p>
          <w:p w:rsidR="00285781" w:rsidRDefault="00285781" w:rsidP="00285781">
            <w:pPr>
              <w:pStyle w:val="Textkrper"/>
            </w:pPr>
            <w:r>
              <w:t>2) Ritzen</w:t>
            </w:r>
          </w:p>
          <w:p w:rsidR="00285781" w:rsidRDefault="00285781" w:rsidP="00285781">
            <w:pPr>
              <w:pStyle w:val="Textkrper"/>
            </w:pPr>
          </w:p>
        </w:tc>
        <w:tc>
          <w:tcPr>
            <w:tcW w:w="2750" w:type="dxa"/>
            <w:shd w:val="clear" w:color="auto" w:fill="D9D9D9" w:themeFill="background1" w:themeFillShade="D9"/>
          </w:tcPr>
          <w:p w:rsidR="00285781" w:rsidRDefault="00285781" w:rsidP="00285781">
            <w:pPr>
              <w:pStyle w:val="Textkrper"/>
            </w:pPr>
          </w:p>
          <w:p w:rsidR="00285781" w:rsidRDefault="00285781" w:rsidP="00285781">
            <w:pPr>
              <w:pStyle w:val="Textkrper"/>
            </w:pPr>
            <w:r>
              <w:t>3) Nuten</w:t>
            </w:r>
          </w:p>
          <w:p w:rsidR="00285781" w:rsidRDefault="00285781" w:rsidP="00285781">
            <w:pPr>
              <w:pStyle w:val="Textkrper"/>
            </w:pPr>
          </w:p>
        </w:tc>
      </w:tr>
      <w:tr w:rsidR="00285781" w:rsidTr="009958D5">
        <w:tc>
          <w:tcPr>
            <w:tcW w:w="1418" w:type="dxa"/>
          </w:tcPr>
          <w:p w:rsidR="00BC2107" w:rsidRDefault="00285781" w:rsidP="00285781">
            <w:pPr>
              <w:pStyle w:val="Textkrperlinks"/>
            </w:pPr>
            <w:r>
              <w:t xml:space="preserve">Skizze </w:t>
            </w:r>
          </w:p>
          <w:p w:rsidR="00285781" w:rsidRDefault="00285781" w:rsidP="00285781">
            <w:pPr>
              <w:pStyle w:val="Textkrperlinks"/>
            </w:pPr>
            <w:r>
              <w:t>Seitenansicht</w:t>
            </w:r>
          </w:p>
          <w:p w:rsidR="00285781" w:rsidRDefault="00285781" w:rsidP="00285781">
            <w:pPr>
              <w:pStyle w:val="Textkrperlinks"/>
            </w:pPr>
          </w:p>
          <w:p w:rsidR="00285781" w:rsidRDefault="00285781" w:rsidP="00285781">
            <w:pPr>
              <w:pStyle w:val="Textkrperlinks"/>
            </w:pPr>
          </w:p>
          <w:p w:rsidR="00285781" w:rsidRDefault="00285781" w:rsidP="00285781">
            <w:pPr>
              <w:pStyle w:val="Textkrperlinks"/>
            </w:pPr>
            <w:r>
              <w:t>Erklärung</w:t>
            </w:r>
          </w:p>
          <w:p w:rsidR="00285781" w:rsidRDefault="00285781" w:rsidP="00285781">
            <w:pPr>
              <w:pStyle w:val="Textkrperlinks"/>
            </w:pPr>
          </w:p>
          <w:p w:rsidR="00285781" w:rsidRDefault="00285781" w:rsidP="00285781">
            <w:pPr>
              <w:pStyle w:val="Textkrperlinks"/>
            </w:pPr>
          </w:p>
          <w:p w:rsidR="00285781" w:rsidRDefault="00285781" w:rsidP="00285781">
            <w:pPr>
              <w:pStyle w:val="Textkrperlinks"/>
            </w:pPr>
          </w:p>
          <w:p w:rsidR="00285781" w:rsidRDefault="00285781" w:rsidP="00285781">
            <w:pPr>
              <w:pStyle w:val="Textkrperlinks"/>
            </w:pPr>
          </w:p>
          <w:p w:rsidR="00285781" w:rsidRDefault="00285781" w:rsidP="00285781">
            <w:pPr>
              <w:pStyle w:val="Textkrperlinks"/>
            </w:pPr>
          </w:p>
          <w:p w:rsidR="00285781" w:rsidRDefault="00285781" w:rsidP="00285781">
            <w:pPr>
              <w:pStyle w:val="Textkrperlinks"/>
            </w:pPr>
          </w:p>
          <w:p w:rsidR="00285781" w:rsidRDefault="00285781" w:rsidP="00285781">
            <w:pPr>
              <w:pStyle w:val="Textkrperlinks"/>
            </w:pPr>
            <w:r>
              <w:t>Prinzip der …</w:t>
            </w:r>
          </w:p>
          <w:p w:rsidR="00285781" w:rsidRDefault="00285781" w:rsidP="00285781">
            <w:pPr>
              <w:pStyle w:val="Textkrperlinks"/>
            </w:pPr>
          </w:p>
          <w:p w:rsidR="00285781" w:rsidRDefault="00285781" w:rsidP="00285781">
            <w:pPr>
              <w:pStyle w:val="Textkrperlinks"/>
            </w:pPr>
          </w:p>
          <w:p w:rsidR="00285781" w:rsidRDefault="00285781" w:rsidP="00285781">
            <w:pPr>
              <w:pStyle w:val="Textkrperlinks"/>
            </w:pPr>
            <w:proofErr w:type="spellStart"/>
            <w:r>
              <w:t>verarbeitbare</w:t>
            </w:r>
            <w:proofErr w:type="spellEnd"/>
            <w:r>
              <w:t xml:space="preserve"> Materialien</w:t>
            </w:r>
          </w:p>
          <w:p w:rsidR="00285781" w:rsidRDefault="00285781" w:rsidP="00285781">
            <w:pPr>
              <w:pStyle w:val="Textkrperlinks"/>
            </w:pPr>
          </w:p>
          <w:p w:rsidR="00285781" w:rsidRDefault="00285781" w:rsidP="00285781">
            <w:pPr>
              <w:pStyle w:val="Textkrperlinks"/>
            </w:pPr>
          </w:p>
          <w:p w:rsidR="00285781" w:rsidRDefault="00285781" w:rsidP="00285781">
            <w:pPr>
              <w:pStyle w:val="Textkrperlinks"/>
            </w:pPr>
          </w:p>
          <w:p w:rsidR="00285781" w:rsidRDefault="00285781" w:rsidP="00285781">
            <w:pPr>
              <w:pStyle w:val="Abstandszeile"/>
            </w:pPr>
          </w:p>
          <w:p w:rsidR="00285781" w:rsidRDefault="00285781" w:rsidP="00285781">
            <w:pPr>
              <w:pStyle w:val="Abstandszeile"/>
            </w:pPr>
          </w:p>
          <w:p w:rsidR="00285781" w:rsidRDefault="00095160" w:rsidP="00285781">
            <w:pPr>
              <w:pStyle w:val="Textkrperlinks"/>
            </w:pPr>
            <w:r>
              <w:t>verwendete Werk</w:t>
            </w:r>
            <w:r w:rsidR="00285781">
              <w:t>z</w:t>
            </w:r>
            <w:r>
              <w:t>e</w:t>
            </w:r>
            <w:r w:rsidR="00285781">
              <w:t>uge</w:t>
            </w:r>
          </w:p>
          <w:p w:rsidR="00285781" w:rsidRDefault="00285781" w:rsidP="00285781">
            <w:pPr>
              <w:pStyle w:val="Textkrperlinks"/>
            </w:pPr>
          </w:p>
          <w:p w:rsidR="00285781" w:rsidRDefault="00285781" w:rsidP="00285781">
            <w:pPr>
              <w:pStyle w:val="Textkrperlinks"/>
            </w:pPr>
          </w:p>
          <w:p w:rsidR="00285781" w:rsidRDefault="00285781" w:rsidP="00285781">
            <w:pPr>
              <w:pStyle w:val="Abstandszeile"/>
            </w:pPr>
          </w:p>
          <w:p w:rsidR="00285781" w:rsidRDefault="00285781" w:rsidP="00285781">
            <w:pPr>
              <w:pStyle w:val="Textkrperlinks"/>
            </w:pPr>
            <w:r>
              <w:t>Beispiele zur Anwendung</w:t>
            </w:r>
          </w:p>
          <w:p w:rsidR="00285781" w:rsidRDefault="00285781" w:rsidP="00285781">
            <w:pPr>
              <w:pStyle w:val="Textkrper"/>
            </w:pPr>
          </w:p>
          <w:p w:rsidR="00285781" w:rsidRDefault="00285781" w:rsidP="00285781">
            <w:pPr>
              <w:pStyle w:val="Textkrper"/>
            </w:pPr>
          </w:p>
          <w:p w:rsidR="00285781" w:rsidRDefault="00285781" w:rsidP="00285781">
            <w:pPr>
              <w:pStyle w:val="Textkrper"/>
            </w:pPr>
          </w:p>
        </w:tc>
        <w:tc>
          <w:tcPr>
            <w:tcW w:w="2750" w:type="dxa"/>
          </w:tcPr>
          <w:p w:rsidR="00285781" w:rsidRDefault="003C7E55" w:rsidP="00285781">
            <w:pPr>
              <w:pStyle w:val="Textkrperlinks"/>
            </w:pPr>
            <w:r w:rsidRPr="003C7E55">
              <w:rPr>
                <w:noProof/>
              </w:rPr>
              <mc:AlternateContent>
                <mc:Choice Requires="wpg">
                  <w:drawing>
                    <wp:anchor distT="0" distB="0" distL="114300" distR="114300" simplePos="0" relativeHeight="251878400" behindDoc="0" locked="0" layoutInCell="1" allowOverlap="1" wp14:anchorId="3978562C" wp14:editId="588EA39C">
                      <wp:simplePos x="0" y="0"/>
                      <wp:positionH relativeFrom="column">
                        <wp:posOffset>-40005</wp:posOffset>
                      </wp:positionH>
                      <wp:positionV relativeFrom="paragraph">
                        <wp:posOffset>53340</wp:posOffset>
                      </wp:positionV>
                      <wp:extent cx="1670050" cy="361950"/>
                      <wp:effectExtent l="0" t="0" r="25400" b="19050"/>
                      <wp:wrapNone/>
                      <wp:docPr id="208" name="Gruppieren 3"/>
                      <wp:cNvGraphicFramePr/>
                      <a:graphic xmlns:a="http://schemas.openxmlformats.org/drawingml/2006/main">
                        <a:graphicData uri="http://schemas.microsoft.com/office/word/2010/wordprocessingGroup">
                          <wpg:wgp>
                            <wpg:cNvGrpSpPr/>
                            <wpg:grpSpPr>
                              <a:xfrm>
                                <a:off x="0" y="0"/>
                                <a:ext cx="1670050" cy="361950"/>
                                <a:chOff x="0" y="0"/>
                                <a:chExt cx="7776864" cy="1024079"/>
                              </a:xfrm>
                            </wpg:grpSpPr>
                            <wps:wsp>
                              <wps:cNvPr id="209" name="Ellipse 209"/>
                              <wps:cNvSpPr/>
                              <wps:spPr>
                                <a:xfrm>
                                  <a:off x="3198082" y="533381"/>
                                  <a:ext cx="536407" cy="490698"/>
                                </a:xfrm>
                                <a:prstGeom prst="ellipse">
                                  <a:avLst/>
                                </a:prstGeom>
                                <a:solidFill>
                                  <a:schemeClr val="bg1"/>
                                </a:solid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10" name="Rechteck 210"/>
                              <wps:cNvSpPr/>
                              <wps:spPr>
                                <a:xfrm>
                                  <a:off x="0" y="245349"/>
                                  <a:ext cx="7776864" cy="576064"/>
                                </a:xfrm>
                                <a:prstGeom prst="rect">
                                  <a:avLst/>
                                </a:prstGeom>
                                <a:pattFill prst="dashUpDiag">
                                  <a:fgClr>
                                    <a:schemeClr val="tx1"/>
                                  </a:fgClr>
                                  <a:bgClr>
                                    <a:schemeClr val="bg1">
                                      <a:lumMod val="85000"/>
                                    </a:schemeClr>
                                  </a:bgClr>
                                </a:patt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17" name="Ellipse 217"/>
                              <wps:cNvSpPr/>
                              <wps:spPr>
                                <a:xfrm>
                                  <a:off x="3168352" y="101333"/>
                                  <a:ext cx="575106" cy="393090"/>
                                </a:xfrm>
                                <a:prstGeom prst="ellipse">
                                  <a:avLst/>
                                </a:prstGeom>
                                <a:solidFill>
                                  <a:schemeClr val="bg1"/>
                                </a:solid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580" name="Ellipse 1580"/>
                              <wps:cNvSpPr/>
                              <wps:spPr>
                                <a:xfrm>
                                  <a:off x="3168352" y="0"/>
                                  <a:ext cx="569577" cy="490698"/>
                                </a:xfrm>
                                <a:prstGeom prst="ellipse">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581" name="Ellipse 1581"/>
                              <wps:cNvSpPr/>
                              <wps:spPr>
                                <a:xfrm>
                                  <a:off x="3198083" y="520023"/>
                                  <a:ext cx="536407" cy="490698"/>
                                </a:xfrm>
                                <a:prstGeom prst="ellipse">
                                  <a:avLst/>
                                </a:prstGeom>
                                <a:pattFill prst="dashUpDiag">
                                  <a:fgClr>
                                    <a:schemeClr val="tx1"/>
                                  </a:fgClr>
                                  <a:bgClr>
                                    <a:schemeClr val="bg1">
                                      <a:lumMod val="85000"/>
                                    </a:schemeClr>
                                  </a:bgClr>
                                </a:patt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3" o:spid="_x0000_s1026" style="position:absolute;margin-left:-3.15pt;margin-top:4.2pt;width:131.5pt;height:28.5pt;z-index:251878400;mso-width-relative:margin;mso-height-relative:margin" coordsize="77768,10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">
                      <v:oval id="Ellipse 209" o:spid="_x0000_s1027" style="position:absolute;left:31980;top:5333;width:5364;height:490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AErkMMA&#10;AADcAAAADwAAAGRycy9kb3ducmV2LnhtbESPQYvCMBSE74L/ITxhb5qqsK7VKCIoe1gQq3t/Ns+2&#10;u81LaWJt/70RBI/DzHzDLNetKUVDtSssKxiPIhDEqdUFZwrOp93wC4TzyBpLy6SgIwfrVb+3xFjb&#10;Ox+pSXwmAoRdjApy76tYSpfmZNCNbEUcvKutDfog60zqGu8Bbko5iaJPabDgsJBjRduc0v/kZhQ0&#10;f8lP8dtdxufZXt8Ofir3Xdco9TFoNwsQnlr/Dr/a31rBJJrD80w4AnL1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AErkMMAAADcAAAADwAAAAAAAAAAAAAAAACYAgAAZHJzL2Rv&#10;d25yZXYueG1sUEsFBgAAAAAEAAQA9QAAAIgDAAAAAA==&#10;" fillcolor="white [3212]" strokecolor="black [3213]" strokeweight="1pt"/>
                      <v:rect id="Rechteck 210" o:spid="_x0000_s1028" style="position:absolute;top:2453;width:77768;height:576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LqvYMAA&#10;AADcAAAADwAAAGRycy9kb3ducmV2LnhtbERPy2oCMRTdC/2HcAvuNKNoK6NRpNDiRmx97C+T62Rw&#10;chOSVMe/NwvB5eG8F6vOtuJKITaOFYyGBQjiyumGawXHw/dgBiImZI2tY1Jwpwir5VtvgaV2N/6j&#10;6z7VIodwLFGBScmXUsbKkMU4dJ44c2cXLKYMQy11wFsOt60cF8WHtNhwbjDo6ctQddn/WwXJT09m&#10;e/y9axM2az3Z+c+fyVSp/nu3noNI1KWX+OneaAXjUZ6fz+QjIJcP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iLqvYMAAAADcAAAADwAAAAAAAAAAAAAAAACYAgAAZHJzL2Rvd25y&#10;ZXYueG1sUEsFBgAAAAAEAAQA9QAAAIUDAAAAAA==&#10;" fillcolor="black [3213]" strokecolor="black [3213]" strokeweight="1pt">
                        <v:fill r:id="rId67" o:title="" color2="#d8d8d8 [2732]" type="pattern"/>
                      </v:rect>
                      <v:oval id="Ellipse 217" o:spid="_x0000_s1029" style="position:absolute;left:31683;top:1013;width:5751;height:393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wuMpMQA&#10;AADcAAAADwAAAGRycy9kb3ducmV2LnhtbESPzWrDMBCE74G+g9hCb4nsFOLgRAmlEJNDIdRJ71tr&#10;Y7u1VsaS/96+KhR6HGbmG2Z/nEwjBupcbVlBvIpAEBdW11wquF1Pyy0I55E1NpZJwUwOjoeHxR5T&#10;bUd+pyH3pQgQdikqqLxvUyldUZFBt7ItcfDutjPog+xKqTscA9w0ch1FG2mw5rBQYUuvFRXfeW8U&#10;DF/5W/0xf8a3JNP9xT/LbJ4HpZ4ep5cdCE+T/w//tc9awTpO4PdMOALy8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8LjKTEAAAA3AAAAA8AAAAAAAAAAAAAAAAAmAIAAGRycy9k&#10;b3ducmV2LnhtbFBLBQYAAAAABAAEAPUAAACJAwAAAAA=&#10;" fillcolor="white [3212]" strokecolor="black [3213]" strokeweight="1pt"/>
                      <v:oval id="Ellipse 1580" o:spid="_x0000_s1030" style="position:absolute;left:31683;width:5696;height:490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XREbsYA&#10;AADdAAAADwAAAGRycy9kb3ducmV2LnhtbESP3WrCQBCF7wt9h2UK3tWNRSWkriL9Ab2wEO0DDNkx&#10;WczOhuw2pj5950Lo3RzmfGfOrDajb9VAfXSBDcymGSjiKljHtYHv0+dzDiomZIttYDLwSxE268eH&#10;FRY2XLmk4ZhqJSEcCzTQpNQVWseqIY9xGjpi2Z1D7zGJ7Gtte7xKuG/1S5YttUfHcqHBjt4aqi7H&#10;Hy818sPX8uM83MItOTffXd7rcn8yZvI0bl9BJRrTv/lO76xwi1z6yzcygl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XREbsYAAADdAAAADwAAAAAAAAAAAAAAAACYAgAAZHJz&#10;L2Rvd25yZXYueG1sUEsFBgAAAAAEAAQA9QAAAIsDAAAAAA==&#10;" fillcolor="white [3212]" stroked="f" strokeweight="2pt"/>
                      <v:oval id="Ellipse 1581" o:spid="_x0000_s1031" style="position:absolute;left:31980;top:5200;width:5364;height:490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v+C+sMA&#10;AADdAAAADwAAAGRycy9kb3ducmV2LnhtbERPTYvCMBC9C/sfwix4kTWtoJRqlF1h0ZOgVdnj0Ixt&#10;2WZSmljrvzeC4G0e73MWq97UoqPWVZYVxOMIBHFudcWFgmP2+5WAcB5ZY22ZFNzJwWr5MVhgqu2N&#10;99QdfCFCCLsUFZTeN6mULi/JoBvbhjhwF9sa9AG2hdQt3kK4qeUkimbSYMWhocSG1iXl/4erUTBL&#10;rtU2rn/O6+78tz/tRpnzm0yp4Wf/PQfhqfdv8cu91WH+NInh+U04QS4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v+C+sMAAADdAAAADwAAAAAAAAAAAAAAAACYAgAAZHJzL2Rv&#10;d25yZXYueG1sUEsFBgAAAAAEAAQA9QAAAIgDAAAAAA==&#10;" fillcolor="black [3213]" stroked="f" strokeweight="2pt">
                        <v:fill r:id="rId67" o:title="" color2="#d8d8d8 [2732]" type="pattern"/>
                      </v:oval>
                    </v:group>
                  </w:pict>
                </mc:Fallback>
              </mc:AlternateContent>
            </w:r>
          </w:p>
          <w:p w:rsidR="00285781" w:rsidRDefault="00285781" w:rsidP="00285781">
            <w:pPr>
              <w:pStyle w:val="Textkrperlinks"/>
            </w:pPr>
          </w:p>
          <w:p w:rsidR="003C7E55" w:rsidRDefault="003C7E55" w:rsidP="00285781">
            <w:pPr>
              <w:pStyle w:val="Textkrperlinks"/>
            </w:pPr>
          </w:p>
          <w:p w:rsidR="003C7E55" w:rsidRDefault="003C7E55" w:rsidP="00285781">
            <w:pPr>
              <w:pStyle w:val="Textkrperlinks"/>
            </w:pPr>
          </w:p>
          <w:p w:rsidR="00285781" w:rsidRDefault="00285781" w:rsidP="00285781">
            <w:pPr>
              <w:pStyle w:val="Textkrperlinks"/>
            </w:pPr>
            <w:r>
              <w:t>Da das Material eingedrückt wird, können sowohl dünne, als auch dicke Materialien mit bis zu _</w:t>
            </w:r>
            <w:r w:rsidRPr="009958D5">
              <w:rPr>
                <w:b/>
                <w:color w:val="000000" w:themeColor="text1"/>
              </w:rPr>
              <w:t>5</w:t>
            </w:r>
            <w:r>
              <w:t>_</w:t>
            </w:r>
            <w:r w:rsidR="006712FC">
              <w:t>mm</w:t>
            </w:r>
            <w:r>
              <w:t xml:space="preserve"> verarbeitet werden.</w:t>
            </w:r>
          </w:p>
          <w:p w:rsidR="00285781" w:rsidRDefault="00285781" w:rsidP="00285781">
            <w:pPr>
              <w:pStyle w:val="Textkrperlinks"/>
            </w:pPr>
          </w:p>
          <w:p w:rsidR="00285781" w:rsidRDefault="00285781" w:rsidP="00285781">
            <w:pPr>
              <w:pStyle w:val="Textkrperlinks"/>
            </w:pPr>
          </w:p>
          <w:p w:rsidR="00285781" w:rsidRPr="009958D5" w:rsidRDefault="00285781" w:rsidP="00285781">
            <w:pPr>
              <w:pStyle w:val="Textkrperlinks"/>
              <w:rPr>
                <w:b/>
                <w:color w:val="000000" w:themeColor="text1"/>
              </w:rPr>
            </w:pPr>
            <w:r w:rsidRPr="009958D5">
              <w:rPr>
                <w:b/>
                <w:color w:val="000000" w:themeColor="text1"/>
              </w:rPr>
              <w:t>Materialverformung</w:t>
            </w:r>
          </w:p>
          <w:p w:rsidR="00285781" w:rsidRPr="009958D5" w:rsidRDefault="00285781" w:rsidP="00285781">
            <w:pPr>
              <w:pStyle w:val="Textkrperlinks"/>
              <w:rPr>
                <w:b/>
                <w:color w:val="000000" w:themeColor="text1"/>
              </w:rPr>
            </w:pPr>
          </w:p>
          <w:p w:rsidR="00285781" w:rsidRPr="009958D5" w:rsidRDefault="00285781" w:rsidP="00285781">
            <w:pPr>
              <w:pStyle w:val="Textkrperlinks"/>
              <w:rPr>
                <w:b/>
                <w:color w:val="000000" w:themeColor="text1"/>
              </w:rPr>
            </w:pPr>
          </w:p>
          <w:p w:rsidR="00285781" w:rsidRPr="009958D5" w:rsidRDefault="00285781" w:rsidP="009958D5">
            <w:pPr>
              <w:pStyle w:val="Textkrperlinks"/>
              <w:rPr>
                <w:b/>
                <w:color w:val="000000" w:themeColor="text1"/>
              </w:rPr>
            </w:pPr>
            <w:r w:rsidRPr="009958D5">
              <w:rPr>
                <w:b/>
                <w:color w:val="000000" w:themeColor="text1"/>
              </w:rPr>
              <w:t>Folien, Papier</w:t>
            </w:r>
            <w:r w:rsidR="009958D5" w:rsidRPr="009958D5">
              <w:rPr>
                <w:b/>
                <w:color w:val="000000" w:themeColor="text1"/>
              </w:rPr>
              <w:t>,</w:t>
            </w:r>
          </w:p>
          <w:p w:rsidR="00285781" w:rsidRPr="009958D5" w:rsidRDefault="00285781" w:rsidP="00285781">
            <w:pPr>
              <w:pStyle w:val="Textkrperlinks"/>
              <w:rPr>
                <w:b/>
                <w:color w:val="000000" w:themeColor="text1"/>
              </w:rPr>
            </w:pPr>
            <w:r w:rsidRPr="009958D5">
              <w:rPr>
                <w:b/>
                <w:color w:val="000000" w:themeColor="text1"/>
              </w:rPr>
              <w:t>Pappe, Kar</w:t>
            </w:r>
            <w:r w:rsidR="009958D5" w:rsidRPr="009958D5">
              <w:rPr>
                <w:b/>
                <w:color w:val="000000" w:themeColor="text1"/>
              </w:rPr>
              <w:t>ton</w:t>
            </w:r>
          </w:p>
          <w:p w:rsidR="009958D5" w:rsidRPr="009958D5" w:rsidRDefault="009958D5" w:rsidP="00285781">
            <w:pPr>
              <w:pStyle w:val="Textkrperlinks"/>
              <w:rPr>
                <w:b/>
                <w:color w:val="000000" w:themeColor="text1"/>
              </w:rPr>
            </w:pPr>
          </w:p>
          <w:p w:rsidR="009958D5" w:rsidRPr="009958D5" w:rsidRDefault="009958D5" w:rsidP="00285781">
            <w:pPr>
              <w:pStyle w:val="Textkrperlinks"/>
              <w:rPr>
                <w:b/>
                <w:color w:val="000000" w:themeColor="text1"/>
              </w:rPr>
            </w:pPr>
          </w:p>
          <w:p w:rsidR="009958D5" w:rsidRPr="009958D5" w:rsidRDefault="009958D5" w:rsidP="00285781">
            <w:pPr>
              <w:pStyle w:val="Textkrperlinks"/>
              <w:rPr>
                <w:b/>
                <w:color w:val="000000" w:themeColor="text1"/>
              </w:rPr>
            </w:pPr>
          </w:p>
          <w:p w:rsidR="00285781" w:rsidRPr="009958D5" w:rsidRDefault="00285781" w:rsidP="00285781">
            <w:pPr>
              <w:pStyle w:val="Textkrperlinks"/>
              <w:rPr>
                <w:b/>
                <w:color w:val="000000" w:themeColor="text1"/>
              </w:rPr>
            </w:pPr>
          </w:p>
          <w:p w:rsidR="009958D5" w:rsidRPr="009958D5" w:rsidRDefault="00285781" w:rsidP="009958D5">
            <w:pPr>
              <w:pStyle w:val="Textkrperlinks"/>
              <w:rPr>
                <w:b/>
                <w:color w:val="000000" w:themeColor="text1"/>
              </w:rPr>
            </w:pPr>
            <w:proofErr w:type="spellStart"/>
            <w:r w:rsidRPr="009958D5">
              <w:rPr>
                <w:b/>
                <w:color w:val="000000" w:themeColor="text1"/>
              </w:rPr>
              <w:t>Rillbalken</w:t>
            </w:r>
            <w:proofErr w:type="spellEnd"/>
            <w:r w:rsidRPr="009958D5">
              <w:rPr>
                <w:b/>
                <w:color w:val="000000" w:themeColor="text1"/>
              </w:rPr>
              <w:t>,</w:t>
            </w:r>
          </w:p>
          <w:p w:rsidR="00285781" w:rsidRPr="009958D5" w:rsidRDefault="00095160" w:rsidP="00285781">
            <w:pPr>
              <w:pStyle w:val="Textkrperlinks"/>
              <w:rPr>
                <w:b/>
                <w:color w:val="000000" w:themeColor="text1"/>
              </w:rPr>
            </w:pPr>
            <w:r>
              <w:rPr>
                <w:b/>
                <w:color w:val="000000" w:themeColor="text1"/>
              </w:rPr>
              <w:t>r</w:t>
            </w:r>
            <w:r w:rsidR="00285781" w:rsidRPr="009958D5">
              <w:rPr>
                <w:b/>
                <w:color w:val="000000" w:themeColor="text1"/>
              </w:rPr>
              <w:t xml:space="preserve">otierende </w:t>
            </w:r>
            <w:proofErr w:type="spellStart"/>
            <w:r w:rsidR="00285781" w:rsidRPr="009958D5">
              <w:rPr>
                <w:b/>
                <w:color w:val="000000" w:themeColor="text1"/>
              </w:rPr>
              <w:t>Rillscheibe</w:t>
            </w:r>
            <w:proofErr w:type="spellEnd"/>
          </w:p>
          <w:p w:rsidR="00285781" w:rsidRPr="009958D5" w:rsidRDefault="00285781" w:rsidP="00285781">
            <w:pPr>
              <w:pStyle w:val="Textkrperlinks"/>
              <w:rPr>
                <w:b/>
                <w:color w:val="000000" w:themeColor="text1"/>
              </w:rPr>
            </w:pPr>
          </w:p>
          <w:p w:rsidR="009958D5" w:rsidRPr="009958D5" w:rsidRDefault="009958D5" w:rsidP="00285781">
            <w:pPr>
              <w:pStyle w:val="Textkrperlinks"/>
              <w:rPr>
                <w:b/>
                <w:color w:val="000000" w:themeColor="text1"/>
              </w:rPr>
            </w:pPr>
          </w:p>
          <w:p w:rsidR="00285781" w:rsidRPr="009958D5" w:rsidRDefault="00285781" w:rsidP="00285781">
            <w:pPr>
              <w:pStyle w:val="Textkrperlinks"/>
              <w:rPr>
                <w:b/>
                <w:color w:val="000000" w:themeColor="text1"/>
              </w:rPr>
            </w:pPr>
          </w:p>
          <w:p w:rsidR="00285781" w:rsidRPr="009958D5" w:rsidRDefault="00285781" w:rsidP="00285781">
            <w:pPr>
              <w:pStyle w:val="Textkrperlinks"/>
              <w:rPr>
                <w:b/>
                <w:color w:val="000000" w:themeColor="text1"/>
              </w:rPr>
            </w:pPr>
            <w:r w:rsidRPr="009958D5">
              <w:rPr>
                <w:b/>
                <w:color w:val="000000" w:themeColor="text1"/>
              </w:rPr>
              <w:t>Umschläge aus Karton</w:t>
            </w:r>
            <w:r w:rsidR="009958D5" w:rsidRPr="009958D5">
              <w:rPr>
                <w:b/>
                <w:color w:val="000000" w:themeColor="text1"/>
              </w:rPr>
              <w:t>,</w:t>
            </w:r>
          </w:p>
          <w:p w:rsidR="00285781" w:rsidRPr="009958D5" w:rsidRDefault="00285781" w:rsidP="00285781">
            <w:pPr>
              <w:pStyle w:val="Textkrperlinks"/>
              <w:rPr>
                <w:b/>
                <w:color w:val="000000" w:themeColor="text1"/>
              </w:rPr>
            </w:pPr>
            <w:r w:rsidRPr="009958D5">
              <w:rPr>
                <w:b/>
                <w:color w:val="000000" w:themeColor="text1"/>
              </w:rPr>
              <w:t>Ordner aus Pappe</w:t>
            </w:r>
          </w:p>
          <w:p w:rsidR="00285781" w:rsidRDefault="00285781" w:rsidP="00285781">
            <w:pPr>
              <w:pStyle w:val="Textkrperlinks"/>
            </w:pPr>
            <w:r w:rsidRPr="009958D5">
              <w:rPr>
                <w:b/>
                <w:color w:val="000000" w:themeColor="text1"/>
              </w:rPr>
              <w:t>Falzbogen</w:t>
            </w:r>
          </w:p>
        </w:tc>
        <w:tc>
          <w:tcPr>
            <w:tcW w:w="2750" w:type="dxa"/>
          </w:tcPr>
          <w:p w:rsidR="00285781" w:rsidRDefault="003C7E55" w:rsidP="00285781">
            <w:pPr>
              <w:pStyle w:val="Textkrperlinks"/>
            </w:pPr>
            <w:r w:rsidRPr="003C7E55">
              <w:rPr>
                <w:noProof/>
              </w:rPr>
              <mc:AlternateContent>
                <mc:Choice Requires="wpg">
                  <w:drawing>
                    <wp:anchor distT="0" distB="0" distL="114300" distR="114300" simplePos="0" relativeHeight="251879424" behindDoc="0" locked="0" layoutInCell="1" allowOverlap="1" wp14:anchorId="73277867" wp14:editId="4C42F45D">
                      <wp:simplePos x="0" y="0"/>
                      <wp:positionH relativeFrom="column">
                        <wp:posOffset>-15256</wp:posOffset>
                      </wp:positionH>
                      <wp:positionV relativeFrom="paragraph">
                        <wp:posOffset>123982</wp:posOffset>
                      </wp:positionV>
                      <wp:extent cx="1661179" cy="219068"/>
                      <wp:effectExtent l="0" t="0" r="15240" b="10160"/>
                      <wp:wrapNone/>
                      <wp:docPr id="1582" name="Gruppieren 19"/>
                      <wp:cNvGraphicFramePr/>
                      <a:graphic xmlns:a="http://schemas.openxmlformats.org/drawingml/2006/main">
                        <a:graphicData uri="http://schemas.microsoft.com/office/word/2010/wordprocessingGroup">
                          <wpg:wgp>
                            <wpg:cNvGrpSpPr/>
                            <wpg:grpSpPr>
                              <a:xfrm>
                                <a:off x="0" y="0"/>
                                <a:ext cx="1661179" cy="219068"/>
                                <a:chOff x="0" y="0"/>
                                <a:chExt cx="7776864" cy="648072"/>
                              </a:xfrm>
                            </wpg:grpSpPr>
                            <wps:wsp>
                              <wps:cNvPr id="1583" name="Rechteck 1583"/>
                              <wps:cNvSpPr/>
                              <wps:spPr>
                                <a:xfrm>
                                  <a:off x="0" y="72008"/>
                                  <a:ext cx="7776864" cy="576064"/>
                                </a:xfrm>
                                <a:prstGeom prst="rect">
                                  <a:avLst/>
                                </a:prstGeom>
                                <a:pattFill prst="dashUpDiag">
                                  <a:fgClr>
                                    <a:schemeClr val="tx1"/>
                                  </a:fgClr>
                                  <a:bgClr>
                                    <a:schemeClr val="bg1">
                                      <a:lumMod val="85000"/>
                                    </a:schemeClr>
                                  </a:bgClr>
                                </a:patt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584" name="Gleichschenkliges Dreieck 1584"/>
                              <wps:cNvSpPr/>
                              <wps:spPr>
                                <a:xfrm rot="10800000">
                                  <a:off x="3422517" y="79240"/>
                                  <a:ext cx="125682" cy="280800"/>
                                </a:xfrm>
                                <a:prstGeom prst="triangle">
                                  <a:avLst/>
                                </a:prstGeom>
                                <a:solidFill>
                                  <a:schemeClr val="bg1"/>
                                </a:solid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586" name="Gleichschenkliges Dreieck 1586"/>
                              <wps:cNvSpPr/>
                              <wps:spPr>
                                <a:xfrm rot="10800000">
                                  <a:off x="3424033" y="0"/>
                                  <a:ext cx="117717" cy="360040"/>
                                </a:xfrm>
                                <a:prstGeom prst="triangle">
                                  <a:avLst/>
                                </a:prstGeom>
                                <a:solidFill>
                                  <a:schemeClr val="bg1"/>
                                </a:solidFill>
                                <a:ln w="12700">
                                  <a:noFill/>
                                </a:ln>
                              </wps:spPr>
                              <wps:style>
                                <a:lnRef idx="2">
                                  <a:schemeClr val="accent1">
                                    <a:shade val="50000"/>
                                  </a:schemeClr>
                                </a:lnRef>
                                <a:fillRef idx="1">
                                  <a:schemeClr val="accent1"/>
                                </a:fillRef>
                                <a:effectRef idx="0">
                                  <a:schemeClr val="accent1"/>
                                </a:effectRef>
                                <a:fontRef idx="minor">
                                  <a:schemeClr val="lt1"/>
                                </a:fontRef>
                              </wps:style>
                              <wps:txbx>
                                <w:txbxContent>
                                  <w:p w:rsidR="003C7E55" w:rsidRDefault="003C7E55" w:rsidP="003C7E55">
                                    <w:pPr>
                                      <w:pStyle w:val="StandardWeb"/>
                                      <w:spacing w:before="0" w:beforeAutospacing="0" w:after="0" w:afterAutospacing="0"/>
                                      <w:jc w:val="center"/>
                                    </w:pPr>
                                    <w:r>
                                      <w:rPr>
                                        <w:rFonts w:asciiTheme="minorHAnsi" w:hAnsi="Calibri" w:cstheme="minorBidi"/>
                                        <w:color w:val="FFFFFF" w:themeColor="light1"/>
                                        <w:kern w:val="24"/>
                                        <w:sz w:val="36"/>
                                        <w:szCs w:val="36"/>
                                      </w:rPr>
                                      <w:t>c</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_x0000_s1035" style="position:absolute;margin-left:-1.2pt;margin-top:9.75pt;width:130.8pt;height:17.25pt;z-index:251879424;mso-width-relative:margin;mso-height-relative:margin" coordsize="77768,64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">
                      <v:rect id="Rechteck 1583" o:spid="_x0000_s1036" style="position:absolute;top:720;width:77768;height:576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Nh0RMIA&#10;AADdAAAADwAAAGRycy9kb3ducmV2LnhtbERPS2sCMRC+F/wPYQq91WytW2U1iggtXkqtj/uwGTeL&#10;m0lIoq7/vikUepuP7znzZW87caUQW8cKXoYFCOLa6ZYbBYf9+/MUREzIGjvHpOBOEZaLwcMcK+1u&#10;/E3XXWpEDuFYoQKTkq+kjLUhi3HoPHHmTi5YTBmGRuqAtxxuOzkqijdpseXcYNDT2lB93l2sguTL&#10;o/k8bO/ahM1Kj7/85GNcKvX02K9mIBL16V/8597oPL+cvsLvN/kEufg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k2HREwgAAAN0AAAAPAAAAAAAAAAAAAAAAAJgCAABkcnMvZG93&#10;bnJldi54bWxQSwUGAAAAAAQABAD1AAAAhwMAAAAA&#10;" fillcolor="black [3213]" strokecolor="black [3213]" strokeweight="1pt">
                        <v:fill r:id="rId67" o:title="" color2="#d8d8d8 [2732]" type="pattern"/>
                      </v:rect>
                      <v:shape id="Gleichschenkliges Dreieck 1584" o:spid="_x0000_s1037" type="#_x0000_t5" style="position:absolute;left:34225;top:792;width:1256;height:2808;rotation:18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0TbEMQA&#10;AADdAAAADwAAAGRycy9kb3ducmV2LnhtbESPT4vCMBDF74LfIYywF9FUWUWqUUQRvMn6BzwOzdgW&#10;m0lNorbffrOw4G2G935v3ixWjanEi5wvLSsYDRMQxJnVJecKzqfdYAbCB2SNlWVS0JKH1bLbWWCq&#10;7Zt/6HUMuYgh7FNUUIRQp1L6rCCDfmhr4qjdrDMY4upyqR2+Y7ip5DhJptJgyfFCgTVtCsrux6eJ&#10;NQhH7fZSuUd7ODTn3fbq+7xX6qvXrOcgAjXhY/6n9zpyk9k3/H0TR5DL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dE2xDEAAAA3QAAAA8AAAAAAAAAAAAAAAAAmAIAAGRycy9k&#10;b3ducmV2LnhtbFBLBQYAAAAABAAEAPUAAACJAwAAAAA=&#10;" fillcolor="white [3212]" strokecolor="black [3213]" strokeweight="1pt"/>
                      <v:shape id="Gleichschenkliges Dreieck 1586" o:spid="_x0000_s1038" type="#_x0000_t5" style="position:absolute;left:34240;width:1177;height:3600;rotation:18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ak8X8EA&#10;AADdAAAADwAAAGRycy9kb3ducmV2LnhtbERPzYrCMBC+C/sOYRa8aboVRatR1l0Eb9LWBxib2bZs&#10;MylN1PbtjSB4m4/vdza73jTiRp2rLSv4mkYgiAuray4VnPPDZAnCeWSNjWVSMJCD3fZjtMFE2zun&#10;dMt8KUIIuwQVVN63iZSuqMigm9qWOHB/tjPoA+xKqTu8h3DTyDiKFtJgzaGhwpZ+Kir+s6tRkFHc&#10;7+vTcXDD6re92Dg9zPJUqfFn/70G4an3b/HLfdRh/ny5gOc34QS5fQ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GpPF/BAAAA3QAAAA8AAAAAAAAAAAAAAAAAmAIAAGRycy9kb3du&#10;cmV2LnhtbFBLBQYAAAAABAAEAPUAAACGAwAAAAA=&#10;" fillcolor="white [3212]" stroked="f" strokeweight="1pt">
                        <v:textbox>
                          <w:txbxContent>
                            <w:p w:rsidR="003C7E55" w:rsidRDefault="003C7E55" w:rsidP="003C7E55">
                              <w:pPr>
                                <w:pStyle w:val="StandardWeb"/>
                                <w:spacing w:before="0" w:beforeAutospacing="0" w:after="0" w:afterAutospacing="0"/>
                                <w:jc w:val="center"/>
                              </w:pPr>
                              <w:r>
                                <w:rPr>
                                  <w:rFonts w:asciiTheme="minorHAnsi" w:hAnsi="Calibri" w:cstheme="minorBidi"/>
                                  <w:color w:val="FFFFFF" w:themeColor="light1"/>
                                  <w:kern w:val="24"/>
                                  <w:sz w:val="36"/>
                                  <w:szCs w:val="36"/>
                                </w:rPr>
                                <w:t>c</w:t>
                              </w:r>
                            </w:p>
                          </w:txbxContent>
                        </v:textbox>
                      </v:shape>
                    </v:group>
                  </w:pict>
                </mc:Fallback>
              </mc:AlternateContent>
            </w:r>
          </w:p>
          <w:p w:rsidR="00285781" w:rsidRDefault="00285781" w:rsidP="00285781">
            <w:pPr>
              <w:pStyle w:val="Textkrperlinks"/>
            </w:pPr>
          </w:p>
          <w:p w:rsidR="003C7E55" w:rsidRDefault="003C7E55" w:rsidP="00285781">
            <w:pPr>
              <w:pStyle w:val="Textkrperlinks"/>
            </w:pPr>
          </w:p>
          <w:p w:rsidR="003C7E55" w:rsidRDefault="003C7E55" w:rsidP="00285781">
            <w:pPr>
              <w:pStyle w:val="Textkrperlinks"/>
            </w:pPr>
          </w:p>
          <w:p w:rsidR="00285781" w:rsidRDefault="00095160" w:rsidP="00285781">
            <w:pPr>
              <w:pStyle w:val="Textkrperlinks"/>
            </w:pPr>
            <w:r>
              <w:t>Da das Material ein</w:t>
            </w:r>
            <w:r w:rsidR="00285781">
              <w:t>geschni</w:t>
            </w:r>
            <w:r w:rsidR="00285781">
              <w:t>t</w:t>
            </w:r>
            <w:r w:rsidR="00285781">
              <w:t>ten wird, sollte es mindestens _</w:t>
            </w:r>
            <w:r w:rsidR="00285781" w:rsidRPr="009958D5">
              <w:rPr>
                <w:b/>
                <w:color w:val="000000" w:themeColor="text1"/>
              </w:rPr>
              <w:t>0,3</w:t>
            </w:r>
            <w:r w:rsidR="00285781">
              <w:t>_</w:t>
            </w:r>
            <w:r w:rsidR="006712FC">
              <w:t>mm</w:t>
            </w:r>
            <w:r w:rsidR="00285781">
              <w:t xml:space="preserve"> dick sein.</w:t>
            </w:r>
          </w:p>
          <w:p w:rsidR="00285781" w:rsidRDefault="00285781" w:rsidP="00285781">
            <w:pPr>
              <w:pStyle w:val="Textkrperlinks"/>
            </w:pPr>
          </w:p>
          <w:p w:rsidR="00285781" w:rsidRDefault="00285781" w:rsidP="00285781">
            <w:pPr>
              <w:pStyle w:val="Textkrperlinks"/>
            </w:pPr>
          </w:p>
          <w:p w:rsidR="00285781" w:rsidRDefault="00285781" w:rsidP="00285781">
            <w:pPr>
              <w:pStyle w:val="Textkrperlinks"/>
            </w:pPr>
          </w:p>
          <w:p w:rsidR="00285781" w:rsidRPr="009958D5" w:rsidRDefault="00285781" w:rsidP="00285781">
            <w:pPr>
              <w:pStyle w:val="Textkrperlinks"/>
              <w:rPr>
                <w:b/>
              </w:rPr>
            </w:pPr>
          </w:p>
          <w:p w:rsidR="00285781" w:rsidRPr="009958D5" w:rsidRDefault="00285781" w:rsidP="00285781">
            <w:pPr>
              <w:pStyle w:val="Textkrperlinks"/>
              <w:rPr>
                <w:b/>
                <w:color w:val="000000" w:themeColor="text1"/>
              </w:rPr>
            </w:pPr>
            <w:r w:rsidRPr="009958D5">
              <w:rPr>
                <w:b/>
                <w:color w:val="000000" w:themeColor="text1"/>
              </w:rPr>
              <w:t>Materialschwä</w:t>
            </w:r>
            <w:r w:rsidR="009958D5" w:rsidRPr="009958D5">
              <w:rPr>
                <w:b/>
                <w:color w:val="000000" w:themeColor="text1"/>
              </w:rPr>
              <w:t>c</w:t>
            </w:r>
            <w:r w:rsidRPr="009958D5">
              <w:rPr>
                <w:b/>
                <w:color w:val="000000" w:themeColor="text1"/>
              </w:rPr>
              <w:t>hung</w:t>
            </w:r>
          </w:p>
          <w:p w:rsidR="00285781" w:rsidRPr="009958D5" w:rsidRDefault="00285781" w:rsidP="00285781">
            <w:pPr>
              <w:pStyle w:val="Textkrperlinks"/>
              <w:rPr>
                <w:b/>
                <w:color w:val="000000" w:themeColor="text1"/>
              </w:rPr>
            </w:pPr>
          </w:p>
          <w:p w:rsidR="00285781" w:rsidRPr="009958D5" w:rsidRDefault="00285781" w:rsidP="00285781">
            <w:pPr>
              <w:pStyle w:val="Textkrperlinks"/>
              <w:rPr>
                <w:b/>
                <w:color w:val="000000" w:themeColor="text1"/>
              </w:rPr>
            </w:pPr>
          </w:p>
          <w:p w:rsidR="00285781" w:rsidRPr="009958D5" w:rsidRDefault="00285781" w:rsidP="00285781">
            <w:pPr>
              <w:pStyle w:val="Textkrperlinks"/>
              <w:rPr>
                <w:b/>
                <w:color w:val="000000" w:themeColor="text1"/>
              </w:rPr>
            </w:pPr>
            <w:r w:rsidRPr="009958D5">
              <w:rPr>
                <w:b/>
                <w:color w:val="000000" w:themeColor="text1"/>
              </w:rPr>
              <w:t>Karton</w:t>
            </w:r>
            <w:r w:rsidR="009958D5" w:rsidRPr="009958D5">
              <w:rPr>
                <w:b/>
                <w:color w:val="000000" w:themeColor="text1"/>
              </w:rPr>
              <w:t>,</w:t>
            </w:r>
          </w:p>
          <w:p w:rsidR="009958D5" w:rsidRPr="009958D5" w:rsidRDefault="00285781" w:rsidP="00285781">
            <w:pPr>
              <w:pStyle w:val="Textkrperlinks"/>
              <w:rPr>
                <w:b/>
                <w:color w:val="000000" w:themeColor="text1"/>
              </w:rPr>
            </w:pPr>
            <w:r w:rsidRPr="009958D5">
              <w:rPr>
                <w:b/>
                <w:color w:val="000000" w:themeColor="text1"/>
              </w:rPr>
              <w:t>Pap</w:t>
            </w:r>
            <w:r w:rsidR="009958D5" w:rsidRPr="009958D5">
              <w:rPr>
                <w:b/>
                <w:color w:val="000000" w:themeColor="text1"/>
              </w:rPr>
              <w:t>pe</w:t>
            </w:r>
          </w:p>
          <w:p w:rsidR="00285781" w:rsidRPr="009958D5" w:rsidRDefault="00285781" w:rsidP="00285781">
            <w:pPr>
              <w:pStyle w:val="Abstandszeile"/>
              <w:rPr>
                <w:b/>
                <w:color w:val="000000" w:themeColor="text1"/>
              </w:rPr>
            </w:pPr>
          </w:p>
          <w:p w:rsidR="00285781" w:rsidRPr="009958D5" w:rsidRDefault="00285781" w:rsidP="00285781">
            <w:pPr>
              <w:pStyle w:val="Textkrperlinks"/>
              <w:rPr>
                <w:b/>
                <w:color w:val="000000" w:themeColor="text1"/>
              </w:rPr>
            </w:pPr>
          </w:p>
          <w:p w:rsidR="009958D5" w:rsidRPr="009958D5" w:rsidRDefault="009958D5" w:rsidP="00285781">
            <w:pPr>
              <w:pStyle w:val="Textkrperlinks"/>
              <w:rPr>
                <w:b/>
                <w:color w:val="000000" w:themeColor="text1"/>
              </w:rPr>
            </w:pPr>
          </w:p>
          <w:p w:rsidR="00285781" w:rsidRPr="009958D5" w:rsidRDefault="00285781" w:rsidP="00285781">
            <w:pPr>
              <w:pStyle w:val="Textkrperlinks"/>
              <w:rPr>
                <w:b/>
                <w:color w:val="000000" w:themeColor="text1"/>
              </w:rPr>
            </w:pPr>
          </w:p>
          <w:p w:rsidR="00285781" w:rsidRPr="009958D5" w:rsidRDefault="00285781" w:rsidP="009958D5">
            <w:pPr>
              <w:pStyle w:val="Textkrperlinks"/>
              <w:rPr>
                <w:b/>
                <w:color w:val="000000" w:themeColor="text1"/>
              </w:rPr>
            </w:pPr>
            <w:r w:rsidRPr="009958D5">
              <w:rPr>
                <w:b/>
                <w:color w:val="000000" w:themeColor="text1"/>
              </w:rPr>
              <w:t>Messer</w:t>
            </w:r>
            <w:r w:rsidR="009958D5" w:rsidRPr="009958D5">
              <w:rPr>
                <w:b/>
                <w:color w:val="000000" w:themeColor="text1"/>
              </w:rPr>
              <w:t>,</w:t>
            </w:r>
          </w:p>
          <w:p w:rsidR="00285781" w:rsidRPr="009958D5" w:rsidRDefault="00095160" w:rsidP="00285781">
            <w:pPr>
              <w:pStyle w:val="Textkrperlinks"/>
              <w:rPr>
                <w:b/>
                <w:color w:val="000000" w:themeColor="text1"/>
              </w:rPr>
            </w:pPr>
            <w:r>
              <w:rPr>
                <w:b/>
                <w:color w:val="000000" w:themeColor="text1"/>
              </w:rPr>
              <w:t>r</w:t>
            </w:r>
            <w:r w:rsidR="00285781" w:rsidRPr="009958D5">
              <w:rPr>
                <w:b/>
                <w:color w:val="000000" w:themeColor="text1"/>
              </w:rPr>
              <w:t>otierende Ritzscheibe</w:t>
            </w:r>
          </w:p>
          <w:p w:rsidR="00285781" w:rsidRPr="009958D5" w:rsidRDefault="00285781" w:rsidP="00285781">
            <w:pPr>
              <w:pStyle w:val="Textkrperlinks"/>
              <w:rPr>
                <w:b/>
                <w:color w:val="000000" w:themeColor="text1"/>
              </w:rPr>
            </w:pPr>
          </w:p>
          <w:p w:rsidR="009958D5" w:rsidRPr="009958D5" w:rsidRDefault="009958D5" w:rsidP="00285781">
            <w:pPr>
              <w:pStyle w:val="Textkrperlinks"/>
              <w:rPr>
                <w:b/>
                <w:color w:val="000000" w:themeColor="text1"/>
              </w:rPr>
            </w:pPr>
          </w:p>
          <w:p w:rsidR="00285781" w:rsidRPr="009958D5" w:rsidRDefault="00285781" w:rsidP="00285781">
            <w:pPr>
              <w:pStyle w:val="Textkrperlinks"/>
              <w:rPr>
                <w:b/>
                <w:color w:val="000000" w:themeColor="text1"/>
              </w:rPr>
            </w:pPr>
          </w:p>
          <w:p w:rsidR="00285781" w:rsidRPr="009958D5" w:rsidRDefault="00285781" w:rsidP="009958D5">
            <w:pPr>
              <w:pStyle w:val="Textkrperlinks"/>
              <w:rPr>
                <w:b/>
                <w:color w:val="000000" w:themeColor="text1"/>
              </w:rPr>
            </w:pPr>
            <w:r w:rsidRPr="009958D5">
              <w:rPr>
                <w:b/>
                <w:color w:val="000000" w:themeColor="text1"/>
              </w:rPr>
              <w:t>Faltschachteln aus Karton</w:t>
            </w:r>
            <w:r w:rsidR="009958D5" w:rsidRPr="009958D5">
              <w:rPr>
                <w:b/>
                <w:color w:val="000000" w:themeColor="text1"/>
              </w:rPr>
              <w:t>,</w:t>
            </w:r>
          </w:p>
          <w:p w:rsidR="00285781" w:rsidRDefault="00285781" w:rsidP="009958D5">
            <w:pPr>
              <w:pStyle w:val="Textkrperlinks"/>
            </w:pPr>
            <w:r w:rsidRPr="009958D5">
              <w:rPr>
                <w:b/>
                <w:color w:val="000000" w:themeColor="text1"/>
              </w:rPr>
              <w:t>Kästen aus Pappe</w:t>
            </w:r>
          </w:p>
        </w:tc>
        <w:tc>
          <w:tcPr>
            <w:tcW w:w="2750" w:type="dxa"/>
          </w:tcPr>
          <w:p w:rsidR="00285781" w:rsidRDefault="003C7E55" w:rsidP="00285781">
            <w:pPr>
              <w:pStyle w:val="Textkrperlinks"/>
            </w:pPr>
            <w:r w:rsidRPr="003C7E55">
              <w:rPr>
                <w:noProof/>
              </w:rPr>
              <mc:AlternateContent>
                <mc:Choice Requires="wpg">
                  <w:drawing>
                    <wp:anchor distT="0" distB="0" distL="114300" distR="114300" simplePos="0" relativeHeight="251880448" behindDoc="0" locked="0" layoutInCell="1" allowOverlap="1" wp14:anchorId="2FB80A1F" wp14:editId="42692659">
                      <wp:simplePos x="0" y="0"/>
                      <wp:positionH relativeFrom="column">
                        <wp:posOffset>-43180</wp:posOffset>
                      </wp:positionH>
                      <wp:positionV relativeFrom="paragraph">
                        <wp:posOffset>121285</wp:posOffset>
                      </wp:positionV>
                      <wp:extent cx="1624330" cy="204470"/>
                      <wp:effectExtent l="0" t="0" r="13970" b="24130"/>
                      <wp:wrapNone/>
                      <wp:docPr id="1587" name="Gruppieren 18"/>
                      <wp:cNvGraphicFramePr/>
                      <a:graphic xmlns:a="http://schemas.openxmlformats.org/drawingml/2006/main">
                        <a:graphicData uri="http://schemas.microsoft.com/office/word/2010/wordprocessingGroup">
                          <wpg:wgp>
                            <wpg:cNvGrpSpPr/>
                            <wpg:grpSpPr>
                              <a:xfrm>
                                <a:off x="0" y="0"/>
                                <a:ext cx="1624330" cy="204470"/>
                                <a:chOff x="0" y="0"/>
                                <a:chExt cx="7776864" cy="603872"/>
                              </a:xfrm>
                            </wpg:grpSpPr>
                            <wps:wsp>
                              <wps:cNvPr id="1588" name="Rechteck 1588"/>
                              <wps:cNvSpPr/>
                              <wps:spPr>
                                <a:xfrm>
                                  <a:off x="0" y="27808"/>
                                  <a:ext cx="7776864" cy="576064"/>
                                </a:xfrm>
                                <a:prstGeom prst="rect">
                                  <a:avLst/>
                                </a:prstGeom>
                                <a:pattFill prst="dashUpDiag">
                                  <a:fgClr>
                                    <a:schemeClr val="tx1"/>
                                  </a:fgClr>
                                  <a:bgClr>
                                    <a:schemeClr val="bg1">
                                      <a:lumMod val="85000"/>
                                    </a:schemeClr>
                                  </a:bgClr>
                                </a:patt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589" name="Rechteck 1589"/>
                              <wps:cNvSpPr/>
                              <wps:spPr>
                                <a:xfrm>
                                  <a:off x="3376103" y="27808"/>
                                  <a:ext cx="288000" cy="429881"/>
                                </a:xfrm>
                                <a:prstGeom prst="rect">
                                  <a:avLst/>
                                </a:prstGeom>
                                <a:solidFill>
                                  <a:schemeClr val="bg1"/>
                                </a:solid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590" name="Rechteck 1590"/>
                              <wps:cNvSpPr/>
                              <wps:spPr>
                                <a:xfrm>
                                  <a:off x="3382552" y="0"/>
                                  <a:ext cx="268225" cy="387848"/>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18" o:spid="_x0000_s1026" style="position:absolute;margin-left:-3.4pt;margin-top:9.55pt;width:127.9pt;height:16.1pt;z-index:251880448;mso-width-relative:margin;mso-height-relative:margin" coordsize="77768,60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">
                      <v:rect id="Rechteck 1588" o:spid="_x0000_s1027" style="position:absolute;top:278;width:77768;height:576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nzmNcUA&#10;AADdAAAADwAAAGRycy9kb3ducmV2LnhtbESPQUsDMRCF74L/IUyhN5utdLWsTUsRlF5EW+t92Iyb&#10;xc0kJLHd/vvOQfA2w3vz3jerzegHdaKU+8AG5rMKFHEbbM+dgePny90SVC7IFofAZOBCGTbr25sV&#10;NjaceU+nQ+mUhHBu0IArJTZa59aRxzwLkVi075A8FllTp23Cs4T7Qd9X1YP22LM0OIz07Kj9Ofx6&#10;AyXWX+7t+HGxLu22dvEeH18XtTHTybh9AlVoLP/mv+udFfx6KbjyjYyg11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fOY1xQAAAN0AAAAPAAAAAAAAAAAAAAAAAJgCAABkcnMv&#10;ZG93bnJldi54bWxQSwUGAAAAAAQABAD1AAAAigMAAAAA&#10;" fillcolor="black [3213]" strokecolor="black [3213]" strokeweight="1pt">
                        <v:fill r:id="rId67" o:title="" color2="#d8d8d8 [2732]" type="pattern"/>
                      </v:rect>
                      <v:rect id="Rechteck 1589" o:spid="_x0000_s1028" style="position:absolute;left:33761;top:278;width:2880;height:429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y2kBMIA&#10;AADdAAAADwAAAGRycy9kb3ducmV2LnhtbERPTWvCQBC9C/6HZYTedKNQtdFV1NLW9larnofsmAQz&#10;syG71bS/visIvc3jfc582XKlLtT40omB4SABRZI5W0puYP/10p+C8gHFYuWEDPyQh+Wi25ljat1V&#10;PumyC7mKIeJTNFCEUKda+6wgRj9wNUnkTq5hDBE2ubYNXmM4V3qUJGPNWEpsKLCmTUHZeffNBvhD&#10;1vXhLUEejd9/PWevk+fyaMxDr13NQAVqw7/47t7aOP9x+gS3b+IJevE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TLaQEwgAAAN0AAAAPAAAAAAAAAAAAAAAAAJgCAABkcnMvZG93&#10;bnJldi54bWxQSwUGAAAAAAQABAD1AAAAhwMAAAAA&#10;" fillcolor="white [3212]" strokecolor="black [3213]" strokeweight="1pt"/>
                      <v:rect id="Rechteck 1590" o:spid="_x0000_s1029" style="position:absolute;left:33825;width:2682;height:387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U9F0sYA&#10;AADdAAAADwAAAGRycy9kb3ducmV2LnhtbESPzW7CQAyE70h9h5Ur9QabUqVAyoJQ1SLKjZ9wtrJu&#10;EjXrTbMLpG9fH5C42ZrxzOf5sneNulAXas8GnkcJKOLC25pLA8fD53AKKkRki41nMvBHAZaLh8Ec&#10;M+uvvKPLPpZKQjhkaKCKsc20DkVFDsPIt8SiffvOYZS1K7Xt8CrhrtHjJHnVDmuWhgpbeq+o+Nmf&#10;nYFzOvn66E+/65c8ySfbvEk3cd0a8/TYr95ARerj3Xy73ljBT2fCL9/ICHrx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U9F0sYAAADdAAAADwAAAAAAAAAAAAAAAACYAgAAZHJz&#10;L2Rvd25yZXYueG1sUEsFBgAAAAAEAAQA9QAAAIsDAAAAAA==&#10;" fillcolor="white [3212]" stroked="f" strokeweight="2pt"/>
                    </v:group>
                  </w:pict>
                </mc:Fallback>
              </mc:AlternateContent>
            </w:r>
          </w:p>
          <w:p w:rsidR="003C7E55" w:rsidRDefault="003C7E55" w:rsidP="00285781">
            <w:pPr>
              <w:pStyle w:val="Textkrperlinks"/>
            </w:pPr>
          </w:p>
          <w:p w:rsidR="003C7E55" w:rsidRDefault="003C7E55" w:rsidP="00285781">
            <w:pPr>
              <w:pStyle w:val="Textkrperlinks"/>
            </w:pPr>
          </w:p>
          <w:p w:rsidR="003C7E55" w:rsidRDefault="003C7E55" w:rsidP="00285781">
            <w:pPr>
              <w:pStyle w:val="Textkrperlinks"/>
            </w:pPr>
          </w:p>
          <w:p w:rsidR="00285781" w:rsidRDefault="00285781" w:rsidP="00285781">
            <w:pPr>
              <w:pStyle w:val="Textkrperlinks"/>
            </w:pPr>
            <w:r>
              <w:t>Da ein Span aus dem Material gehoben wird, sollte es mi</w:t>
            </w:r>
            <w:r>
              <w:t>n</w:t>
            </w:r>
            <w:r>
              <w:t>destens _</w:t>
            </w:r>
            <w:r w:rsidRPr="009958D5">
              <w:rPr>
                <w:b/>
                <w:color w:val="000000" w:themeColor="text1"/>
              </w:rPr>
              <w:t>2</w:t>
            </w:r>
            <w:r>
              <w:t>_</w:t>
            </w:r>
            <w:r w:rsidR="006712FC">
              <w:t>mm</w:t>
            </w:r>
            <w:r>
              <w:t xml:space="preserve"> dick sein.</w:t>
            </w:r>
          </w:p>
          <w:p w:rsidR="00285781" w:rsidRDefault="00285781" w:rsidP="00285781">
            <w:pPr>
              <w:pStyle w:val="Textkrperlinks"/>
            </w:pPr>
          </w:p>
          <w:p w:rsidR="00285781" w:rsidRDefault="00285781" w:rsidP="00285781">
            <w:pPr>
              <w:pStyle w:val="Textkrperlinks"/>
            </w:pPr>
          </w:p>
          <w:p w:rsidR="00285781" w:rsidRDefault="00285781" w:rsidP="00285781">
            <w:pPr>
              <w:pStyle w:val="Textkrperlinks"/>
            </w:pPr>
          </w:p>
          <w:p w:rsidR="00285781" w:rsidRPr="009958D5" w:rsidRDefault="00285781" w:rsidP="00285781">
            <w:pPr>
              <w:pStyle w:val="Textkrperlinks"/>
              <w:rPr>
                <w:b/>
              </w:rPr>
            </w:pPr>
          </w:p>
          <w:p w:rsidR="00285781" w:rsidRPr="009958D5" w:rsidRDefault="00285781" w:rsidP="00285781">
            <w:pPr>
              <w:pStyle w:val="Textkrperlinks"/>
              <w:rPr>
                <w:b/>
                <w:color w:val="000000" w:themeColor="text1"/>
              </w:rPr>
            </w:pPr>
            <w:r w:rsidRPr="009958D5">
              <w:rPr>
                <w:b/>
                <w:color w:val="000000" w:themeColor="text1"/>
              </w:rPr>
              <w:t>Materialschwächung</w:t>
            </w:r>
          </w:p>
          <w:p w:rsidR="00285781" w:rsidRPr="009958D5" w:rsidRDefault="00285781" w:rsidP="00285781">
            <w:pPr>
              <w:pStyle w:val="Textkrperlinks"/>
              <w:rPr>
                <w:b/>
                <w:color w:val="000000" w:themeColor="text1"/>
              </w:rPr>
            </w:pPr>
          </w:p>
          <w:p w:rsidR="00285781" w:rsidRPr="009958D5" w:rsidRDefault="00285781" w:rsidP="00285781">
            <w:pPr>
              <w:pStyle w:val="Textkrperlinks"/>
              <w:rPr>
                <w:b/>
                <w:color w:val="000000" w:themeColor="text1"/>
              </w:rPr>
            </w:pPr>
          </w:p>
          <w:p w:rsidR="00285781" w:rsidRPr="009958D5" w:rsidRDefault="00285781" w:rsidP="009958D5">
            <w:pPr>
              <w:pStyle w:val="Textkrperlinks"/>
              <w:rPr>
                <w:b/>
                <w:color w:val="000000" w:themeColor="text1"/>
              </w:rPr>
            </w:pPr>
            <w:r w:rsidRPr="009958D5">
              <w:rPr>
                <w:b/>
                <w:color w:val="000000" w:themeColor="text1"/>
              </w:rPr>
              <w:t>Pappe</w:t>
            </w:r>
          </w:p>
          <w:p w:rsidR="00285781" w:rsidRPr="009958D5" w:rsidRDefault="00285781" w:rsidP="00285781">
            <w:pPr>
              <w:pStyle w:val="Textkrperlinks"/>
              <w:rPr>
                <w:b/>
                <w:color w:val="000000" w:themeColor="text1"/>
              </w:rPr>
            </w:pPr>
          </w:p>
          <w:p w:rsidR="00285781" w:rsidRPr="009958D5" w:rsidRDefault="00285781" w:rsidP="00285781">
            <w:pPr>
              <w:pStyle w:val="Textkrperlinks"/>
              <w:rPr>
                <w:b/>
                <w:color w:val="000000" w:themeColor="text1"/>
              </w:rPr>
            </w:pPr>
          </w:p>
          <w:p w:rsidR="009958D5" w:rsidRPr="009958D5" w:rsidRDefault="009958D5" w:rsidP="00285781">
            <w:pPr>
              <w:pStyle w:val="Textkrperlinks"/>
              <w:rPr>
                <w:b/>
                <w:color w:val="000000" w:themeColor="text1"/>
              </w:rPr>
            </w:pPr>
          </w:p>
          <w:p w:rsidR="009958D5" w:rsidRPr="009958D5" w:rsidRDefault="009958D5" w:rsidP="00285781">
            <w:pPr>
              <w:pStyle w:val="Textkrperlinks"/>
              <w:rPr>
                <w:b/>
                <w:color w:val="000000" w:themeColor="text1"/>
              </w:rPr>
            </w:pPr>
          </w:p>
          <w:p w:rsidR="009958D5" w:rsidRPr="009958D5" w:rsidRDefault="009958D5" w:rsidP="00285781">
            <w:pPr>
              <w:pStyle w:val="Textkrperlinks"/>
              <w:rPr>
                <w:b/>
                <w:color w:val="000000" w:themeColor="text1"/>
              </w:rPr>
            </w:pPr>
          </w:p>
          <w:p w:rsidR="00285781" w:rsidRPr="009958D5" w:rsidRDefault="00285781" w:rsidP="009958D5">
            <w:pPr>
              <w:pStyle w:val="Textkrperlinks"/>
              <w:rPr>
                <w:b/>
                <w:color w:val="000000" w:themeColor="text1"/>
              </w:rPr>
            </w:pPr>
            <w:r w:rsidRPr="009958D5">
              <w:rPr>
                <w:b/>
                <w:color w:val="000000" w:themeColor="text1"/>
              </w:rPr>
              <w:t>Nutmesser</w:t>
            </w:r>
            <w:r w:rsidR="009958D5" w:rsidRPr="009958D5">
              <w:rPr>
                <w:b/>
                <w:color w:val="000000" w:themeColor="text1"/>
              </w:rPr>
              <w:t>,</w:t>
            </w:r>
          </w:p>
          <w:p w:rsidR="00285781" w:rsidRPr="009958D5" w:rsidRDefault="00285781" w:rsidP="00285781">
            <w:pPr>
              <w:pStyle w:val="Textkrperlinks"/>
              <w:rPr>
                <w:b/>
                <w:color w:val="000000" w:themeColor="text1"/>
              </w:rPr>
            </w:pPr>
            <w:r w:rsidRPr="009958D5">
              <w:rPr>
                <w:b/>
                <w:color w:val="000000" w:themeColor="text1"/>
              </w:rPr>
              <w:t>Spanausheber</w:t>
            </w:r>
          </w:p>
          <w:p w:rsidR="00285781" w:rsidRPr="009958D5" w:rsidRDefault="00285781" w:rsidP="00285781">
            <w:pPr>
              <w:pStyle w:val="Textkrperlinks"/>
              <w:rPr>
                <w:b/>
                <w:color w:val="000000" w:themeColor="text1"/>
              </w:rPr>
            </w:pPr>
          </w:p>
          <w:p w:rsidR="009958D5" w:rsidRPr="009958D5" w:rsidRDefault="009958D5" w:rsidP="00285781">
            <w:pPr>
              <w:pStyle w:val="Textkrperlinks"/>
              <w:rPr>
                <w:b/>
                <w:color w:val="000000" w:themeColor="text1"/>
              </w:rPr>
            </w:pPr>
          </w:p>
          <w:p w:rsidR="00285781" w:rsidRPr="009958D5" w:rsidRDefault="00285781" w:rsidP="00285781">
            <w:pPr>
              <w:pStyle w:val="Textkrperlinks"/>
              <w:rPr>
                <w:b/>
                <w:color w:val="000000" w:themeColor="text1"/>
              </w:rPr>
            </w:pPr>
          </w:p>
          <w:p w:rsidR="00285781" w:rsidRDefault="00285781" w:rsidP="00285781">
            <w:pPr>
              <w:pStyle w:val="Textkrperlinks"/>
            </w:pPr>
            <w:r w:rsidRPr="009958D5">
              <w:rPr>
                <w:b/>
                <w:color w:val="000000" w:themeColor="text1"/>
              </w:rPr>
              <w:t>Ordner</w:t>
            </w:r>
            <w:r w:rsidRPr="009958D5">
              <w:rPr>
                <w:color w:val="000000" w:themeColor="text1"/>
              </w:rPr>
              <w:t xml:space="preserve"> </w:t>
            </w:r>
            <w:r w:rsidRPr="00095160">
              <w:rPr>
                <w:b/>
                <w:color w:val="000000" w:themeColor="text1"/>
              </w:rPr>
              <w:t>aus Pappe</w:t>
            </w:r>
          </w:p>
        </w:tc>
      </w:tr>
    </w:tbl>
    <w:p w:rsidR="00285781" w:rsidRDefault="00285781" w:rsidP="00285781">
      <w:pPr>
        <w:pStyle w:val="Textkrper"/>
      </w:pPr>
    </w:p>
    <w:p w:rsidR="00BC2107" w:rsidRDefault="00095160" w:rsidP="008F1F5C">
      <w:pPr>
        <w:pStyle w:val="AufgabeEbene1"/>
      </w:pPr>
      <w:r>
        <w:t>Welche Fehler vermeidet</w:t>
      </w:r>
      <w:r w:rsidR="00BC2107" w:rsidRPr="00BC2107">
        <w:t xml:space="preserve"> beziehungsweise vermindert das Rillen?</w:t>
      </w:r>
    </w:p>
    <w:p w:rsidR="00285781" w:rsidRPr="009958D5" w:rsidRDefault="00095160" w:rsidP="00BC2107">
      <w:pPr>
        <w:pStyle w:val="AufgabeEbene2"/>
      </w:pPr>
      <w:r>
        <w:t>d</w:t>
      </w:r>
      <w:r w:rsidR="00285781" w:rsidRPr="009958D5">
        <w:t>as Brechen des Material</w:t>
      </w:r>
      <w:r w:rsidR="00A812E7">
        <w:t>s</w:t>
      </w:r>
    </w:p>
    <w:p w:rsidR="00285781" w:rsidRPr="009958D5" w:rsidRDefault="00285781" w:rsidP="00BC2107">
      <w:pPr>
        <w:pStyle w:val="AufgabeEbene2"/>
        <w:numPr>
          <w:ilvl w:val="0"/>
          <w:numId w:val="0"/>
        </w:numPr>
        <w:ind w:left="567"/>
      </w:pPr>
    </w:p>
    <w:p w:rsidR="00285781" w:rsidRPr="009958D5" w:rsidRDefault="00095160" w:rsidP="00BC2107">
      <w:pPr>
        <w:pStyle w:val="AufgabeEbene2"/>
      </w:pPr>
      <w:r>
        <w:t>d</w:t>
      </w:r>
      <w:r w:rsidR="00285781" w:rsidRPr="009958D5">
        <w:t>as Abplatzen von Druckfarbe (Papierweiß wird sichtbar)</w:t>
      </w:r>
    </w:p>
    <w:p w:rsidR="00285781" w:rsidRDefault="00285781" w:rsidP="00285781">
      <w:pPr>
        <w:pStyle w:val="Textkrper"/>
      </w:pPr>
    </w:p>
    <w:p w:rsidR="00285781" w:rsidRDefault="00285781" w:rsidP="00285781">
      <w:pPr>
        <w:pStyle w:val="Textkrper"/>
      </w:pPr>
      <w:r w:rsidRPr="00E93B74">
        <w:rPr>
          <w:rStyle w:val="Fett"/>
        </w:rPr>
        <w:t>Merke:</w:t>
      </w:r>
      <w:r>
        <w:t xml:space="preserve"> Das Rillen wird häufig als „Nuten“ bezeichnet. Dies ist jedoch fachlich falsch.</w:t>
      </w:r>
    </w:p>
    <w:p w:rsidR="00285781" w:rsidRDefault="00285781" w:rsidP="00285781">
      <w:pPr>
        <w:pStyle w:val="Textkrper"/>
      </w:pPr>
    </w:p>
    <w:p w:rsidR="00285781" w:rsidRPr="0045502B" w:rsidRDefault="00285781" w:rsidP="00285781">
      <w:pPr>
        <w:spacing w:line="240" w:lineRule="exact"/>
        <w:rPr>
          <w:lang w:eastAsia="de-DE"/>
        </w:rPr>
      </w:pPr>
    </w:p>
    <w:p w:rsidR="00285781" w:rsidRDefault="00285781">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285781" w:rsidRPr="00B51DE9" w:rsidTr="00285781">
        <w:trPr>
          <w:trHeight w:val="523"/>
        </w:trPr>
        <w:tc>
          <w:tcPr>
            <w:tcW w:w="3119" w:type="dxa"/>
            <w:tcBorders>
              <w:left w:val="single" w:sz="4" w:space="0" w:color="auto"/>
              <w:bottom w:val="single" w:sz="4" w:space="0" w:color="auto"/>
              <w:right w:val="single" w:sz="4" w:space="0" w:color="auto"/>
            </w:tcBorders>
            <w:shd w:val="clear" w:color="auto" w:fill="D9D9D9"/>
            <w:hideMark/>
          </w:tcPr>
          <w:p w:rsidR="00285781" w:rsidRDefault="00285781" w:rsidP="00285781">
            <w:pPr>
              <w:pStyle w:val="Tabelle6pt"/>
              <w:rPr>
                <w:color w:val="000000"/>
              </w:rPr>
            </w:pPr>
            <w:r>
              <w:lastRenderedPageBreak/>
              <w:br w:type="page"/>
              <w:t>Lernfeld</w:t>
            </w:r>
          </w:p>
          <w:p w:rsidR="00285781" w:rsidRDefault="00285781" w:rsidP="00285781">
            <w:pPr>
              <w:pStyle w:val="TabelleKopflinks"/>
            </w:pPr>
            <w:r>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285781" w:rsidRPr="003F54B3" w:rsidRDefault="00285781" w:rsidP="00285781">
            <w:pPr>
              <w:pStyle w:val="Tabelle6pt"/>
            </w:pPr>
            <w:r w:rsidRPr="003F54B3">
              <w:t>Titel</w:t>
            </w:r>
          </w:p>
          <w:p w:rsidR="00285781" w:rsidRPr="003F54B3" w:rsidRDefault="00285781" w:rsidP="00285781">
            <w:pPr>
              <w:pStyle w:val="TabelleKopflinks"/>
            </w:pPr>
            <w:r w:rsidRPr="003F54B3">
              <w:t>Werkstoffe unterscheiden und einsetzen</w:t>
            </w:r>
          </w:p>
        </w:tc>
        <w:tc>
          <w:tcPr>
            <w:tcW w:w="188" w:type="dxa"/>
            <w:vMerge w:val="restart"/>
            <w:tcBorders>
              <w:top w:val="nil"/>
              <w:left w:val="single" w:sz="4" w:space="0" w:color="auto"/>
              <w:bottom w:val="nil"/>
              <w:right w:val="single" w:sz="4" w:space="0" w:color="auto"/>
            </w:tcBorders>
            <w:shd w:val="clear" w:color="auto" w:fill="FFFFFF"/>
          </w:tcPr>
          <w:p w:rsidR="00285781" w:rsidRPr="004B658C" w:rsidRDefault="00285781" w:rsidP="00285781"/>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285781" w:rsidRDefault="006F0ECC" w:rsidP="00285781">
            <w:pPr>
              <w:pStyle w:val="TabelleKopfmitte"/>
            </w:pPr>
            <w:r>
              <w:t>Drucktechnik</w:t>
            </w:r>
          </w:p>
          <w:p w:rsidR="00285781" w:rsidRPr="00B51DE9" w:rsidRDefault="00443964" w:rsidP="00285781">
            <w:pPr>
              <w:pStyle w:val="TabelleKopfmitte"/>
              <w:rPr>
                <w:rFonts w:eastAsia="Calibri"/>
              </w:rPr>
            </w:pPr>
            <w:r>
              <w:t>DR0</w:t>
            </w:r>
            <w:r w:rsidR="00285781">
              <w:t>3.01.02</w:t>
            </w:r>
          </w:p>
        </w:tc>
      </w:tr>
      <w:tr w:rsidR="00285781" w:rsidRPr="00B51DE9" w:rsidTr="00285781">
        <w:tc>
          <w:tcPr>
            <w:tcW w:w="7348" w:type="dxa"/>
            <w:gridSpan w:val="3"/>
            <w:tcBorders>
              <w:left w:val="single" w:sz="4" w:space="0" w:color="auto"/>
              <w:bottom w:val="single" w:sz="4" w:space="0" w:color="auto"/>
              <w:right w:val="single" w:sz="4" w:space="0" w:color="auto"/>
            </w:tcBorders>
            <w:shd w:val="clear" w:color="auto" w:fill="auto"/>
            <w:hideMark/>
          </w:tcPr>
          <w:p w:rsidR="00285781" w:rsidRPr="004B658C" w:rsidRDefault="00285781" w:rsidP="00285781">
            <w:pPr>
              <w:pStyle w:val="Tabelle6pt"/>
            </w:pPr>
            <w:r>
              <w:t>Kompetenzbereiche:</w:t>
            </w:r>
          </w:p>
          <w:p w:rsidR="00285781" w:rsidRDefault="00285781" w:rsidP="00285781">
            <w:pPr>
              <w:pStyle w:val="Kopf8ptafz"/>
            </w:pPr>
            <w:r w:rsidRPr="003F54B3">
              <w:t>Ich kann Kundenmuster unter Verwendung geeigneter Werkstoffe herstellen.</w:t>
            </w:r>
          </w:p>
          <w:p w:rsidR="00285781" w:rsidRPr="00C42F7D" w:rsidRDefault="00285781" w:rsidP="00285781">
            <w:pPr>
              <w:pStyle w:val="Kopf8ptafz"/>
              <w:rPr>
                <w:i/>
                <w:iCs/>
              </w:rPr>
            </w:pPr>
            <w:r>
              <w:t>Ich kann Produkte mit Werkzeugen und Maschinen fertigen.</w:t>
            </w:r>
          </w:p>
          <w:p w:rsidR="00285781" w:rsidRDefault="00285781" w:rsidP="00285781">
            <w:pPr>
              <w:pStyle w:val="Kopf8ptafz"/>
              <w:numPr>
                <w:ilvl w:val="0"/>
                <w:numId w:val="0"/>
              </w:numPr>
              <w:ind w:left="227" w:hanging="170"/>
            </w:pPr>
          </w:p>
        </w:tc>
        <w:tc>
          <w:tcPr>
            <w:tcW w:w="188" w:type="dxa"/>
            <w:vMerge/>
            <w:tcBorders>
              <w:left w:val="single" w:sz="4" w:space="0" w:color="auto"/>
              <w:bottom w:val="nil"/>
              <w:right w:val="nil"/>
            </w:tcBorders>
            <w:vAlign w:val="center"/>
            <w:hideMark/>
          </w:tcPr>
          <w:p w:rsidR="00285781" w:rsidRDefault="00285781" w:rsidP="0028578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285781" w:rsidRPr="00B51DE9" w:rsidTr="00285781">
              <w:trPr>
                <w:trHeight w:val="284"/>
              </w:trPr>
              <w:tc>
                <w:tcPr>
                  <w:tcW w:w="2090" w:type="dxa"/>
                  <w:shd w:val="clear" w:color="auto" w:fill="auto"/>
                </w:tcPr>
                <w:p w:rsidR="00285781" w:rsidRPr="00B51DE9" w:rsidRDefault="00285781" w:rsidP="00285781">
                  <w:pPr>
                    <w:pStyle w:val="Textkrpermitte"/>
                  </w:pPr>
                  <w:proofErr w:type="spellStart"/>
                  <w:r w:rsidRPr="00B51DE9">
                    <w:t>LernPROJEKT</w:t>
                  </w:r>
                  <w:proofErr w:type="spellEnd"/>
                </w:p>
              </w:tc>
            </w:tr>
            <w:tr w:rsidR="00285781" w:rsidRPr="00B51DE9" w:rsidTr="00285781">
              <w:trPr>
                <w:trHeight w:val="284"/>
              </w:trPr>
              <w:tc>
                <w:tcPr>
                  <w:tcW w:w="2090" w:type="dxa"/>
                  <w:tcBorders>
                    <w:bottom w:val="single" w:sz="4" w:space="0" w:color="auto"/>
                  </w:tcBorders>
                  <w:shd w:val="clear" w:color="auto" w:fill="auto"/>
                </w:tcPr>
                <w:p w:rsidR="00285781" w:rsidRPr="00B51DE9" w:rsidRDefault="00285781" w:rsidP="00285781">
                  <w:pPr>
                    <w:pStyle w:val="Textkrpermitte"/>
                  </w:pPr>
                  <w:proofErr w:type="spellStart"/>
                  <w:r w:rsidRPr="00B51DE9">
                    <w:t>LernTHEMA</w:t>
                  </w:r>
                  <w:proofErr w:type="spellEnd"/>
                </w:p>
              </w:tc>
            </w:tr>
            <w:tr w:rsidR="00285781" w:rsidRPr="00B51DE9" w:rsidTr="00285781">
              <w:trPr>
                <w:trHeight w:val="284"/>
              </w:trPr>
              <w:tc>
                <w:tcPr>
                  <w:tcW w:w="2090" w:type="dxa"/>
                  <w:tcBorders>
                    <w:bottom w:val="nil"/>
                  </w:tcBorders>
                  <w:shd w:val="clear" w:color="auto" w:fill="D9D9D9" w:themeFill="background1" w:themeFillShade="D9"/>
                </w:tcPr>
                <w:p w:rsidR="00285781" w:rsidRPr="00B51DE9" w:rsidRDefault="00285781" w:rsidP="00285781">
                  <w:pPr>
                    <w:pStyle w:val="TabelleKopfmitte"/>
                  </w:pPr>
                  <w:proofErr w:type="spellStart"/>
                  <w:r w:rsidRPr="00B51DE9">
                    <w:t>LernSCHRITT</w:t>
                  </w:r>
                  <w:proofErr w:type="spellEnd"/>
                </w:p>
              </w:tc>
            </w:tr>
          </w:tbl>
          <w:p w:rsidR="00285781" w:rsidRPr="00B51DE9" w:rsidRDefault="00285781" w:rsidP="00285781"/>
        </w:tc>
      </w:tr>
      <w:tr w:rsidR="00285781" w:rsidRPr="00B51DE9" w:rsidTr="00285781">
        <w:trPr>
          <w:trHeight w:val="149"/>
        </w:trPr>
        <w:tc>
          <w:tcPr>
            <w:tcW w:w="7348" w:type="dxa"/>
            <w:gridSpan w:val="3"/>
            <w:tcBorders>
              <w:top w:val="single" w:sz="4" w:space="0" w:color="auto"/>
              <w:left w:val="nil"/>
              <w:right w:val="nil"/>
            </w:tcBorders>
          </w:tcPr>
          <w:p w:rsidR="00285781" w:rsidRPr="00B51DE9" w:rsidRDefault="00285781" w:rsidP="00285781"/>
        </w:tc>
        <w:tc>
          <w:tcPr>
            <w:tcW w:w="196" w:type="dxa"/>
            <w:gridSpan w:val="2"/>
            <w:tcBorders>
              <w:top w:val="nil"/>
              <w:left w:val="nil"/>
              <w:right w:val="nil"/>
            </w:tcBorders>
          </w:tcPr>
          <w:p w:rsidR="00285781" w:rsidRPr="00B51DE9" w:rsidRDefault="00285781" w:rsidP="00285781"/>
        </w:tc>
        <w:tc>
          <w:tcPr>
            <w:tcW w:w="2095" w:type="dxa"/>
            <w:tcBorders>
              <w:top w:val="single" w:sz="4" w:space="0" w:color="auto"/>
              <w:left w:val="nil"/>
              <w:right w:val="nil"/>
            </w:tcBorders>
          </w:tcPr>
          <w:p w:rsidR="00285781" w:rsidRPr="00B51DE9" w:rsidRDefault="00285781" w:rsidP="00285781"/>
        </w:tc>
      </w:tr>
      <w:tr w:rsidR="00285781" w:rsidRPr="00B51DE9" w:rsidTr="00285781">
        <w:trPr>
          <w:trHeight w:val="443"/>
        </w:trPr>
        <w:tc>
          <w:tcPr>
            <w:tcW w:w="4818" w:type="dxa"/>
            <w:gridSpan w:val="2"/>
            <w:vMerge w:val="restart"/>
            <w:tcBorders>
              <w:left w:val="single" w:sz="4" w:space="0" w:color="auto"/>
              <w:right w:val="single" w:sz="4" w:space="0" w:color="auto"/>
            </w:tcBorders>
          </w:tcPr>
          <w:p w:rsidR="00285781" w:rsidRPr="004B658C" w:rsidRDefault="00285781" w:rsidP="00285781">
            <w:pPr>
              <w:pStyle w:val="Tabelle6pt"/>
            </w:pPr>
            <w:r>
              <w:t>Kompetenzen:</w:t>
            </w:r>
          </w:p>
          <w:p w:rsidR="00285781" w:rsidRDefault="00285781" w:rsidP="00285781">
            <w:pPr>
              <w:pStyle w:val="Kopf8ptafz"/>
            </w:pPr>
            <w:r>
              <w:t>Ich kann Informationen zu einer Mappe einholen.</w:t>
            </w:r>
          </w:p>
          <w:p w:rsidR="00285781" w:rsidRDefault="00285781" w:rsidP="00285781">
            <w:pPr>
              <w:pStyle w:val="Kopf8ptafz"/>
            </w:pPr>
            <w:r>
              <w:t>Ich kann die Bauteile einer Mappe unterscheiden und benennen.</w:t>
            </w:r>
          </w:p>
          <w:p w:rsidR="00285781" w:rsidRDefault="00285781" w:rsidP="00285781">
            <w:pPr>
              <w:pStyle w:val="Kopf8ptafz"/>
            </w:pPr>
            <w:r>
              <w:t>Ich kann Material mit der Pappschere zuschneiden.</w:t>
            </w:r>
          </w:p>
          <w:p w:rsidR="00285781" w:rsidRDefault="00285781" w:rsidP="00285781">
            <w:pPr>
              <w:pStyle w:val="Kopf8ptafz"/>
            </w:pPr>
            <w:r>
              <w:t xml:space="preserve">Ich kann mit der </w:t>
            </w:r>
            <w:proofErr w:type="spellStart"/>
            <w:r>
              <w:t>Rillmaschine</w:t>
            </w:r>
            <w:proofErr w:type="spellEnd"/>
            <w:r>
              <w:t xml:space="preserve"> Biegestellen (Rillen) </w:t>
            </w:r>
            <w:proofErr w:type="spellStart"/>
            <w:r>
              <w:t>maßgenau</w:t>
            </w:r>
            <w:proofErr w:type="spellEnd"/>
            <w:r>
              <w:t xml:space="preserve"> a</w:t>
            </w:r>
            <w:r>
              <w:t>n</w:t>
            </w:r>
            <w:r>
              <w:t>bringen.</w:t>
            </w:r>
          </w:p>
          <w:p w:rsidR="00285781" w:rsidRDefault="00285781" w:rsidP="00285781">
            <w:pPr>
              <w:pStyle w:val="Kopf8ptafz"/>
            </w:pPr>
            <w:r w:rsidRPr="003F54B3">
              <w:t>Ich kann anhand einer Auftragsbeschreibung eine Mappe anfert</w:t>
            </w:r>
            <w:r w:rsidRPr="003F54B3">
              <w:t>i</w:t>
            </w:r>
            <w:r w:rsidRPr="003F54B3">
              <w:t>gen.</w:t>
            </w:r>
          </w:p>
          <w:p w:rsidR="00285781" w:rsidRPr="003F54B3" w:rsidRDefault="00285781" w:rsidP="00285781">
            <w:pPr>
              <w:pStyle w:val="Kopf8ptafz"/>
            </w:pPr>
            <w:r>
              <w:t>Ich kann mein Werkstück optisch beurteilen.</w:t>
            </w:r>
          </w:p>
          <w:p w:rsidR="00285781" w:rsidRDefault="00285781" w:rsidP="00285781">
            <w:pPr>
              <w:pStyle w:val="Kopf8ptafz"/>
              <w:numPr>
                <w:ilvl w:val="0"/>
                <w:numId w:val="0"/>
              </w:numPr>
              <w:ind w:left="227"/>
            </w:pPr>
          </w:p>
        </w:tc>
        <w:tc>
          <w:tcPr>
            <w:tcW w:w="4821" w:type="dxa"/>
            <w:gridSpan w:val="4"/>
            <w:tcBorders>
              <w:left w:val="single" w:sz="4" w:space="0" w:color="auto"/>
              <w:right w:val="single" w:sz="4" w:space="0" w:color="auto"/>
            </w:tcBorders>
          </w:tcPr>
          <w:p w:rsidR="00285781" w:rsidRDefault="00285781" w:rsidP="00285781">
            <w:pPr>
              <w:pStyle w:val="Tabelle6pt"/>
            </w:pPr>
            <w:r>
              <w:t>Was Sie schon können sollten:</w:t>
            </w:r>
          </w:p>
          <w:p w:rsidR="00285781" w:rsidRDefault="00285781" w:rsidP="00285781">
            <w:pPr>
              <w:pStyle w:val="Kopf8ptafz"/>
            </w:pPr>
            <w:r>
              <w:t>Ich kann einfache Aufträge lesen und verstehen.</w:t>
            </w:r>
          </w:p>
          <w:p w:rsidR="00285781" w:rsidRDefault="00285781" w:rsidP="00285781">
            <w:pPr>
              <w:pStyle w:val="Kopf8ptafz"/>
            </w:pPr>
            <w:r>
              <w:t>Ich kann den Aufbau von einfachen Skizzen wiedergeben.</w:t>
            </w:r>
          </w:p>
          <w:p w:rsidR="00285781" w:rsidRDefault="00285781" w:rsidP="00285781">
            <w:pPr>
              <w:pStyle w:val="Kopf8ptafz"/>
            </w:pPr>
            <w:r>
              <w:t>Ich kann mit Formatangaben umgehen.</w:t>
            </w:r>
          </w:p>
          <w:p w:rsidR="00285781" w:rsidRPr="00234B66" w:rsidRDefault="00285781" w:rsidP="00285781">
            <w:pPr>
              <w:pStyle w:val="Kopf8ptafz"/>
            </w:pPr>
            <w:r>
              <w:t>Ich kann die spezielle Verarbeitungstechnik des Rillens erklären.</w:t>
            </w:r>
          </w:p>
        </w:tc>
      </w:tr>
      <w:tr w:rsidR="00285781" w:rsidRPr="00B51DE9" w:rsidTr="00285781">
        <w:trPr>
          <w:trHeight w:val="443"/>
        </w:trPr>
        <w:tc>
          <w:tcPr>
            <w:tcW w:w="4818" w:type="dxa"/>
            <w:gridSpan w:val="2"/>
            <w:vMerge/>
            <w:tcBorders>
              <w:left w:val="single" w:sz="4" w:space="0" w:color="auto"/>
              <w:right w:val="single" w:sz="4" w:space="0" w:color="auto"/>
            </w:tcBorders>
          </w:tcPr>
          <w:p w:rsidR="00285781" w:rsidRDefault="00285781" w:rsidP="00285781">
            <w:pPr>
              <w:pStyle w:val="Tabelle6pt"/>
            </w:pPr>
          </w:p>
        </w:tc>
        <w:tc>
          <w:tcPr>
            <w:tcW w:w="4821" w:type="dxa"/>
            <w:gridSpan w:val="4"/>
            <w:tcBorders>
              <w:left w:val="single" w:sz="4" w:space="0" w:color="auto"/>
              <w:right w:val="single" w:sz="4" w:space="0" w:color="auto"/>
            </w:tcBorders>
          </w:tcPr>
          <w:p w:rsidR="00285781" w:rsidRDefault="00285781" w:rsidP="00285781">
            <w:pPr>
              <w:pStyle w:val="Tabelle6pt"/>
            </w:pPr>
            <w:r>
              <w:t>Wofür Sie das benötigen:</w:t>
            </w:r>
          </w:p>
          <w:p w:rsidR="00285781" w:rsidRDefault="00285781" w:rsidP="00285781">
            <w:pPr>
              <w:pStyle w:val="Kopf8ptafz"/>
            </w:pPr>
            <w:r>
              <w:t>Zur Herstellung von weiteren Verarbeitungsprodukten der Drucki</w:t>
            </w:r>
            <w:r>
              <w:t>n</w:t>
            </w:r>
            <w:r>
              <w:t>dustrie (Broschuren, Ordner)</w:t>
            </w:r>
          </w:p>
        </w:tc>
      </w:tr>
      <w:tr w:rsidR="00285781" w:rsidRPr="00B51DE9" w:rsidTr="00285781">
        <w:trPr>
          <w:trHeight w:val="443"/>
        </w:trPr>
        <w:tc>
          <w:tcPr>
            <w:tcW w:w="4818" w:type="dxa"/>
            <w:gridSpan w:val="2"/>
            <w:vMerge/>
            <w:tcBorders>
              <w:left w:val="single" w:sz="4" w:space="0" w:color="auto"/>
              <w:right w:val="single" w:sz="4" w:space="0" w:color="auto"/>
            </w:tcBorders>
          </w:tcPr>
          <w:p w:rsidR="00285781" w:rsidRDefault="00285781" w:rsidP="00285781">
            <w:pPr>
              <w:pStyle w:val="Tabelle6pt"/>
            </w:pPr>
          </w:p>
        </w:tc>
        <w:tc>
          <w:tcPr>
            <w:tcW w:w="4821" w:type="dxa"/>
            <w:gridSpan w:val="4"/>
            <w:tcBorders>
              <w:left w:val="single" w:sz="4" w:space="0" w:color="auto"/>
              <w:right w:val="single" w:sz="4" w:space="0" w:color="auto"/>
            </w:tcBorders>
          </w:tcPr>
          <w:p w:rsidR="00285781" w:rsidRDefault="00285781" w:rsidP="00285781">
            <w:pPr>
              <w:pStyle w:val="Tabelle6pt"/>
            </w:pPr>
            <w:r>
              <w:t>Wie Sie Ihr Können prüfen können:</w:t>
            </w:r>
          </w:p>
          <w:p w:rsidR="00285781" w:rsidRPr="00234B66" w:rsidRDefault="00285781" w:rsidP="00285781">
            <w:pPr>
              <w:pStyle w:val="Kopf8ptafz"/>
              <w:numPr>
                <w:ilvl w:val="0"/>
                <w:numId w:val="0"/>
              </w:numPr>
              <w:ind w:left="227" w:hanging="170"/>
            </w:pPr>
          </w:p>
        </w:tc>
      </w:tr>
    </w:tbl>
    <w:p w:rsidR="00285781" w:rsidRDefault="00285781" w:rsidP="00285781">
      <w:pPr>
        <w:pStyle w:val="berschrift1"/>
      </w:pPr>
      <w:r>
        <w:rPr>
          <w:noProof/>
          <w:sz w:val="24"/>
        </w:rPr>
        <w:drawing>
          <wp:anchor distT="0" distB="0" distL="114300" distR="114300" simplePos="0" relativeHeight="251689984" behindDoc="0" locked="0" layoutInCell="0" allowOverlap="1" wp14:anchorId="697B821E" wp14:editId="423BB2BB">
            <wp:simplePos x="0" y="0"/>
            <wp:positionH relativeFrom="rightMargin">
              <wp:posOffset>107950</wp:posOffset>
            </wp:positionH>
            <wp:positionV relativeFrom="paragraph">
              <wp:posOffset>206375</wp:posOffset>
            </wp:positionV>
            <wp:extent cx="349885" cy="320675"/>
            <wp:effectExtent l="0" t="0" r="0" b="3175"/>
            <wp:wrapNone/>
            <wp:docPr id="2143"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691008" behindDoc="0" locked="0" layoutInCell="0" allowOverlap="1" wp14:anchorId="0744971D" wp14:editId="6D65EB94">
            <wp:simplePos x="0" y="0"/>
            <wp:positionH relativeFrom="rightMargin">
              <wp:posOffset>467995</wp:posOffset>
            </wp:positionH>
            <wp:positionV relativeFrom="paragraph">
              <wp:posOffset>206375</wp:posOffset>
            </wp:positionV>
            <wp:extent cx="349885" cy="320675"/>
            <wp:effectExtent l="0" t="0" r="0" b="3175"/>
            <wp:wrapNone/>
            <wp:docPr id="214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692032" behindDoc="0" locked="0" layoutInCell="0" allowOverlap="1" wp14:anchorId="7A0B87DF" wp14:editId="276860A3">
            <wp:simplePos x="0" y="0"/>
            <wp:positionH relativeFrom="rightMargin">
              <wp:posOffset>828040</wp:posOffset>
            </wp:positionH>
            <wp:positionV relativeFrom="paragraph">
              <wp:posOffset>207001</wp:posOffset>
            </wp:positionV>
            <wp:extent cx="348615" cy="320040"/>
            <wp:effectExtent l="0" t="0" r="0" b="3810"/>
            <wp:wrapNone/>
            <wp:docPr id="2145"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t>Mappen für die OFFENE LERNZEIT (OLZ)</w:t>
      </w:r>
    </w:p>
    <w:p w:rsidR="00285781" w:rsidRDefault="00285781" w:rsidP="009958D5">
      <w:pPr>
        <w:pStyle w:val="Textkrper"/>
      </w:pPr>
      <w:r>
        <w:t>In der offenen Lernzeit (kurz: OLZ) müssen Sie jede Woche verschiedene Aufgabenblä</w:t>
      </w:r>
      <w:r>
        <w:t>t</w:t>
      </w:r>
      <w:r>
        <w:t>ter bearbeiten. Damit diese Materialien nicht verloren gehen, sollten Sie nach jeder B</w:t>
      </w:r>
      <w:r>
        <w:t>e</w:t>
      </w:r>
      <w:r>
        <w:t xml:space="preserve">arbeitung in einer Mappe abgelegt werden. </w:t>
      </w:r>
    </w:p>
    <w:p w:rsidR="00285781" w:rsidRDefault="00285781" w:rsidP="009958D5">
      <w:pPr>
        <w:pStyle w:val="Textkrper"/>
      </w:pPr>
    </w:p>
    <w:p w:rsidR="00285781" w:rsidRDefault="00F7341A" w:rsidP="009958D5">
      <w:pPr>
        <w:pStyle w:val="Textkrper"/>
      </w:pPr>
      <w:r>
        <w:t>Heute sind Sie I</w:t>
      </w:r>
      <w:r w:rsidR="00285781">
        <w:t>h</w:t>
      </w:r>
      <w:r>
        <w:t>r eigener Kunde und sollen für I</w:t>
      </w:r>
      <w:r w:rsidR="00285781">
        <w:t>hre Wochenplanarbeiten eine solche Mappe herstellen.</w:t>
      </w:r>
    </w:p>
    <w:p w:rsidR="00285781" w:rsidRDefault="00285781" w:rsidP="00285781">
      <w:pPr>
        <w:pStyle w:val="Abstandszeile"/>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285781" w:rsidRPr="00DE4890" w:rsidTr="00285781">
        <w:trPr>
          <w:trHeight w:val="397"/>
        </w:trPr>
        <w:tc>
          <w:tcPr>
            <w:tcW w:w="1470" w:type="dxa"/>
            <w:shd w:val="clear" w:color="auto" w:fill="D9D9D9" w:themeFill="background1" w:themeFillShade="D9"/>
            <w:vAlign w:val="center"/>
          </w:tcPr>
          <w:p w:rsidR="00285781" w:rsidRPr="00DE4890" w:rsidRDefault="00285781" w:rsidP="00285781">
            <w:pPr>
              <w:pStyle w:val="TabelleKopfmitte"/>
            </w:pPr>
            <w:r>
              <w:t>Phase</w:t>
            </w:r>
          </w:p>
        </w:tc>
        <w:tc>
          <w:tcPr>
            <w:tcW w:w="940" w:type="dxa"/>
            <w:shd w:val="clear" w:color="auto" w:fill="D9D9D9" w:themeFill="background1" w:themeFillShade="D9"/>
            <w:vAlign w:val="center"/>
          </w:tcPr>
          <w:p w:rsidR="00285781" w:rsidRPr="00DE4890" w:rsidRDefault="00285781" w:rsidP="00285781">
            <w:pPr>
              <w:pStyle w:val="TabelleKopfmitte"/>
            </w:pPr>
            <w:r>
              <w:t>Zeit</w:t>
            </w:r>
          </w:p>
        </w:tc>
        <w:tc>
          <w:tcPr>
            <w:tcW w:w="4961" w:type="dxa"/>
            <w:shd w:val="clear" w:color="auto" w:fill="D9D9D9" w:themeFill="background1" w:themeFillShade="D9"/>
            <w:vAlign w:val="center"/>
          </w:tcPr>
          <w:p w:rsidR="00285781" w:rsidRPr="00DE4890" w:rsidRDefault="00285781" w:rsidP="00285781">
            <w:pPr>
              <w:pStyle w:val="TabelleKopfmitte"/>
            </w:pPr>
            <w:r>
              <w:t>Aufgabe</w:t>
            </w:r>
          </w:p>
        </w:tc>
      </w:tr>
      <w:tr w:rsidR="00285781" w:rsidRPr="00DE4890" w:rsidTr="00285781">
        <w:trPr>
          <w:trHeight w:val="624"/>
        </w:trPr>
        <w:tc>
          <w:tcPr>
            <w:tcW w:w="1470" w:type="dxa"/>
            <w:shd w:val="clear" w:color="auto" w:fill="auto"/>
            <w:vAlign w:val="center"/>
          </w:tcPr>
          <w:p w:rsidR="00285781" w:rsidRPr="00F0156F" w:rsidRDefault="00285781" w:rsidP="00285781">
            <w:pPr>
              <w:pStyle w:val="Textkrpermitte"/>
            </w:pPr>
            <w:r w:rsidRPr="00FC0F56">
              <w:rPr>
                <w:noProof/>
              </w:rPr>
              <w:drawing>
                <wp:inline distT="0" distB="0" distL="0" distR="0" wp14:anchorId="6A5012F9" wp14:editId="1CF4B86B">
                  <wp:extent cx="302701" cy="324000"/>
                  <wp:effectExtent l="0" t="0" r="2540" b="0"/>
                  <wp:docPr id="214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285781" w:rsidRPr="00DE4890" w:rsidRDefault="00285781" w:rsidP="00285781">
            <w:pPr>
              <w:pStyle w:val="Textkrper"/>
            </w:pPr>
            <w:r>
              <w:t>20 min</w:t>
            </w:r>
          </w:p>
        </w:tc>
        <w:tc>
          <w:tcPr>
            <w:tcW w:w="4961" w:type="dxa"/>
            <w:shd w:val="clear" w:color="auto" w:fill="auto"/>
            <w:vAlign w:val="center"/>
          </w:tcPr>
          <w:p w:rsidR="00285781" w:rsidRDefault="00285781" w:rsidP="00285781">
            <w:pPr>
              <w:pStyle w:val="Textkrper"/>
              <w:rPr>
                <w:noProof/>
              </w:rPr>
            </w:pPr>
            <w:r>
              <w:rPr>
                <w:noProof/>
              </w:rPr>
              <w:t>Bearbeiten Sie das Aufgabenblatt.</w:t>
            </w:r>
          </w:p>
          <w:p w:rsidR="00285781" w:rsidRPr="00DE4890" w:rsidRDefault="00285781" w:rsidP="00285781">
            <w:pPr>
              <w:pStyle w:val="Textkrper"/>
              <w:rPr>
                <w:noProof/>
              </w:rPr>
            </w:pPr>
            <w:r>
              <w:rPr>
                <w:noProof/>
              </w:rPr>
              <w:t>Bezeichnen Sie die unterschiedlichen Bauteile und berechnen Sie die Zuschnitte.</w:t>
            </w:r>
          </w:p>
        </w:tc>
      </w:tr>
      <w:tr w:rsidR="00285781" w:rsidRPr="00DE4890" w:rsidTr="00285781">
        <w:trPr>
          <w:trHeight w:val="624"/>
        </w:trPr>
        <w:tc>
          <w:tcPr>
            <w:tcW w:w="1470" w:type="dxa"/>
            <w:shd w:val="clear" w:color="auto" w:fill="auto"/>
            <w:vAlign w:val="center"/>
          </w:tcPr>
          <w:p w:rsidR="00285781" w:rsidRPr="00F0156F" w:rsidRDefault="00285781" w:rsidP="00285781">
            <w:pPr>
              <w:pStyle w:val="Textkrpermitte"/>
            </w:pPr>
            <w:r w:rsidRPr="00F0156F">
              <w:rPr>
                <w:noProof/>
              </w:rPr>
              <w:drawing>
                <wp:inline distT="0" distB="0" distL="0" distR="0" wp14:anchorId="7353B22A" wp14:editId="6CE6F888">
                  <wp:extent cx="648335" cy="318770"/>
                  <wp:effectExtent l="0" t="0" r="0" b="0"/>
                  <wp:docPr id="2147"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285781" w:rsidRPr="00DE4890" w:rsidRDefault="00F7341A" w:rsidP="00285781">
            <w:pPr>
              <w:pStyle w:val="Textkrper"/>
            </w:pPr>
            <w:r>
              <w:t xml:space="preserve">  </w:t>
            </w:r>
            <w:r w:rsidR="00285781">
              <w:t>5 min</w:t>
            </w:r>
          </w:p>
        </w:tc>
        <w:tc>
          <w:tcPr>
            <w:tcW w:w="4961" w:type="dxa"/>
            <w:shd w:val="clear" w:color="auto" w:fill="auto"/>
            <w:vAlign w:val="center"/>
          </w:tcPr>
          <w:p w:rsidR="00285781" w:rsidRPr="00DE4890" w:rsidRDefault="00285781" w:rsidP="00285781">
            <w:pPr>
              <w:pStyle w:val="Textkrper"/>
              <w:rPr>
                <w:noProof/>
              </w:rPr>
            </w:pPr>
            <w:r>
              <w:rPr>
                <w:noProof/>
              </w:rPr>
              <w:t>Ver</w:t>
            </w:r>
            <w:r w:rsidR="00F7341A">
              <w:rPr>
                <w:noProof/>
              </w:rPr>
              <w:t>gleichen Sie mit einem Partner I</w:t>
            </w:r>
            <w:r>
              <w:rPr>
                <w:noProof/>
              </w:rPr>
              <w:t>hre Ergebnisse.</w:t>
            </w:r>
          </w:p>
        </w:tc>
      </w:tr>
      <w:tr w:rsidR="00285781" w:rsidRPr="00DE4890" w:rsidTr="00285781">
        <w:trPr>
          <w:trHeight w:val="624"/>
        </w:trPr>
        <w:tc>
          <w:tcPr>
            <w:tcW w:w="1470" w:type="dxa"/>
            <w:shd w:val="clear" w:color="auto" w:fill="auto"/>
            <w:vAlign w:val="center"/>
          </w:tcPr>
          <w:p w:rsidR="00285781" w:rsidRPr="00F0156F" w:rsidRDefault="00285781" w:rsidP="00285781">
            <w:pPr>
              <w:pStyle w:val="Textkrpermitte"/>
            </w:pPr>
            <w:r>
              <w:rPr>
                <w:noProof/>
              </w:rPr>
              <w:drawing>
                <wp:inline distT="0" distB="0" distL="0" distR="0" wp14:anchorId="73D95C3C" wp14:editId="74B45A1D">
                  <wp:extent cx="323215" cy="323215"/>
                  <wp:effectExtent l="0" t="0" r="635" b="635"/>
                  <wp:docPr id="2148" name="Grafik 2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323215" cy="323215"/>
                          </a:xfrm>
                          <a:prstGeom prst="rect">
                            <a:avLst/>
                          </a:prstGeom>
                          <a:noFill/>
                        </pic:spPr>
                      </pic:pic>
                    </a:graphicData>
                  </a:graphic>
                </wp:inline>
              </w:drawing>
            </w:r>
          </w:p>
        </w:tc>
        <w:tc>
          <w:tcPr>
            <w:tcW w:w="940" w:type="dxa"/>
            <w:shd w:val="clear" w:color="auto" w:fill="auto"/>
            <w:vAlign w:val="center"/>
          </w:tcPr>
          <w:p w:rsidR="00285781" w:rsidRPr="00DE4890" w:rsidRDefault="00F7341A" w:rsidP="00285781">
            <w:pPr>
              <w:pStyle w:val="Textkrper"/>
            </w:pPr>
            <w:r>
              <w:t xml:space="preserve">  </w:t>
            </w:r>
            <w:r w:rsidR="00285781">
              <w:t>5 min</w:t>
            </w:r>
          </w:p>
        </w:tc>
        <w:tc>
          <w:tcPr>
            <w:tcW w:w="4961" w:type="dxa"/>
            <w:shd w:val="clear" w:color="auto" w:fill="auto"/>
            <w:vAlign w:val="center"/>
          </w:tcPr>
          <w:p w:rsidR="00285781" w:rsidRPr="00DE4890" w:rsidRDefault="00285781" w:rsidP="00285781">
            <w:pPr>
              <w:pStyle w:val="Textkrper"/>
              <w:rPr>
                <w:noProof/>
              </w:rPr>
            </w:pPr>
            <w:r>
              <w:rPr>
                <w:noProof/>
              </w:rPr>
              <w:t>Besprechen Sie Ihre Ergebnisse im Plenum.</w:t>
            </w:r>
          </w:p>
        </w:tc>
      </w:tr>
      <w:tr w:rsidR="00285781" w:rsidRPr="00DE4890" w:rsidTr="00285781">
        <w:trPr>
          <w:trHeight w:val="624"/>
        </w:trPr>
        <w:tc>
          <w:tcPr>
            <w:tcW w:w="1470" w:type="dxa"/>
            <w:shd w:val="clear" w:color="auto" w:fill="auto"/>
            <w:vAlign w:val="center"/>
          </w:tcPr>
          <w:p w:rsidR="00285781" w:rsidRPr="00F0156F" w:rsidRDefault="00285781" w:rsidP="00285781">
            <w:pPr>
              <w:pStyle w:val="Textkrpermitte"/>
            </w:pPr>
            <w:r>
              <w:rPr>
                <w:noProof/>
              </w:rPr>
              <w:drawing>
                <wp:inline distT="0" distB="0" distL="0" distR="0" wp14:anchorId="45F1EF2A" wp14:editId="6D70F5FF">
                  <wp:extent cx="213360" cy="323215"/>
                  <wp:effectExtent l="0" t="0" r="0" b="635"/>
                  <wp:docPr id="2149" name="Grafik 2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213360" cy="323215"/>
                          </a:xfrm>
                          <a:prstGeom prst="rect">
                            <a:avLst/>
                          </a:prstGeom>
                          <a:noFill/>
                        </pic:spPr>
                      </pic:pic>
                    </a:graphicData>
                  </a:graphic>
                </wp:inline>
              </w:drawing>
            </w:r>
          </w:p>
        </w:tc>
        <w:tc>
          <w:tcPr>
            <w:tcW w:w="940" w:type="dxa"/>
            <w:shd w:val="clear" w:color="auto" w:fill="auto"/>
            <w:vAlign w:val="center"/>
          </w:tcPr>
          <w:p w:rsidR="00285781" w:rsidRPr="00DE4890" w:rsidRDefault="00285781" w:rsidP="00285781">
            <w:pPr>
              <w:pStyle w:val="Textkrper"/>
            </w:pPr>
            <w:r>
              <w:t>15 min</w:t>
            </w:r>
          </w:p>
        </w:tc>
        <w:tc>
          <w:tcPr>
            <w:tcW w:w="4961" w:type="dxa"/>
            <w:shd w:val="clear" w:color="auto" w:fill="auto"/>
            <w:vAlign w:val="center"/>
          </w:tcPr>
          <w:p w:rsidR="00285781" w:rsidRPr="00DE4890" w:rsidRDefault="00285781" w:rsidP="00285781">
            <w:pPr>
              <w:pStyle w:val="Textkrper"/>
              <w:rPr>
                <w:noProof/>
              </w:rPr>
            </w:pPr>
            <w:r>
              <w:rPr>
                <w:noProof/>
              </w:rPr>
              <w:t>Verfolgen Sie den Lehrervortrag zum Thema: Einweisung und Sicherheitsbelehrung der benötigten Werkzeuge, Geräte und Maschinen.</w:t>
            </w:r>
          </w:p>
        </w:tc>
      </w:tr>
      <w:tr w:rsidR="00285781" w:rsidRPr="00DE4890" w:rsidTr="00285781">
        <w:trPr>
          <w:trHeight w:val="624"/>
        </w:trPr>
        <w:tc>
          <w:tcPr>
            <w:tcW w:w="1470" w:type="dxa"/>
            <w:shd w:val="clear" w:color="auto" w:fill="auto"/>
            <w:vAlign w:val="center"/>
          </w:tcPr>
          <w:p w:rsidR="00285781" w:rsidRPr="00F0156F" w:rsidRDefault="00285781" w:rsidP="00285781">
            <w:pPr>
              <w:pStyle w:val="Textkrpermitte"/>
            </w:pPr>
            <w:r>
              <w:rPr>
                <w:noProof/>
              </w:rPr>
              <w:drawing>
                <wp:inline distT="0" distB="0" distL="0" distR="0" wp14:anchorId="219A2C61" wp14:editId="32A538B7">
                  <wp:extent cx="304800" cy="323215"/>
                  <wp:effectExtent l="0" t="0" r="0" b="635"/>
                  <wp:docPr id="2150" name="Grafik 2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04800" cy="323215"/>
                          </a:xfrm>
                          <a:prstGeom prst="rect">
                            <a:avLst/>
                          </a:prstGeom>
                          <a:noFill/>
                        </pic:spPr>
                      </pic:pic>
                    </a:graphicData>
                  </a:graphic>
                </wp:inline>
              </w:drawing>
            </w:r>
          </w:p>
        </w:tc>
        <w:tc>
          <w:tcPr>
            <w:tcW w:w="940" w:type="dxa"/>
            <w:shd w:val="clear" w:color="auto" w:fill="auto"/>
            <w:vAlign w:val="center"/>
          </w:tcPr>
          <w:p w:rsidR="00285781" w:rsidRPr="00DE4890" w:rsidRDefault="00285781" w:rsidP="00285781">
            <w:pPr>
              <w:pStyle w:val="Textkrper"/>
            </w:pPr>
            <w:r>
              <w:t>90 min</w:t>
            </w:r>
          </w:p>
        </w:tc>
        <w:tc>
          <w:tcPr>
            <w:tcW w:w="4961" w:type="dxa"/>
            <w:shd w:val="clear" w:color="auto" w:fill="auto"/>
            <w:vAlign w:val="center"/>
          </w:tcPr>
          <w:p w:rsidR="00285781" w:rsidRPr="00DE4890" w:rsidRDefault="00285781" w:rsidP="00285781">
            <w:pPr>
              <w:pStyle w:val="Textkrper"/>
              <w:rPr>
                <w:noProof/>
              </w:rPr>
            </w:pPr>
            <w:r>
              <w:rPr>
                <w:noProof/>
              </w:rPr>
              <w:t>Stellen Sie die Wochenplanmappe her.</w:t>
            </w:r>
          </w:p>
        </w:tc>
      </w:tr>
      <w:tr w:rsidR="00285781" w:rsidRPr="00DE4890" w:rsidTr="00285781">
        <w:trPr>
          <w:trHeight w:val="624"/>
        </w:trPr>
        <w:tc>
          <w:tcPr>
            <w:tcW w:w="1470" w:type="dxa"/>
            <w:shd w:val="clear" w:color="auto" w:fill="auto"/>
            <w:vAlign w:val="center"/>
          </w:tcPr>
          <w:p w:rsidR="00285781" w:rsidRPr="00F0156F" w:rsidRDefault="00285781" w:rsidP="00285781">
            <w:pPr>
              <w:pStyle w:val="Textkrpermitte"/>
            </w:pPr>
            <w:r>
              <w:rPr>
                <w:noProof/>
              </w:rPr>
              <w:drawing>
                <wp:inline distT="0" distB="0" distL="0" distR="0" wp14:anchorId="077D9628" wp14:editId="77F62F8E">
                  <wp:extent cx="323215" cy="323215"/>
                  <wp:effectExtent l="0" t="0" r="635" b="635"/>
                  <wp:docPr id="2151" name="Grafik 2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323215" cy="323215"/>
                          </a:xfrm>
                          <a:prstGeom prst="rect">
                            <a:avLst/>
                          </a:prstGeom>
                          <a:noFill/>
                        </pic:spPr>
                      </pic:pic>
                    </a:graphicData>
                  </a:graphic>
                </wp:inline>
              </w:drawing>
            </w:r>
          </w:p>
        </w:tc>
        <w:tc>
          <w:tcPr>
            <w:tcW w:w="940" w:type="dxa"/>
            <w:shd w:val="clear" w:color="auto" w:fill="auto"/>
            <w:vAlign w:val="center"/>
          </w:tcPr>
          <w:p w:rsidR="00285781" w:rsidRPr="00DE4890" w:rsidRDefault="00285781" w:rsidP="00285781">
            <w:pPr>
              <w:pStyle w:val="Textkrper"/>
            </w:pPr>
            <w:r>
              <w:t>15 min</w:t>
            </w:r>
          </w:p>
        </w:tc>
        <w:tc>
          <w:tcPr>
            <w:tcW w:w="4961" w:type="dxa"/>
            <w:shd w:val="clear" w:color="auto" w:fill="auto"/>
            <w:vAlign w:val="center"/>
          </w:tcPr>
          <w:p w:rsidR="00285781" w:rsidRPr="00DE4890" w:rsidRDefault="00285781" w:rsidP="00285781">
            <w:pPr>
              <w:pStyle w:val="Textkrper"/>
              <w:rPr>
                <w:noProof/>
              </w:rPr>
            </w:pPr>
            <w:r>
              <w:rPr>
                <w:noProof/>
              </w:rPr>
              <w:t>Besprechen Sie die Ergebnisse und reflektieren Sie die Arbeitsphase.</w:t>
            </w:r>
          </w:p>
        </w:tc>
      </w:tr>
    </w:tbl>
    <w:p w:rsidR="00285781" w:rsidRDefault="00285781" w:rsidP="00285781"/>
    <w:p w:rsidR="00285781" w:rsidRDefault="00285781" w:rsidP="00285781">
      <w:r>
        <w:br w:type="page"/>
      </w:r>
    </w:p>
    <w:p w:rsidR="00285781" w:rsidRPr="00810AF1" w:rsidRDefault="00285781" w:rsidP="009958D5">
      <w:pPr>
        <w:pStyle w:val="berschrift3"/>
        <w:rPr>
          <w:rStyle w:val="Fett"/>
        </w:rPr>
      </w:pPr>
      <w:r w:rsidRPr="003F54B3">
        <w:rPr>
          <w:rStyle w:val="Fett"/>
          <w:noProof/>
          <w:sz w:val="24"/>
        </w:rPr>
        <w:lastRenderedPageBreak/>
        <w:drawing>
          <wp:anchor distT="0" distB="0" distL="114300" distR="114300" simplePos="0" relativeHeight="251693056" behindDoc="0" locked="0" layoutInCell="0" allowOverlap="1" wp14:anchorId="3A8B4F2D" wp14:editId="0D693D1B">
            <wp:simplePos x="0" y="0"/>
            <wp:positionH relativeFrom="rightMargin">
              <wp:posOffset>107950</wp:posOffset>
            </wp:positionH>
            <wp:positionV relativeFrom="paragraph">
              <wp:posOffset>20320</wp:posOffset>
            </wp:positionV>
            <wp:extent cx="349885" cy="320675"/>
            <wp:effectExtent l="0" t="0" r="0" b="3175"/>
            <wp:wrapNone/>
            <wp:docPr id="2152"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F54B3">
        <w:rPr>
          <w:rStyle w:val="Fett"/>
          <w:noProof/>
          <w:sz w:val="24"/>
        </w:rPr>
        <w:drawing>
          <wp:anchor distT="0" distB="0" distL="114300" distR="114300" simplePos="0" relativeHeight="251694080" behindDoc="0" locked="0" layoutInCell="0" allowOverlap="1" wp14:anchorId="1959DA6D" wp14:editId="271D421E">
            <wp:simplePos x="0" y="0"/>
            <wp:positionH relativeFrom="rightMargin">
              <wp:posOffset>467995</wp:posOffset>
            </wp:positionH>
            <wp:positionV relativeFrom="paragraph">
              <wp:posOffset>20320</wp:posOffset>
            </wp:positionV>
            <wp:extent cx="349885" cy="320675"/>
            <wp:effectExtent l="0" t="0" r="0" b="3175"/>
            <wp:wrapNone/>
            <wp:docPr id="2153"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F54B3">
        <w:rPr>
          <w:rStyle w:val="Fett"/>
          <w:noProof/>
          <w:sz w:val="24"/>
        </w:rPr>
        <w:drawing>
          <wp:anchor distT="0" distB="0" distL="114300" distR="114300" simplePos="0" relativeHeight="251695104" behindDoc="0" locked="0" layoutInCell="0" allowOverlap="1" wp14:anchorId="287E4D6B" wp14:editId="106CD784">
            <wp:simplePos x="0" y="0"/>
            <wp:positionH relativeFrom="rightMargin">
              <wp:posOffset>828040</wp:posOffset>
            </wp:positionH>
            <wp:positionV relativeFrom="paragraph">
              <wp:posOffset>20472</wp:posOffset>
            </wp:positionV>
            <wp:extent cx="349200" cy="320400"/>
            <wp:effectExtent l="0" t="0" r="0" b="3810"/>
            <wp:wrapNone/>
            <wp:docPr id="215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10AF1">
        <w:rPr>
          <w:rStyle w:val="Fett"/>
        </w:rPr>
        <w:t>Auftrag</w:t>
      </w:r>
    </w:p>
    <w:p w:rsidR="00285781" w:rsidRDefault="00285781" w:rsidP="00285781">
      <w:pPr>
        <w:pStyle w:val="AufgabeText"/>
      </w:pPr>
      <w:r>
        <w:t>Stellen Sie eine Mappe mit drei Laschen, Sichtfenster auf der Titelseite und vier au</w:t>
      </w:r>
      <w:r>
        <w:t>f</w:t>
      </w:r>
      <w:r>
        <w:t>gesetzten Einstecklaschen auf der Titelrückseite her. Die Füllhöhe (5</w:t>
      </w:r>
      <w:r w:rsidR="006712FC">
        <w:t>mm</w:t>
      </w:r>
      <w:r>
        <w:t xml:space="preserve">) wird durch zwei Rillen definiert. Der </w:t>
      </w:r>
      <w:proofErr w:type="spellStart"/>
      <w:r>
        <w:t>Lascheneinschlag</w:t>
      </w:r>
      <w:proofErr w:type="spellEnd"/>
      <w:r>
        <w:t xml:space="preserve"> ist mit 7</w:t>
      </w:r>
      <w:r w:rsidR="00F7341A">
        <w:t xml:space="preserve"> </w:t>
      </w:r>
      <w:r w:rsidR="006712FC">
        <w:t>cm</w:t>
      </w:r>
      <w:r>
        <w:t xml:space="preserve"> angegeben. Die Laschen an Kopf und Fuß sollen auf der Innenseite der Mappe angeklebt sein. Das Sichtfenster ist mit einer Größe von 10</w:t>
      </w:r>
      <w:r w:rsidR="00F7341A">
        <w:t xml:space="preserve"> </w:t>
      </w:r>
      <w:r w:rsidR="006712FC">
        <w:t>cm</w:t>
      </w:r>
      <w:r>
        <w:t xml:space="preserve"> Breite und 7</w:t>
      </w:r>
      <w:r w:rsidR="00F7341A">
        <w:t xml:space="preserve"> </w:t>
      </w:r>
      <w:r w:rsidR="006712FC">
        <w:t>cm</w:t>
      </w:r>
      <w:r>
        <w:t xml:space="preserve"> Höhe vorgegeben und muss ausg</w:t>
      </w:r>
      <w:r>
        <w:t>e</w:t>
      </w:r>
      <w:r>
        <w:t>schnitten werden. Die Position muss mittig in der Breite und mit einem Abstand von 8,8</w:t>
      </w:r>
      <w:r w:rsidR="00F7341A">
        <w:t xml:space="preserve"> </w:t>
      </w:r>
      <w:r w:rsidR="006712FC">
        <w:t>cm</w:t>
      </w:r>
      <w:r>
        <w:t xml:space="preserve"> zum Kopf angebracht sein. Auf der Titelrückseite müssen vier aufgesetzte </w:t>
      </w:r>
      <w:r w:rsidRPr="00D82DD2">
        <w:t xml:space="preserve">Einstecklaschen </w:t>
      </w:r>
      <w:r>
        <w:t>in den Ecken angebracht werden um ein DIN A4 Blatt einzustecken.</w:t>
      </w:r>
    </w:p>
    <w:p w:rsidR="00285781" w:rsidRDefault="00285781" w:rsidP="00285781">
      <w:pPr>
        <w:pStyle w:val="Textkrper"/>
      </w:pPr>
    </w:p>
    <w:p w:rsidR="00285781" w:rsidRDefault="00285781" w:rsidP="00285781">
      <w:pPr>
        <w:pStyle w:val="AufgabeText"/>
      </w:pPr>
      <w:r>
        <w:t>Produktdaten:</w:t>
      </w:r>
    </w:p>
    <w:p w:rsidR="00285781" w:rsidRDefault="00285781" w:rsidP="00285781">
      <w:pPr>
        <w:pStyle w:val="AufgabeText"/>
      </w:pPr>
      <w:r>
        <w:t>Kunde:</w:t>
      </w:r>
      <w:r>
        <w:tab/>
      </w:r>
      <w:r>
        <w:tab/>
      </w:r>
      <w:r>
        <w:tab/>
      </w:r>
      <w:proofErr w:type="spellStart"/>
      <w:r>
        <w:t>jgs</w:t>
      </w:r>
      <w:proofErr w:type="spellEnd"/>
      <w:r>
        <w:t xml:space="preserve"> – BFPE</w:t>
      </w:r>
    </w:p>
    <w:p w:rsidR="00285781" w:rsidRDefault="00285781" w:rsidP="00285781">
      <w:pPr>
        <w:pStyle w:val="AufgabeText"/>
      </w:pPr>
      <w:r>
        <w:t>Auftragsbezeichnung:</w:t>
      </w:r>
      <w:r>
        <w:tab/>
      </w:r>
      <w:r>
        <w:tab/>
        <w:t>Wochenplanmappe</w:t>
      </w:r>
    </w:p>
    <w:p w:rsidR="00285781" w:rsidRDefault="00285781" w:rsidP="00285781">
      <w:pPr>
        <w:pStyle w:val="AufgabeText"/>
      </w:pPr>
      <w:r>
        <w:t>Auflage:</w:t>
      </w:r>
      <w:r>
        <w:tab/>
      </w:r>
      <w:r>
        <w:tab/>
      </w:r>
      <w:r>
        <w:tab/>
        <w:t>2 Musterexemplare</w:t>
      </w:r>
    </w:p>
    <w:p w:rsidR="00285781" w:rsidRDefault="00285781" w:rsidP="00285781">
      <w:pPr>
        <w:pStyle w:val="AufgabeText"/>
      </w:pPr>
      <w:r>
        <w:t>Formatangaben:</w:t>
      </w:r>
      <w:r>
        <w:tab/>
      </w:r>
      <w:r>
        <w:tab/>
        <w:t>Breite</w:t>
      </w:r>
      <w:r>
        <w:tab/>
        <w:t>x  Höhe</w:t>
      </w:r>
    </w:p>
    <w:p w:rsidR="00285781" w:rsidRDefault="00285781" w:rsidP="00285781">
      <w:pPr>
        <w:pStyle w:val="AufgabeText"/>
      </w:pPr>
      <w:r>
        <w:t>Endformat geschlossen:</w:t>
      </w:r>
      <w:r>
        <w:tab/>
        <w:t>22</w:t>
      </w:r>
      <w:r w:rsidR="00A812E7">
        <w:t xml:space="preserve"> </w:t>
      </w:r>
      <w:r w:rsidR="006712FC">
        <w:t>cm</w:t>
      </w:r>
      <w:r>
        <w:tab/>
        <w:t>x  30,5</w:t>
      </w:r>
      <w:r w:rsidR="00F7341A">
        <w:t xml:space="preserve"> </w:t>
      </w:r>
      <w:r w:rsidR="006712FC">
        <w:t>cm</w:t>
      </w:r>
    </w:p>
    <w:p w:rsidR="00285781" w:rsidRDefault="00285781" w:rsidP="00285781">
      <w:pPr>
        <w:pStyle w:val="AufgabeText"/>
      </w:pPr>
      <w:r>
        <w:t>Lasche an der Rückseite:</w:t>
      </w:r>
      <w:r>
        <w:tab/>
        <w:t xml:space="preserve">  7</w:t>
      </w:r>
      <w:r w:rsidR="00A812E7">
        <w:t xml:space="preserve"> </w:t>
      </w:r>
      <w:r w:rsidR="006712FC">
        <w:t>cm</w:t>
      </w:r>
      <w:r>
        <w:t xml:space="preserve"> </w:t>
      </w:r>
      <w:r>
        <w:tab/>
        <w:t>x  30,5</w:t>
      </w:r>
      <w:r w:rsidR="00F7341A">
        <w:t xml:space="preserve"> </w:t>
      </w:r>
      <w:r w:rsidR="006712FC">
        <w:t>cm</w:t>
      </w:r>
    </w:p>
    <w:p w:rsidR="00285781" w:rsidRDefault="00285781" w:rsidP="00285781">
      <w:pPr>
        <w:pStyle w:val="AufgabeText"/>
      </w:pPr>
      <w:r>
        <w:t>Laschen an Kopf/Fuß:</w:t>
      </w:r>
      <w:r>
        <w:tab/>
      </w:r>
      <w:r>
        <w:tab/>
        <w:t>22</w:t>
      </w:r>
      <w:r w:rsidR="00A812E7">
        <w:t xml:space="preserve"> </w:t>
      </w:r>
      <w:r w:rsidR="006712FC">
        <w:t>cm</w:t>
      </w:r>
      <w:r>
        <w:t xml:space="preserve"> </w:t>
      </w:r>
      <w:r>
        <w:tab/>
        <w:t>x    7</w:t>
      </w:r>
      <w:r w:rsidR="00F7341A">
        <w:t xml:space="preserve"> </w:t>
      </w:r>
      <w:r w:rsidR="006712FC">
        <w:t>cm</w:t>
      </w:r>
      <w:r>
        <w:t xml:space="preserve"> + Klebstreifen</w:t>
      </w:r>
    </w:p>
    <w:p w:rsidR="00285781" w:rsidRDefault="00285781" w:rsidP="00285781">
      <w:pPr>
        <w:pStyle w:val="AufgabeText"/>
      </w:pPr>
      <w:r>
        <w:t>Sichtfenster:</w:t>
      </w:r>
      <w:r>
        <w:tab/>
      </w:r>
      <w:r>
        <w:tab/>
      </w:r>
      <w:r>
        <w:tab/>
        <w:t>10</w:t>
      </w:r>
      <w:r w:rsidR="00A812E7">
        <w:t xml:space="preserve"> </w:t>
      </w:r>
      <w:r w:rsidR="006712FC">
        <w:t>cm</w:t>
      </w:r>
      <w:r>
        <w:t xml:space="preserve"> </w:t>
      </w:r>
      <w:r>
        <w:tab/>
        <w:t>x    7</w:t>
      </w:r>
      <w:r w:rsidR="00F7341A">
        <w:t xml:space="preserve"> </w:t>
      </w:r>
      <w:r w:rsidR="006712FC">
        <w:t>cm</w:t>
      </w:r>
    </w:p>
    <w:p w:rsidR="00285781" w:rsidRDefault="00285781" w:rsidP="00285781">
      <w:pPr>
        <w:pStyle w:val="AufgabeText"/>
      </w:pPr>
      <w:r>
        <w:t>Füllhöhe:</w:t>
      </w:r>
      <w:r>
        <w:tab/>
      </w:r>
      <w:r>
        <w:tab/>
      </w:r>
      <w:r>
        <w:tab/>
        <w:t>5</w:t>
      </w:r>
      <w:r w:rsidR="00A812E7">
        <w:t xml:space="preserve"> </w:t>
      </w:r>
      <w:r w:rsidR="006712FC">
        <w:t>mm</w:t>
      </w:r>
    </w:p>
    <w:p w:rsidR="00285781" w:rsidRDefault="00285781" w:rsidP="00285781">
      <w:pPr>
        <w:pStyle w:val="AufgabeText"/>
      </w:pPr>
      <w:r>
        <w:t>Termin:</w:t>
      </w:r>
      <w:r>
        <w:tab/>
      </w:r>
      <w:r>
        <w:tab/>
      </w:r>
      <w:r>
        <w:tab/>
        <w:t>TT.MM.JAHR</w:t>
      </w:r>
    </w:p>
    <w:p w:rsidR="00285781" w:rsidRDefault="00285781" w:rsidP="00285781">
      <w:pPr>
        <w:pStyle w:val="Abstandszeile"/>
      </w:pPr>
    </w:p>
    <w:p w:rsidR="00285781" w:rsidRDefault="00285781" w:rsidP="00285781">
      <w:r>
        <w:rPr>
          <w:noProof/>
          <w:lang w:eastAsia="de-DE"/>
        </w:rPr>
        <w:drawing>
          <wp:anchor distT="0" distB="0" distL="114300" distR="114300" simplePos="0" relativeHeight="251682816" behindDoc="1" locked="0" layoutInCell="1" allowOverlap="1" wp14:anchorId="3A94AE08" wp14:editId="74E542E4">
            <wp:simplePos x="0" y="0"/>
            <wp:positionH relativeFrom="margin">
              <wp:align>left</wp:align>
            </wp:positionH>
            <wp:positionV relativeFrom="paragraph">
              <wp:posOffset>8407</wp:posOffset>
            </wp:positionV>
            <wp:extent cx="3780155" cy="4000500"/>
            <wp:effectExtent l="0" t="0" r="0" b="0"/>
            <wp:wrapTight wrapText="bothSides">
              <wp:wrapPolygon edited="0">
                <wp:start x="10014" y="0"/>
                <wp:lineTo x="9470" y="3291"/>
                <wp:lineTo x="0" y="4011"/>
                <wp:lineTo x="0" y="17383"/>
                <wp:lineTo x="9470" y="18103"/>
                <wp:lineTo x="9906" y="21497"/>
                <wp:lineTo x="16981" y="21497"/>
                <wp:lineTo x="17090" y="21394"/>
                <wp:lineTo x="17634" y="18103"/>
                <wp:lineTo x="21444" y="16560"/>
                <wp:lineTo x="21444" y="4731"/>
                <wp:lineTo x="17525" y="3291"/>
                <wp:lineTo x="17090" y="0"/>
                <wp:lineTo x="10014" y="0"/>
              </wp:wrapPolygon>
            </wp:wrapTight>
            <wp:docPr id="2155" name="Grafik 2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788116" cy="4008634"/>
                    </a:xfrm>
                    <a:prstGeom prst="rect">
                      <a:avLst/>
                    </a:prstGeom>
                    <a:noFill/>
                  </pic:spPr>
                </pic:pic>
              </a:graphicData>
            </a:graphic>
            <wp14:sizeRelH relativeFrom="margin">
              <wp14:pctWidth>0</wp14:pctWidth>
            </wp14:sizeRelH>
            <wp14:sizeRelV relativeFrom="margin">
              <wp14:pctHeight>0</wp14:pctHeight>
            </wp14:sizeRelV>
          </wp:anchor>
        </w:drawing>
      </w:r>
    </w:p>
    <w:p w:rsidR="00285781" w:rsidRDefault="00285781" w:rsidP="00285781"/>
    <w:p w:rsidR="00285781" w:rsidRDefault="00285781" w:rsidP="00285781"/>
    <w:p w:rsidR="00285781" w:rsidRDefault="00285781" w:rsidP="00285781"/>
    <w:p w:rsidR="00285781" w:rsidRDefault="00285781" w:rsidP="00285781"/>
    <w:p w:rsidR="00BC2107" w:rsidRDefault="00285781" w:rsidP="00285781">
      <w:pPr>
        <w:pStyle w:val="MaginaliegrauIcon"/>
        <w:framePr w:wrap="around"/>
      </w:pPr>
      <w:r>
        <w:t xml:space="preserve">Draufsicht: </w:t>
      </w:r>
    </w:p>
    <w:p w:rsidR="00285781" w:rsidRDefault="00285781" w:rsidP="00285781">
      <w:pPr>
        <w:pStyle w:val="MaginaliegrauIcon"/>
        <w:framePr w:wrap="around"/>
      </w:pPr>
      <w:r>
        <w:t>Mappe fertig, innen</w:t>
      </w:r>
    </w:p>
    <w:p w:rsidR="00285781" w:rsidRDefault="00285781" w:rsidP="00285781"/>
    <w:p w:rsidR="00285781" w:rsidRDefault="00285781" w:rsidP="00285781"/>
    <w:p w:rsidR="00285781" w:rsidRDefault="00285781" w:rsidP="00285781"/>
    <w:p w:rsidR="00285781" w:rsidRDefault="00285781" w:rsidP="00285781"/>
    <w:p w:rsidR="00285781" w:rsidRDefault="00285781" w:rsidP="00285781"/>
    <w:p w:rsidR="00285781" w:rsidRDefault="00285781" w:rsidP="00285781"/>
    <w:p w:rsidR="00285781" w:rsidRDefault="00285781" w:rsidP="00285781"/>
    <w:p w:rsidR="00285781" w:rsidRDefault="00285781" w:rsidP="00285781"/>
    <w:p w:rsidR="00285781" w:rsidRDefault="00285781" w:rsidP="00285781"/>
    <w:p w:rsidR="00285781" w:rsidRDefault="00285781" w:rsidP="00285781"/>
    <w:p w:rsidR="00285781" w:rsidRDefault="00285781" w:rsidP="00285781"/>
    <w:p w:rsidR="00285781" w:rsidRDefault="00285781" w:rsidP="00285781"/>
    <w:p w:rsidR="00285781" w:rsidRDefault="00285781" w:rsidP="00285781"/>
    <w:p w:rsidR="00285781" w:rsidRDefault="00285781" w:rsidP="00285781"/>
    <w:p w:rsidR="00285781" w:rsidRDefault="00285781" w:rsidP="00285781"/>
    <w:p w:rsidR="00285781" w:rsidRDefault="00285781" w:rsidP="00285781">
      <w:pPr>
        <w:spacing w:line="240" w:lineRule="exact"/>
      </w:pPr>
      <w:r>
        <w:br w:type="page"/>
      </w:r>
    </w:p>
    <w:p w:rsidR="00285781" w:rsidRPr="00BC2107" w:rsidRDefault="0085594F" w:rsidP="008F1F5C">
      <w:pPr>
        <w:pStyle w:val="AufgabeEbene1"/>
        <w:numPr>
          <w:ilvl w:val="0"/>
          <w:numId w:val="30"/>
        </w:numPr>
      </w:pPr>
      <w:r w:rsidRPr="00AA18D1">
        <w:rPr>
          <w:noProof/>
          <w:lang w:eastAsia="de-DE"/>
        </w:rPr>
        <w:lastRenderedPageBreak/>
        <w:drawing>
          <wp:anchor distT="0" distB="0" distL="114300" distR="114300" simplePos="0" relativeHeight="251886592" behindDoc="0" locked="0" layoutInCell="1" allowOverlap="1" wp14:anchorId="2912E55C" wp14:editId="54F5B863">
            <wp:simplePos x="0" y="0"/>
            <wp:positionH relativeFrom="column">
              <wp:posOffset>5151755</wp:posOffset>
            </wp:positionH>
            <wp:positionV relativeFrom="paragraph">
              <wp:posOffset>0</wp:posOffset>
            </wp:positionV>
            <wp:extent cx="323850" cy="323850"/>
            <wp:effectExtent l="0" t="0" r="0" b="0"/>
            <wp:wrapNone/>
            <wp:docPr id="46" name="Grafik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285781" w:rsidRPr="00BC2107">
        <w:rPr>
          <w:noProof/>
          <w:lang w:eastAsia="de-DE"/>
        </w:rPr>
        <w:drawing>
          <wp:anchor distT="0" distB="0" distL="114300" distR="114300" simplePos="0" relativeHeight="251684864" behindDoc="0" locked="0" layoutInCell="0" allowOverlap="1" wp14:anchorId="063F3963" wp14:editId="428951C6">
            <wp:simplePos x="0" y="0"/>
            <wp:positionH relativeFrom="rightMargin">
              <wp:posOffset>107950</wp:posOffset>
            </wp:positionH>
            <wp:positionV relativeFrom="paragraph">
              <wp:posOffset>0</wp:posOffset>
            </wp:positionV>
            <wp:extent cx="323850" cy="323850"/>
            <wp:effectExtent l="0" t="0" r="0" b="0"/>
            <wp:wrapNone/>
            <wp:docPr id="2157"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285781" w:rsidRPr="00BC2107">
        <w:t>Tragen Sie die richtige Nummerierung in die Skizze ein.</w:t>
      </w:r>
      <w:r w:rsidRPr="0085594F">
        <w:rPr>
          <w:noProof/>
        </w:rPr>
        <w:t xml:space="preserve"> </w:t>
      </w:r>
    </w:p>
    <w:p w:rsidR="00285781" w:rsidRDefault="00285781" w:rsidP="00285781">
      <w:pPr>
        <w:pStyle w:val="Abstandszeile"/>
      </w:pPr>
    </w:p>
    <w:p w:rsidR="00285781" w:rsidRDefault="00285781" w:rsidP="00285781">
      <w:pPr>
        <w:pStyle w:val="Textkrpernrauen"/>
      </w:pPr>
      <w:r>
        <w:t>Titelseite</w:t>
      </w:r>
    </w:p>
    <w:p w:rsidR="00285781" w:rsidRDefault="00285781" w:rsidP="00285781">
      <w:pPr>
        <w:pStyle w:val="Textkrpernrauen"/>
      </w:pPr>
      <w:r>
        <w:t>Rückseite</w:t>
      </w:r>
    </w:p>
    <w:p w:rsidR="00285781" w:rsidRDefault="00285781" w:rsidP="00285781">
      <w:pPr>
        <w:pStyle w:val="Textkrpernrauen"/>
      </w:pPr>
      <w:r>
        <w:t>Lasche an der Rückseite</w:t>
      </w:r>
    </w:p>
    <w:p w:rsidR="00285781" w:rsidRDefault="00285781" w:rsidP="00285781">
      <w:pPr>
        <w:pStyle w:val="Textkrpernrauen"/>
      </w:pPr>
      <w:r>
        <w:t>Lasche am Kopf</w:t>
      </w:r>
    </w:p>
    <w:p w:rsidR="00285781" w:rsidRDefault="00285781" w:rsidP="00285781">
      <w:pPr>
        <w:pStyle w:val="Textkrpernrauen"/>
      </w:pPr>
      <w:r>
        <w:t>Lasche am Fuß</w:t>
      </w:r>
    </w:p>
    <w:p w:rsidR="00285781" w:rsidRDefault="00285781" w:rsidP="00285781">
      <w:pPr>
        <w:pStyle w:val="Textkrpernrauen"/>
      </w:pPr>
      <w:r>
        <w:t>Klebestreifen</w:t>
      </w:r>
    </w:p>
    <w:p w:rsidR="00285781" w:rsidRDefault="00285781" w:rsidP="00285781">
      <w:pPr>
        <w:pStyle w:val="Textkrpernrauen"/>
      </w:pPr>
      <w:r>
        <w:t>Füllhöhe</w:t>
      </w:r>
    </w:p>
    <w:p w:rsidR="00285781" w:rsidRDefault="00285781" w:rsidP="00285781">
      <w:pPr>
        <w:pStyle w:val="Textkrpernrauen"/>
      </w:pPr>
      <w:r>
        <w:t>Sichtfenster</w:t>
      </w:r>
    </w:p>
    <w:p w:rsidR="00285781" w:rsidRDefault="00285781" w:rsidP="00285781">
      <w:pPr>
        <w:pStyle w:val="Textkrpernrauen"/>
      </w:pPr>
      <w:proofErr w:type="spellStart"/>
      <w:r>
        <w:t>Rilllinie</w:t>
      </w:r>
      <w:proofErr w:type="spellEnd"/>
    </w:p>
    <w:p w:rsidR="00285781" w:rsidRDefault="00285781" w:rsidP="00285781">
      <w:pPr>
        <w:pStyle w:val="Textkrpernrauen"/>
      </w:pPr>
      <w:r>
        <w:t>aufgesetzte Ecke</w:t>
      </w:r>
    </w:p>
    <w:p w:rsidR="00BC2107" w:rsidRDefault="00285781" w:rsidP="00285781">
      <w:pPr>
        <w:pStyle w:val="MaginaliegrauIcon"/>
        <w:framePr w:wrap="around" w:y="229"/>
      </w:pPr>
      <w:r>
        <w:t xml:space="preserve">Draufsicht: </w:t>
      </w:r>
    </w:p>
    <w:p w:rsidR="00285781" w:rsidRDefault="00285781" w:rsidP="00285781">
      <w:pPr>
        <w:pStyle w:val="MaginaliegrauIcon"/>
        <w:framePr w:wrap="around" w:y="229"/>
      </w:pPr>
      <w:r>
        <w:t>Einzelteile der Mappe</w:t>
      </w:r>
    </w:p>
    <w:p w:rsidR="00285781" w:rsidRDefault="00285781" w:rsidP="00285781">
      <w:pPr>
        <w:pStyle w:val="TextkrpernrauenText"/>
        <w:ind w:left="0"/>
      </w:pPr>
    </w:p>
    <w:p w:rsidR="00285781" w:rsidRDefault="00285781" w:rsidP="00285781">
      <w:pPr>
        <w:pStyle w:val="TextkrpernrauenText"/>
        <w:ind w:left="0"/>
      </w:pPr>
      <w:r>
        <w:rPr>
          <w:noProof/>
          <w:lang w:eastAsia="de-DE"/>
        </w:rPr>
        <mc:AlternateContent>
          <mc:Choice Requires="wpg">
            <w:drawing>
              <wp:anchor distT="0" distB="0" distL="114300" distR="114300" simplePos="0" relativeHeight="251683840" behindDoc="0" locked="0" layoutInCell="1" allowOverlap="1" wp14:anchorId="603D89A4" wp14:editId="33D63D35">
                <wp:simplePos x="0" y="0"/>
                <wp:positionH relativeFrom="column">
                  <wp:posOffset>-4866</wp:posOffset>
                </wp:positionH>
                <wp:positionV relativeFrom="paragraph">
                  <wp:posOffset>161076</wp:posOffset>
                </wp:positionV>
                <wp:extent cx="5476240" cy="3188235"/>
                <wp:effectExtent l="0" t="0" r="10160" b="31750"/>
                <wp:wrapNone/>
                <wp:docPr id="994" name="Gruppieren 994"/>
                <wp:cNvGraphicFramePr/>
                <a:graphic xmlns:a="http://schemas.openxmlformats.org/drawingml/2006/main">
                  <a:graphicData uri="http://schemas.microsoft.com/office/word/2010/wordprocessingGroup">
                    <wpg:wgp>
                      <wpg:cNvGrpSpPr/>
                      <wpg:grpSpPr>
                        <a:xfrm>
                          <a:off x="0" y="0"/>
                          <a:ext cx="5476240" cy="3188235"/>
                          <a:chOff x="0" y="0"/>
                          <a:chExt cx="5476240" cy="3188235"/>
                        </a:xfrm>
                      </wpg:grpSpPr>
                      <wpg:grpSp>
                        <wpg:cNvPr id="995" name="Gruppieren 995"/>
                        <wpg:cNvGrpSpPr/>
                        <wpg:grpSpPr>
                          <a:xfrm>
                            <a:off x="0" y="0"/>
                            <a:ext cx="5476240" cy="2693670"/>
                            <a:chOff x="0" y="0"/>
                            <a:chExt cx="4323621" cy="2127139"/>
                          </a:xfrm>
                        </wpg:grpSpPr>
                        <wpg:grpSp>
                          <wpg:cNvPr id="996" name="Gruppieren 996"/>
                          <wpg:cNvGrpSpPr/>
                          <wpg:grpSpPr>
                            <a:xfrm>
                              <a:off x="268357" y="675861"/>
                              <a:ext cx="3395995" cy="1451278"/>
                              <a:chOff x="0" y="0"/>
                              <a:chExt cx="3467481" cy="1482631"/>
                            </a:xfrm>
                          </wpg:grpSpPr>
                          <wpg:grpSp>
                            <wpg:cNvPr id="997" name="Gruppieren 997"/>
                            <wpg:cNvGrpSpPr/>
                            <wpg:grpSpPr>
                              <a:xfrm>
                                <a:off x="0" y="0"/>
                                <a:ext cx="2300026" cy="1482631"/>
                                <a:chOff x="0" y="0"/>
                                <a:chExt cx="2300026" cy="1482631"/>
                              </a:xfrm>
                            </wpg:grpSpPr>
                            <wps:wsp>
                              <wps:cNvPr id="998" name="Rechteck 1"/>
                              <wps:cNvSpPr/>
                              <wps:spPr>
                                <a:xfrm>
                                  <a:off x="0" y="0"/>
                                  <a:ext cx="2300026" cy="1480991"/>
                                </a:xfrm>
                                <a:custGeom>
                                  <a:avLst/>
                                  <a:gdLst>
                                    <a:gd name="connsiteX0" fmla="*/ 0 w 2286000"/>
                                    <a:gd name="connsiteY0" fmla="*/ 0 h 1480185"/>
                                    <a:gd name="connsiteX1" fmla="*/ 2286000 w 2286000"/>
                                    <a:gd name="connsiteY1" fmla="*/ 0 h 1480185"/>
                                    <a:gd name="connsiteX2" fmla="*/ 2286000 w 2286000"/>
                                    <a:gd name="connsiteY2" fmla="*/ 1480185 h 1480185"/>
                                    <a:gd name="connsiteX3" fmla="*/ 0 w 2286000"/>
                                    <a:gd name="connsiteY3" fmla="*/ 1480185 h 1480185"/>
                                    <a:gd name="connsiteX4" fmla="*/ 0 w 2286000"/>
                                    <a:gd name="connsiteY4" fmla="*/ 0 h 1480185"/>
                                    <a:gd name="connsiteX0" fmla="*/ 0 w 2297220"/>
                                    <a:gd name="connsiteY0" fmla="*/ 0 h 1480185"/>
                                    <a:gd name="connsiteX1" fmla="*/ 2297220 w 2297220"/>
                                    <a:gd name="connsiteY1" fmla="*/ 5610 h 1480185"/>
                                    <a:gd name="connsiteX2" fmla="*/ 2286000 w 2297220"/>
                                    <a:gd name="connsiteY2" fmla="*/ 1480185 h 1480185"/>
                                    <a:gd name="connsiteX3" fmla="*/ 0 w 2297220"/>
                                    <a:gd name="connsiteY3" fmla="*/ 1480185 h 1480185"/>
                                    <a:gd name="connsiteX4" fmla="*/ 0 w 2297220"/>
                                    <a:gd name="connsiteY4" fmla="*/ 0 h 1480185"/>
                                    <a:gd name="connsiteX0" fmla="*/ 0 w 2297220"/>
                                    <a:gd name="connsiteY0" fmla="*/ 0 h 1480185"/>
                                    <a:gd name="connsiteX1" fmla="*/ 1921362 w 2297220"/>
                                    <a:gd name="connsiteY1" fmla="*/ 2805 h 1480185"/>
                                    <a:gd name="connsiteX2" fmla="*/ 2297220 w 2297220"/>
                                    <a:gd name="connsiteY2" fmla="*/ 5610 h 1480185"/>
                                    <a:gd name="connsiteX3" fmla="*/ 2286000 w 2297220"/>
                                    <a:gd name="connsiteY3" fmla="*/ 1480185 h 1480185"/>
                                    <a:gd name="connsiteX4" fmla="*/ 0 w 2297220"/>
                                    <a:gd name="connsiteY4" fmla="*/ 1480185 h 1480185"/>
                                    <a:gd name="connsiteX5" fmla="*/ 0 w 2297220"/>
                                    <a:gd name="connsiteY5" fmla="*/ 0 h 1480185"/>
                                    <a:gd name="connsiteX0" fmla="*/ 0 w 2300026"/>
                                    <a:gd name="connsiteY0" fmla="*/ 0 h 1480185"/>
                                    <a:gd name="connsiteX1" fmla="*/ 1921362 w 2300026"/>
                                    <a:gd name="connsiteY1" fmla="*/ 2805 h 1480185"/>
                                    <a:gd name="connsiteX2" fmla="*/ 2300026 w 2300026"/>
                                    <a:gd name="connsiteY2" fmla="*/ 126221 h 1480185"/>
                                    <a:gd name="connsiteX3" fmla="*/ 2286000 w 2300026"/>
                                    <a:gd name="connsiteY3" fmla="*/ 1480185 h 1480185"/>
                                    <a:gd name="connsiteX4" fmla="*/ 0 w 2300026"/>
                                    <a:gd name="connsiteY4" fmla="*/ 1480185 h 1480185"/>
                                    <a:gd name="connsiteX5" fmla="*/ 0 w 2300026"/>
                                    <a:gd name="connsiteY5" fmla="*/ 0 h 1480185"/>
                                    <a:gd name="connsiteX0" fmla="*/ 0 w 2300026"/>
                                    <a:gd name="connsiteY0" fmla="*/ 0 h 1480185"/>
                                    <a:gd name="connsiteX1" fmla="*/ 1921362 w 2300026"/>
                                    <a:gd name="connsiteY1" fmla="*/ 2805 h 1480185"/>
                                    <a:gd name="connsiteX2" fmla="*/ 2300026 w 2300026"/>
                                    <a:gd name="connsiteY2" fmla="*/ 75732 h 1480185"/>
                                    <a:gd name="connsiteX3" fmla="*/ 2286000 w 2300026"/>
                                    <a:gd name="connsiteY3" fmla="*/ 1480185 h 1480185"/>
                                    <a:gd name="connsiteX4" fmla="*/ 0 w 2300026"/>
                                    <a:gd name="connsiteY4" fmla="*/ 1480185 h 1480185"/>
                                    <a:gd name="connsiteX5" fmla="*/ 0 w 2300026"/>
                                    <a:gd name="connsiteY5" fmla="*/ 0 h 1480185"/>
                                    <a:gd name="connsiteX0" fmla="*/ 0 w 2300026"/>
                                    <a:gd name="connsiteY0" fmla="*/ 0 h 1480991"/>
                                    <a:gd name="connsiteX1" fmla="*/ 1921362 w 2300026"/>
                                    <a:gd name="connsiteY1" fmla="*/ 2805 h 1480991"/>
                                    <a:gd name="connsiteX2" fmla="*/ 2300026 w 2300026"/>
                                    <a:gd name="connsiteY2" fmla="*/ 75732 h 1480991"/>
                                    <a:gd name="connsiteX3" fmla="*/ 2286000 w 2300026"/>
                                    <a:gd name="connsiteY3" fmla="*/ 1480185 h 1480991"/>
                                    <a:gd name="connsiteX4" fmla="*/ 1921362 w 2300026"/>
                                    <a:gd name="connsiteY4" fmla="*/ 1480991 h 1480991"/>
                                    <a:gd name="connsiteX5" fmla="*/ 0 w 2300026"/>
                                    <a:gd name="connsiteY5" fmla="*/ 1480185 h 1480991"/>
                                    <a:gd name="connsiteX6" fmla="*/ 0 w 2300026"/>
                                    <a:gd name="connsiteY6" fmla="*/ 0 h 1480991"/>
                                    <a:gd name="connsiteX0" fmla="*/ 0 w 2300026"/>
                                    <a:gd name="connsiteY0" fmla="*/ 0 h 1480991"/>
                                    <a:gd name="connsiteX1" fmla="*/ 1921362 w 2300026"/>
                                    <a:gd name="connsiteY1" fmla="*/ 2805 h 1480991"/>
                                    <a:gd name="connsiteX2" fmla="*/ 2300026 w 2300026"/>
                                    <a:gd name="connsiteY2" fmla="*/ 75732 h 1480991"/>
                                    <a:gd name="connsiteX3" fmla="*/ 2291610 w 2300026"/>
                                    <a:gd name="connsiteY3" fmla="*/ 1387612 h 1480991"/>
                                    <a:gd name="connsiteX4" fmla="*/ 1921362 w 2300026"/>
                                    <a:gd name="connsiteY4" fmla="*/ 1480991 h 1480991"/>
                                    <a:gd name="connsiteX5" fmla="*/ 0 w 2300026"/>
                                    <a:gd name="connsiteY5" fmla="*/ 1480185 h 1480991"/>
                                    <a:gd name="connsiteX6" fmla="*/ 0 w 2300026"/>
                                    <a:gd name="connsiteY6" fmla="*/ 0 h 148099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Lst>
                                  <a:rect l="l" t="t" r="r" b="b"/>
                                  <a:pathLst>
                                    <a:path w="2300026" h="1480991">
                                      <a:moveTo>
                                        <a:pt x="0" y="0"/>
                                      </a:moveTo>
                                      <a:lnTo>
                                        <a:pt x="1921362" y="2805"/>
                                      </a:lnTo>
                                      <a:lnTo>
                                        <a:pt x="2300026" y="75732"/>
                                      </a:lnTo>
                                      <a:cubicBezTo>
                                        <a:pt x="2297221" y="513025"/>
                                        <a:pt x="2294415" y="950319"/>
                                        <a:pt x="2291610" y="1387612"/>
                                      </a:cubicBezTo>
                                      <a:lnTo>
                                        <a:pt x="1921362" y="1480991"/>
                                      </a:lnTo>
                                      <a:lnTo>
                                        <a:pt x="0" y="1480185"/>
                                      </a:lnTo>
                                      <a:lnTo>
                                        <a:pt x="0" y="0"/>
                                      </a:lnTo>
                                      <a:close/>
                                    </a:path>
                                  </a:pathLst>
                                </a:custGeom>
                                <a:solidFill>
                                  <a:srgbClr val="4F81BD">
                                    <a:lumMod val="40000"/>
                                    <a:lumOff val="60000"/>
                                  </a:srgbClr>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99" name="Abgerundetes Rechteck 999"/>
                              <wps:cNvSpPr/>
                              <wps:spPr>
                                <a:xfrm>
                                  <a:off x="233635" y="229607"/>
                                  <a:ext cx="523240" cy="322580"/>
                                </a:xfrm>
                                <a:prstGeom prst="round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00" name="Gerader Verbinder 952"/>
                              <wps:cNvCnPr/>
                              <wps:spPr>
                                <a:xfrm>
                                  <a:off x="962739" y="4028"/>
                                  <a:ext cx="0" cy="1474575"/>
                                </a:xfrm>
                                <a:prstGeom prst="line">
                                  <a:avLst/>
                                </a:prstGeom>
                                <a:noFill/>
                                <a:ln w="9525" cap="flat" cmpd="sng" algn="ctr">
                                  <a:solidFill>
                                    <a:sysClr val="windowText" lastClr="000000"/>
                                  </a:solidFill>
                                  <a:prstDash val="dash"/>
                                </a:ln>
                                <a:effectLst/>
                              </wps:spPr>
                              <wps:bodyPr/>
                            </wps:wsp>
                            <wps:wsp>
                              <wps:cNvPr id="1001" name="Gerader Verbinder 953"/>
                              <wps:cNvCnPr/>
                              <wps:spPr>
                                <a:xfrm>
                                  <a:off x="1019133" y="0"/>
                                  <a:ext cx="0" cy="1474575"/>
                                </a:xfrm>
                                <a:prstGeom prst="line">
                                  <a:avLst/>
                                </a:prstGeom>
                                <a:noFill/>
                                <a:ln w="9525" cap="flat" cmpd="sng" algn="ctr">
                                  <a:solidFill>
                                    <a:sysClr val="windowText" lastClr="000000"/>
                                  </a:solidFill>
                                  <a:prstDash val="dash"/>
                                </a:ln>
                                <a:effectLst/>
                              </wps:spPr>
                              <wps:bodyPr/>
                            </wps:wsp>
                            <wps:wsp>
                              <wps:cNvPr id="1002" name="Gerader Verbinder 954"/>
                              <wps:cNvCnPr/>
                              <wps:spPr>
                                <a:xfrm>
                                  <a:off x="1921449" y="8056"/>
                                  <a:ext cx="0" cy="1474575"/>
                                </a:xfrm>
                                <a:prstGeom prst="line">
                                  <a:avLst/>
                                </a:prstGeom>
                                <a:noFill/>
                                <a:ln w="9525" cap="flat" cmpd="sng" algn="ctr">
                                  <a:solidFill>
                                    <a:sysClr val="windowText" lastClr="000000"/>
                                  </a:solidFill>
                                  <a:prstDash val="dash"/>
                                </a:ln>
                                <a:effectLst/>
                              </wps:spPr>
                              <wps:bodyPr/>
                            </wps:wsp>
                            <wps:wsp>
                              <wps:cNvPr id="1003" name="Gerader Verbinder 955"/>
                              <wps:cNvCnPr/>
                              <wps:spPr>
                                <a:xfrm>
                                  <a:off x="1869082" y="8056"/>
                                  <a:ext cx="0" cy="1474575"/>
                                </a:xfrm>
                                <a:prstGeom prst="line">
                                  <a:avLst/>
                                </a:prstGeom>
                                <a:noFill/>
                                <a:ln w="9525" cap="flat" cmpd="sng" algn="ctr">
                                  <a:solidFill>
                                    <a:sysClr val="windowText" lastClr="000000"/>
                                  </a:solidFill>
                                  <a:prstDash val="dash"/>
                                </a:ln>
                                <a:effectLst/>
                              </wps:spPr>
                              <wps:bodyPr/>
                            </wps:wsp>
                          </wpg:grpSp>
                          <wpg:grpSp>
                            <wpg:cNvPr id="1004" name="Gruppieren 1004"/>
                            <wpg:cNvGrpSpPr/>
                            <wpg:grpSpPr>
                              <a:xfrm>
                                <a:off x="2586101" y="16113"/>
                                <a:ext cx="881380" cy="1420495"/>
                                <a:chOff x="0" y="0"/>
                                <a:chExt cx="881473" cy="1420586"/>
                              </a:xfrm>
                            </wpg:grpSpPr>
                            <wps:wsp>
                              <wps:cNvPr id="1005" name="Rechtwinkliges Dreieck 1005"/>
                              <wps:cNvSpPr/>
                              <wps:spPr>
                                <a:xfrm>
                                  <a:off x="376813" y="10049"/>
                                  <a:ext cx="148206" cy="148174"/>
                                </a:xfrm>
                                <a:prstGeom prst="rtTriangle">
                                  <a:avLst/>
                                </a:prstGeom>
                                <a:solidFill>
                                  <a:srgbClr val="C0504D">
                                    <a:lumMod val="60000"/>
                                    <a:lumOff val="40000"/>
                                  </a:srgbClr>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06" name="Rechtwinkliges Dreieck 1006"/>
                              <wps:cNvSpPr/>
                              <wps:spPr>
                                <a:xfrm rot="10800000">
                                  <a:off x="502418" y="0"/>
                                  <a:ext cx="148206" cy="148174"/>
                                </a:xfrm>
                                <a:prstGeom prst="rtTriangle">
                                  <a:avLst/>
                                </a:prstGeom>
                                <a:solidFill>
                                  <a:srgbClr val="C0504D">
                                    <a:lumMod val="60000"/>
                                    <a:lumOff val="40000"/>
                                  </a:srgbClr>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07" name="Rechtwinkliges Dreieck 1007"/>
                              <wps:cNvSpPr/>
                              <wps:spPr>
                                <a:xfrm rot="16200000">
                                  <a:off x="155750" y="10049"/>
                                  <a:ext cx="148174" cy="148206"/>
                                </a:xfrm>
                                <a:prstGeom prst="rtTriangle">
                                  <a:avLst/>
                                </a:prstGeom>
                                <a:solidFill>
                                  <a:srgbClr val="C0504D">
                                    <a:lumMod val="60000"/>
                                    <a:lumOff val="40000"/>
                                  </a:srgbClr>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08" name="Rechtwinkliges Dreieck 1008"/>
                              <wps:cNvSpPr/>
                              <wps:spPr>
                                <a:xfrm rot="5400000">
                                  <a:off x="85411" y="5024"/>
                                  <a:ext cx="148174" cy="148206"/>
                                </a:xfrm>
                                <a:prstGeom prst="rtTriangle">
                                  <a:avLst/>
                                </a:prstGeom>
                                <a:solidFill>
                                  <a:srgbClr val="C0504D">
                                    <a:lumMod val="60000"/>
                                    <a:lumOff val="40000"/>
                                  </a:srgbClr>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1009" name="Gruppieren 1009"/>
                              <wpg:cNvGrpSpPr/>
                              <wpg:grpSpPr>
                                <a:xfrm>
                                  <a:off x="0" y="849086"/>
                                  <a:ext cx="876449" cy="571500"/>
                                  <a:chOff x="0" y="0"/>
                                  <a:chExt cx="876449" cy="571500"/>
                                </a:xfrm>
                              </wpg:grpSpPr>
                              <wps:wsp>
                                <wps:cNvPr id="1010" name="Rechteck 99"/>
                                <wps:cNvSpPr/>
                                <wps:spPr>
                                  <a:xfrm rot="16200000">
                                    <a:off x="152867" y="-152083"/>
                                    <a:ext cx="571500" cy="875665"/>
                                  </a:xfrm>
                                  <a:custGeom>
                                    <a:avLst/>
                                    <a:gdLst>
                                      <a:gd name="connsiteX0" fmla="*/ 0 w 575212"/>
                                      <a:gd name="connsiteY0" fmla="*/ 0 h 875665"/>
                                      <a:gd name="connsiteX1" fmla="*/ 575212 w 575212"/>
                                      <a:gd name="connsiteY1" fmla="*/ 0 h 875665"/>
                                      <a:gd name="connsiteX2" fmla="*/ 575212 w 575212"/>
                                      <a:gd name="connsiteY2" fmla="*/ 875665 h 875665"/>
                                      <a:gd name="connsiteX3" fmla="*/ 0 w 575212"/>
                                      <a:gd name="connsiteY3" fmla="*/ 875665 h 875665"/>
                                      <a:gd name="connsiteX4" fmla="*/ 0 w 575212"/>
                                      <a:gd name="connsiteY4" fmla="*/ 0 h 875665"/>
                                      <a:gd name="connsiteX0" fmla="*/ 0 w 575212"/>
                                      <a:gd name="connsiteY0" fmla="*/ 0 h 875665"/>
                                      <a:gd name="connsiteX1" fmla="*/ 575212 w 575212"/>
                                      <a:gd name="connsiteY1" fmla="*/ 0 h 875665"/>
                                      <a:gd name="connsiteX2" fmla="*/ 575212 w 575212"/>
                                      <a:gd name="connsiteY2" fmla="*/ 875665 h 875665"/>
                                      <a:gd name="connsiteX3" fmla="*/ 428719 w 575212"/>
                                      <a:gd name="connsiteY3" fmla="*/ 875233 h 875665"/>
                                      <a:gd name="connsiteX4" fmla="*/ 0 w 575212"/>
                                      <a:gd name="connsiteY4" fmla="*/ 875665 h 875665"/>
                                      <a:gd name="connsiteX5" fmla="*/ 0 w 575212"/>
                                      <a:gd name="connsiteY5" fmla="*/ 0 h 875665"/>
                                      <a:gd name="connsiteX0" fmla="*/ 0 w 575212"/>
                                      <a:gd name="connsiteY0" fmla="*/ 0 h 875665"/>
                                      <a:gd name="connsiteX1" fmla="*/ 575212 w 575212"/>
                                      <a:gd name="connsiteY1" fmla="*/ 0 h 875665"/>
                                      <a:gd name="connsiteX2" fmla="*/ 575212 w 575212"/>
                                      <a:gd name="connsiteY2" fmla="*/ 875665 h 875665"/>
                                      <a:gd name="connsiteX3" fmla="*/ 428719 w 575212"/>
                                      <a:gd name="connsiteY3" fmla="*/ 875233 h 875665"/>
                                      <a:gd name="connsiteX4" fmla="*/ 2808 w 575212"/>
                                      <a:gd name="connsiteY4" fmla="*/ 805542 h 875665"/>
                                      <a:gd name="connsiteX5" fmla="*/ 0 w 575212"/>
                                      <a:gd name="connsiteY5" fmla="*/ 0 h 875665"/>
                                      <a:gd name="connsiteX0" fmla="*/ 0 w 575212"/>
                                      <a:gd name="connsiteY0" fmla="*/ 0 h 875665"/>
                                      <a:gd name="connsiteX1" fmla="*/ 430524 w 575212"/>
                                      <a:gd name="connsiteY1" fmla="*/ 1504 h 875665"/>
                                      <a:gd name="connsiteX2" fmla="*/ 575212 w 575212"/>
                                      <a:gd name="connsiteY2" fmla="*/ 0 h 875665"/>
                                      <a:gd name="connsiteX3" fmla="*/ 575212 w 575212"/>
                                      <a:gd name="connsiteY3" fmla="*/ 875665 h 875665"/>
                                      <a:gd name="connsiteX4" fmla="*/ 428719 w 575212"/>
                                      <a:gd name="connsiteY4" fmla="*/ 875233 h 875665"/>
                                      <a:gd name="connsiteX5" fmla="*/ 2808 w 575212"/>
                                      <a:gd name="connsiteY5" fmla="*/ 805542 h 875665"/>
                                      <a:gd name="connsiteX6" fmla="*/ 0 w 575212"/>
                                      <a:gd name="connsiteY6" fmla="*/ 0 h 875665"/>
                                      <a:gd name="connsiteX0" fmla="*/ 2807 w 572404"/>
                                      <a:gd name="connsiteY0" fmla="*/ 66722 h 875665"/>
                                      <a:gd name="connsiteX1" fmla="*/ 427716 w 572404"/>
                                      <a:gd name="connsiteY1" fmla="*/ 1504 h 875665"/>
                                      <a:gd name="connsiteX2" fmla="*/ 572404 w 572404"/>
                                      <a:gd name="connsiteY2" fmla="*/ 0 h 875665"/>
                                      <a:gd name="connsiteX3" fmla="*/ 572404 w 572404"/>
                                      <a:gd name="connsiteY3" fmla="*/ 875665 h 875665"/>
                                      <a:gd name="connsiteX4" fmla="*/ 425911 w 572404"/>
                                      <a:gd name="connsiteY4" fmla="*/ 875233 h 875665"/>
                                      <a:gd name="connsiteX5" fmla="*/ 0 w 572404"/>
                                      <a:gd name="connsiteY5" fmla="*/ 805542 h 875665"/>
                                      <a:gd name="connsiteX6" fmla="*/ 2807 w 572404"/>
                                      <a:gd name="connsiteY6" fmla="*/ 66722 h 87566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Lst>
                                    <a:rect l="l" t="t" r="r" b="b"/>
                                    <a:pathLst>
                                      <a:path w="572404" h="875665">
                                        <a:moveTo>
                                          <a:pt x="2807" y="66722"/>
                                        </a:moveTo>
                                        <a:lnTo>
                                          <a:pt x="427716" y="1504"/>
                                        </a:lnTo>
                                        <a:lnTo>
                                          <a:pt x="572404" y="0"/>
                                        </a:lnTo>
                                        <a:lnTo>
                                          <a:pt x="572404" y="875665"/>
                                        </a:lnTo>
                                        <a:lnTo>
                                          <a:pt x="425911" y="875233"/>
                                        </a:lnTo>
                                        <a:lnTo>
                                          <a:pt x="0" y="805542"/>
                                        </a:lnTo>
                                        <a:cubicBezTo>
                                          <a:pt x="936" y="559269"/>
                                          <a:pt x="1871" y="312995"/>
                                          <a:pt x="2807" y="66722"/>
                                        </a:cubicBezTo>
                                        <a:close/>
                                      </a:path>
                                    </a:pathLst>
                                  </a:custGeom>
                                  <a:solidFill>
                                    <a:srgbClr val="4F81BD">
                                      <a:lumMod val="40000"/>
                                      <a:lumOff val="60000"/>
                                    </a:srgbClr>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11" name="Gerader Verbinder 484"/>
                                <wps:cNvCnPr/>
                                <wps:spPr>
                                  <a:xfrm rot="10800000">
                                    <a:off x="0" y="96151"/>
                                    <a:ext cx="866140" cy="2540"/>
                                  </a:xfrm>
                                  <a:prstGeom prst="line">
                                    <a:avLst/>
                                  </a:prstGeom>
                                  <a:noFill/>
                                  <a:ln w="9525" cap="flat" cmpd="sng" algn="ctr">
                                    <a:solidFill>
                                      <a:sysClr val="windowText" lastClr="000000"/>
                                    </a:solidFill>
                                    <a:prstDash val="dash"/>
                                  </a:ln>
                                  <a:effectLst/>
                                </wps:spPr>
                                <wps:bodyPr/>
                              </wps:wsp>
                              <wps:wsp>
                                <wps:cNvPr id="1012" name="Gerader Verbinder 485"/>
                                <wps:cNvCnPr/>
                                <wps:spPr>
                                  <a:xfrm rot="10800000">
                                    <a:off x="0" y="149445"/>
                                    <a:ext cx="866670" cy="2805"/>
                                  </a:xfrm>
                                  <a:prstGeom prst="line">
                                    <a:avLst/>
                                  </a:prstGeom>
                                  <a:noFill/>
                                  <a:ln w="9525" cap="flat" cmpd="sng" algn="ctr">
                                    <a:solidFill>
                                      <a:sysClr val="windowText" lastClr="000000"/>
                                    </a:solidFill>
                                    <a:prstDash val="dash"/>
                                  </a:ln>
                                  <a:effectLst/>
                                </wps:spPr>
                                <wps:bodyPr/>
                              </wps:wsp>
                            </wpg:grpSp>
                            <wpg:grpSp>
                              <wpg:cNvPr id="1013" name="Gruppieren 1013"/>
                              <wpg:cNvGrpSpPr/>
                              <wpg:grpSpPr>
                                <a:xfrm rot="10800000">
                                  <a:off x="5024" y="221064"/>
                                  <a:ext cx="876449" cy="571500"/>
                                  <a:chOff x="0" y="0"/>
                                  <a:chExt cx="876449" cy="571500"/>
                                </a:xfrm>
                              </wpg:grpSpPr>
                              <wps:wsp>
                                <wps:cNvPr id="1015" name="Rechteck 99"/>
                                <wps:cNvSpPr/>
                                <wps:spPr>
                                  <a:xfrm rot="16200000">
                                    <a:off x="152867" y="-152083"/>
                                    <a:ext cx="571500" cy="875665"/>
                                  </a:xfrm>
                                  <a:custGeom>
                                    <a:avLst/>
                                    <a:gdLst>
                                      <a:gd name="connsiteX0" fmla="*/ 0 w 575212"/>
                                      <a:gd name="connsiteY0" fmla="*/ 0 h 875665"/>
                                      <a:gd name="connsiteX1" fmla="*/ 575212 w 575212"/>
                                      <a:gd name="connsiteY1" fmla="*/ 0 h 875665"/>
                                      <a:gd name="connsiteX2" fmla="*/ 575212 w 575212"/>
                                      <a:gd name="connsiteY2" fmla="*/ 875665 h 875665"/>
                                      <a:gd name="connsiteX3" fmla="*/ 0 w 575212"/>
                                      <a:gd name="connsiteY3" fmla="*/ 875665 h 875665"/>
                                      <a:gd name="connsiteX4" fmla="*/ 0 w 575212"/>
                                      <a:gd name="connsiteY4" fmla="*/ 0 h 875665"/>
                                      <a:gd name="connsiteX0" fmla="*/ 0 w 575212"/>
                                      <a:gd name="connsiteY0" fmla="*/ 0 h 875665"/>
                                      <a:gd name="connsiteX1" fmla="*/ 575212 w 575212"/>
                                      <a:gd name="connsiteY1" fmla="*/ 0 h 875665"/>
                                      <a:gd name="connsiteX2" fmla="*/ 575212 w 575212"/>
                                      <a:gd name="connsiteY2" fmla="*/ 875665 h 875665"/>
                                      <a:gd name="connsiteX3" fmla="*/ 428719 w 575212"/>
                                      <a:gd name="connsiteY3" fmla="*/ 875233 h 875665"/>
                                      <a:gd name="connsiteX4" fmla="*/ 0 w 575212"/>
                                      <a:gd name="connsiteY4" fmla="*/ 875665 h 875665"/>
                                      <a:gd name="connsiteX5" fmla="*/ 0 w 575212"/>
                                      <a:gd name="connsiteY5" fmla="*/ 0 h 875665"/>
                                      <a:gd name="connsiteX0" fmla="*/ 0 w 575212"/>
                                      <a:gd name="connsiteY0" fmla="*/ 0 h 875665"/>
                                      <a:gd name="connsiteX1" fmla="*/ 575212 w 575212"/>
                                      <a:gd name="connsiteY1" fmla="*/ 0 h 875665"/>
                                      <a:gd name="connsiteX2" fmla="*/ 575212 w 575212"/>
                                      <a:gd name="connsiteY2" fmla="*/ 875665 h 875665"/>
                                      <a:gd name="connsiteX3" fmla="*/ 428719 w 575212"/>
                                      <a:gd name="connsiteY3" fmla="*/ 875233 h 875665"/>
                                      <a:gd name="connsiteX4" fmla="*/ 2808 w 575212"/>
                                      <a:gd name="connsiteY4" fmla="*/ 805542 h 875665"/>
                                      <a:gd name="connsiteX5" fmla="*/ 0 w 575212"/>
                                      <a:gd name="connsiteY5" fmla="*/ 0 h 875665"/>
                                      <a:gd name="connsiteX0" fmla="*/ 0 w 575212"/>
                                      <a:gd name="connsiteY0" fmla="*/ 0 h 875665"/>
                                      <a:gd name="connsiteX1" fmla="*/ 430524 w 575212"/>
                                      <a:gd name="connsiteY1" fmla="*/ 1504 h 875665"/>
                                      <a:gd name="connsiteX2" fmla="*/ 575212 w 575212"/>
                                      <a:gd name="connsiteY2" fmla="*/ 0 h 875665"/>
                                      <a:gd name="connsiteX3" fmla="*/ 575212 w 575212"/>
                                      <a:gd name="connsiteY3" fmla="*/ 875665 h 875665"/>
                                      <a:gd name="connsiteX4" fmla="*/ 428719 w 575212"/>
                                      <a:gd name="connsiteY4" fmla="*/ 875233 h 875665"/>
                                      <a:gd name="connsiteX5" fmla="*/ 2808 w 575212"/>
                                      <a:gd name="connsiteY5" fmla="*/ 805542 h 875665"/>
                                      <a:gd name="connsiteX6" fmla="*/ 0 w 575212"/>
                                      <a:gd name="connsiteY6" fmla="*/ 0 h 875665"/>
                                      <a:gd name="connsiteX0" fmla="*/ 2807 w 572404"/>
                                      <a:gd name="connsiteY0" fmla="*/ 66722 h 875665"/>
                                      <a:gd name="connsiteX1" fmla="*/ 427716 w 572404"/>
                                      <a:gd name="connsiteY1" fmla="*/ 1504 h 875665"/>
                                      <a:gd name="connsiteX2" fmla="*/ 572404 w 572404"/>
                                      <a:gd name="connsiteY2" fmla="*/ 0 h 875665"/>
                                      <a:gd name="connsiteX3" fmla="*/ 572404 w 572404"/>
                                      <a:gd name="connsiteY3" fmla="*/ 875665 h 875665"/>
                                      <a:gd name="connsiteX4" fmla="*/ 425911 w 572404"/>
                                      <a:gd name="connsiteY4" fmla="*/ 875233 h 875665"/>
                                      <a:gd name="connsiteX5" fmla="*/ 0 w 572404"/>
                                      <a:gd name="connsiteY5" fmla="*/ 805542 h 875665"/>
                                      <a:gd name="connsiteX6" fmla="*/ 2807 w 572404"/>
                                      <a:gd name="connsiteY6" fmla="*/ 66722 h 87566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Lst>
                                    <a:rect l="l" t="t" r="r" b="b"/>
                                    <a:pathLst>
                                      <a:path w="572404" h="875665">
                                        <a:moveTo>
                                          <a:pt x="2807" y="66722"/>
                                        </a:moveTo>
                                        <a:lnTo>
                                          <a:pt x="427716" y="1504"/>
                                        </a:lnTo>
                                        <a:lnTo>
                                          <a:pt x="572404" y="0"/>
                                        </a:lnTo>
                                        <a:lnTo>
                                          <a:pt x="572404" y="875665"/>
                                        </a:lnTo>
                                        <a:lnTo>
                                          <a:pt x="425911" y="875233"/>
                                        </a:lnTo>
                                        <a:lnTo>
                                          <a:pt x="0" y="805542"/>
                                        </a:lnTo>
                                        <a:cubicBezTo>
                                          <a:pt x="936" y="559269"/>
                                          <a:pt x="1871" y="312995"/>
                                          <a:pt x="2807" y="66722"/>
                                        </a:cubicBezTo>
                                        <a:close/>
                                      </a:path>
                                    </a:pathLst>
                                  </a:custGeom>
                                  <a:solidFill>
                                    <a:srgbClr val="4F81BD">
                                      <a:lumMod val="40000"/>
                                      <a:lumOff val="60000"/>
                                    </a:srgbClr>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18" name="Gerader Verbinder 489"/>
                                <wps:cNvCnPr/>
                                <wps:spPr>
                                  <a:xfrm rot="10800000">
                                    <a:off x="0" y="96151"/>
                                    <a:ext cx="866140" cy="2540"/>
                                  </a:xfrm>
                                  <a:prstGeom prst="line">
                                    <a:avLst/>
                                  </a:prstGeom>
                                  <a:noFill/>
                                  <a:ln w="9525" cap="flat" cmpd="sng" algn="ctr">
                                    <a:solidFill>
                                      <a:sysClr val="windowText" lastClr="000000"/>
                                    </a:solidFill>
                                    <a:prstDash val="dash"/>
                                  </a:ln>
                                  <a:effectLst/>
                                </wps:spPr>
                                <wps:bodyPr/>
                              </wps:wsp>
                              <wps:wsp>
                                <wps:cNvPr id="1019" name="Gerader Verbinder 490"/>
                                <wps:cNvCnPr/>
                                <wps:spPr>
                                  <a:xfrm rot="10800000">
                                    <a:off x="0" y="149445"/>
                                    <a:ext cx="866670" cy="2805"/>
                                  </a:xfrm>
                                  <a:prstGeom prst="line">
                                    <a:avLst/>
                                  </a:prstGeom>
                                  <a:noFill/>
                                  <a:ln w="9525" cap="flat" cmpd="sng" algn="ctr">
                                    <a:solidFill>
                                      <a:sysClr val="windowText" lastClr="000000"/>
                                    </a:solidFill>
                                    <a:prstDash val="dash"/>
                                  </a:ln>
                                  <a:effectLst/>
                                </wps:spPr>
                                <wps:bodyPr/>
                              </wps:wsp>
                            </wpg:grpSp>
                          </wpg:grpSp>
                        </wpg:grpSp>
                        <wps:wsp>
                          <wps:cNvPr id="1020" name="Gerade Verbindung mit Pfeil 1020"/>
                          <wps:cNvCnPr/>
                          <wps:spPr>
                            <a:xfrm>
                              <a:off x="119270" y="278296"/>
                              <a:ext cx="316058" cy="602833"/>
                            </a:xfrm>
                            <a:prstGeom prst="straightConnector1">
                              <a:avLst/>
                            </a:prstGeom>
                            <a:noFill/>
                            <a:ln w="9525" cap="flat" cmpd="sng" algn="ctr">
                              <a:solidFill>
                                <a:sysClr val="windowText" lastClr="000000"/>
                              </a:solidFill>
                              <a:prstDash val="solid"/>
                              <a:tailEnd type="triangle"/>
                            </a:ln>
                            <a:effectLst/>
                          </wps:spPr>
                          <wps:bodyPr/>
                        </wps:wsp>
                        <wps:wsp>
                          <wps:cNvPr id="1184" name="Gerade Verbindung mit Pfeil 1184"/>
                          <wps:cNvCnPr/>
                          <wps:spPr>
                            <a:xfrm>
                              <a:off x="606287" y="278296"/>
                              <a:ext cx="104021" cy="800370"/>
                            </a:xfrm>
                            <a:prstGeom prst="straightConnector1">
                              <a:avLst/>
                            </a:prstGeom>
                            <a:noFill/>
                            <a:ln w="9525" cap="flat" cmpd="sng" algn="ctr">
                              <a:solidFill>
                                <a:sysClr val="windowText" lastClr="000000"/>
                              </a:solidFill>
                              <a:prstDash val="solid"/>
                              <a:tailEnd type="triangle"/>
                            </a:ln>
                            <a:effectLst/>
                          </wps:spPr>
                          <wps:bodyPr/>
                        </wps:wsp>
                        <wps:wsp>
                          <wps:cNvPr id="1185" name="Gerade Verbindung mit Pfeil 1185"/>
                          <wps:cNvCnPr/>
                          <wps:spPr>
                            <a:xfrm>
                              <a:off x="1133061" y="218661"/>
                              <a:ext cx="98387" cy="336444"/>
                            </a:xfrm>
                            <a:prstGeom prst="straightConnector1">
                              <a:avLst/>
                            </a:prstGeom>
                            <a:noFill/>
                            <a:ln w="9525" cap="flat" cmpd="sng" algn="ctr">
                              <a:solidFill>
                                <a:sysClr val="windowText" lastClr="000000"/>
                              </a:solidFill>
                              <a:prstDash val="solid"/>
                              <a:tailEnd type="triangle"/>
                            </a:ln>
                            <a:effectLst/>
                          </wps:spPr>
                          <wps:bodyPr/>
                        </wps:wsp>
                        <wps:wsp>
                          <wps:cNvPr id="1186" name="Gerade Verbindung mit Pfeil 1186"/>
                          <wps:cNvCnPr/>
                          <wps:spPr>
                            <a:xfrm>
                              <a:off x="1600200" y="278296"/>
                              <a:ext cx="80722" cy="800431"/>
                            </a:xfrm>
                            <a:prstGeom prst="straightConnector1">
                              <a:avLst/>
                            </a:prstGeom>
                            <a:noFill/>
                            <a:ln w="9525" cap="flat" cmpd="sng" algn="ctr">
                              <a:solidFill>
                                <a:sysClr val="windowText" lastClr="000000"/>
                              </a:solidFill>
                              <a:prstDash val="solid"/>
                              <a:tailEnd type="triangle"/>
                            </a:ln>
                            <a:effectLst/>
                          </wps:spPr>
                          <wps:bodyPr/>
                        </wps:wsp>
                        <wps:wsp>
                          <wps:cNvPr id="1187" name="Gerade Verbindung mit Pfeil 1187"/>
                          <wps:cNvCnPr/>
                          <wps:spPr>
                            <a:xfrm flipH="1">
                              <a:off x="2425148" y="278296"/>
                              <a:ext cx="477275" cy="892399"/>
                            </a:xfrm>
                            <a:prstGeom prst="straightConnector1">
                              <a:avLst/>
                            </a:prstGeom>
                            <a:noFill/>
                            <a:ln w="9525" cap="flat" cmpd="sng" algn="ctr">
                              <a:solidFill>
                                <a:sysClr val="windowText" lastClr="000000"/>
                              </a:solidFill>
                              <a:prstDash val="solid"/>
                              <a:headEnd type="none"/>
                              <a:tailEnd type="triangle"/>
                            </a:ln>
                            <a:effectLst/>
                          </wps:spPr>
                          <wps:bodyPr/>
                        </wps:wsp>
                        <wps:wsp>
                          <wps:cNvPr id="1188" name="Gerade Verbindung mit Pfeil 1188"/>
                          <wps:cNvCnPr/>
                          <wps:spPr>
                            <a:xfrm flipH="1">
                              <a:off x="2156792" y="258418"/>
                              <a:ext cx="367533" cy="654519"/>
                            </a:xfrm>
                            <a:prstGeom prst="straightConnector1">
                              <a:avLst/>
                            </a:prstGeom>
                            <a:noFill/>
                            <a:ln w="9525" cap="sq" cmpd="sng" algn="ctr">
                              <a:solidFill>
                                <a:sysClr val="windowText" lastClr="000000"/>
                              </a:solidFill>
                              <a:prstDash val="solid"/>
                              <a:bevel/>
                              <a:headEnd type="none"/>
                              <a:tailEnd type="triangle"/>
                            </a:ln>
                            <a:effectLst/>
                          </wps:spPr>
                          <wps:bodyPr/>
                        </wps:wsp>
                        <wps:wsp>
                          <wps:cNvPr id="1189" name="Abgerundetes Rechteck 1189"/>
                          <wps:cNvSpPr/>
                          <wps:spPr>
                            <a:xfrm>
                              <a:off x="0" y="19879"/>
                              <a:ext cx="238638" cy="238570"/>
                            </a:xfrm>
                            <a:prstGeom prst="round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90" name="Abgerundetes Rechteck 1190"/>
                          <wps:cNvSpPr/>
                          <wps:spPr>
                            <a:xfrm>
                              <a:off x="487018" y="9939"/>
                              <a:ext cx="238638" cy="238570"/>
                            </a:xfrm>
                            <a:prstGeom prst="round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92" name="Abgerundetes Rechteck 1192"/>
                          <wps:cNvSpPr/>
                          <wps:spPr>
                            <a:xfrm>
                              <a:off x="1003853" y="9939"/>
                              <a:ext cx="238638" cy="238570"/>
                            </a:xfrm>
                            <a:prstGeom prst="round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93" name="Abgerundetes Rechteck 1193"/>
                          <wps:cNvSpPr/>
                          <wps:spPr>
                            <a:xfrm>
                              <a:off x="1490870" y="0"/>
                              <a:ext cx="238638" cy="238570"/>
                            </a:xfrm>
                            <a:prstGeom prst="round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94" name="Abgerundetes Rechteck 1194"/>
                          <wps:cNvSpPr/>
                          <wps:spPr>
                            <a:xfrm>
                              <a:off x="2395331" y="0"/>
                              <a:ext cx="238638" cy="238570"/>
                            </a:xfrm>
                            <a:prstGeom prst="round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95" name="Abgerundetes Rechteck 1195"/>
                          <wps:cNvSpPr/>
                          <wps:spPr>
                            <a:xfrm>
                              <a:off x="2782957" y="0"/>
                              <a:ext cx="238638" cy="238570"/>
                            </a:xfrm>
                            <a:prstGeom prst="round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96" name="Gerade Verbindung mit Pfeil 1196"/>
                          <wps:cNvCnPr/>
                          <wps:spPr>
                            <a:xfrm flipH="1">
                              <a:off x="3468757" y="407505"/>
                              <a:ext cx="590530" cy="255995"/>
                            </a:xfrm>
                            <a:prstGeom prst="straightConnector1">
                              <a:avLst/>
                            </a:prstGeom>
                            <a:noFill/>
                            <a:ln w="9525" cap="flat" cmpd="sng" algn="ctr">
                              <a:solidFill>
                                <a:sysClr val="windowText" lastClr="000000"/>
                              </a:solidFill>
                              <a:prstDash val="solid"/>
                              <a:headEnd type="none"/>
                              <a:tailEnd type="triangle"/>
                            </a:ln>
                            <a:effectLst/>
                          </wps:spPr>
                          <wps:bodyPr/>
                        </wps:wsp>
                        <wps:wsp>
                          <wps:cNvPr id="1197" name="Gerade Verbindung mit Pfeil 1197"/>
                          <wps:cNvCnPr/>
                          <wps:spPr>
                            <a:xfrm flipH="1">
                              <a:off x="3329609" y="626165"/>
                              <a:ext cx="736082" cy="513049"/>
                            </a:xfrm>
                            <a:prstGeom prst="straightConnector1">
                              <a:avLst/>
                            </a:prstGeom>
                            <a:noFill/>
                            <a:ln w="9525" cap="flat" cmpd="sng" algn="ctr">
                              <a:solidFill>
                                <a:sysClr val="windowText" lastClr="000000"/>
                              </a:solidFill>
                              <a:prstDash val="solid"/>
                              <a:headEnd type="none"/>
                              <a:tailEnd type="triangle"/>
                            </a:ln>
                            <a:effectLst/>
                          </wps:spPr>
                          <wps:bodyPr/>
                        </wps:wsp>
                        <wps:wsp>
                          <wps:cNvPr id="1198" name="Gerade Verbindung mit Pfeil 1198"/>
                          <wps:cNvCnPr/>
                          <wps:spPr>
                            <a:xfrm flipH="1">
                              <a:off x="3468757" y="924339"/>
                              <a:ext cx="598848" cy="386638"/>
                            </a:xfrm>
                            <a:prstGeom prst="straightConnector1">
                              <a:avLst/>
                            </a:prstGeom>
                            <a:noFill/>
                            <a:ln w="9525" cap="flat" cmpd="sng" algn="ctr">
                              <a:solidFill>
                                <a:sysClr val="windowText" lastClr="000000"/>
                              </a:solidFill>
                              <a:prstDash val="solid"/>
                              <a:headEnd type="none"/>
                              <a:tailEnd type="triangle"/>
                            </a:ln>
                            <a:effectLst/>
                          </wps:spPr>
                          <wps:bodyPr/>
                        </wps:wsp>
                        <wps:wsp>
                          <wps:cNvPr id="1199" name="Gerade Verbindung mit Pfeil 1199"/>
                          <wps:cNvCnPr/>
                          <wps:spPr>
                            <a:xfrm flipH="1" flipV="1">
                              <a:off x="3319670" y="1858618"/>
                              <a:ext cx="740241" cy="110225"/>
                            </a:xfrm>
                            <a:prstGeom prst="straightConnector1">
                              <a:avLst/>
                            </a:prstGeom>
                            <a:noFill/>
                            <a:ln w="9525" cap="flat" cmpd="sng" algn="ctr">
                              <a:solidFill>
                                <a:sysClr val="windowText" lastClr="000000"/>
                              </a:solidFill>
                              <a:prstDash val="solid"/>
                              <a:headEnd type="none"/>
                              <a:tailEnd type="triangle"/>
                            </a:ln>
                            <a:effectLst/>
                          </wps:spPr>
                          <wps:bodyPr/>
                        </wps:wsp>
                        <wpg:grpSp>
                          <wpg:cNvPr id="1200" name="Gruppieren 1200"/>
                          <wpg:cNvGrpSpPr/>
                          <wpg:grpSpPr>
                            <a:xfrm>
                              <a:off x="1083366" y="556592"/>
                              <a:ext cx="302021" cy="131585"/>
                              <a:chOff x="0" y="0"/>
                              <a:chExt cx="198826" cy="86650"/>
                            </a:xfrm>
                          </wpg:grpSpPr>
                          <wps:wsp>
                            <wps:cNvPr id="1201" name="Gerade Verbindung mit Pfeil 1201"/>
                            <wps:cNvCnPr/>
                            <wps:spPr>
                              <a:xfrm>
                                <a:off x="0" y="27377"/>
                                <a:ext cx="83820" cy="0"/>
                              </a:xfrm>
                              <a:prstGeom prst="straightConnector1">
                                <a:avLst/>
                              </a:prstGeom>
                              <a:noFill/>
                              <a:ln w="9525" cap="flat" cmpd="sng" algn="ctr">
                                <a:solidFill>
                                  <a:sysClr val="windowText" lastClr="000000"/>
                                </a:solidFill>
                                <a:prstDash val="solid"/>
                                <a:headEnd w="sm" len="sm"/>
                                <a:tailEnd type="triangle" w="sm" len="sm"/>
                              </a:ln>
                              <a:effectLst/>
                            </wps:spPr>
                            <wps:bodyPr/>
                          </wps:wsp>
                          <wps:wsp>
                            <wps:cNvPr id="1202" name="Gerade Verbindung mit Pfeil 1202"/>
                            <wps:cNvCnPr/>
                            <wps:spPr>
                              <a:xfrm>
                                <a:off x="114984" y="21902"/>
                                <a:ext cx="83842" cy="0"/>
                              </a:xfrm>
                              <a:prstGeom prst="straightConnector1">
                                <a:avLst/>
                              </a:prstGeom>
                              <a:noFill/>
                              <a:ln w="9525" cap="flat" cmpd="sng" algn="ctr">
                                <a:solidFill>
                                  <a:sysClr val="windowText" lastClr="000000"/>
                                </a:solidFill>
                                <a:prstDash val="solid"/>
                                <a:headEnd type="triangle" w="sm" len="sm"/>
                                <a:tailEnd type="none" w="sm" len="sm"/>
                              </a:ln>
                              <a:effectLst/>
                            </wps:spPr>
                            <wps:bodyPr/>
                          </wps:wsp>
                          <wps:wsp>
                            <wps:cNvPr id="1203" name="Gerader Verbinder 963"/>
                            <wps:cNvCnPr/>
                            <wps:spPr>
                              <a:xfrm flipV="1">
                                <a:off x="79394" y="0"/>
                                <a:ext cx="0" cy="81175"/>
                              </a:xfrm>
                              <a:prstGeom prst="line">
                                <a:avLst/>
                              </a:prstGeom>
                              <a:noFill/>
                              <a:ln w="9525" cap="flat" cmpd="sng" algn="ctr">
                                <a:solidFill>
                                  <a:sysClr val="windowText" lastClr="000000"/>
                                </a:solidFill>
                                <a:prstDash val="solid"/>
                              </a:ln>
                              <a:effectLst/>
                            </wps:spPr>
                            <wps:bodyPr/>
                          </wps:wsp>
                          <wps:wsp>
                            <wps:cNvPr id="1204" name="Gerader Verbinder 964"/>
                            <wps:cNvCnPr/>
                            <wps:spPr>
                              <a:xfrm flipV="1">
                                <a:off x="114984" y="5475"/>
                                <a:ext cx="0" cy="81175"/>
                              </a:xfrm>
                              <a:prstGeom prst="line">
                                <a:avLst/>
                              </a:prstGeom>
                              <a:noFill/>
                              <a:ln w="9525" cap="flat" cmpd="sng" algn="ctr">
                                <a:solidFill>
                                  <a:sysClr val="windowText" lastClr="000000"/>
                                </a:solidFill>
                                <a:prstDash val="solid"/>
                              </a:ln>
                              <a:effectLst/>
                            </wps:spPr>
                            <wps:bodyPr/>
                          </wps:wsp>
                        </wpg:grpSp>
                        <wpg:grpSp>
                          <wpg:cNvPr id="1205" name="Gruppieren 1205"/>
                          <wpg:cNvGrpSpPr/>
                          <wpg:grpSpPr>
                            <a:xfrm rot="5400000">
                              <a:off x="3573118" y="1575352"/>
                              <a:ext cx="301934" cy="131623"/>
                              <a:chOff x="0" y="0"/>
                              <a:chExt cx="198826" cy="86650"/>
                            </a:xfrm>
                          </wpg:grpSpPr>
                          <wps:wsp>
                            <wps:cNvPr id="1206" name="Gerade Verbindung mit Pfeil 1206"/>
                            <wps:cNvCnPr/>
                            <wps:spPr>
                              <a:xfrm>
                                <a:off x="0" y="27377"/>
                                <a:ext cx="83820" cy="0"/>
                              </a:xfrm>
                              <a:prstGeom prst="straightConnector1">
                                <a:avLst/>
                              </a:prstGeom>
                              <a:noFill/>
                              <a:ln w="9525" cap="flat" cmpd="sng" algn="ctr">
                                <a:solidFill>
                                  <a:sysClr val="windowText" lastClr="000000"/>
                                </a:solidFill>
                                <a:prstDash val="solid"/>
                                <a:headEnd w="sm" len="sm"/>
                                <a:tailEnd type="triangle" w="sm" len="sm"/>
                              </a:ln>
                              <a:effectLst/>
                            </wps:spPr>
                            <wps:bodyPr/>
                          </wps:wsp>
                          <wps:wsp>
                            <wps:cNvPr id="1207" name="Gerade Verbindung mit Pfeil 1207"/>
                            <wps:cNvCnPr/>
                            <wps:spPr>
                              <a:xfrm>
                                <a:off x="114984" y="21902"/>
                                <a:ext cx="83842" cy="0"/>
                              </a:xfrm>
                              <a:prstGeom prst="straightConnector1">
                                <a:avLst/>
                              </a:prstGeom>
                              <a:noFill/>
                              <a:ln w="9525" cap="flat" cmpd="sng" algn="ctr">
                                <a:solidFill>
                                  <a:sysClr val="windowText" lastClr="000000"/>
                                </a:solidFill>
                                <a:prstDash val="solid"/>
                                <a:headEnd type="triangle" w="sm" len="sm"/>
                                <a:tailEnd type="none" w="sm" len="sm"/>
                              </a:ln>
                              <a:effectLst/>
                            </wps:spPr>
                            <wps:bodyPr/>
                          </wps:wsp>
                          <wps:wsp>
                            <wps:cNvPr id="1208" name="Gerader Verbinder 968"/>
                            <wps:cNvCnPr/>
                            <wps:spPr>
                              <a:xfrm flipV="1">
                                <a:off x="79394" y="0"/>
                                <a:ext cx="0" cy="81175"/>
                              </a:xfrm>
                              <a:prstGeom prst="line">
                                <a:avLst/>
                              </a:prstGeom>
                              <a:noFill/>
                              <a:ln w="9525" cap="flat" cmpd="sng" algn="ctr">
                                <a:solidFill>
                                  <a:sysClr val="windowText" lastClr="000000"/>
                                </a:solidFill>
                                <a:prstDash val="solid"/>
                              </a:ln>
                              <a:effectLst/>
                            </wps:spPr>
                            <wps:bodyPr/>
                          </wps:wsp>
                          <wps:wsp>
                            <wps:cNvPr id="1209" name="Gerader Verbinder 969"/>
                            <wps:cNvCnPr/>
                            <wps:spPr>
                              <a:xfrm flipV="1">
                                <a:off x="114984" y="5475"/>
                                <a:ext cx="0" cy="81175"/>
                              </a:xfrm>
                              <a:prstGeom prst="line">
                                <a:avLst/>
                              </a:prstGeom>
                              <a:noFill/>
                              <a:ln w="9525" cap="flat" cmpd="sng" algn="ctr">
                                <a:solidFill>
                                  <a:sysClr val="windowText" lastClr="000000"/>
                                </a:solidFill>
                                <a:prstDash val="solid"/>
                              </a:ln>
                              <a:effectLst/>
                            </wps:spPr>
                            <wps:bodyPr/>
                          </wps:wsp>
                        </wpg:grpSp>
                        <wps:wsp>
                          <wps:cNvPr id="1210" name="Gerade Verbindung mit Pfeil 1210"/>
                          <wps:cNvCnPr/>
                          <wps:spPr>
                            <a:xfrm flipH="1" flipV="1">
                              <a:off x="3816626" y="1649896"/>
                              <a:ext cx="245361" cy="69428"/>
                            </a:xfrm>
                            <a:prstGeom prst="straightConnector1">
                              <a:avLst/>
                            </a:prstGeom>
                            <a:noFill/>
                            <a:ln w="9525" cap="flat" cmpd="sng" algn="ctr">
                              <a:solidFill>
                                <a:sysClr val="windowText" lastClr="000000"/>
                              </a:solidFill>
                              <a:prstDash val="solid"/>
                              <a:headEnd type="none"/>
                              <a:tailEnd type="triangle"/>
                            </a:ln>
                            <a:effectLst/>
                          </wps:spPr>
                          <wps:bodyPr/>
                        </wps:wsp>
                        <wps:wsp>
                          <wps:cNvPr id="1211" name="Abgerundetes Rechteck 1211"/>
                          <wps:cNvSpPr/>
                          <wps:spPr>
                            <a:xfrm>
                              <a:off x="4075044" y="268357"/>
                              <a:ext cx="238638" cy="238570"/>
                            </a:xfrm>
                            <a:prstGeom prst="round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12" name="Abgerundetes Rechteck 1212"/>
                          <wps:cNvSpPr/>
                          <wps:spPr>
                            <a:xfrm>
                              <a:off x="4075044" y="536713"/>
                              <a:ext cx="238638" cy="238570"/>
                            </a:xfrm>
                            <a:prstGeom prst="round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13" name="Abgerundetes Rechteck 1213"/>
                          <wps:cNvSpPr/>
                          <wps:spPr>
                            <a:xfrm>
                              <a:off x="4084983" y="805070"/>
                              <a:ext cx="238638" cy="238570"/>
                            </a:xfrm>
                            <a:prstGeom prst="round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14" name="Abgerundetes Rechteck 1214"/>
                          <wps:cNvSpPr/>
                          <wps:spPr>
                            <a:xfrm>
                              <a:off x="4075044" y="1590261"/>
                              <a:ext cx="238638" cy="238570"/>
                            </a:xfrm>
                            <a:prstGeom prst="round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15" name="Abgerundetes Rechteck 1215"/>
                          <wps:cNvSpPr/>
                          <wps:spPr>
                            <a:xfrm>
                              <a:off x="4075044" y="1858618"/>
                              <a:ext cx="238638" cy="238570"/>
                            </a:xfrm>
                            <a:prstGeom prst="round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48" name="Gerade Verbindung mit Pfeil 2048"/>
                          <wps:cNvCnPr/>
                          <wps:spPr>
                            <a:xfrm flipH="1">
                              <a:off x="3538331" y="1272209"/>
                              <a:ext cx="529046" cy="166007"/>
                            </a:xfrm>
                            <a:prstGeom prst="straightConnector1">
                              <a:avLst/>
                            </a:prstGeom>
                            <a:noFill/>
                            <a:ln w="9525" cap="flat" cmpd="sng" algn="ctr">
                              <a:solidFill>
                                <a:sysClr val="windowText" lastClr="000000"/>
                              </a:solidFill>
                              <a:prstDash val="solid"/>
                              <a:headEnd type="none"/>
                              <a:tailEnd type="triangle"/>
                            </a:ln>
                            <a:effectLst/>
                          </wps:spPr>
                          <wps:bodyPr/>
                        </wps:wsp>
                        <wps:wsp>
                          <wps:cNvPr id="2049" name="Abgerundetes Rechteck 2049"/>
                          <wps:cNvSpPr/>
                          <wps:spPr>
                            <a:xfrm>
                              <a:off x="4075044" y="1152939"/>
                              <a:ext cx="238125" cy="238125"/>
                            </a:xfrm>
                            <a:prstGeom prst="round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2050" name="Gerader Verbinder 979"/>
                        <wps:cNvCnPr/>
                        <wps:spPr>
                          <a:xfrm>
                            <a:off x="334978" y="2702460"/>
                            <a:ext cx="0" cy="485775"/>
                          </a:xfrm>
                          <a:prstGeom prst="line">
                            <a:avLst/>
                          </a:prstGeom>
                          <a:noFill/>
                          <a:ln w="9525" cap="flat" cmpd="sng" algn="ctr">
                            <a:solidFill>
                              <a:srgbClr val="4F81BD">
                                <a:shade val="95000"/>
                                <a:satMod val="105000"/>
                              </a:srgbClr>
                            </a:solidFill>
                            <a:prstDash val="solid"/>
                          </a:ln>
                          <a:effectLst/>
                        </wps:spPr>
                        <wps:bodyPr/>
                      </wps:wsp>
                      <wps:wsp>
                        <wps:cNvPr id="2051" name="Gerader Verbinder 981"/>
                        <wps:cNvCnPr/>
                        <wps:spPr>
                          <a:xfrm>
                            <a:off x="1597936" y="2702460"/>
                            <a:ext cx="5715" cy="253365"/>
                          </a:xfrm>
                          <a:prstGeom prst="line">
                            <a:avLst/>
                          </a:prstGeom>
                          <a:noFill/>
                          <a:ln w="9525" cap="flat" cmpd="sng" algn="ctr">
                            <a:solidFill>
                              <a:srgbClr val="4F81BD">
                                <a:shade val="95000"/>
                                <a:satMod val="105000"/>
                              </a:srgbClr>
                            </a:solidFill>
                            <a:prstDash val="solid"/>
                          </a:ln>
                          <a:effectLst/>
                        </wps:spPr>
                        <wps:bodyPr/>
                      </wps:wsp>
                      <wps:wsp>
                        <wps:cNvPr id="2052" name="Gerade Verbindung mit Pfeil 2052"/>
                        <wps:cNvCnPr/>
                        <wps:spPr>
                          <a:xfrm>
                            <a:off x="330451" y="2770361"/>
                            <a:ext cx="1200150" cy="12065"/>
                          </a:xfrm>
                          <a:prstGeom prst="straightConnector1">
                            <a:avLst/>
                          </a:prstGeom>
                          <a:noFill/>
                          <a:ln w="9525" cap="flat" cmpd="sng" algn="ctr">
                            <a:solidFill>
                              <a:srgbClr val="4F81BD">
                                <a:shade val="95000"/>
                                <a:satMod val="105000"/>
                              </a:srgbClr>
                            </a:solidFill>
                            <a:prstDash val="solid"/>
                            <a:headEnd type="triangle"/>
                            <a:tailEnd type="triangle"/>
                          </a:ln>
                          <a:effectLst/>
                        </wps:spPr>
                        <wps:bodyPr/>
                      </wps:wsp>
                      <wps:wsp>
                        <wps:cNvPr id="2053" name="Gerade Verbindung mit Pfeil 2053"/>
                        <wps:cNvCnPr/>
                        <wps:spPr>
                          <a:xfrm>
                            <a:off x="1597936" y="2788468"/>
                            <a:ext cx="1059180" cy="12065"/>
                          </a:xfrm>
                          <a:prstGeom prst="straightConnector1">
                            <a:avLst/>
                          </a:prstGeom>
                          <a:noFill/>
                          <a:ln w="9525" cap="flat" cmpd="sng" algn="ctr">
                            <a:solidFill>
                              <a:srgbClr val="4F81BD">
                                <a:shade val="95000"/>
                                <a:satMod val="105000"/>
                              </a:srgbClr>
                            </a:solidFill>
                            <a:prstDash val="solid"/>
                            <a:headEnd type="triangle"/>
                            <a:tailEnd type="triangle"/>
                          </a:ln>
                          <a:effectLst/>
                        </wps:spPr>
                        <wps:bodyPr/>
                      </wps:wsp>
                      <wps:wsp>
                        <wps:cNvPr id="2054" name="Gerade Verbindung mit Pfeil 2054"/>
                        <wps:cNvCnPr/>
                        <wps:spPr>
                          <a:xfrm>
                            <a:off x="1394233" y="2874475"/>
                            <a:ext cx="133985" cy="3810"/>
                          </a:xfrm>
                          <a:prstGeom prst="straightConnector1">
                            <a:avLst/>
                          </a:prstGeom>
                          <a:noFill/>
                          <a:ln w="9525" cap="flat" cmpd="sng" algn="ctr">
                            <a:solidFill>
                              <a:srgbClr val="4F81BD">
                                <a:shade val="95000"/>
                                <a:satMod val="105000"/>
                              </a:srgbClr>
                            </a:solidFill>
                            <a:prstDash val="solid"/>
                            <a:tailEnd type="triangle"/>
                          </a:ln>
                          <a:effectLst/>
                        </wps:spPr>
                        <wps:bodyPr/>
                      </wps:wsp>
                      <wps:wsp>
                        <wps:cNvPr id="2055" name="Gerader Verbinder 986"/>
                        <wps:cNvCnPr/>
                        <wps:spPr>
                          <a:xfrm>
                            <a:off x="3182293" y="2584765"/>
                            <a:ext cx="0" cy="582930"/>
                          </a:xfrm>
                          <a:prstGeom prst="line">
                            <a:avLst/>
                          </a:prstGeom>
                          <a:noFill/>
                          <a:ln w="9525" cap="flat" cmpd="sng" algn="ctr">
                            <a:solidFill>
                              <a:srgbClr val="4F81BD">
                                <a:shade val="95000"/>
                                <a:satMod val="105000"/>
                              </a:srgbClr>
                            </a:solidFill>
                            <a:prstDash val="solid"/>
                          </a:ln>
                          <a:effectLst/>
                        </wps:spPr>
                        <wps:bodyPr/>
                      </wps:wsp>
                      <wps:wsp>
                        <wps:cNvPr id="2056" name="Gerader Verbinder 989"/>
                        <wps:cNvCnPr/>
                        <wps:spPr>
                          <a:xfrm flipH="1">
                            <a:off x="167489" y="864606"/>
                            <a:ext cx="156845" cy="0"/>
                          </a:xfrm>
                          <a:prstGeom prst="line">
                            <a:avLst/>
                          </a:prstGeom>
                          <a:noFill/>
                          <a:ln w="9525" cap="flat" cmpd="sng" algn="ctr">
                            <a:solidFill>
                              <a:srgbClr val="4F81BD">
                                <a:shade val="95000"/>
                                <a:satMod val="105000"/>
                              </a:srgbClr>
                            </a:solidFill>
                            <a:prstDash val="solid"/>
                          </a:ln>
                          <a:effectLst/>
                        </wps:spPr>
                        <wps:bodyPr/>
                      </wps:wsp>
                      <wps:wsp>
                        <wps:cNvPr id="2057" name="Gerade Verbindung mit Pfeil 2057"/>
                        <wps:cNvCnPr/>
                        <wps:spPr>
                          <a:xfrm>
                            <a:off x="253497" y="860079"/>
                            <a:ext cx="0" cy="1836420"/>
                          </a:xfrm>
                          <a:prstGeom prst="straightConnector1">
                            <a:avLst/>
                          </a:prstGeom>
                          <a:noFill/>
                          <a:ln w="9525" cap="flat" cmpd="sng" algn="ctr">
                            <a:solidFill>
                              <a:srgbClr val="4F81BD">
                                <a:shade val="95000"/>
                                <a:satMod val="105000"/>
                              </a:srgbClr>
                            </a:solidFill>
                            <a:prstDash val="solid"/>
                            <a:headEnd type="triangle"/>
                            <a:tailEnd type="triangle"/>
                          </a:ln>
                          <a:effectLst/>
                        </wps:spPr>
                        <wps:bodyPr/>
                      </wps:wsp>
                      <wps:wsp>
                        <wps:cNvPr id="2058" name="Gerade Verbindung mit Pfeil 2058"/>
                        <wps:cNvCnPr/>
                        <wps:spPr>
                          <a:xfrm>
                            <a:off x="2525917" y="2888056"/>
                            <a:ext cx="133985" cy="3810"/>
                          </a:xfrm>
                          <a:prstGeom prst="straightConnector1">
                            <a:avLst/>
                          </a:prstGeom>
                          <a:noFill/>
                          <a:ln w="9525" cap="flat" cmpd="sng" algn="ctr">
                            <a:solidFill>
                              <a:srgbClr val="4F81BD">
                                <a:shade val="95000"/>
                                <a:satMod val="105000"/>
                              </a:srgbClr>
                            </a:solidFill>
                            <a:prstDash val="solid"/>
                            <a:tailEnd type="triangle"/>
                          </a:ln>
                          <a:effectLst/>
                        </wps:spPr>
                        <wps:bodyPr/>
                      </wps:wsp>
                      <wps:wsp>
                        <wps:cNvPr id="2059" name="Gerader Verbinder 988"/>
                        <wps:cNvCnPr/>
                        <wps:spPr>
                          <a:xfrm flipH="1">
                            <a:off x="172016" y="2697933"/>
                            <a:ext cx="156845" cy="0"/>
                          </a:xfrm>
                          <a:prstGeom prst="line">
                            <a:avLst/>
                          </a:prstGeom>
                          <a:noFill/>
                          <a:ln w="9525" cap="flat" cmpd="sng" algn="ctr">
                            <a:solidFill>
                              <a:srgbClr val="4F81BD">
                                <a:shade val="95000"/>
                                <a:satMod val="105000"/>
                              </a:srgbClr>
                            </a:solidFill>
                            <a:prstDash val="solid"/>
                          </a:ln>
                          <a:effectLst/>
                        </wps:spPr>
                        <wps:bodyPr/>
                      </wps:wsp>
                      <wps:wsp>
                        <wps:cNvPr id="2060" name="Gerade Verbindung mit Pfeil 2060"/>
                        <wps:cNvCnPr/>
                        <wps:spPr>
                          <a:xfrm>
                            <a:off x="339505" y="3078178"/>
                            <a:ext cx="2843530" cy="0"/>
                          </a:xfrm>
                          <a:prstGeom prst="straightConnector1">
                            <a:avLst/>
                          </a:prstGeom>
                          <a:noFill/>
                          <a:ln w="9525" cap="flat" cmpd="sng" algn="ctr">
                            <a:solidFill>
                              <a:srgbClr val="4F81BD">
                                <a:shade val="95000"/>
                                <a:satMod val="105000"/>
                              </a:srgbClr>
                            </a:solidFill>
                            <a:prstDash val="solid"/>
                            <a:headEnd type="triangle"/>
                            <a:tailEnd type="triangle"/>
                          </a:ln>
                          <a:effectLst/>
                        </wps:spPr>
                        <wps:bodyPr/>
                      </wps:wsp>
                      <wps:wsp>
                        <wps:cNvPr id="2061" name="Gerade Verbindung mit Pfeil 2061"/>
                        <wps:cNvCnPr/>
                        <wps:spPr>
                          <a:xfrm flipH="1">
                            <a:off x="2725093" y="2888056"/>
                            <a:ext cx="115570" cy="0"/>
                          </a:xfrm>
                          <a:prstGeom prst="straightConnector1">
                            <a:avLst/>
                          </a:prstGeom>
                          <a:noFill/>
                          <a:ln w="9525" cap="flat" cmpd="sng" algn="ctr">
                            <a:solidFill>
                              <a:srgbClr val="4F81BD">
                                <a:shade val="95000"/>
                                <a:satMod val="105000"/>
                              </a:srgbClr>
                            </a:solidFill>
                            <a:prstDash val="solid"/>
                            <a:tailEnd type="triangle"/>
                          </a:ln>
                          <a:effectLst/>
                        </wps:spPr>
                        <wps:bodyPr/>
                      </wps:wsp>
                      <wps:wsp>
                        <wps:cNvPr id="2062" name="Gerade Verbindung mit Pfeil 2062"/>
                        <wps:cNvCnPr/>
                        <wps:spPr>
                          <a:xfrm>
                            <a:off x="2720566" y="2797521"/>
                            <a:ext cx="462915" cy="0"/>
                          </a:xfrm>
                          <a:prstGeom prst="straightConnector1">
                            <a:avLst/>
                          </a:prstGeom>
                          <a:noFill/>
                          <a:ln w="9525" cap="flat" cmpd="sng" algn="ctr">
                            <a:solidFill>
                              <a:srgbClr val="4F81BD">
                                <a:shade val="95000"/>
                                <a:satMod val="105000"/>
                              </a:srgbClr>
                            </a:solidFill>
                            <a:prstDash val="solid"/>
                            <a:headEnd type="triangle"/>
                            <a:tailEnd type="triangle"/>
                          </a:ln>
                          <a:effectLst/>
                        </wps:spPr>
                        <wps:bodyPr/>
                      </wps:wsp>
                      <wps:wsp>
                        <wps:cNvPr id="2063" name="Gerade Verbindung mit Pfeil 2063"/>
                        <wps:cNvCnPr/>
                        <wps:spPr>
                          <a:xfrm flipH="1">
                            <a:off x="1597936" y="2874475"/>
                            <a:ext cx="115570" cy="0"/>
                          </a:xfrm>
                          <a:prstGeom prst="straightConnector1">
                            <a:avLst/>
                          </a:prstGeom>
                          <a:noFill/>
                          <a:ln w="9525" cap="flat" cmpd="sng" algn="ctr">
                            <a:solidFill>
                              <a:srgbClr val="4F81BD">
                                <a:shade val="95000"/>
                                <a:satMod val="105000"/>
                              </a:srgbClr>
                            </a:solidFill>
                            <a:prstDash val="solid"/>
                            <a:tailEnd type="triangle"/>
                          </a:ln>
                          <a:effectLst/>
                        </wps:spPr>
                        <wps:bodyPr/>
                      </wps:wsp>
                      <wps:wsp>
                        <wps:cNvPr id="2064" name="Gerader Verbinder 992"/>
                        <wps:cNvCnPr/>
                        <wps:spPr>
                          <a:xfrm>
                            <a:off x="1534562" y="2706986"/>
                            <a:ext cx="5715" cy="253365"/>
                          </a:xfrm>
                          <a:prstGeom prst="line">
                            <a:avLst/>
                          </a:prstGeom>
                          <a:noFill/>
                          <a:ln w="9525" cap="flat" cmpd="sng" algn="ctr">
                            <a:solidFill>
                              <a:srgbClr val="4F81BD">
                                <a:shade val="95000"/>
                                <a:satMod val="105000"/>
                              </a:srgbClr>
                            </a:solidFill>
                            <a:prstDash val="solid"/>
                          </a:ln>
                          <a:effectLst/>
                        </wps:spPr>
                        <wps:bodyPr/>
                      </wps:wsp>
                      <wps:wsp>
                        <wps:cNvPr id="2065" name="Gerader Verbinder 993"/>
                        <wps:cNvCnPr/>
                        <wps:spPr>
                          <a:xfrm>
                            <a:off x="2720566" y="2720567"/>
                            <a:ext cx="5715" cy="253365"/>
                          </a:xfrm>
                          <a:prstGeom prst="line">
                            <a:avLst/>
                          </a:prstGeom>
                          <a:noFill/>
                          <a:ln w="9525" cap="flat" cmpd="sng" algn="ctr">
                            <a:solidFill>
                              <a:srgbClr val="4F81BD">
                                <a:shade val="95000"/>
                                <a:satMod val="105000"/>
                              </a:srgbClr>
                            </a:solidFill>
                            <a:prstDash val="solid"/>
                          </a:ln>
                          <a:effectLst/>
                        </wps:spPr>
                        <wps:bodyPr/>
                      </wps:wsp>
                      <wps:wsp>
                        <wps:cNvPr id="2066" name="Gerader Verbinder 994"/>
                        <wps:cNvCnPr/>
                        <wps:spPr>
                          <a:xfrm>
                            <a:off x="2657192" y="2720567"/>
                            <a:ext cx="5715" cy="253365"/>
                          </a:xfrm>
                          <a:prstGeom prst="line">
                            <a:avLst/>
                          </a:prstGeom>
                          <a:noFill/>
                          <a:ln w="9525" cap="flat" cmpd="sng" algn="ctr">
                            <a:solidFill>
                              <a:srgbClr val="4F81BD">
                                <a:shade val="95000"/>
                                <a:satMod val="105000"/>
                              </a:srgbClr>
                            </a:solidFill>
                            <a:prstDash val="solid"/>
                          </a:ln>
                          <a:effectLst/>
                        </wps:spPr>
                        <wps:bodyPr/>
                      </wps:wsp>
                      <wps:wsp>
                        <wps:cNvPr id="2067" name="Gerade Verbindung mit Pfeil 2067"/>
                        <wps:cNvCnPr/>
                        <wps:spPr>
                          <a:xfrm>
                            <a:off x="3032911" y="2897109"/>
                            <a:ext cx="133985" cy="3810"/>
                          </a:xfrm>
                          <a:prstGeom prst="straightConnector1">
                            <a:avLst/>
                          </a:prstGeom>
                          <a:noFill/>
                          <a:ln w="9525" cap="flat" cmpd="sng" algn="ctr">
                            <a:solidFill>
                              <a:srgbClr val="4F81BD">
                                <a:shade val="95000"/>
                                <a:satMod val="105000"/>
                              </a:srgbClr>
                            </a:solidFill>
                            <a:prstDash val="solid"/>
                            <a:tailEnd type="triangle"/>
                          </a:ln>
                          <a:effectLst/>
                        </wps:spPr>
                        <wps:bodyPr/>
                      </wps:wsp>
                    </wpg:wgp>
                  </a:graphicData>
                </a:graphic>
              </wp:anchor>
            </w:drawing>
          </mc:Choice>
          <mc:Fallback>
            <w:pict>
              <v:group id="Gruppieren 994" o:spid="_x0000_s1026" style="position:absolute;margin-left:-.4pt;margin-top:12.7pt;width:431.2pt;height:251.05pt;z-index:251683840" coordsize="54762,318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">
                <v:group id="Gruppieren 995" o:spid="_x0000_s1027" style="position:absolute;width:54762;height:26936" coordsize="43236,2127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IWn9XDFAAAA3AAA&#10;AA8AAAAAAAAAAAAAAAAAqgIAAGRycy9kb3ducmV2LnhtbFBLBQYAAAAABAAEAPoAAACcAwAAAAA=&#10;">
                  <v:group id="Gruppieren 996" o:spid="_x0000_s1028" style="position:absolute;left:2683;top:6758;width:33960;height:14513" coordsize="34674,148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1dWsHxgAAANwA&#10;AAAPAAAAAAAAAAAAAAAAAKoCAABkcnMvZG93bnJldi54bWxQSwUGAAAAAAQABAD6AAAAnQMAAAAA&#10;">
                    <v:group id="Gruppieren 997" o:spid="_x0000_s1029" style="position:absolute;width:23000;height:14826" coordsize="23000,148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aOc6cxgAAANwA&#10;AAAPAAAAAAAAAAAAAAAAAKoCAABkcnMvZG93bnJldi54bWxQSwUGAAAAAAQABAD6AAAAnQMAAAAA&#10;">
                      <v:shape id="Rechteck 1" o:spid="_x0000_s1030" style="position:absolute;width:23000;height:14809;visibility:visible;mso-wrap-style:square;v-text-anchor:middle" coordsize="2300026,14809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ZWlkMMA&#10;AADcAAAADwAAAGRycy9kb3ducmV2LnhtbERPy2oCMRTdF/yHcIXuaqalFh2NUsZXF4WiFbq9TK4z&#10;U5ObIYnj+PdmUejycN7zZW+N6MiHxrGC51EGgrh0uuFKwfF78zQBESKyRuOYFNwowHIxeJhjrt2V&#10;99QdYiVSCIccFdQxtrmUoazJYhi5ljhxJ+ctxgR9JbXHawq3Rr5k2Zu02HBqqLGloqbyfLhYBUX2&#10;eS7Gu9Xv9vi67Tz+mC+7Nko9Dvv3GYhIffwX/7k/tILpNK1NZ9IRkIs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ZWlkMMAAADcAAAADwAAAAAAAAAAAAAAAACYAgAAZHJzL2Rv&#10;d25yZXYueG1sUEsFBgAAAAAEAAQA9QAAAIgDAAAAAA==&#10;" path="m,l1921362,2805r378664,72927c2297221,513025,2294415,950319,2291610,1387612r-370248,93379l,1480185,,xe" fillcolor="#b9cde5" strokecolor="windowText" strokeweight="2pt">
                        <v:path arrowok="t" o:connecttype="custom" o:connectlocs="0,0;1921362,2805;2300026,75732;2291610,1387612;1921362,1480991;0,1480185;0,0" o:connectangles="0,0,0,0,0,0,0"/>
                      </v:shape>
                      <v:roundrect id="Abgerundetes Rechteck 999" o:spid="_x0000_s1031" style="position:absolute;left:2336;top:2296;width:5232;height:3225;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a+NsIA&#10;AADcAAAADwAAAGRycy9kb3ducmV2LnhtbESPQYvCMBSE7wv+h/AEb2uqqNhqFBEU9+DBKnh9Ns+2&#10;2LyUJmr99xtB8DjMzDfMfNmaSjyocaVlBYN+BII4s7rkXMHpuPmdgnAeWWNlmRS8yMFy0fmZY6Lt&#10;kw/0SH0uAoRdggoK7+tESpcVZND1bU0cvKttDPogm1zqBp8Bbio5jKKJNFhyWCiwpnVB2S29GwVu&#10;ND7/7S/T9FL5jE6Ot3s7MEr1uu1qBsJT67/hT3unFcRxDO8z4QjIx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0Fr42wgAAANwAAAAPAAAAAAAAAAAAAAAAAJgCAABkcnMvZG93&#10;bnJldi54bWxQSwUGAAAAAAQABAD1AAAAhwMAAAAA&#10;" fillcolor="window" strokecolor="windowText" strokeweight="2pt"/>
                      <v:line id="Gerader Verbinder 952" o:spid="_x0000_s1032" style="position:absolute;visibility:visible;mso-wrap-style:square" from="9627,40" to="9627,147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hpShscAAADdAAAADwAAAGRycy9kb3ducmV2LnhtbESPS08DMQyE70j8h8hI3GhSDghtm1Z9&#10;qALxEKLtpTcrcTcLG2e1Ce3Cr8cHJG62ZjzzeTofYqtO1OcmsYXxyIAidsk3XFvY7zY396ByQfbY&#10;JiYL35RhPru8mGLl05nf6bQttZIQzhVaCKV0ldbZBYqYR6kjFu2Y+ohF1r7WvsezhMdW3xpzpyM2&#10;LA0BO1oFcp/br2hhuf44vD4/LENxbu/TW9o1L08/1l5fDYsJqEJD+Tf/XT96wTdG+OUbGUHPfg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uGlKGxwAAAN0AAAAPAAAAAAAA&#10;AAAAAAAAAKECAABkcnMvZG93bnJldi54bWxQSwUGAAAAAAQABAD5AAAAlQMAAAAA&#10;" strokecolor="windowText">
                        <v:stroke dashstyle="dash"/>
                      </v:line>
                      <v:line id="Gerader Verbinder 953" o:spid="_x0000_s1033" style="position:absolute;visibility:visible;mso-wrap-style:square" from="10191,0" to="10191,147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Vb3HcQAAADdAAAADwAAAGRycy9kb3ducmV2LnhtbERPS0sDMRC+F/wPYQRvbVIPImuzpQ+K&#10;0ipiuxdvQzJutt1Mlk1sV3+9EQRv8/E9ZzYffCvO1McmsIbpRIEgNsE2XGuoDpvxPYiYkC22gUnD&#10;F0WYl1ejGRY2XPiNzvtUixzCsUANLqWukDIaRx7jJHTEmfsIvceUYV9L2+Mlh/tW3ip1Jz02nBsc&#10;drRyZE77T69huT6+v+wely4ZU9nwGg7N8/Zb65vrYfEAItGQ/sV/7ieb5ys1hd9v8gmy/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BVvcdxAAAAN0AAAAPAAAAAAAAAAAA&#10;AAAAAKECAABkcnMvZG93bnJldi54bWxQSwUGAAAAAAQABAD5AAAAkgMAAAAA&#10;" strokecolor="windowText">
                        <v:stroke dashstyle="dash"/>
                      </v:line>
                      <v:line id="Gerader Verbinder 954" o:spid="_x0000_s1034" style="position:absolute;visibility:visible;mso-wrap-style:square" from="19214,80" to="19214,148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YRpasQAAADdAAAADwAAAGRycy9kb3ducmV2LnhtbERPS2sCMRC+C/6HMEJvmuhBytYoPiiV&#10;1lKqXnobkulmdTNZNqlu/fVNodDbfHzPmS06X4sLtbEKrGE8UiCITbAVlxqOh8fhPYiYkC3WgUnD&#10;N0VYzPu9GRY2XPmdLvtUihzCsUANLqWmkDIaRx7jKDTEmfsMrceUYVtK2+I1h/taTpSaSo8V5waH&#10;Da0dmfP+y2tYbU4fry9PK5eMOdrwFg7V7vmm9d2gWz6ASNSlf/Gfe2vzfKUm8PtNPkHO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xhGlqxAAAAN0AAAAPAAAAAAAAAAAA&#10;AAAAAKECAABkcnMvZG93bnJldi54bWxQSwUGAAAAAAQABAD5AAAAkgMAAAAA&#10;" strokecolor="windowText">
                        <v:stroke dashstyle="dash"/>
                      </v:line>
                      <v:line id="Gerader Verbinder 955" o:spid="_x0000_s1035" style="position:absolute;visibility:visible;mso-wrap-style:square" from="18690,80" to="18690,148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sjM8cQAAADdAAAADwAAAGRycy9kb3ducmV2LnhtbERPS0sDMRC+C/6HMII3m1hBZNu09IEo&#10;Vil9XHobkulm7WaybGK77a9vBMHbfHzPGY47X4sjtbEKrOGxp0AQm2ArLjVsN68PLyBiQrZYByYN&#10;Z4owHt3eDLGw4cQrOq5TKXIIxwI1uJSaQspoHHmMvdAQZ24fWo8pw7aUtsVTDve17Cv1LD1WnBsc&#10;NjRzZA7rH69hOv/efS3epi4Zs7VhGTbV58dF6/u7bjIAkahL/+I/97vN85V6gt9v8glydA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eyMzxxAAAAN0AAAAPAAAAAAAAAAAA&#10;AAAAAKECAABkcnMvZG93bnJldi54bWxQSwUGAAAAAAQABAD5AAAAkgMAAAAA&#10;" strokecolor="windowText">
                        <v:stroke dashstyle="dash"/>
                      </v:line>
                    </v:group>
                    <v:group id="Gruppieren 1004" o:spid="_x0000_s1036" style="position:absolute;left:25861;top:161;width:8813;height:14205" coordsize="8814,1420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EKFvYMQAAADdAAAA&#10;DwAAAAAAAAAAAAAAAACqAgAAZHJzL2Rvd25yZXYueG1sUEsFBgAAAAAEAAQA+gAAAJsDAAAAAA==&#10;">
                      <v:shapetype id="_x0000_t6" coordsize="21600,21600" o:spt="6" path="m,l,21600r21600,xe">
                        <v:stroke joinstyle="miter"/>
                        <v:path gradientshapeok="t" o:connecttype="custom" o:connectlocs="0,0;0,10800;0,21600;10800,21600;21600,21600;10800,10800" textboxrect="1800,12600,12600,19800"/>
                      </v:shapetype>
                      <v:shape id="Rechtwinkliges Dreieck 1005" o:spid="_x0000_s1037" type="#_x0000_t6" style="position:absolute;left:3768;top:100;width:1482;height:148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xWNL8QA&#10;AADdAAAADwAAAGRycy9kb3ducmV2LnhtbERP3WrCMBS+F/YO4Qy802TCdFTT4oZDcTA35wMcmmNb&#10;1pzUJtb69mYg7O58fL9nkfW2Fh21vnKs4WmsQBDnzlRcaDj8vI9eQPiAbLB2TBqu5CFLHwYLTIy7&#10;8Dd1+1CIGMI+QQ1lCE0ipc9LsujHriGO3NG1FkOEbSFNi5cYbms5UWoqLVYcG0ps6K2k/Hd/thq6&#10;03TbcMe7z9Xkuvs4VF/r2etS6+Fjv5yDCNSHf/HdvTFxvlLP8PdNPEGm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sVjS/EAAAA3QAAAA8AAAAAAAAAAAAAAAAAmAIAAGRycy9k&#10;b3ducmV2LnhtbFBLBQYAAAAABAAEAPUAAACJAwAAAAA=&#10;" fillcolor="#d99694" strokecolor="windowText" strokeweight="2pt"/>
                      <v:shape id="Rechtwinkliges Dreieck 1006" o:spid="_x0000_s1038" type="#_x0000_t6" style="position:absolute;left:5024;width:1482;height:1481;rotation:18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pnGXcYA&#10;AADdAAAADwAAAGRycy9kb3ducmV2LnhtbESPQWvDMAyF74P+B6PCbquzHkZI64SxMlrYLkvbQ28i&#10;VpOwWM5sr03y6+dBoTeJ996np3UxmE5cyPnWsoLnRQKCuLK65VrBYf/+lILwAVljZ5kUjOShyGcP&#10;a8y0vfIXXcpQiwhhn6GCJoQ+k9JXDRn0C9sTR+1sncEQV1dL7fAa4aaTyyR5kQZbjhca7Omtoeq7&#10;/DUKTvufBMej4c3GHs+f7mNKt7tJqcf58LoCEWgId/MtvdOxfiTC/zdxBJn/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pnGXcYAAADdAAAADwAAAAAAAAAAAAAAAACYAgAAZHJz&#10;L2Rvd25yZXYueG1sUEsFBgAAAAAEAAQA9QAAAIsDAAAAAA==&#10;" fillcolor="#d99694" strokecolor="windowText" strokeweight="2pt"/>
                      <v:shape id="Rechtwinkliges Dreieck 1007" o:spid="_x0000_s1039" type="#_x0000_t6" style="position:absolute;left:1557;top:100;width:1482;height:1482;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GDt+sQA&#10;AADdAAAADwAAAGRycy9kb3ducmV2LnhtbERPS2vCQBC+F/wPywi91d30kJToKqVgKQ09+ACvY3ZM&#10;otnZmN3G9N93CwVv8/E9Z7EabSsG6n3jWEMyUyCIS2carjTsd+unFxA+IBtsHZOGH/KwWk4eFpgb&#10;d+MNDdtQiRjCPkcNdQhdLqUva7LoZ64jjtzJ9RZDhH0lTY+3GG5b+axUKi02HBtq7OitpvKy/bYa&#10;MN18XvcHfq9scjqWQ1Gcv4ZM68fp+DoHEWgMd/G/+8PE+Upl8PdNPEEu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Rg7frEAAAA3QAAAA8AAAAAAAAAAAAAAAAAmAIAAGRycy9k&#10;b3ducmV2LnhtbFBLBQYAAAAABAAEAPUAAACJAwAAAAA=&#10;" fillcolor="#d99694" strokecolor="windowText" strokeweight="2pt"/>
                      <v:shape id="Rechtwinkliges Dreieck 1008" o:spid="_x0000_s1040" type="#_x0000_t6" style="position:absolute;left:854;top:49;width:1482;height:1483;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EmteMcA&#10;AADdAAAADwAAAGRycy9kb3ducmV2LnhtbESPQU/CQBCF7yT+h82YeJNdJCpUFkJAE2OQQK33SXds&#10;G7uzTXeF+u+dgwm3mbw3732zWA2+VSfqYxPYwmRsQBGXwTVcWSg+Xm5noGJCdtgGJgu/FGG1vBot&#10;MHPhzEc65alSEsIxQwt1Sl2mdSxr8hjHoSMW7Sv0HpOsfaVdj2cJ962+M+ZBe2xYGmrsaFNT+Z3/&#10;eAuP03uebPN18V7sn5vp5zy+zQ47a2+uh/UTqERDupj/r1+d4BsjuPKNjKC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xJrXjHAAAA3QAAAA8AAAAAAAAAAAAAAAAAmAIAAGRy&#10;cy9kb3ducmV2LnhtbFBLBQYAAAAABAAEAPUAAACMAwAAAAA=&#10;" fillcolor="#d99694" strokecolor="windowText" strokeweight="2pt"/>
                      <v:group id="Gruppieren 1009" o:spid="_x0000_s1041" style="position:absolute;top:8490;width:8764;height:5715" coordsize="8764,571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qDA/sQAAADdAAAA&#10;DwAAAAAAAAAAAAAAAACqAgAAZHJzL2Rvd25yZXYueG1sUEsFBgAAAAAEAAQA+gAAAJsDAAAAAA==&#10;">
                        <v:shape id="Rechteck 99" o:spid="_x0000_s1042" style="position:absolute;left:1528;top:-1521;width:5715;height:8757;rotation:-90;visibility:visible;mso-wrap-style:square;v-text-anchor:middle" coordsize="572404,8756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gcpgMUA&#10;AADdAAAADwAAAGRycy9kb3ducmV2LnhtbESPwWrDQAxE74X8w6JAbs06OZjiZhNCIdBDMbHbD1C8&#10;qm3q1TreTWzn66tDoTeJGc087Q6T69SdhtB6NrBZJ6CIK29brg18fZ6eX0CFiGyx80wGZgpw2C+e&#10;dphZP3JB9zLWSkI4ZGigibHPtA5VQw7D2vfEon37wWGUdai1HXCUcNfpbZKk2mHL0tBgT28NVT/l&#10;zRnosXhc57bMc3+8hfNHepmdvxizWk7HV1CRpvhv/rt+t4KfbIRfvpER9P4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BymAxQAAAN0AAAAPAAAAAAAAAAAAAAAAAJgCAABkcnMv&#10;ZG93bnJldi54bWxQSwUGAAAAAAQABAD1AAAAigMAAAAA&#10;" path="m2807,66722l427716,1504,572404,r,875665l425911,875233,,805542c936,559269,1871,312995,2807,66722xe" fillcolor="#b9cde5" strokecolor="windowText" strokeweight="2pt">
                          <v:path arrowok="t" o:connecttype="custom" o:connectlocs="2803,66722;427041,1504;571500,0;571500,875665;425238,875233;0,805542;2803,66722" o:connectangles="0,0,0,0,0,0,0"/>
                        </v:shape>
                        <v:line id="Gerader Verbinder 484" o:spid="_x0000_s1043" style="position:absolute;rotation:180;visibility:visible;mso-wrap-style:square" from="0,961" to="8661,9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AusLMMAAADdAAAADwAAAGRycy9kb3ducmV2LnhtbERPS2vCQBC+F/wPywheim4eUGx0lRJo&#10;8NRSFXodstMkNDsbspuH/74rCL3Nx/ec/XE2rRipd41lBfEmAkFcWt1wpeB6eV9vQTiPrLG1TApu&#10;5OB4WDztMdN24i8az74SIYRdhgpq77tMSlfWZNBtbEccuB/bG/QB9pXUPU4h3LQyiaIXabDh0FBj&#10;R3lN5e95MAqq9HpJPtOPIuXitfzG03NeDINSq+X8tgPhafb/4of7pMP8KI7h/k04QR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gLrCzDAAAA3QAAAA8AAAAAAAAAAAAA&#10;AAAAoQIAAGRycy9kb3ducmV2LnhtbFBLBQYAAAAABAAEAPkAAACRAwAAAAA=&#10;" strokecolor="windowText">
                          <v:stroke dashstyle="dash"/>
                        </v:line>
                        <v:line id="Gerader Verbinder 485" o:spid="_x0000_s1044" style="position:absolute;rotation:180;visibility:visible;mso-wrap-style:square" from="0,1494" to="8666,15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NkyW8IAAADdAAAADwAAAGRycy9kb3ducmV2LnhtbERPTYvCMBC9C/sfwizsRdbUFkS7RhHB&#10;4kmxCl6HZmyLzaQ0qXb/vVlY8DaP9znL9WAa8aDO1ZYVTCcRCOLC6ppLBZfz7nsOwnlkjY1lUvBL&#10;Dtarj9ESU22ffKJH7ksRQtilqKDyvk2ldEVFBt3EtsSBu9nOoA+wK6Xu8BnCTSPjKJpJgzWHhgpb&#10;2lZU3PPeKCiTyzk+Jocs4WxRXHE/3mZ9r9TX57D5AeFp8G/xv3uvw/xoGsPfN+EEuXo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uNkyW8IAAADdAAAADwAAAAAAAAAAAAAA&#10;AAChAgAAZHJzL2Rvd25yZXYueG1sUEsFBgAAAAAEAAQA+QAAAJADAAAAAA==&#10;" strokecolor="windowText">
                          <v:stroke dashstyle="dash"/>
                        </v:line>
                      </v:group>
                      <v:group id="Gruppieren 1013" o:spid="_x0000_s1045" style="position:absolute;left:50;top:2210;width:8764;height:5715;rotation:180" coordsize="8764,571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XPiH38EAAADdAAAADwAA&#10;AAAAAAAAAAAAAACqAgAAZHJzL2Rvd25yZXYueG1sUEsFBgAAAAAEAAQA+gAAAJgDAAAAAA==&#10;">
                        <v:shape id="Rechteck 99" o:spid="_x0000_s1046" style="position:absolute;left:1528;top:-1521;width:5715;height:8757;rotation:-90;visibility:visible;mso-wrap-style:square;v-text-anchor:middle" coordsize="572404,8756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nCKGMIA&#10;AADdAAAADwAAAGRycy9kb3ducmV2LnhtbERPzWrCQBC+C32HZQRvuolgkNRVRCj0IGJiH2DMTpPQ&#10;7GyaXWPi03cLgrf5+H5nsxtMI3rqXG1ZQbyIQBAXVtdcKvi6fMzXIJxH1thYJgUjOdht3yYbTLW9&#10;c0Z97ksRQtilqKDyvk2ldEVFBt3CtsSB+7adQR9gV0rd4T2Em0YuoyiRBmsODRW2dKio+MlvRkGL&#10;2eN3rPPTye5v7nxMrqOxV6Vm02H/DsLT4F/ip/tTh/lRvIL/b8IJcvs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KcIoYwgAAAN0AAAAPAAAAAAAAAAAAAAAAAJgCAABkcnMvZG93&#10;bnJldi54bWxQSwUGAAAAAAQABAD1AAAAhwMAAAAA&#10;" path="m2807,66722l427716,1504,572404,r,875665l425911,875233,,805542c936,559269,1871,312995,2807,66722xe" fillcolor="#b9cde5" strokecolor="windowText" strokeweight="2pt">
                          <v:path arrowok="t" o:connecttype="custom" o:connectlocs="2803,66722;427041,1504;571500,0;571500,875665;425238,875233;0,805542;2803,66722" o:connectangles="0,0,0,0,0,0,0"/>
                        </v:shape>
                        <v:line id="Gerader Verbinder 489" o:spid="_x0000_s1047" style="position:absolute;rotation:180;visibility:visible;mso-wrap-style:square" from="0,961" to="8661,9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TEFscYAAADdAAAADwAAAGRycy9kb3ducmV2LnhtbESPQWvCQBCF70L/wzKFXqRuNCA2dROK&#10;0OCppSp4HbLTJDQ7G7Ibjf/eORS8zfDevPfNtphcpy40hNazgeUiAUVcedtybeB0/HzdgAoR2WLn&#10;mQzcKECRP822mFl/5R+6HGKtJIRDhgaaGPtM61A15DAsfE8s2q8fHEZZh1rbAa8S7jq9SpK1dtiy&#10;NDTY066h6u8wOgN1ejquvtOvMuXyrTrjfr4rx9GYl+fp4x1UpCk+zP/Xeyv4yVJw5RsZQed3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kxBbHGAAAA3QAAAA8AAAAAAAAA&#10;AAAAAAAAoQIAAGRycy9kb3ducmV2LnhtbFBLBQYAAAAABAAEAPkAAACUAwAAAAA=&#10;" strokecolor="windowText">
                          <v:stroke dashstyle="dash"/>
                        </v:line>
                        <v:line id="Gerader Verbinder 490" o:spid="_x0000_s1048" style="position:absolute;rotation:180;visibility:visible;mso-wrap-style:square" from="0,1494" to="8666,15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n2gKsMAAADdAAAADwAAAGRycy9kb3ducmV2LnhtbERPyWrDMBC9B/oPYgq9hFqODaFxrYQS&#10;qPGpJQv0OlgT28QaGUte+vdVodDbPN46+WExnZhocK1lBZsoBkFcWd1yreB6eX9+AeE8ssbOMin4&#10;JgeH/cMqx0zbmU80nX0tQgi7DBU03veZlK5qyKCLbE8cuJsdDPoAh1rqAecQbjqZxPFWGmw5NDTY&#10;07Gh6n4ejYI6vV6Sz/SjSLnYVV9Yro/FOCr19Li8vYLwtPh/8Z+71GF+vNnB7zfhBLn/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Z9oCrDAAAA3QAAAA8AAAAAAAAAAAAA&#10;AAAAoQIAAGRycy9kb3ducmV2LnhtbFBLBQYAAAAABAAEAPkAAACRAwAAAAA=&#10;" strokecolor="windowText">
                          <v:stroke dashstyle="dash"/>
                        </v:line>
                      </v:group>
                    </v:group>
                  </v:group>
                  <v:shapetype id="_x0000_t32" coordsize="21600,21600" o:spt="32" o:oned="t" path="m,l21600,21600e" filled="f">
                    <v:path arrowok="t" fillok="f" o:connecttype="none"/>
                    <o:lock v:ext="edit" shapetype="t"/>
                  </v:shapetype>
                  <v:shape id="Gerade Verbindung mit Pfeil 1020" o:spid="_x0000_s1049" type="#_x0000_t32" style="position:absolute;left:1192;top:2782;width:3161;height:602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kM2ecYAAADdAAAADwAAAGRycy9kb3ducmV2LnhtbESPQU/DMAyF70j7D5GRuLGUgRAqy6YN&#10;gQQn1JZJHE1jmrLGqZKwln+PD0jcbL3n9z6vt7Mf1Ili6gMbuFoWoIjbYHvuDLw1T5d3oFJGtjgE&#10;JgM/lGC7WZytsbRh4opOde6UhHAq0YDLeSy1Tq0jj2kZRmLRPkP0mGWNnbYRJwn3g14Vxa322LM0&#10;OBzpwVF7rL+9gUrH/Ut9MzTN9OiuP17t4b36OhhzcT7v7kFlmvO/+e/62Qp+sRJ++UZG0Jt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ZDNnnGAAAA3QAAAA8AAAAAAAAA&#10;AAAAAAAAoQIAAGRycy9kb3ducmV2LnhtbFBLBQYAAAAABAAEAPkAAACUAwAAAAA=&#10;" strokecolor="windowText">
                    <v:stroke endarrow="block"/>
                  </v:shape>
                  <v:shape id="Gerade Verbindung mit Pfeil 1184" o:spid="_x0000_s1050" type="#_x0000_t32" style="position:absolute;left:6062;top:2782;width:1041;height:8004;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f9g3cQAAADdAAAADwAAAGRycy9kb3ducmV2LnhtbERPS0vDQBC+F/wPywi9tZs+kBK7LVoU&#10;9CRJWvA4ZsdsNDsbdtcm/ntXKPQ2H99ztvvRduJMPrSOFSzmGQji2umWGwXH6nm2AREissbOMSn4&#10;pQD73c1ki7l2Axd0LmMjUgiHHBWYGPtcylAbshjmridO3KfzFmOCvpHa45DCbSeXWXYnLbacGgz2&#10;dDBUf5c/VkEh/eNrue6qangyq483fXovvk5KTW/Hh3sQkcZ4FV/cLzrNX2zW8P9NOkHu/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J/2DdxAAAAN0AAAAPAAAAAAAAAAAA&#10;AAAAAKECAABkcnMvZG93bnJldi54bWxQSwUGAAAAAAQABAD5AAAAkgMAAAAA&#10;" strokecolor="windowText">
                    <v:stroke endarrow="block"/>
                  </v:shape>
                  <v:shape id="Gerade Verbindung mit Pfeil 1185" o:spid="_x0000_s1051" type="#_x0000_t32" style="position:absolute;left:11330;top:2186;width:984;height:3365;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rPFRsQAAADdAAAADwAAAGRycy9kb3ducmV2LnhtbERP30vDMBB+F/wfwgl7c+mcyqjLho4J&#10;7knaOvDxbM6m2lxKEtfuv18GA9/u4/t5y/VoO3EgH1rHCmbTDARx7XTLjYKP6vV2ASJEZI2dY1Jw&#10;pADr1fXVEnPtBi7oUMZGpBAOOSowMfa5lKE2ZDFMXU+cuG/nLcYEfSO1xyGF207eZdmjtNhyajDY&#10;08ZQ/Vv+WQWF9C+78r6rqmFr5l/vev9Z/OyVmtyMz08gIo3xX3xxv+k0f7Z4gPM36QS5O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ms8VGxAAAAN0AAAAPAAAAAAAAAAAA&#10;AAAAAKECAABkcnMvZG93bnJldi54bWxQSwUGAAAAAAQABAD5AAAAkgMAAAAA&#10;" strokecolor="windowText">
                    <v:stroke endarrow="block"/>
                  </v:shape>
                  <v:shape id="Gerade Verbindung mit Pfeil 1186" o:spid="_x0000_s1052" type="#_x0000_t32" style="position:absolute;left:16002;top:2782;width:807;height:8005;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mFbMcQAAADdAAAADwAAAGRycy9kb3ducmV2LnhtbERP30vDMBB+H/g/hBP2tqVzMkZdNlQ2&#10;0KfR1oGPZ3M21eZSkrjW/94MBr7dx/fzNrvRduJMPrSOFSzmGQji2umWGwVv1WG2BhEissbOMSn4&#10;pQC77c1kg7l2Axd0LmMjUgiHHBWYGPtcylAbshjmridO3KfzFmOCvpHa45DCbSfvsmwlLbacGgz2&#10;9Gyo/i5/rIJC+qfX8r6rqmFvlh9HfXovvk5KTW/HxwcQkcb4L766X3Sav1iv4PJNOkFu/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WYVsxxAAAAN0AAAAPAAAAAAAAAAAA&#10;AAAAAKECAABkcnMvZG93bnJldi54bWxQSwUGAAAAAAQABAD5AAAAkgMAAAAA&#10;" strokecolor="windowText">
                    <v:stroke endarrow="block"/>
                  </v:shape>
                  <v:shape id="Gerade Verbindung mit Pfeil 1187" o:spid="_x0000_s1053" type="#_x0000_t32" style="position:absolute;left:24251;top:2782;width:4773;height:8924;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qAefsQAAADdAAAADwAAAGRycy9kb3ducmV2LnhtbERPTWvCQBC9C/0PyxS81U2CqETXYAst&#10;gpW2qRdvQ3bMBrOzIbtq+u+7hYK3ebzPWRWDbcWVet84VpBOEhDEldMN1woO369PCxA+IGtsHZOC&#10;H/JQrB9GK8y1u/EXXctQixjCPkcFJoQul9JXhiz6ieuII3dyvcUQYV9L3eMthttWZkkykxYbjg0G&#10;O3oxVJ3Li1WwP7ppOfXlx9v77vnTJs7MstQoNX4cNksQgYZwF/+7tzrOTxdz+PsmniDX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eoB5+xAAAAN0AAAAPAAAAAAAAAAAA&#10;AAAAAKECAABkcnMvZG93bnJldi54bWxQSwUGAAAAAAQABAD5AAAAkgMAAAAA&#10;" strokecolor="windowText">
                    <v:stroke endarrow="block"/>
                  </v:shape>
                  <v:shape id="Gerade Verbindung mit Pfeil 1188" o:spid="_x0000_s1054" type="#_x0000_t32" style="position:absolute;left:21567;top:2584;width:3676;height:6545;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QyfD8cAAADdAAAADwAAAGRycy9kb3ducmV2LnhtbESPQW/CMAyF75P2HyIj7TJBCgdWCgFN&#10;m6Ztx1GkcTSNaSsap0sClH8/HybtZus9v/d5tRlcpy4UYuvZwHSSgSKuvG25NrAr38Y5qJiQLXae&#10;ycCNImzW93crLKy/8hddtqlWEsKxQANNSn2hdawachgnvicW7eiDwyRrqLUNeJVw1+lZls21w5al&#10;ocGeXhqqTtuzM/B6zt9L/n5czD6f9ouf3T6Ut/nBmIfR8LwElWhI/+a/6w8r+NNccOUbGUGvfw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RDJ8PxwAAAN0AAAAPAAAAAAAA&#10;AAAAAAAAAKECAABkcnMvZG93bnJldi54bWxQSwUGAAAAAAQABAD5AAAAlQMAAAAA&#10;" strokecolor="windowText">
                    <v:stroke endarrow="block" joinstyle="bevel" endcap="square"/>
                  </v:shape>
                  <v:roundrect id="Abgerundetes Rechteck 1189" o:spid="_x0000_s1055" style="position:absolute;top:198;width:2386;height:2386;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KKacEA&#10;AADdAAAADwAAAGRycy9kb3ducmV2LnhtbERPTYvCMBC9C/6HMMLeNK2sS61GEUFZDx62FryOzdgW&#10;m0lponb/vREW9jaP9znLdW8a8aDO1ZYVxJMIBHFhdc2lgvy0GycgnEfW2FgmBb/kYL0aDpaYavvk&#10;H3pkvhQhhF2KCirv21RKV1Rk0E1sSxy4q+0M+gC7UuoOnyHcNHIaRV/SYM2hocKWthUVt+xuFLjP&#10;2flwvCTZpfEF5Y73RxsbpT5G/WYBwlPv/8V/7m8d5sfJHN7fhBPk6g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WiimnBAAAA3QAAAA8AAAAAAAAAAAAAAAAAmAIAAGRycy9kb3du&#10;cmV2LnhtbFBLBQYAAAAABAAEAPUAAACGAwAAAAA=&#10;" fillcolor="window" strokecolor="windowText" strokeweight="2pt"/>
                  <v:roundrect id="Abgerundetes Rechteck 1190" o:spid="_x0000_s1056" style="position:absolute;left:4870;top:99;width:2386;height:2386;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UG1KcUA&#10;AADdAAAADwAAAGRycy9kb3ducmV2LnhtbESPQWvCQBCF70L/wzIFb7pJqZKmbkIptOjBg1HodcxO&#10;k9DsbMhuNf5751DobYb35r1vNuXkenWhMXSeDaTLBBRx7W3HjYHT8WORgQoR2WLvmQzcKEBZPMw2&#10;mFt/5QNdqtgoCeGQo4E2xiHXOtQtOQxLPxCL9u1Hh1HWsdF2xKuEu14/JclaO+xYGloc6L2l+qf6&#10;dQbC8+prtz9n1bmPNZ0Cf+596oyZP05vr6AiTfHf/He9tYKfvgi/fCMj6OI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QbUpxQAAAN0AAAAPAAAAAAAAAAAAAAAAAJgCAABkcnMv&#10;ZG93bnJldi54bWxQSwUGAAAAAAQABAD1AAAAigMAAAAA&#10;" fillcolor="window" strokecolor="windowText" strokeweight="2pt"/>
                  <v:roundrect id="Abgerundetes Rechteck 1192" o:spid="_x0000_s1057" style="position:absolute;left:10038;top:99;width:2386;height:2386;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OxcAA&#10;AADdAAAADwAAAGRycy9kb3ducmV2LnhtbERPTYvCMBC9C/6HMII3TSu6aDWKLKzowcNWwevYjG2x&#10;mZQmav33RhC8zeN9zmLVmkrcqXGlZQXxMAJBnFldcq7gePgbTEE4j6yxskwKnuRgtex2Fpho++B/&#10;uqc+FyGEXYIKCu/rREqXFWTQDW1NHLiLbQz6AJtc6gYfIdxUchRFP9JgyaGhwJp+C8qu6c0ocOPJ&#10;abc/T9Nz5TM6Ot7sbWyU6vfa9RyEp9Z/xR/3Vof58WwE72/CCXL5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rt+OxcAAAADdAAAADwAAAAAAAAAAAAAAAACYAgAAZHJzL2Rvd25y&#10;ZXYueG1sUEsFBgAAAAAEAAQA9QAAAIUDAAAAAA==&#10;" fillcolor="window" strokecolor="windowText" strokeweight="2pt"/>
                  <v:roundrect id="Abgerundetes Rechteck 1193" o:spid="_x0000_s1058" style="position:absolute;left:14908;width:2387;height:2385;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ZMrXsEA&#10;AADdAAAADwAAAGRycy9kb3ducmV2LnhtbERPTYvCMBC9L/gfwgjeNK2uotUoIrisBw9WwevYjG2x&#10;mZQmavffG0HY2zze5yxWranEgxpXWlYQDyIQxJnVJecKTsdtfwrCeWSNlWVS8EcOVsvO1wITbZ98&#10;oEfqcxFC2CWooPC+TqR0WUEG3cDWxIG72sagD7DJpW7wGcJNJYdRNJEGSw4NBda0KSi7pXejwH2P&#10;z7v9ZZpeKp/RyfHP3sZGqV63Xc9BeGr9v/jj/tVhfjwbwfubcIJcv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GTK17BAAAA3QAAAA8AAAAAAAAAAAAAAAAAmAIAAGRycy9kb3du&#10;cmV2LnhtbFBLBQYAAAAABAAEAPUAAACGAwAAAAA=&#10;" fillcolor="window" strokecolor="windowText" strokeweight="2pt"/>
                  <v:roundrect id="Abgerundetes Rechteck 1194" o:spid="_x0000_s1059" style="position:absolute;left:23953;width:2386;height:2385;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nqzKsAA&#10;AADdAAAADwAAAGRycy9kb3ducmV2LnhtbERPTYvCMBC9C/6HMII3TbvootUosqDowcNWwevYjG2x&#10;mZQmav33RhC8zeN9znzZmkrcqXGlZQXxMAJBnFldcq7geFgPJiCcR9ZYWSYFT3KwXHQ7c0y0ffA/&#10;3VOfixDCLkEFhfd1IqXLCjLohrYmDtzFNgZ9gE0udYOPEG4q+RNFv9JgyaGhwJr+Csqu6c0ocKPx&#10;abc/T9Jz5TM6Ot7sbWyU6vfa1QyEp9Z/xR/3Vof58XQE72/CCXLx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TnqzKsAAAADdAAAADwAAAAAAAAAAAAAAAACYAgAAZHJzL2Rvd25y&#10;ZXYueG1sUEsFBgAAAAAEAAQA9QAAAIUDAAAAAA==&#10;" fillcolor="window" strokecolor="windowText" strokeweight="2pt"/>
                  <v:roundrect id="Abgerundetes Rechteck 1195" o:spid="_x0000_s1060" style="position:absolute;left:27829;width:2386;height:2385;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TYWscEA&#10;AADdAAAADwAAAGRycy9kb3ducmV2LnhtbERPTYvCMBC9L/gfwgje1rSii9amIoLiHjxsFbyOzdgW&#10;m0lpotZ/bxYW9jaP9znpqjeNeFDnassK4nEEgriwuuZSwem4/ZyDcB5ZY2OZFLzIwSobfKSYaPvk&#10;H3rkvhQhhF2CCirv20RKV1Rk0I1tSxy4q+0M+gC7UuoOnyHcNHISRV/SYM2hocKWNhUVt/xuFLjp&#10;7Px9uMzzS+MLOjneHWxslBoN+/UShKfe/4v/3Hsd5seLGfx+E06Q2R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E2FrHBAAAA3QAAAA8AAAAAAAAAAAAAAAAAmAIAAGRycy9kb3du&#10;cmV2LnhtbFBLBQYAAAAABAAEAPUAAACGAwAAAAA=&#10;" fillcolor="window" strokecolor="windowText" strokeweight="2pt"/>
                  <v:shape id="Gerade Verbindung mit Pfeil 1196" o:spid="_x0000_s1061" type="#_x0000_t32" style="position:absolute;left:34687;top:4075;width:5905;height:256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DUtOMMAAADdAAAADwAAAGRycy9kb3ducmV2LnhtbERPTWvCQBC9F/wPywi91U1EgkZXsYWW&#10;Qitq9OJtyI7ZYHY2ZLca/71bKPQ2j/c5i1VvG3GlzteOFaSjBARx6XTNlYLj4f1lCsIHZI2NY1Jw&#10;Jw+r5eBpgbl2N97TtQiViCHsc1RgQmhzKX1pyKIfuZY4cmfXWQwRdpXUHd5iuG3kOEkyabHm2GCw&#10;pTdD5aX4sQo2JzcpJr7Yfnx/ve5s4kw2To1Sz8N+PQcRqA//4j/3p47z01kGv9/EE+Ty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Q1LTjDAAAA3QAAAA8AAAAAAAAAAAAA&#10;AAAAoQIAAGRycy9kb3ducmV2LnhtbFBLBQYAAAAABAAEAPkAAACRAwAAAAA=&#10;" strokecolor="windowText">
                    <v:stroke endarrow="block"/>
                  </v:shape>
                  <v:shape id="Gerade Verbindung mit Pfeil 1197" o:spid="_x0000_s1062" type="#_x0000_t32" style="position:absolute;left:33296;top:6261;width:7360;height:5131;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3mIo8QAAADdAAAADwAAAGRycy9kb3ducmV2LnhtbERPTWvCQBC9C/0PyxR6M5uIaJu6ihYq&#10;QhXb6KW3ITvNhmZnQ3ar6b93BcHbPN7nzBa9bcSJOl87VpAlKQji0umaKwXHw/vwGYQPyBobx6Tg&#10;nzws5g+DGebanfmLTkWoRAxhn6MCE0KbS+lLQxZ94lriyP24zmKIsKuk7vAcw20jR2k6kRZrjg0G&#10;W3ozVP4Wf1bB7tuNi7Ev9uvtx+rTps5MRplR6umxX76CCNSHu/jm3ug4P3uZwvWbeIKc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beYijxAAAAN0AAAAPAAAAAAAAAAAA&#10;AAAAAKECAABkcnMvZG93bnJldi54bWxQSwUGAAAAAAQABAD5AAAAkgMAAAAA&#10;" strokecolor="windowText">
                    <v:stroke endarrow="block"/>
                  </v:shape>
                  <v:shape id="Gerade Verbindung mit Pfeil 1198" o:spid="_x0000_s1063" type="#_x0000_t32" style="position:absolute;left:34687;top:9243;width:5989;height:3866;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uYc0cYAAADdAAAADwAAAGRycy9kb3ducmV2LnhtbESPQWvCQBCF7wX/wzJCb3UTEWmjq2ih&#10;pWCLNnrxNmSn2dDsbMhuNf77zqHQ2wzvzXvfLNeDb9WF+tgENpBPMlDEVbAN1wZOx5eHR1AxIVts&#10;A5OBG0VYr0Z3SyxsuPInXcpUKwnhWKABl1JXaB0rRx7jJHTEon2F3mOSta+17fEq4b7V0yyba48N&#10;S4PDjp4dVd/ljzfwcQ6zchbL/ev7bnvwWXDzae6MuR8PmwWoREP6N/9dv1nBz58EV76REfTqF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rmHNHGAAAA3QAAAA8AAAAAAAAA&#10;AAAAAAAAoQIAAGRycy9kb3ducmV2LnhtbFBLBQYAAAAABAAEAPkAAACUAwAAAAA=&#10;" strokecolor="windowText">
                    <v:stroke endarrow="block"/>
                  </v:shape>
                  <v:shape id="Gerade Verbindung mit Pfeil 1199" o:spid="_x0000_s1064" type="#_x0000_t32" style="position:absolute;left:33196;top:18586;width:7403;height:1102;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m9uOcMAAADdAAAADwAAAGRycy9kb3ducmV2LnhtbERPS0vDQBC+C/0PyxS82U09qEm7LSIE&#10;xVCxL89DdkyC2dmwO7bpv3cFwdt8fM9ZrkfXqxOF2Hk2MJ9loIhrbztuDBz25c0DqCjIFnvPZOBC&#10;EdarydUSC+vPvKXTThqVQjgWaKAVGQqtY92SwzjzA3HiPn1wKAmGRtuA5xTuen2bZXfaYcepocWB&#10;nlqqv3bfzkB43bxvtmUZqur4MVzeqvxensWY6+n4uAAlNMq/+M/9YtP8eZ7D7zfpBL36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5vbjnDAAAA3QAAAA8AAAAAAAAAAAAA&#10;AAAAoQIAAGRycy9kb3ducmV2LnhtbFBLBQYAAAAABAAEAPkAAACRAwAAAAA=&#10;" strokecolor="windowText">
                    <v:stroke endarrow="block"/>
                  </v:shape>
                  <v:group id="Gruppieren 1200" o:spid="_x0000_s1065" style="position:absolute;left:10833;top:5565;width:3020;height:1316" coordsize="198826,8665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CXgeCxgAAAN0A&#10;AAAPAAAAAAAAAAAAAAAAAKoCAABkcnMvZG93bnJldi54bWxQSwUGAAAAAAQABAD6AAAAnQMAAAAA&#10;">
                    <v:shape id="Gerade Verbindung mit Pfeil 1201" o:spid="_x0000_s1066" type="#_x0000_t32" style="position:absolute;top:27377;width:83820;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JM4jcIAAADdAAAADwAAAGRycy9kb3ducmV2LnhtbERPTWsCMRC9F/ofwhR6KZrsFkVXo9RC&#10;qVe1UI/DZtwsbiZLEnX77xuh0Ns83ucs14PrxJVCbD1rKMYKBHHtTcuNhq/Dx2gGIiZkg51n0vBD&#10;Edarx4clVsbfeEfXfWpEDuFYoQabUl9JGWtLDuPY98SZO/ngMGUYGmkC3nK462Sp1FQ6bDk3WOzp&#10;3VJ93l+chs1EXub22G6aIryo8vvwOe/qV62fn4a3BYhEQ/oX/7m3Js8vVQH3b/IJcvUL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3JM4jcIAAADdAAAADwAAAAAAAAAAAAAA&#10;AAChAgAAZHJzL2Rvd25yZXYueG1sUEsFBgAAAAAEAAQA+QAAAJADAAAAAA==&#10;" strokecolor="windowText">
                      <v:stroke startarrowwidth="narrow" startarrowlength="short" endarrow="block" endarrowwidth="narrow" endarrowlength="short"/>
                    </v:shape>
                    <v:shape id="Gerade Verbindung mit Pfeil 1202" o:spid="_x0000_s1067" type="#_x0000_t32" style="position:absolute;left:114984;top:21902;width:83842;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sKR3cMAAADdAAAADwAAAGRycy9kb3ducmV2LnhtbERPzWoCMRC+F3yHMEIvRbNdpMhqFBGk&#10;pQdLdR9g3Iyb6GaybFJdffqmUPA2H9/vzJe9a8SFumA9K3gdZyCIK68t1wrK/WY0BREissbGMym4&#10;UYDlYvA0x0L7K3/TZRdrkUI4FKjAxNgWUobKkMMw9i1x4o6+cxgT7GqpO7ymcNfIPMvepEPLqcFg&#10;S2tD1Xn34xQcXgx+3u2p6uX7xG7NV7m/b0ulnof9agYiUh8f4n/3h07z8yyHv2/SCXLxC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bCkd3DAAAA3QAAAA8AAAAAAAAAAAAA&#10;AAAAoQIAAGRycy9kb3ducmV2LnhtbFBLBQYAAAAABAAEAPkAAACRAwAAAAA=&#10;" strokecolor="windowText">
                      <v:stroke startarrow="block" startarrowwidth="narrow" startarrowlength="short" endarrowwidth="narrow" endarrowlength="short"/>
                    </v:shape>
                    <v:line id="Gerader Verbinder 963" o:spid="_x0000_s1068" style="position:absolute;flip:y;visibility:visible;mso-wrap-style:square" from="79394,0" to="79394,811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hwJQsQAAADdAAAADwAAAGRycy9kb3ducmV2LnhtbERPS2vCQBC+C/6HZYTedGMKRVJXqS/w&#10;1If1ktuYHbNpsrMhu2raX98tCL3Nx/ec+bK3jbhS5yvHCqaTBARx4XTFpYLj5248A+EDssbGMSn4&#10;Jg/LxXAwx0y7G3/Q9RBKEUPYZ6jAhNBmUvrCkEU/cS1x5M6usxgi7EqpO7zFcNvINEmepMWKY4PB&#10;ltaGivpwsQo2P+/1a57nad28meN0u2q/NqdcqYdR//IMIlAf/sV3917H+WnyCH/fxBPk4h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SHAlCxAAAAN0AAAAPAAAAAAAAAAAA&#10;AAAAAKECAABkcnMvZG93bnJldi54bWxQSwUGAAAAAAQABAD5AAAAkgMAAAAA&#10;" strokecolor="windowText"/>
                    <v:line id="Gerader Verbinder 964" o:spid="_x0000_s1069" style="position:absolute;flip:y;visibility:visible;mso-wrap-style:square" from="114984,5475" to="114984,866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fWRNsQAAADdAAAADwAAAGRycy9kb3ducmV2LnhtbERPS2vCQBC+C/6HZYTedGMoRVJXqS/w&#10;1If1ktuYHbNpsrMhu2raX98tCL3Nx/ec+bK3jbhS5yvHCqaTBARx4XTFpYLj5248A+EDssbGMSn4&#10;Jg/LxXAwx0y7G3/Q9RBKEUPYZ6jAhNBmUvrCkEU/cS1x5M6usxgi7EqpO7zFcNvINEmepMWKY4PB&#10;ltaGivpwsQo2P+/1a57nad28meN0u2q/NqdcqYdR//IMIlAf/sV3917H+WnyCH/fxBPk4h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d9ZE2xAAAAN0AAAAPAAAAAAAAAAAA&#10;AAAAAKECAABkcnMvZG93bnJldi54bWxQSwUGAAAAAAQABAD5AAAAkgMAAAAA&#10;" strokecolor="windowText"/>
                  </v:group>
                  <v:group id="Gruppieren 1205" o:spid="_x0000_s1070" style="position:absolute;left:35730;top:15753;width:3020;height:1316;rotation:90" coordsize="198826,8665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H/i3ewwAAAN0AAAAP&#10;AAAAAAAAAAAAAAAAAKoCAABkcnMvZG93bnJldi54bWxQSwUGAAAAAAQABAD6AAAAmgMAAAAA&#10;">
                    <v:shape id="Gerade Verbindung mit Pfeil 1206" o:spid="_x0000_s1071" type="#_x0000_t32" style="position:absolute;top:27377;width:83820;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3qg+cIAAADdAAAADwAAAGRycy9kb3ducmV2LnhtbERPTWsCMRC9F/ofwhR6KTVxpVJXo6hQ&#10;9Fot1OOwGTeLm8mSRF3/vREKvc3jfc5s0btWXCjExrOG4UCBIK68abjW8LP/ev8EEROywdYzabhR&#10;hMX8+WmGpfFX/qbLLtUih3AsUYNNqSuljJUlh3HgO+LMHX1wmDIMtTQBrznctbJQaiwdNpwbLHa0&#10;tlSddmenYfUhzxN7aFb1MLyp4ne/mbTVSOvXl345BZGoT//iP/fW5PmFGsPjm3yCnN8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U3qg+cIAAADdAAAADwAAAAAAAAAAAAAA&#10;AAChAgAAZHJzL2Rvd25yZXYueG1sUEsFBgAAAAAEAAQA+QAAAJADAAAAAA==&#10;" strokecolor="windowText">
                      <v:stroke startarrowwidth="narrow" startarrowlength="short" endarrow="block" endarrowwidth="narrow" endarrowlength="short"/>
                    </v:shape>
                    <v:shape id="Gerade Verbindung mit Pfeil 1207" o:spid="_x0000_s1072" type="#_x0000_t32" style="position:absolute;left:114984;top:21902;width:83842;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rUyRcMAAADdAAAADwAAAGRycy9kb3ducmV2LnhtbERPzWoCMRC+F3yHMEIvotlKUdkaRQql&#10;0oOi7gNMN9NN6maybFJdfXojCL3Nx/c782XnanGiNljPCl5GGQji0mvLlYLi8DGcgQgRWWPtmRRc&#10;KMBy0XuaY679mXd02sdKpBAOOSowMTa5lKE05DCMfEOcuB/fOowJtpXULZ5TuKvlOMsm0qHl1GCw&#10;oXdD5XH/5xR8Dwx+Xe1v2cnPV7sx2+Jw3RRKPfe71RuISF38Fz/ca53mj7Mp3L9JJ8jFD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a1MkXDAAAA3QAAAA8AAAAAAAAAAAAA&#10;AAAAoQIAAGRycy9kb3ducmV2LnhtbFBLBQYAAAAABAAEAPkAAACRAwAAAAA=&#10;" strokecolor="windowText">
                      <v:stroke startarrow="block" startarrowwidth="narrow" startarrowlength="short" endarrowwidth="narrow" endarrowlength="short"/>
                    </v:shape>
                    <v:line id="Gerader Verbinder 968" o:spid="_x0000_s1073" style="position:absolute;flip:y;visibility:visible;mso-wrap-style:square" from="79394,0" to="79394,811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LibM8cAAADdAAAADwAAAGRycy9kb3ducmV2LnhtbESPQU/DMAyF70j8h8hIu7F0PUyoWzYN&#10;BtJOA8YuvXmN15Q2TtWErfDr8QGJm633/N7n5Xr0nbrQEJvABmbTDBRxFWzDtYHjx8v9A6iYkC12&#10;gcnAN0VYr25vlljYcOV3uhxSrSSEY4EGXEp9oXWsHHmM09ATi3YOg8ck61BrO+BVwn2n8yyba48N&#10;S4PDnp4cVe3hyxvY/ry1+7Is87Z7dcfZ82P/uT2Vxkzuxs0CVKIx/Zv/rndW8PNMcOUbGUGvfg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cuJszxwAAAN0AAAAPAAAAAAAA&#10;AAAAAAAAAKECAABkcnMvZG93bnJldi54bWxQSwUGAAAAAAQABAD5AAAAlQMAAAAA&#10;" strokecolor="windowText"/>
                    <v:line id="Gerader Verbinder 969" o:spid="_x0000_s1074" style="position:absolute;flip:y;visibility:visible;mso-wrap-style:square" from="114984,5475" to="114984,866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Q+qMQAAADdAAAADwAAAGRycy9kb3ducmV2LnhtbERPyW7CMBC9I/EP1iD1Bg45VCXFoLJJ&#10;nLpQLrkN8RCnicdRbCDt19eVkHqbp7fOfNnbRlyp85VjBdNJAoK4cLriUsHxczd+AuEDssbGMSn4&#10;Jg/LxXAwx0y7G3/Q9RBKEUPYZ6jAhNBmUvrCkEU/cS1x5M6usxgi7EqpO7zFcNvINEkepcWKY4PB&#10;ltaGivpwsQo2P+/1a57nad28meN0u2q/NqdcqYdR//IMIlAf/sV3917H+Wkyg79v4gly8Qs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z9D6oxAAAAN0AAAAPAAAAAAAAAAAA&#10;AAAAAKECAABkcnMvZG93bnJldi54bWxQSwUGAAAAAAQABAD5AAAAkgMAAAAA&#10;" strokecolor="windowText"/>
                  </v:group>
                  <v:shape id="Gerade Verbindung mit Pfeil 1210" o:spid="_x0000_s1075" type="#_x0000_t32" style="position:absolute;left:38166;top:16498;width:2453;height:695;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aOlgscAAADdAAAADwAAAGRycy9kb3ducmV2LnhtbESPS0/DQAyE70j8h5WRuNFNe+ARuq0Q&#10;UgQiKmrL42xlTRKR9Ua7pk3/PT4gcbM145nPy/UUBnOglPvIDuazAgxxE33PrYP3t+rqFkwWZI9D&#10;ZHJwogzr1fnZEksfj7yjw15aoyGcS3TQiYyltbnpKGCexZFYta+YAoquqbU+4VHDw2AXRXFtA/as&#10;DR2O9NhR873/CQ7Sy2a72VVVquuPz/H0Wt/dyJM4d3kxPdyDEZrk3/x3/ewVfzFXfv1GR7Cr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po6WCxwAAAN0AAAAPAAAAAAAA&#10;AAAAAAAAAKECAABkcnMvZG93bnJldi54bWxQSwUGAAAAAAQABAD5AAAAlQMAAAAA&#10;" strokecolor="windowText">
                    <v:stroke endarrow="block"/>
                  </v:shape>
                  <v:roundrect id="Abgerundetes Rechteck 1211" o:spid="_x0000_s1076" style="position:absolute;left:40750;top:2683;width:2386;height:2386;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PtylMEA&#10;AADdAAAADwAAAGRycy9kb3ducmV2LnhtbERPTYvCMBC9C/sfwix407SySqmmRRZWdg8erILXsRnb&#10;YjMpTdT67zeC4G0e73NW+WBacaPeNZYVxNMIBHFpdcOVgsP+Z5KAcB5ZY2uZFDzIQZ59jFaYanvn&#10;Hd0KX4kQwi5FBbX3XSqlK2sy6Ka2Iw7c2fYGfYB9JXWP9xBuWjmLooU02HBoqLGj75rKS3E1CtzX&#10;/Pi3PSXFqfUlHRxvtjY2So0/h/UShKfBv8Uv968O82dxDM9vwgky+w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j7cpTBAAAA3QAAAA8AAAAAAAAAAAAAAAAAmAIAAGRycy9kb3du&#10;cmV2LnhtbFBLBQYAAAAABAAEAPUAAACGAwAAAAA=&#10;" fillcolor="window" strokecolor="windowText" strokeweight="2pt"/>
                  <v:roundrect id="Abgerundetes Rechteck 1212" o:spid="_x0000_s1077" style="position:absolute;left:40750;top:5367;width:2386;height:2385;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Cns48IA&#10;AADdAAAADwAAAGRycy9kb3ducmV2LnhtbERPTWvCQBC9C/0PyxR6002CSkhdRQSLPeRgGuh1zE6T&#10;YHY2ZLcm/fddQfA2j/c5m91kOnGjwbWWFcSLCARxZXXLtYLy6zhPQTiPrLGzTAr+yMFu+zLbYKbt&#10;yGe6Fb4WIYRdhgoa7/tMSlc1ZNAtbE8cuB87GPQBDrXUA44h3HQyiaK1NNhyaGiwp0ND1bX4NQrc&#10;cvX9mV/S4tL5ikrHH7mNjVJvr9P+HYSnyT/FD/dJh/lJnMD9m3CC3P4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YKezjwgAAAN0AAAAPAAAAAAAAAAAAAAAAAJgCAABkcnMvZG93&#10;bnJldi54bWxQSwUGAAAAAAQABAD1AAAAhwMAAAAA&#10;" fillcolor="window" strokecolor="windowText" strokeweight="2pt"/>
                  <v:roundrect id="Abgerundetes Rechteck 1213" o:spid="_x0000_s1078" style="position:absolute;left:40849;top:8050;width:2387;height:2386;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2VJeMAA&#10;AADdAAAADwAAAGRycy9kb3ducmV2LnhtbERPTYvCMBC9C/6HMII3TauuSDWKLKzowcNWwevYjG2x&#10;mZQmav33RhC8zeN9zmLVmkrcqXGlZQXxMAJBnFldcq7gePgbzEA4j6yxskwKnuRgtex2Fpho++B/&#10;uqc+FyGEXYIKCu/rREqXFWTQDW1NHLiLbQz6AJtc6gYfIdxUchRFU2mw5NBQYE2/BWXX9GYUuMnP&#10;abc/z9Jz5TM6Ot7sbWyU6vfa9RyEp9Z/xR/3Vof5o3gM72/CCXL5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d2VJeMAAAADdAAAADwAAAAAAAAAAAAAAAACYAgAAZHJzL2Rvd25y&#10;ZXYueG1sUEsFBgAAAAAEAAQA9QAAAIUDAAAAAA==&#10;" fillcolor="window" strokecolor="windowText" strokeweight="2pt"/>
                  <v:roundrect id="Abgerundetes Rechteck 1214" o:spid="_x0000_s1079" style="position:absolute;left:40750;top:15902;width:2386;height:2386;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zRDMIA&#10;AADdAAAADwAAAGRycy9kb3ducmV2LnhtbERPTWuDQBC9B/oflinklqyKDcFklVJoaQ851ARynbgT&#10;lbiz4m7V/PtuoZDbPN7n7IvZdGKkwbWWFcTrCARxZXXLtYLT8X21BeE8ssbOMim4k4Mif1rsMdN2&#10;4m8aS1+LEMIuQwWN930mpasaMujWticO3NUOBn2AQy31gFMIN51MomgjDbYcGhrs6a2h6lb+GAUu&#10;fTl/HS7b8tL5ik6OPw42Nkotn+fXHQhPs3+I/92fOsxP4hT+vgknyPw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4jNEMwgAAAN0AAAAPAAAAAAAAAAAAAAAAAJgCAABkcnMvZG93&#10;bnJldi54bWxQSwUGAAAAAAQABAD1AAAAhwMAAAAA&#10;" fillcolor="window" strokecolor="windowText" strokeweight="2pt"/>
                  <v:roundrect id="Abgerundetes Rechteck 1215" o:spid="_x0000_s1080" style="position:absolute;left:40750;top:18586;width:2386;height:2385;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8B0l8IA&#10;AADdAAAADwAAAGRycy9kb3ducmV2LnhtbERPTWvCQBC9C/6HZQq9mU2kSoiuUgRLe8ihMeB1zI5J&#10;MDsbsqtJ/323UPA2j/c52/1kOvGgwbWWFSRRDIK4srrlWkF5Oi5SEM4ja+wsk4IfcrDfzWdbzLQd&#10;+Zseha9FCGGXoYLG+z6T0lUNGXSR7YkDd7WDQR/gUEs94BjCTSeXcbyWBlsODQ32dGiouhV3o8C9&#10;rc5f+SUtLp2vqHT8kdvEKPX6Mr1vQHia/FP87/7UYf4yWcHfN+EEufs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XwHSXwgAAAN0AAAAPAAAAAAAAAAAAAAAAAJgCAABkcnMvZG93&#10;bnJldi54bWxQSwUGAAAAAAQABAD1AAAAhwMAAAAA&#10;" fillcolor="window" strokecolor="windowText" strokeweight="2pt"/>
                  <v:shape id="Gerade Verbindung mit Pfeil 2048" o:spid="_x0000_s1081" type="#_x0000_t32" style="position:absolute;left:35383;top:12722;width:5290;height:166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w1CGsIAAADdAAAADwAAAGRycy9kb3ducmV2LnhtbERPz2vCMBS+D/wfwhN2m4mlyKhGUWFD&#10;2Ma0evH2aJ5NsXkpTdTuv18Ogx0/vt+L1eBacac+NJ41TCcKBHHlTcO1htPx7eUVRIjIBlvPpOGH&#10;AqyWo6cFFsY/+ED3MtYihXAoUIONsSukDJUlh2HiO+LEXXzvMCbY19L0+EjhrpWZUjPpsOHUYLGj&#10;raXqWt6chq+zz8s8lN/vnx+bvVPezrKp1fp5PKznICIN8V/8594ZDZnK09z0Jj0BufwF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Gw1CGsIAAADdAAAADwAAAAAAAAAAAAAA&#10;AAChAgAAZHJzL2Rvd25yZXYueG1sUEsFBgAAAAAEAAQA+QAAAJADAAAAAA==&#10;" strokecolor="windowText">
                    <v:stroke endarrow="block"/>
                  </v:shape>
                  <v:roundrect id="Abgerundetes Rechteck 2049" o:spid="_x0000_s1082" style="position:absolute;left:40750;top:11529;width:2381;height:2381;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ZBCf8UA&#10;AADdAAAADwAAAGRycy9kb3ducmV2LnhtbESPQWuDQBSE74X8h+UFcmvWSFqsdSMh0JAePNQEcn26&#10;ryp134q7jebfdwuFHoeZ+YbJ8tn04kaj6ywr2KwjEMS11R03Ci7nt8cEhPPIGnvLpOBODvLd4iHD&#10;VNuJP+hW+kYECLsUFbTeD6mUrm7JoFvbgTh4n3Y06IMcG6lHnALc9DKOomdpsOOw0OJAh5bqr/Lb&#10;KHDbp+t7USVl1fuaLo6Phd0YpVbLef8KwtPs/8N/7ZNWEEfbF/h9E56A3P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kEJ/xQAAAN0AAAAPAAAAAAAAAAAAAAAAAJgCAABkcnMv&#10;ZG93bnJldi54bWxQSwUGAAAAAAQABAD1AAAAigMAAAAA&#10;" fillcolor="window" strokecolor="windowText" strokeweight="2pt"/>
                </v:group>
                <v:line id="Gerader Verbinder 979" o:spid="_x0000_s1083" style="position:absolute;visibility:visible;mso-wrap-style:square" from="3349,27024" to="3349,318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eFHBcIAAADdAAAADwAAAGRycy9kb3ducmV2LnhtbERPz2vCMBS+D/wfwhO8zVRF2TqjiCDs&#10;sEPtBtvxLXlrypqX2mRt99+bg+Dx4/u93Y+uET11ofasYDHPQBBrb2quFHy8nx6fQISIbLDxTAr+&#10;KcB+N3nYYm78wGfqy1iJFMIhRwU2xjaXMmhLDsPct8SJ+/Gdw5hgV0nT4ZDCXSOXWbaRDmtODRZb&#10;OlrSv+WfU/Bp8a0o9Hckv/o6aFMZ4y/PSs2m4+EFRKQx3sU396tRsMzWaX96k56A3F0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eFHBcIAAADdAAAADwAAAAAAAAAAAAAA&#10;AAChAgAAZHJzL2Rvd25yZXYueG1sUEsFBgAAAAAEAAQA+QAAAJADAAAAAA==&#10;" strokecolor="#4a7ebb"/>
                <v:line id="Gerader Verbinder 981" o:spid="_x0000_s1084" style="position:absolute;visibility:visible;mso-wrap-style:square" from="15979,27024" to="16036,295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q3insQAAADdAAAADwAAAGRycy9kb3ducmV2LnhtbESPT2sCMRTE7wW/Q3hCb5pVqditUUQQ&#10;PPTgP7DH1+S5Wdy8rJuo229vBKHHYWZ+w0znravEjZpQelYw6GcgiLU3JRcKDvtVbwIiRGSDlWdS&#10;8EcB5rPO2xRz4++8pdsuFiJBOOSowMZY51IGbclh6PuaOHkn3ziMSTaFNA3eE9xVcphlY+mw5LRg&#10;saalJX3eXZ2Co8XvzUb/RvKjn4U2hTH+8qnUe7ddfIGI1Mb/8Ku9NgqG2ccAnm/SE5Cz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ireKexAAAAN0AAAAPAAAAAAAAAAAA&#10;AAAAAKECAABkcnMvZG93bnJldi54bWxQSwUGAAAAAAQABAD5AAAAkgMAAAAA&#10;" strokecolor="#4a7ebb"/>
                <v:shape id="Gerade Verbindung mit Pfeil 2052" o:spid="_x0000_s1085" type="#_x0000_t32" style="position:absolute;left:3304;top:27703;width:12002;height:12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1rjtMUAAADdAAAADwAAAGRycy9kb3ducmV2LnhtbESPT2vCQBTE7wW/w/KE3urGoFWjm2CF&#10;QC8t+AfE2yP7zAazb0N2q+m37xYKPQ4z8xtmUwy2FXfqfeNYwXSSgCCunG64VnA6li9LED4ga2wd&#10;k4Jv8lDko6cNZto9eE/3Q6hFhLDPUIEJocuk9JUhi37iOuLoXV1vMUTZ11L3+Ihw28o0SV6lxYbj&#10;gsGOdoaq2+HLKnhb+HltzGU2VOdWfpblirD8UOp5PGzXIAIN4T/8137XCtJknsLvm/gEZP4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41rjtMUAAADdAAAADwAAAAAAAAAA&#10;AAAAAAChAgAAZHJzL2Rvd25yZXYueG1sUEsFBgAAAAAEAAQA+QAAAJMDAAAAAA==&#10;" strokecolor="#4a7ebb">
                  <v:stroke startarrow="block" endarrow="block"/>
                </v:shape>
                <v:shape id="Gerade Verbindung mit Pfeil 2053" o:spid="_x0000_s1086" type="#_x0000_t32" style="position:absolute;left:15979;top:27884;width:10592;height:12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BZGL8UAAADdAAAADwAAAGRycy9kb3ducmV2LnhtbESPW4vCMBSE3xf8D+EIvq2put6qUXSh&#10;4MsKXkB8OzTHpticlCar3X9vFhb2cZiZb5jlurWVeFDjS8cKBv0EBHHudMmFgvMpe5+B8AFZY+WY&#10;FPyQh/Wq87bEVLsnH+hxDIWIEPYpKjAh1KmUPjdk0fddTRy9m2sshiibQuoGnxFuKzlMkom0WHJc&#10;MFjTp6H8fvy2CrZTPy6MuX60+aWS+yybE2ZfSvW67WYBIlAb/sN/7Z1WMEzGI/h9E5+AXL0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jBZGL8UAAADdAAAADwAAAAAAAAAA&#10;AAAAAAChAgAAZHJzL2Rvd25yZXYueG1sUEsFBgAAAAAEAAQA+QAAAJMDAAAAAA==&#10;" strokecolor="#4a7ebb">
                  <v:stroke startarrow="block" endarrow="block"/>
                </v:shape>
                <v:shape id="Gerade Verbindung mit Pfeil 2054" o:spid="_x0000_s1087" type="#_x0000_t32" style="position:absolute;left:13942;top:28744;width:1340;height:3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14d2sYAAADdAAAADwAAAGRycy9kb3ducmV2LnhtbESPQWvCQBSE74X+h+UVvNVNrC0a3Ugt&#10;aHPxoM3F2yP7TEKzb5fsqvHfdwWhx2FmvmGWq8F04kK9by0rSMcJCOLK6pZrBeXP5nUGwgdkjZ1l&#10;UnAjD6v8+WmJmbZX3tPlEGoRIewzVNCE4DIpfdWQQT+2jjh6J9sbDFH2tdQ9XiPcdHKSJB/SYMtx&#10;oUFHXw1Vv4ezUeDsqViHdFvv9Pb4XezfyrlxpVKjl+FzASLQEP7Dj3ahFUyS9ync38QnIPM/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teHdrGAAAA3QAAAA8AAAAAAAAA&#10;AAAAAAAAoQIAAGRycy9kb3ducmV2LnhtbFBLBQYAAAAABAAEAPkAAACUAwAAAAA=&#10;" strokecolor="#4a7ebb">
                  <v:stroke endarrow="block"/>
                </v:shape>
                <v:line id="Gerader Verbinder 986" o:spid="_x0000_s1088" style="position:absolute;visibility:visible;mso-wrap-style:square" from="31822,25847" to="31822,316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ZbkncUAAADdAAAADwAAAGRycy9kb3ducmV2LnhtbESPQWsCMRSE70L/Q3hCb92sFktdjYsU&#10;Ch48qC3U4zN53SzdvGw3cV3/vSkUPA4z8w2zLAfXiJ66UHtWMMlyEMTam5orBZ8f70+vIEJENth4&#10;JgVXClCuHkZLLIy/8J76Q6xEgnAoUIGNsS2kDNqSw5D5ljh5375zGJPsKmk6vCS4a+Q0z1+kw5rT&#10;gsWW3izpn8PZKfiyuN3t9CmSfz6utamM8b9zpR7Hw3oBItIQ7+H/9sYomOazGfy9SU9Arm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ZbkncUAAADdAAAADwAAAAAAAAAA&#10;AAAAAAChAgAAZHJzL2Rvd25yZXYueG1sUEsFBgAAAAAEAAQA+QAAAJMDAAAAAA==&#10;" strokecolor="#4a7ebb"/>
                <v:line id="Gerader Verbinder 989" o:spid="_x0000_s1089" style="position:absolute;flip:x;visibility:visible;mso-wrap-style:square" from="1674,8646" to="3243,86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Oak28QAAADdAAAADwAAAGRycy9kb3ducmV2LnhtbESPS6vCMBSE9xf8D+EI7q6pBUWqUUQU&#10;FNz4Wrg7NKcPbE5qE7X6641w4S6HmfmGmc5bU4kHNa60rGDQj0AQp1aXnCs4Hde/YxDOI2usLJOC&#10;FzmYzzo/U0y0ffKeHgefiwBhl6CCwvs6kdKlBRl0fVsTBy+zjUEfZJNL3eAzwE0l4ygaSYMlh4UC&#10;a1oWlF4Pd6NgdfFVe8NX/N5l21V2tku7GJZK9brtYgLCU+v/w3/tjVYQR8MRfN+EJyBn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w5qTbxAAAAN0AAAAPAAAAAAAAAAAA&#10;AAAAAKECAABkcnMvZG93bnJldi54bWxQSwUGAAAAAAQABAD5AAAAkgMAAAAA&#10;" strokecolor="#4a7ebb"/>
                <v:shape id="Gerade Verbindung mit Pfeil 2057" o:spid="_x0000_s1090" type="#_x0000_t32" style="position:absolute;left:2534;top:8600;width:0;height:18364;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y1ALMQAAADdAAAADwAAAGRycy9kb3ducmV2LnhtbESPT4vCMBTE74LfITzBm6aK/7YaRRcK&#10;e1HQXZC9PZpnU2xeSpPV7rc3guBxmJnfMKtNaytxo8aXjhWMhgkI4tzpkgsFP9/ZYAHCB2SNlWNS&#10;8E8eNutuZ4Wpdnc+0u0UChEh7FNUYEKoUyl9bsiiH7qaOHoX11gMUTaF1A3eI9xWcpwkM2mx5Lhg&#10;sKZPQ/n19GcV7OZ+WhjzO2nzcyUPWfZBmO2V6vfa7RJEoDa8w6/2l1YwTqZzeL6JT0Cu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zLUAsxAAAAN0AAAAPAAAAAAAAAAAA&#10;AAAAAKECAABkcnMvZG93bnJldi54bWxQSwUGAAAAAAQABAD5AAAAkgMAAAAA&#10;" strokecolor="#4a7ebb">
                  <v:stroke startarrow="block" endarrow="block"/>
                </v:shape>
                <v:shape id="Gerade Verbindung mit Pfeil 2058" o:spid="_x0000_s1091" type="#_x0000_t32" style="position:absolute;left:25259;top:28880;width:1340;height:3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hMX38MAAADdAAAADwAAAGRycy9kb3ducmV2LnhtbERPPU/DMBDdK/EfrKvUrXWSClRCnQiQ&#10;WrIwpGRhO8XXJGp8tmK3Df8eD0iMT+97X85mFDea/GBZQbpJQBC3Vg/cKWi+DusdCB+QNY6WScEP&#10;eSiLh8Uec23vXNPtFDoRQ9jnqKAPweVS+rYng35jHXHkznYyGCKcOqknvMdwM8osSZ6kwYFjQ4+O&#10;3ntqL6erUeDsuXoL6bH71Mfvj6reNs/GNUqtlvPrC4hAc/gX/7krrSBLHuPc+CY+AVn8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oTF9/DAAAA3QAAAA8AAAAAAAAAAAAA&#10;AAAAoQIAAGRycy9kb3ducmV2LnhtbFBLBQYAAAAABAAEAPkAAACRAwAAAAA=&#10;" strokecolor="#4a7ebb">
                  <v:stroke endarrow="block"/>
                </v:shape>
                <v:line id="Gerader Verbinder 988" o:spid="_x0000_s1092" style="position:absolute;flip:x;visibility:visible;mso-wrap-style:square" from="1720,26979" to="3288,269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XkwqccAAADdAAAADwAAAGRycy9kb3ducmV2LnhtbESPT2vCQBTE74LfYXmF3symAUVT1xBC&#10;Ci14qdpDb4/syx+afRuzW4399N1CweMwM79httlkenGh0XWWFTxFMQjiyuqOGwWn48tiDcJ5ZI29&#10;ZVJwIwfZbj7bYqrtld/pcvCNCBB2KSpovR9SKV3VkkEX2YE4eLUdDfogx0bqEa8BbnqZxPFKGuw4&#10;LLQ4UNFS9XX4NgrKT99PZ7wlP/v6raw/bGHzZafU48OUP4PwNPl7+L/9qhUk8XIDf2/CE5C7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BeTCpxwAAAN0AAAAPAAAAAAAA&#10;AAAAAAAAAKECAABkcnMvZG93bnJldi54bWxQSwUGAAAAAAQABAD5AAAAlQMAAAAA&#10;" strokecolor="#4a7ebb"/>
                <v:shape id="Gerade Verbindung mit Pfeil 2060" o:spid="_x0000_s1093" type="#_x0000_t32" style="position:absolute;left:3395;top:30781;width:28435;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qgS5cEAAADdAAAADwAAAGRycy9kb3ducmV2LnhtbERPTYvCMBC9C/6HMMLeNFVWXatRVCjs&#10;RcHuwuJtaMam2ExKE7X7781B8Ph436tNZ2txp9ZXjhWMRwkI4sLpiksFvz/Z8AuED8gaa8ek4J88&#10;bNb93gpT7R58onseShFD2KeowITQpFL6wpBFP3INceQurrUYImxLqVt8xHBby0mSzKTFimODwYb2&#10;hoprfrMKdnM/LY05f3bFXy2PWbYgzA5KfQy67RJEoC68xS/3t1YwSWZxf3wTn4BcPw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yqBLlwQAAAN0AAAAPAAAAAAAAAAAAAAAA&#10;AKECAABkcnMvZG93bnJldi54bWxQSwUGAAAAAAQABAD5AAAAjwMAAAAA&#10;" strokecolor="#4a7ebb">
                  <v:stroke startarrow="block" endarrow="block"/>
                </v:shape>
                <v:shape id="Gerade Verbindung mit Pfeil 2061" o:spid="_x0000_s1094" type="#_x0000_t32" style="position:absolute;left:27250;top:28880;width:1156;height: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GJViMMAAADdAAAADwAAAGRycy9kb3ducmV2LnhtbESPX2vCQBDE3wt+h2OFvtVNRKRETxGh&#10;0Mf6h5a+Lbk1ieb24t01pt/eKxR8HGbmN8xyPdhW9exD40RDPslAsZTONFJpOB7eXl5BhUhiqHXC&#10;Gn45wHo1elpSYdxNdtzvY6USREJBGuoYuwIxlDVbChPXsSTv5LylmKSv0Hi6JbhtcZplc7TUSFqo&#10;qeNtzeVl/2M1fLD0MZy+8dPiucyvX+JnKFo/j4fNAlTkIT7C/+13o2GazXP4e5OeAK7u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BiVYjDAAAA3QAAAA8AAAAAAAAAAAAA&#10;AAAAoQIAAGRycy9kb3ducmV2LnhtbFBLBQYAAAAABAAEAPkAAACRAwAAAAA=&#10;" strokecolor="#4a7ebb">
                  <v:stroke endarrow="block"/>
                </v:shape>
                <v:shape id="Gerade Verbindung mit Pfeil 2062" o:spid="_x0000_s1095" type="#_x0000_t32" style="position:absolute;left:27205;top:27975;width:4629;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TYpCcUAAADdAAAADwAAAGRycy9kb3ducmV2LnhtbESPW4vCMBSE3xf8D+EIvq2pxdt2jaJC&#10;wRcXvMCyb4fm2BSbk9JErf/eLCzs4zAz3zCLVWdrcafWV44VjIYJCOLC6YpLBedT/j4H4QOyxtox&#10;KXiSh9Wy97bATLsHH+h+DKWIEPYZKjAhNJmUvjBk0Q9dQxy9i2sthijbUuoWHxFua5kmyVRarDgu&#10;GGxoa6i4Hm9WwWbmJ6UxP+Ou+K7lV55/EOZ7pQb9bv0JIlAX/sN/7Z1WkCbTFH7fxCcgly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LTYpCcUAAADdAAAADwAAAAAAAAAA&#10;AAAAAAChAgAAZHJzL2Rvd25yZXYueG1sUEsFBgAAAAAEAAQA+QAAAJMDAAAAAA==&#10;" strokecolor="#4a7ebb">
                  <v:stroke startarrow="block" endarrow="block"/>
                </v:shape>
                <v:shape id="Gerade Verbindung mit Pfeil 2063" o:spid="_x0000_s1096" type="#_x0000_t32" style="position:absolute;left:15979;top:28744;width:1156;height: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xuZMMAAADdAAAADwAAAGRycy9kb3ducmV2LnhtbESPQWvCQBSE7wX/w/KE3uqLWkSiq4hQ&#10;8GhtUbw9ss8kmn2b7q4x/ffdQqHHYWa+YZbr3jaqYx9qJxrGowwUS+FMLaWGz4+3lzmoEEkMNU5Y&#10;wzcHWK8GT0vKjXvIO3eHWKoEkZCThirGNkcMRcWWwsi1LMm7OG8pJulLNJ4eCW4bnGTZDC3VkhYq&#10;anlbcXE73K2GPUsXw+WMR4vXYvx1Ev+KovXzsN8sQEXu43/4r70zGibZbAq/b9ITwNU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8bmTDAAAA3QAAAA8AAAAAAAAAAAAA&#10;AAAAoQIAAGRycy9kb3ducmV2LnhtbFBLBQYAAAAABAAEAPkAAACRAwAAAAA=&#10;" strokecolor="#4a7ebb">
                  <v:stroke endarrow="block"/>
                </v:shape>
                <v:line id="Gerader Verbinder 992" o:spid="_x0000_s1097" style="position:absolute;visibility:visible;mso-wrap-style:square" from="15345,27069" to="15402,296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LaLu8QAAADdAAAADwAAAGRycy9kb3ducmV2LnhtbESPT2sCMRTE7wW/Q3iCN82qRezWKFIo&#10;ePDgP7DH1+S5Wdy8rJuo67dvBKHHYWZ+w8wWravEjZpQelYwHGQgiLU3JRcKDvvv/hREiMgGK8+k&#10;4EEBFvPO2wxz4++8pdsuFiJBOOSowMZY51IGbclhGPiaOHkn3ziMSTaFNA3eE9xVcpRlE+mw5LRg&#10;saYvS/q8uzoFR4vrzUb/RvLjn6U2hTH+8qFUr9suP0FEauN/+NVeGQWjbPIOzzfpCcj5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8tou7xAAAAN0AAAAPAAAAAAAAAAAA&#10;AAAAAKECAABkcnMvZG93bnJldi54bWxQSwUGAAAAAAQABAD5AAAAkgMAAAAA&#10;" strokecolor="#4a7ebb"/>
                <v:line id="Gerader Verbinder 993" o:spid="_x0000_s1098" style="position:absolute;visibility:visible;mso-wrap-style:square" from="27205,27205" to="27262,297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ouIMQAAADdAAAADwAAAGRycy9kb3ducmV2LnhtbESPT2sCMRTE7wW/Q3iCN82qVOzWKFIo&#10;ePDgP7DH1+S5Wdy8rJuo67dvBKHHYWZ+w8wWravEjZpQelYwHGQgiLU3JRcKDvvv/hREiMgGK8+k&#10;4EEBFvPO2wxz4++8pdsuFiJBOOSowMZY51IGbclhGPiaOHkn3ziMSTaFNA3eE9xVcpRlE+mw5LRg&#10;saYvS/q8uzoFR4vrzUb/RvLjn6U2hTH+8qFUr9suP0FEauN/+NVeGQWjbPIOzzfpCcj5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T+i4gxAAAAN0AAAAPAAAAAAAAAAAA&#10;AAAAAKECAABkcnMvZG93bnJldi54bWxQSwUGAAAAAAQABAD5AAAAkgMAAAAA&#10;" strokecolor="#4a7ebb"/>
                <v:line id="Gerader Verbinder 994" o:spid="_x0000_s1099" style="position:absolute;visibility:visible;mso-wrap-style:square" from="26571,27205" to="26629,297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yiwV8QAAADdAAAADwAAAGRycy9kb3ducmV2LnhtbESPT2sCMRTE74LfITyhNzdbC4uuRhGh&#10;0IMH/4E9vibPzdLNy7qJuv32jVDocZiZ3zCLVe8acacu1J4VvGY5CGLtTc2VgtPxfTwFESKywcYz&#10;KfihAKvlcLDA0vgH7+l+iJVIEA4lKrAxtqWUQVtyGDLfEifv4juHMcmukqbDR4K7Rk7yvJAOa04L&#10;FlvaWNLfh5tTcLa43e30VyT/9rnWpjLGX2dKvYz69RxEpD7+h//aH0bBJC8KeL5JT0Auf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jKLBXxAAAAN0AAAAPAAAAAAAAAAAA&#10;AAAAAKECAABkcnMvZG93bnJldi54bWxQSwUGAAAAAAQABAD5AAAAkgMAAAAA&#10;" strokecolor="#4a7ebb"/>
                <v:shape id="Gerade Verbindung mit Pfeil 2067" o:spid="_x0000_s1100" type="#_x0000_t32" style="position:absolute;left:30329;top:28971;width:1339;height:3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eBJEMQAAADdAAAADwAAAGRycy9kb3ducmV2LnhtbESPQYvCMBSE78L+h/AEb5qqoG41yiqs&#10;9uJBtxdvj+bZFpuX0GS1++83guBxmJlvmNWmM424U+trywrGowQEcWF1zaWC/Od7uADhA7LGxjIp&#10;+CMPm/VHb4Wptg8+0f0cShEh7FNUUIXgUil9UZFBP7KOOHpX2xoMUbal1C0+Itw0cpIkM2mw5rhQ&#10;oaNdRcXt/GsUOHvNtmG8L496fzlkp2n+aVyu1KDffS1BBOrCO/xqZ1rBJJnN4fkmPgG5/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14EkQxAAAAN0AAAAPAAAAAAAAAAAA&#10;AAAAAKECAABkcnMvZG93bnJldi54bWxQSwUGAAAAAAQABAD5AAAAkgMAAAAA&#10;" strokecolor="#4a7ebb">
                  <v:stroke endarrow="block"/>
                </v:shape>
              </v:group>
            </w:pict>
          </mc:Fallback>
        </mc:AlternateContent>
      </w:r>
    </w:p>
    <w:p w:rsidR="00285781" w:rsidRDefault="00285781" w:rsidP="00285781">
      <w:pPr>
        <w:pStyle w:val="TextkrpernrauenText"/>
        <w:ind w:left="0"/>
      </w:pPr>
    </w:p>
    <w:p w:rsidR="00285781" w:rsidRDefault="00285781" w:rsidP="00285781">
      <w:pPr>
        <w:pStyle w:val="TextkrpernrauenText"/>
        <w:ind w:left="0"/>
      </w:pPr>
    </w:p>
    <w:p w:rsidR="00285781" w:rsidRDefault="00285781" w:rsidP="00285781">
      <w:pPr>
        <w:pStyle w:val="TextkrpernrauenText"/>
        <w:ind w:left="0"/>
      </w:pPr>
    </w:p>
    <w:p w:rsidR="00285781" w:rsidRDefault="00285781" w:rsidP="00285781">
      <w:pPr>
        <w:pStyle w:val="TextkrpernrauenText"/>
        <w:ind w:left="0"/>
      </w:pPr>
    </w:p>
    <w:p w:rsidR="00285781" w:rsidRDefault="00285781" w:rsidP="00285781">
      <w:pPr>
        <w:pStyle w:val="TextkrpernrauenText"/>
        <w:ind w:left="0"/>
      </w:pPr>
    </w:p>
    <w:p w:rsidR="00285781" w:rsidRDefault="00285781" w:rsidP="00285781">
      <w:pPr>
        <w:pStyle w:val="TextkrpernrauenText"/>
        <w:ind w:left="0"/>
      </w:pPr>
    </w:p>
    <w:p w:rsidR="00285781" w:rsidRDefault="00285781" w:rsidP="00285781">
      <w:pPr>
        <w:pStyle w:val="TextkrpernrauenText"/>
        <w:ind w:left="0"/>
      </w:pPr>
    </w:p>
    <w:p w:rsidR="00285781" w:rsidRDefault="00285781" w:rsidP="00285781">
      <w:pPr>
        <w:pStyle w:val="TextkrpernrauenText"/>
        <w:ind w:left="0"/>
      </w:pPr>
    </w:p>
    <w:p w:rsidR="00285781" w:rsidRDefault="00285781" w:rsidP="00285781">
      <w:pPr>
        <w:pStyle w:val="TextkrpernrauenText"/>
        <w:ind w:left="0"/>
      </w:pPr>
    </w:p>
    <w:p w:rsidR="00285781" w:rsidRDefault="00285781" w:rsidP="00285781">
      <w:pPr>
        <w:pStyle w:val="TextkrpernrauenText"/>
        <w:ind w:left="0"/>
      </w:pPr>
    </w:p>
    <w:p w:rsidR="00285781" w:rsidRDefault="00285781" w:rsidP="00285781">
      <w:pPr>
        <w:pStyle w:val="TextkrpernrauenText"/>
        <w:ind w:left="0"/>
      </w:pPr>
    </w:p>
    <w:p w:rsidR="00285781" w:rsidRDefault="00285781" w:rsidP="00285781">
      <w:pPr>
        <w:pStyle w:val="TextkrpernrauenText"/>
        <w:ind w:left="0"/>
      </w:pPr>
    </w:p>
    <w:p w:rsidR="00285781" w:rsidRDefault="00285781" w:rsidP="00285781">
      <w:pPr>
        <w:pStyle w:val="TextkrpernrauenText"/>
        <w:ind w:left="0"/>
      </w:pPr>
    </w:p>
    <w:p w:rsidR="00285781" w:rsidRDefault="00285781" w:rsidP="00285781">
      <w:pPr>
        <w:pStyle w:val="TextkrpernrauenText"/>
        <w:ind w:left="0"/>
      </w:pPr>
    </w:p>
    <w:p w:rsidR="00285781" w:rsidRDefault="00285781" w:rsidP="00285781">
      <w:pPr>
        <w:pStyle w:val="TextkrpernrauenText"/>
        <w:ind w:left="0"/>
      </w:pPr>
    </w:p>
    <w:p w:rsidR="00285781" w:rsidRDefault="00285781" w:rsidP="00285781">
      <w:pPr>
        <w:pStyle w:val="TextkrpernrauenText"/>
        <w:ind w:left="0"/>
      </w:pPr>
    </w:p>
    <w:p w:rsidR="00285781" w:rsidRDefault="00285781" w:rsidP="00285781">
      <w:pPr>
        <w:pStyle w:val="TextkrpernrauenText"/>
        <w:ind w:left="0"/>
      </w:pPr>
    </w:p>
    <w:p w:rsidR="00285781" w:rsidRDefault="00285781" w:rsidP="00285781">
      <w:pPr>
        <w:pStyle w:val="TextkrpernrauenText"/>
        <w:ind w:left="0"/>
      </w:pPr>
    </w:p>
    <w:p w:rsidR="00285781" w:rsidRDefault="00285781" w:rsidP="00285781">
      <w:pPr>
        <w:pStyle w:val="TextkrpernrauenText"/>
        <w:ind w:left="0"/>
      </w:pPr>
    </w:p>
    <w:p w:rsidR="00285781" w:rsidRDefault="00285781" w:rsidP="00285781">
      <w:pPr>
        <w:pStyle w:val="TextkrpernrauenText"/>
        <w:ind w:left="0"/>
      </w:pPr>
    </w:p>
    <w:p w:rsidR="00285781" w:rsidRDefault="00285781" w:rsidP="00285781">
      <w:pPr>
        <w:pStyle w:val="TextkrpernrauenText"/>
        <w:ind w:left="0"/>
      </w:pPr>
    </w:p>
    <w:p w:rsidR="00285781" w:rsidRDefault="00285781" w:rsidP="00BC2107">
      <w:pPr>
        <w:pStyle w:val="AufgabeEbene1"/>
      </w:pPr>
      <w:r>
        <w:t>Berechnen Sie die Formate für die einzelnen Zuschnitte. Geben Sie die Formate in Breite x Höhe an.</w:t>
      </w:r>
    </w:p>
    <w:p w:rsidR="00285781" w:rsidRDefault="00285781" w:rsidP="00285781">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285781" w:rsidRPr="00895040" w:rsidTr="00285781">
        <w:trPr>
          <w:trHeight w:val="523"/>
        </w:trPr>
        <w:tc>
          <w:tcPr>
            <w:tcW w:w="3119" w:type="dxa"/>
            <w:tcBorders>
              <w:left w:val="single" w:sz="4" w:space="0" w:color="auto"/>
              <w:bottom w:val="single" w:sz="4" w:space="0" w:color="auto"/>
              <w:right w:val="single" w:sz="4" w:space="0" w:color="auto"/>
            </w:tcBorders>
            <w:shd w:val="clear" w:color="auto" w:fill="D9D9D9"/>
            <w:hideMark/>
          </w:tcPr>
          <w:p w:rsidR="00285781" w:rsidRPr="00895040" w:rsidRDefault="00285781" w:rsidP="00285781">
            <w:pPr>
              <w:spacing w:before="40" w:after="60" w:line="160" w:lineRule="exact"/>
              <w:rPr>
                <w:color w:val="000000"/>
                <w:sz w:val="12"/>
              </w:rPr>
            </w:pPr>
            <w:r w:rsidRPr="00895040">
              <w:rPr>
                <w:sz w:val="12"/>
              </w:rPr>
              <w:lastRenderedPageBreak/>
              <w:br w:type="page"/>
              <w:t>Lernfeld</w:t>
            </w:r>
          </w:p>
          <w:p w:rsidR="00285781" w:rsidRPr="00895040" w:rsidRDefault="00285781" w:rsidP="00285781">
            <w:pPr>
              <w:rPr>
                <w:b/>
              </w:rPr>
            </w:pPr>
            <w:r>
              <w:rPr>
                <w:b/>
              </w:rPr>
              <w:t>LF 3</w:t>
            </w:r>
          </w:p>
        </w:tc>
        <w:tc>
          <w:tcPr>
            <w:tcW w:w="4229" w:type="dxa"/>
            <w:tcBorders>
              <w:left w:val="single" w:sz="4" w:space="0" w:color="auto"/>
              <w:bottom w:val="single" w:sz="4" w:space="0" w:color="auto"/>
              <w:right w:val="single" w:sz="4" w:space="0" w:color="auto"/>
            </w:tcBorders>
            <w:shd w:val="clear" w:color="auto" w:fill="D9D9D9"/>
            <w:hideMark/>
          </w:tcPr>
          <w:p w:rsidR="00285781" w:rsidRPr="00895040" w:rsidRDefault="00285781" w:rsidP="00285781">
            <w:pPr>
              <w:spacing w:before="40" w:after="60" w:line="160" w:lineRule="exact"/>
              <w:rPr>
                <w:color w:val="000000"/>
                <w:sz w:val="12"/>
              </w:rPr>
            </w:pPr>
            <w:r w:rsidRPr="00895040">
              <w:rPr>
                <w:sz w:val="12"/>
              </w:rPr>
              <w:t>Titel</w:t>
            </w:r>
          </w:p>
          <w:p w:rsidR="00285781" w:rsidRPr="00895040" w:rsidRDefault="00285781" w:rsidP="00285781">
            <w:pPr>
              <w:rPr>
                <w:b/>
              </w:rPr>
            </w:pPr>
            <w:r>
              <w:rPr>
                <w:b/>
              </w:rPr>
              <w:t>Werkstoffe unterscheiden und einsetzen</w:t>
            </w:r>
          </w:p>
        </w:tc>
        <w:tc>
          <w:tcPr>
            <w:tcW w:w="188" w:type="dxa"/>
            <w:vMerge w:val="restart"/>
            <w:tcBorders>
              <w:top w:val="nil"/>
              <w:left w:val="single" w:sz="4" w:space="0" w:color="auto"/>
              <w:bottom w:val="nil"/>
              <w:right w:val="single" w:sz="4" w:space="0" w:color="auto"/>
            </w:tcBorders>
            <w:shd w:val="clear" w:color="auto" w:fill="FFFFFF"/>
          </w:tcPr>
          <w:p w:rsidR="00285781" w:rsidRPr="00895040" w:rsidRDefault="00285781" w:rsidP="00285781"/>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6F0ECC" w:rsidRDefault="006F0ECC" w:rsidP="006F0ECC">
            <w:pPr>
              <w:pStyle w:val="TabelleKopfmitte"/>
            </w:pPr>
            <w:r>
              <w:t>Drucktechnik</w:t>
            </w:r>
          </w:p>
          <w:p w:rsidR="00285781" w:rsidRPr="006F0ECC" w:rsidRDefault="00443964" w:rsidP="006F0ECC">
            <w:pPr>
              <w:jc w:val="center"/>
              <w:rPr>
                <w:rFonts w:eastAsia="Calibri" w:cs="Times New Roman"/>
                <w:b/>
                <w:lang w:eastAsia="de-DE"/>
              </w:rPr>
            </w:pPr>
            <w:r>
              <w:rPr>
                <w:b/>
              </w:rPr>
              <w:t>DR0</w:t>
            </w:r>
            <w:r w:rsidR="006F0ECC" w:rsidRPr="006F0ECC">
              <w:rPr>
                <w:b/>
              </w:rPr>
              <w:t>3.01.02</w:t>
            </w:r>
          </w:p>
        </w:tc>
      </w:tr>
      <w:tr w:rsidR="00285781" w:rsidRPr="00895040" w:rsidTr="00285781">
        <w:tc>
          <w:tcPr>
            <w:tcW w:w="7348" w:type="dxa"/>
            <w:gridSpan w:val="2"/>
            <w:tcBorders>
              <w:left w:val="single" w:sz="4" w:space="0" w:color="auto"/>
              <w:bottom w:val="single" w:sz="4" w:space="0" w:color="auto"/>
              <w:right w:val="single" w:sz="4" w:space="0" w:color="auto"/>
            </w:tcBorders>
            <w:hideMark/>
          </w:tcPr>
          <w:p w:rsidR="00285781" w:rsidRPr="00895040" w:rsidRDefault="00285781" w:rsidP="00285781">
            <w:pPr>
              <w:spacing w:before="40" w:after="60" w:line="160" w:lineRule="exact"/>
              <w:rPr>
                <w:sz w:val="12"/>
              </w:rPr>
            </w:pPr>
            <w:r w:rsidRPr="00895040">
              <w:rPr>
                <w:sz w:val="12"/>
              </w:rPr>
              <w:t>Kompetenzbereiche:</w:t>
            </w:r>
          </w:p>
          <w:p w:rsidR="00285781" w:rsidRPr="003F54B3" w:rsidRDefault="00285781" w:rsidP="00285781">
            <w:pPr>
              <w:ind w:left="227" w:hanging="170"/>
              <w:rPr>
                <w:sz w:val="16"/>
              </w:rPr>
            </w:pPr>
            <w:r w:rsidRPr="003F54B3">
              <w:rPr>
                <w:sz w:val="16"/>
              </w:rPr>
              <w:t>Ich kann Kundenmuster unter Verwendung geeigneter Werkstoffe herstellen.</w:t>
            </w:r>
          </w:p>
          <w:p w:rsidR="00285781" w:rsidRPr="00895040" w:rsidRDefault="00285781" w:rsidP="006F0ECC">
            <w:pPr>
              <w:ind w:left="227" w:hanging="170"/>
              <w:rPr>
                <w:sz w:val="16"/>
              </w:rPr>
            </w:pPr>
            <w:r w:rsidRPr="003F54B3">
              <w:rPr>
                <w:sz w:val="16"/>
              </w:rPr>
              <w:t>Ich kann die richtigen Werkzeuge für verschiedene Ve</w:t>
            </w:r>
            <w:r w:rsidR="006F0ECC">
              <w:rPr>
                <w:sz w:val="16"/>
              </w:rPr>
              <w:t>rarbeitungstechniken auswählen.</w:t>
            </w:r>
          </w:p>
        </w:tc>
        <w:tc>
          <w:tcPr>
            <w:tcW w:w="188" w:type="dxa"/>
            <w:vMerge/>
            <w:tcBorders>
              <w:left w:val="single" w:sz="4" w:space="0" w:color="auto"/>
              <w:bottom w:val="nil"/>
              <w:right w:val="nil"/>
            </w:tcBorders>
            <w:vAlign w:val="center"/>
            <w:hideMark/>
          </w:tcPr>
          <w:p w:rsidR="00285781" w:rsidRPr="00895040" w:rsidRDefault="00285781" w:rsidP="00285781">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2"/>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285781" w:rsidRPr="00895040" w:rsidTr="00285781">
              <w:trPr>
                <w:trHeight w:val="284"/>
              </w:trPr>
              <w:tc>
                <w:tcPr>
                  <w:tcW w:w="2090" w:type="dxa"/>
                  <w:shd w:val="clear" w:color="auto" w:fill="D9D9D9" w:themeFill="background1" w:themeFillShade="D9"/>
                </w:tcPr>
                <w:p w:rsidR="00285781" w:rsidRPr="00895040" w:rsidRDefault="00285781" w:rsidP="00285781">
                  <w:pPr>
                    <w:jc w:val="center"/>
                    <w:rPr>
                      <w:rFonts w:eastAsia="Times New Roman" w:cs="Times New Roman"/>
                      <w:b/>
                    </w:rPr>
                  </w:pPr>
                  <w:r w:rsidRPr="00895040">
                    <w:rPr>
                      <w:rFonts w:eastAsia="Times New Roman" w:cs="Times New Roman"/>
                      <w:b/>
                    </w:rPr>
                    <w:t>Lösung</w:t>
                  </w:r>
                </w:p>
              </w:tc>
            </w:tr>
          </w:tbl>
          <w:p w:rsidR="00285781" w:rsidRPr="00895040" w:rsidRDefault="00285781" w:rsidP="00285781"/>
        </w:tc>
      </w:tr>
    </w:tbl>
    <w:p w:rsidR="00285781" w:rsidRDefault="0085594F" w:rsidP="00285781">
      <w:pPr>
        <w:pStyle w:val="Abstandszeile"/>
      </w:pPr>
      <w:r w:rsidRPr="00AA18D1">
        <w:rPr>
          <w:noProof/>
        </w:rPr>
        <w:drawing>
          <wp:anchor distT="0" distB="0" distL="114300" distR="114300" simplePos="0" relativeHeight="251888640" behindDoc="0" locked="0" layoutInCell="1" allowOverlap="1" wp14:anchorId="6CC95FC1" wp14:editId="046B6342">
            <wp:simplePos x="0" y="0"/>
            <wp:positionH relativeFrom="column">
              <wp:posOffset>5177715</wp:posOffset>
            </wp:positionH>
            <wp:positionV relativeFrom="paragraph">
              <wp:posOffset>86781</wp:posOffset>
            </wp:positionV>
            <wp:extent cx="323850" cy="323850"/>
            <wp:effectExtent l="0" t="0" r="0" b="0"/>
            <wp:wrapNone/>
            <wp:docPr id="48" name="Grafik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285781">
        <w:rPr>
          <w:noProof/>
          <w:sz w:val="24"/>
        </w:rPr>
        <w:drawing>
          <wp:anchor distT="0" distB="0" distL="114300" distR="114300" simplePos="0" relativeHeight="251687936" behindDoc="0" locked="0" layoutInCell="0" allowOverlap="1" wp14:anchorId="3CF6F1EC" wp14:editId="68ABB224">
            <wp:simplePos x="0" y="0"/>
            <wp:positionH relativeFrom="rightMargin">
              <wp:posOffset>107950</wp:posOffset>
            </wp:positionH>
            <wp:positionV relativeFrom="paragraph">
              <wp:posOffset>86360</wp:posOffset>
            </wp:positionV>
            <wp:extent cx="323850" cy="323850"/>
            <wp:effectExtent l="0" t="0" r="0" b="0"/>
            <wp:wrapNone/>
            <wp:docPr id="2158"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85781" w:rsidRDefault="00285781" w:rsidP="008F1F5C">
      <w:pPr>
        <w:pStyle w:val="AufgabeEbene1"/>
        <w:numPr>
          <w:ilvl w:val="0"/>
          <w:numId w:val="31"/>
        </w:numPr>
      </w:pPr>
      <w:r w:rsidRPr="00BC2107">
        <w:t>Tragen</w:t>
      </w:r>
      <w:r>
        <w:t xml:space="preserve"> Sie die richtige Nummerierung in die Skizze ein.</w:t>
      </w:r>
    </w:p>
    <w:p w:rsidR="00285781" w:rsidRDefault="00285781" w:rsidP="00285781">
      <w:pPr>
        <w:pStyle w:val="Abstandszeile"/>
      </w:pPr>
    </w:p>
    <w:p w:rsidR="00285781" w:rsidRDefault="00285781" w:rsidP="008F1F5C">
      <w:pPr>
        <w:pStyle w:val="Textkrpernrauen"/>
        <w:numPr>
          <w:ilvl w:val="0"/>
          <w:numId w:val="17"/>
        </w:numPr>
      </w:pPr>
      <w:r>
        <w:t>Titelseite</w:t>
      </w:r>
    </w:p>
    <w:p w:rsidR="00285781" w:rsidRDefault="00285781" w:rsidP="008F1F5C">
      <w:pPr>
        <w:pStyle w:val="Textkrpernrauen"/>
        <w:numPr>
          <w:ilvl w:val="0"/>
          <w:numId w:val="17"/>
        </w:numPr>
      </w:pPr>
      <w:r>
        <w:t>Rückseite</w:t>
      </w:r>
    </w:p>
    <w:p w:rsidR="00285781" w:rsidRDefault="00285781" w:rsidP="008F1F5C">
      <w:pPr>
        <w:pStyle w:val="Textkrpernrauen"/>
        <w:numPr>
          <w:ilvl w:val="0"/>
          <w:numId w:val="17"/>
        </w:numPr>
      </w:pPr>
      <w:r>
        <w:t>Lasche an der Rückseite</w:t>
      </w:r>
    </w:p>
    <w:p w:rsidR="00285781" w:rsidRDefault="00285781" w:rsidP="008F1F5C">
      <w:pPr>
        <w:pStyle w:val="Textkrpernrauen"/>
        <w:numPr>
          <w:ilvl w:val="0"/>
          <w:numId w:val="17"/>
        </w:numPr>
      </w:pPr>
      <w:r>
        <w:t>Lasche am Kopf</w:t>
      </w:r>
    </w:p>
    <w:p w:rsidR="00285781" w:rsidRDefault="00285781" w:rsidP="008F1F5C">
      <w:pPr>
        <w:pStyle w:val="Textkrpernrauen"/>
        <w:numPr>
          <w:ilvl w:val="0"/>
          <w:numId w:val="17"/>
        </w:numPr>
      </w:pPr>
      <w:r>
        <w:t>Lasche am Fuß</w:t>
      </w:r>
    </w:p>
    <w:p w:rsidR="00285781" w:rsidRDefault="00285781" w:rsidP="008F1F5C">
      <w:pPr>
        <w:pStyle w:val="Textkrpernrauen"/>
        <w:numPr>
          <w:ilvl w:val="0"/>
          <w:numId w:val="17"/>
        </w:numPr>
      </w:pPr>
      <w:r>
        <w:t>Klebestreifen</w:t>
      </w:r>
    </w:p>
    <w:p w:rsidR="00285781" w:rsidRDefault="00285781" w:rsidP="008F1F5C">
      <w:pPr>
        <w:pStyle w:val="Textkrpernrauen"/>
        <w:numPr>
          <w:ilvl w:val="0"/>
          <w:numId w:val="17"/>
        </w:numPr>
      </w:pPr>
      <w:r>
        <w:t>Füllhöhe</w:t>
      </w:r>
    </w:p>
    <w:p w:rsidR="00285781" w:rsidRDefault="00285781" w:rsidP="008F1F5C">
      <w:pPr>
        <w:pStyle w:val="Textkrpernrauen"/>
        <w:numPr>
          <w:ilvl w:val="0"/>
          <w:numId w:val="17"/>
        </w:numPr>
      </w:pPr>
      <w:r>
        <w:t>Sichtfenster</w:t>
      </w:r>
    </w:p>
    <w:p w:rsidR="00285781" w:rsidRDefault="00285781" w:rsidP="008F1F5C">
      <w:pPr>
        <w:pStyle w:val="Textkrpernrauen"/>
        <w:numPr>
          <w:ilvl w:val="0"/>
          <w:numId w:val="17"/>
        </w:numPr>
      </w:pPr>
      <w:proofErr w:type="spellStart"/>
      <w:r>
        <w:t>Rilllinie</w:t>
      </w:r>
      <w:proofErr w:type="spellEnd"/>
    </w:p>
    <w:p w:rsidR="00285781" w:rsidRDefault="00285781" w:rsidP="00285781">
      <w:pPr>
        <w:pStyle w:val="Textkrpernrauen"/>
        <w:numPr>
          <w:ilvl w:val="0"/>
          <w:numId w:val="0"/>
        </w:numPr>
        <w:ind w:left="360"/>
      </w:pPr>
      <w:r>
        <w:t>10</w:t>
      </w:r>
      <w:r>
        <w:tab/>
        <w:t>aufgesetzte Ecke</w:t>
      </w:r>
    </w:p>
    <w:p w:rsidR="00BC2107" w:rsidRDefault="00285781" w:rsidP="00285781">
      <w:pPr>
        <w:pStyle w:val="MaginaliegrauIcon"/>
        <w:framePr w:wrap="around" w:y="229"/>
      </w:pPr>
      <w:r>
        <w:t xml:space="preserve">Draufsicht: </w:t>
      </w:r>
    </w:p>
    <w:p w:rsidR="00285781" w:rsidRDefault="00285781" w:rsidP="00285781">
      <w:pPr>
        <w:pStyle w:val="MaginaliegrauIcon"/>
        <w:framePr w:wrap="around" w:y="229"/>
      </w:pPr>
      <w:r>
        <w:t>Einzelteile der Mappe</w:t>
      </w:r>
    </w:p>
    <w:p w:rsidR="00285781" w:rsidRDefault="00285781" w:rsidP="00285781">
      <w:pPr>
        <w:pStyle w:val="TextkrpernrauenText"/>
        <w:ind w:left="0"/>
      </w:pPr>
    </w:p>
    <w:p w:rsidR="00285781" w:rsidRDefault="00285781" w:rsidP="00285781">
      <w:pPr>
        <w:pStyle w:val="TextkrpernrauenText"/>
        <w:ind w:left="0"/>
      </w:pPr>
      <w:r>
        <w:rPr>
          <w:noProof/>
          <w:lang w:eastAsia="de-DE"/>
        </w:rPr>
        <mc:AlternateContent>
          <mc:Choice Requires="wpg">
            <w:drawing>
              <wp:anchor distT="0" distB="0" distL="114300" distR="114300" simplePos="0" relativeHeight="251686912" behindDoc="0" locked="0" layoutInCell="1" allowOverlap="1" wp14:anchorId="50EED897" wp14:editId="75F7FAEF">
                <wp:simplePos x="0" y="0"/>
                <wp:positionH relativeFrom="column">
                  <wp:posOffset>-7290</wp:posOffset>
                </wp:positionH>
                <wp:positionV relativeFrom="paragraph">
                  <wp:posOffset>159850</wp:posOffset>
                </wp:positionV>
                <wp:extent cx="5508000" cy="3188235"/>
                <wp:effectExtent l="0" t="0" r="16510" b="31750"/>
                <wp:wrapNone/>
                <wp:docPr id="2068" name="Gruppieren 2068"/>
                <wp:cNvGraphicFramePr/>
                <a:graphic xmlns:a="http://schemas.openxmlformats.org/drawingml/2006/main">
                  <a:graphicData uri="http://schemas.microsoft.com/office/word/2010/wordprocessingGroup">
                    <wpg:wgp>
                      <wpg:cNvGrpSpPr/>
                      <wpg:grpSpPr>
                        <a:xfrm>
                          <a:off x="0" y="0"/>
                          <a:ext cx="5508000" cy="3188235"/>
                          <a:chOff x="0" y="0"/>
                          <a:chExt cx="5508000" cy="3188235"/>
                        </a:xfrm>
                      </wpg:grpSpPr>
                      <wpg:grpSp>
                        <wpg:cNvPr id="2069" name="Gruppieren 2069"/>
                        <wpg:cNvGrpSpPr/>
                        <wpg:grpSpPr>
                          <a:xfrm>
                            <a:off x="0" y="0"/>
                            <a:ext cx="5508000" cy="2693670"/>
                            <a:chOff x="0" y="0"/>
                            <a:chExt cx="4348696" cy="2127139"/>
                          </a:xfrm>
                        </wpg:grpSpPr>
                        <wpg:grpSp>
                          <wpg:cNvPr id="2070" name="Gruppieren 2070"/>
                          <wpg:cNvGrpSpPr/>
                          <wpg:grpSpPr>
                            <a:xfrm>
                              <a:off x="268357" y="675861"/>
                              <a:ext cx="3395995" cy="1451278"/>
                              <a:chOff x="0" y="0"/>
                              <a:chExt cx="3467481" cy="1482631"/>
                            </a:xfrm>
                          </wpg:grpSpPr>
                          <wpg:grpSp>
                            <wpg:cNvPr id="2071" name="Gruppieren 2071"/>
                            <wpg:cNvGrpSpPr/>
                            <wpg:grpSpPr>
                              <a:xfrm>
                                <a:off x="0" y="0"/>
                                <a:ext cx="2300026" cy="1482631"/>
                                <a:chOff x="0" y="0"/>
                                <a:chExt cx="2300026" cy="1482631"/>
                              </a:xfrm>
                            </wpg:grpSpPr>
                            <wps:wsp>
                              <wps:cNvPr id="2072" name="Rechteck 1"/>
                              <wps:cNvSpPr/>
                              <wps:spPr>
                                <a:xfrm>
                                  <a:off x="0" y="0"/>
                                  <a:ext cx="2300026" cy="1480991"/>
                                </a:xfrm>
                                <a:custGeom>
                                  <a:avLst/>
                                  <a:gdLst>
                                    <a:gd name="connsiteX0" fmla="*/ 0 w 2286000"/>
                                    <a:gd name="connsiteY0" fmla="*/ 0 h 1480185"/>
                                    <a:gd name="connsiteX1" fmla="*/ 2286000 w 2286000"/>
                                    <a:gd name="connsiteY1" fmla="*/ 0 h 1480185"/>
                                    <a:gd name="connsiteX2" fmla="*/ 2286000 w 2286000"/>
                                    <a:gd name="connsiteY2" fmla="*/ 1480185 h 1480185"/>
                                    <a:gd name="connsiteX3" fmla="*/ 0 w 2286000"/>
                                    <a:gd name="connsiteY3" fmla="*/ 1480185 h 1480185"/>
                                    <a:gd name="connsiteX4" fmla="*/ 0 w 2286000"/>
                                    <a:gd name="connsiteY4" fmla="*/ 0 h 1480185"/>
                                    <a:gd name="connsiteX0" fmla="*/ 0 w 2297220"/>
                                    <a:gd name="connsiteY0" fmla="*/ 0 h 1480185"/>
                                    <a:gd name="connsiteX1" fmla="*/ 2297220 w 2297220"/>
                                    <a:gd name="connsiteY1" fmla="*/ 5610 h 1480185"/>
                                    <a:gd name="connsiteX2" fmla="*/ 2286000 w 2297220"/>
                                    <a:gd name="connsiteY2" fmla="*/ 1480185 h 1480185"/>
                                    <a:gd name="connsiteX3" fmla="*/ 0 w 2297220"/>
                                    <a:gd name="connsiteY3" fmla="*/ 1480185 h 1480185"/>
                                    <a:gd name="connsiteX4" fmla="*/ 0 w 2297220"/>
                                    <a:gd name="connsiteY4" fmla="*/ 0 h 1480185"/>
                                    <a:gd name="connsiteX0" fmla="*/ 0 w 2297220"/>
                                    <a:gd name="connsiteY0" fmla="*/ 0 h 1480185"/>
                                    <a:gd name="connsiteX1" fmla="*/ 1921362 w 2297220"/>
                                    <a:gd name="connsiteY1" fmla="*/ 2805 h 1480185"/>
                                    <a:gd name="connsiteX2" fmla="*/ 2297220 w 2297220"/>
                                    <a:gd name="connsiteY2" fmla="*/ 5610 h 1480185"/>
                                    <a:gd name="connsiteX3" fmla="*/ 2286000 w 2297220"/>
                                    <a:gd name="connsiteY3" fmla="*/ 1480185 h 1480185"/>
                                    <a:gd name="connsiteX4" fmla="*/ 0 w 2297220"/>
                                    <a:gd name="connsiteY4" fmla="*/ 1480185 h 1480185"/>
                                    <a:gd name="connsiteX5" fmla="*/ 0 w 2297220"/>
                                    <a:gd name="connsiteY5" fmla="*/ 0 h 1480185"/>
                                    <a:gd name="connsiteX0" fmla="*/ 0 w 2300026"/>
                                    <a:gd name="connsiteY0" fmla="*/ 0 h 1480185"/>
                                    <a:gd name="connsiteX1" fmla="*/ 1921362 w 2300026"/>
                                    <a:gd name="connsiteY1" fmla="*/ 2805 h 1480185"/>
                                    <a:gd name="connsiteX2" fmla="*/ 2300026 w 2300026"/>
                                    <a:gd name="connsiteY2" fmla="*/ 126221 h 1480185"/>
                                    <a:gd name="connsiteX3" fmla="*/ 2286000 w 2300026"/>
                                    <a:gd name="connsiteY3" fmla="*/ 1480185 h 1480185"/>
                                    <a:gd name="connsiteX4" fmla="*/ 0 w 2300026"/>
                                    <a:gd name="connsiteY4" fmla="*/ 1480185 h 1480185"/>
                                    <a:gd name="connsiteX5" fmla="*/ 0 w 2300026"/>
                                    <a:gd name="connsiteY5" fmla="*/ 0 h 1480185"/>
                                    <a:gd name="connsiteX0" fmla="*/ 0 w 2300026"/>
                                    <a:gd name="connsiteY0" fmla="*/ 0 h 1480185"/>
                                    <a:gd name="connsiteX1" fmla="*/ 1921362 w 2300026"/>
                                    <a:gd name="connsiteY1" fmla="*/ 2805 h 1480185"/>
                                    <a:gd name="connsiteX2" fmla="*/ 2300026 w 2300026"/>
                                    <a:gd name="connsiteY2" fmla="*/ 75732 h 1480185"/>
                                    <a:gd name="connsiteX3" fmla="*/ 2286000 w 2300026"/>
                                    <a:gd name="connsiteY3" fmla="*/ 1480185 h 1480185"/>
                                    <a:gd name="connsiteX4" fmla="*/ 0 w 2300026"/>
                                    <a:gd name="connsiteY4" fmla="*/ 1480185 h 1480185"/>
                                    <a:gd name="connsiteX5" fmla="*/ 0 w 2300026"/>
                                    <a:gd name="connsiteY5" fmla="*/ 0 h 1480185"/>
                                    <a:gd name="connsiteX0" fmla="*/ 0 w 2300026"/>
                                    <a:gd name="connsiteY0" fmla="*/ 0 h 1480991"/>
                                    <a:gd name="connsiteX1" fmla="*/ 1921362 w 2300026"/>
                                    <a:gd name="connsiteY1" fmla="*/ 2805 h 1480991"/>
                                    <a:gd name="connsiteX2" fmla="*/ 2300026 w 2300026"/>
                                    <a:gd name="connsiteY2" fmla="*/ 75732 h 1480991"/>
                                    <a:gd name="connsiteX3" fmla="*/ 2286000 w 2300026"/>
                                    <a:gd name="connsiteY3" fmla="*/ 1480185 h 1480991"/>
                                    <a:gd name="connsiteX4" fmla="*/ 1921362 w 2300026"/>
                                    <a:gd name="connsiteY4" fmla="*/ 1480991 h 1480991"/>
                                    <a:gd name="connsiteX5" fmla="*/ 0 w 2300026"/>
                                    <a:gd name="connsiteY5" fmla="*/ 1480185 h 1480991"/>
                                    <a:gd name="connsiteX6" fmla="*/ 0 w 2300026"/>
                                    <a:gd name="connsiteY6" fmla="*/ 0 h 1480991"/>
                                    <a:gd name="connsiteX0" fmla="*/ 0 w 2300026"/>
                                    <a:gd name="connsiteY0" fmla="*/ 0 h 1480991"/>
                                    <a:gd name="connsiteX1" fmla="*/ 1921362 w 2300026"/>
                                    <a:gd name="connsiteY1" fmla="*/ 2805 h 1480991"/>
                                    <a:gd name="connsiteX2" fmla="*/ 2300026 w 2300026"/>
                                    <a:gd name="connsiteY2" fmla="*/ 75732 h 1480991"/>
                                    <a:gd name="connsiteX3" fmla="*/ 2291610 w 2300026"/>
                                    <a:gd name="connsiteY3" fmla="*/ 1387612 h 1480991"/>
                                    <a:gd name="connsiteX4" fmla="*/ 1921362 w 2300026"/>
                                    <a:gd name="connsiteY4" fmla="*/ 1480991 h 1480991"/>
                                    <a:gd name="connsiteX5" fmla="*/ 0 w 2300026"/>
                                    <a:gd name="connsiteY5" fmla="*/ 1480185 h 1480991"/>
                                    <a:gd name="connsiteX6" fmla="*/ 0 w 2300026"/>
                                    <a:gd name="connsiteY6" fmla="*/ 0 h 148099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Lst>
                                  <a:rect l="l" t="t" r="r" b="b"/>
                                  <a:pathLst>
                                    <a:path w="2300026" h="1480991">
                                      <a:moveTo>
                                        <a:pt x="0" y="0"/>
                                      </a:moveTo>
                                      <a:lnTo>
                                        <a:pt x="1921362" y="2805"/>
                                      </a:lnTo>
                                      <a:lnTo>
                                        <a:pt x="2300026" y="75732"/>
                                      </a:lnTo>
                                      <a:cubicBezTo>
                                        <a:pt x="2297221" y="513025"/>
                                        <a:pt x="2294415" y="950319"/>
                                        <a:pt x="2291610" y="1387612"/>
                                      </a:cubicBezTo>
                                      <a:lnTo>
                                        <a:pt x="1921362" y="1480991"/>
                                      </a:lnTo>
                                      <a:lnTo>
                                        <a:pt x="0" y="1480185"/>
                                      </a:lnTo>
                                      <a:lnTo>
                                        <a:pt x="0" y="0"/>
                                      </a:lnTo>
                                      <a:close/>
                                    </a:path>
                                  </a:pathLst>
                                </a:custGeom>
                                <a:solidFill>
                                  <a:srgbClr val="4F81BD">
                                    <a:lumMod val="40000"/>
                                    <a:lumOff val="60000"/>
                                  </a:srgbClr>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73" name="Abgerundetes Rechteck 2073"/>
                              <wps:cNvSpPr/>
                              <wps:spPr>
                                <a:xfrm>
                                  <a:off x="233635" y="229607"/>
                                  <a:ext cx="523240" cy="322580"/>
                                </a:xfrm>
                                <a:prstGeom prst="round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74" name="Gerader Verbinder 13"/>
                              <wps:cNvCnPr/>
                              <wps:spPr>
                                <a:xfrm>
                                  <a:off x="962739" y="4028"/>
                                  <a:ext cx="0" cy="1474575"/>
                                </a:xfrm>
                                <a:prstGeom prst="line">
                                  <a:avLst/>
                                </a:prstGeom>
                                <a:noFill/>
                                <a:ln w="9525" cap="flat" cmpd="sng" algn="ctr">
                                  <a:solidFill>
                                    <a:sysClr val="windowText" lastClr="000000"/>
                                  </a:solidFill>
                                  <a:prstDash val="dash"/>
                                </a:ln>
                                <a:effectLst/>
                              </wps:spPr>
                              <wps:bodyPr/>
                            </wps:wsp>
                            <wps:wsp>
                              <wps:cNvPr id="2075" name="Gerader Verbinder 14"/>
                              <wps:cNvCnPr/>
                              <wps:spPr>
                                <a:xfrm>
                                  <a:off x="1019133" y="0"/>
                                  <a:ext cx="0" cy="1474575"/>
                                </a:xfrm>
                                <a:prstGeom prst="line">
                                  <a:avLst/>
                                </a:prstGeom>
                                <a:noFill/>
                                <a:ln w="9525" cap="flat" cmpd="sng" algn="ctr">
                                  <a:solidFill>
                                    <a:sysClr val="windowText" lastClr="000000"/>
                                  </a:solidFill>
                                  <a:prstDash val="dash"/>
                                </a:ln>
                                <a:effectLst/>
                              </wps:spPr>
                              <wps:bodyPr/>
                            </wps:wsp>
                            <wps:wsp>
                              <wps:cNvPr id="2076" name="Gerader Verbinder 15"/>
                              <wps:cNvCnPr/>
                              <wps:spPr>
                                <a:xfrm>
                                  <a:off x="1921449" y="8056"/>
                                  <a:ext cx="0" cy="1474575"/>
                                </a:xfrm>
                                <a:prstGeom prst="line">
                                  <a:avLst/>
                                </a:prstGeom>
                                <a:noFill/>
                                <a:ln w="9525" cap="flat" cmpd="sng" algn="ctr">
                                  <a:solidFill>
                                    <a:sysClr val="windowText" lastClr="000000"/>
                                  </a:solidFill>
                                  <a:prstDash val="dash"/>
                                </a:ln>
                                <a:effectLst/>
                              </wps:spPr>
                              <wps:bodyPr/>
                            </wps:wsp>
                            <wps:wsp>
                              <wps:cNvPr id="2077" name="Gerader Verbinder 16"/>
                              <wps:cNvCnPr/>
                              <wps:spPr>
                                <a:xfrm>
                                  <a:off x="1869082" y="8056"/>
                                  <a:ext cx="0" cy="1474575"/>
                                </a:xfrm>
                                <a:prstGeom prst="line">
                                  <a:avLst/>
                                </a:prstGeom>
                                <a:noFill/>
                                <a:ln w="9525" cap="flat" cmpd="sng" algn="ctr">
                                  <a:solidFill>
                                    <a:sysClr val="windowText" lastClr="000000"/>
                                  </a:solidFill>
                                  <a:prstDash val="dash"/>
                                </a:ln>
                                <a:effectLst/>
                              </wps:spPr>
                              <wps:bodyPr/>
                            </wps:wsp>
                          </wpg:grpSp>
                          <wpg:grpSp>
                            <wpg:cNvPr id="2078" name="Gruppieren 2078"/>
                            <wpg:cNvGrpSpPr/>
                            <wpg:grpSpPr>
                              <a:xfrm>
                                <a:off x="2586101" y="16113"/>
                                <a:ext cx="881380" cy="1420495"/>
                                <a:chOff x="0" y="0"/>
                                <a:chExt cx="881473" cy="1420586"/>
                              </a:xfrm>
                            </wpg:grpSpPr>
                            <wps:wsp>
                              <wps:cNvPr id="2079" name="Rechtwinkliges Dreieck 2079"/>
                              <wps:cNvSpPr/>
                              <wps:spPr>
                                <a:xfrm>
                                  <a:off x="376813" y="10049"/>
                                  <a:ext cx="148206" cy="148174"/>
                                </a:xfrm>
                                <a:prstGeom prst="rtTriangle">
                                  <a:avLst/>
                                </a:prstGeom>
                                <a:solidFill>
                                  <a:srgbClr val="C0504D">
                                    <a:lumMod val="60000"/>
                                    <a:lumOff val="40000"/>
                                  </a:srgbClr>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80" name="Rechtwinkliges Dreieck 2080"/>
                              <wps:cNvSpPr/>
                              <wps:spPr>
                                <a:xfrm rot="10800000">
                                  <a:off x="502418" y="0"/>
                                  <a:ext cx="148206" cy="148174"/>
                                </a:xfrm>
                                <a:prstGeom prst="rtTriangle">
                                  <a:avLst/>
                                </a:prstGeom>
                                <a:solidFill>
                                  <a:srgbClr val="C0504D">
                                    <a:lumMod val="60000"/>
                                    <a:lumOff val="40000"/>
                                  </a:srgbClr>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81" name="Rechtwinkliges Dreieck 2081"/>
                              <wps:cNvSpPr/>
                              <wps:spPr>
                                <a:xfrm rot="16200000">
                                  <a:off x="155750" y="10049"/>
                                  <a:ext cx="148174" cy="148206"/>
                                </a:xfrm>
                                <a:prstGeom prst="rtTriangle">
                                  <a:avLst/>
                                </a:prstGeom>
                                <a:solidFill>
                                  <a:srgbClr val="C0504D">
                                    <a:lumMod val="60000"/>
                                    <a:lumOff val="40000"/>
                                  </a:srgbClr>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82" name="Rechtwinkliges Dreieck 2082"/>
                              <wps:cNvSpPr/>
                              <wps:spPr>
                                <a:xfrm rot="5400000">
                                  <a:off x="85411" y="5024"/>
                                  <a:ext cx="148174" cy="148206"/>
                                </a:xfrm>
                                <a:prstGeom prst="rtTriangle">
                                  <a:avLst/>
                                </a:prstGeom>
                                <a:solidFill>
                                  <a:srgbClr val="C0504D">
                                    <a:lumMod val="60000"/>
                                    <a:lumOff val="40000"/>
                                  </a:srgbClr>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2083" name="Gruppieren 2083"/>
                              <wpg:cNvGrpSpPr/>
                              <wpg:grpSpPr>
                                <a:xfrm>
                                  <a:off x="0" y="849086"/>
                                  <a:ext cx="876449" cy="571500"/>
                                  <a:chOff x="0" y="0"/>
                                  <a:chExt cx="876449" cy="571500"/>
                                </a:xfrm>
                              </wpg:grpSpPr>
                              <wps:wsp>
                                <wps:cNvPr id="2084" name="Rechteck 99"/>
                                <wps:cNvSpPr/>
                                <wps:spPr>
                                  <a:xfrm rot="16200000">
                                    <a:off x="152867" y="-152083"/>
                                    <a:ext cx="571500" cy="875665"/>
                                  </a:xfrm>
                                  <a:custGeom>
                                    <a:avLst/>
                                    <a:gdLst>
                                      <a:gd name="connsiteX0" fmla="*/ 0 w 575212"/>
                                      <a:gd name="connsiteY0" fmla="*/ 0 h 875665"/>
                                      <a:gd name="connsiteX1" fmla="*/ 575212 w 575212"/>
                                      <a:gd name="connsiteY1" fmla="*/ 0 h 875665"/>
                                      <a:gd name="connsiteX2" fmla="*/ 575212 w 575212"/>
                                      <a:gd name="connsiteY2" fmla="*/ 875665 h 875665"/>
                                      <a:gd name="connsiteX3" fmla="*/ 0 w 575212"/>
                                      <a:gd name="connsiteY3" fmla="*/ 875665 h 875665"/>
                                      <a:gd name="connsiteX4" fmla="*/ 0 w 575212"/>
                                      <a:gd name="connsiteY4" fmla="*/ 0 h 875665"/>
                                      <a:gd name="connsiteX0" fmla="*/ 0 w 575212"/>
                                      <a:gd name="connsiteY0" fmla="*/ 0 h 875665"/>
                                      <a:gd name="connsiteX1" fmla="*/ 575212 w 575212"/>
                                      <a:gd name="connsiteY1" fmla="*/ 0 h 875665"/>
                                      <a:gd name="connsiteX2" fmla="*/ 575212 w 575212"/>
                                      <a:gd name="connsiteY2" fmla="*/ 875665 h 875665"/>
                                      <a:gd name="connsiteX3" fmla="*/ 428719 w 575212"/>
                                      <a:gd name="connsiteY3" fmla="*/ 875233 h 875665"/>
                                      <a:gd name="connsiteX4" fmla="*/ 0 w 575212"/>
                                      <a:gd name="connsiteY4" fmla="*/ 875665 h 875665"/>
                                      <a:gd name="connsiteX5" fmla="*/ 0 w 575212"/>
                                      <a:gd name="connsiteY5" fmla="*/ 0 h 875665"/>
                                      <a:gd name="connsiteX0" fmla="*/ 0 w 575212"/>
                                      <a:gd name="connsiteY0" fmla="*/ 0 h 875665"/>
                                      <a:gd name="connsiteX1" fmla="*/ 575212 w 575212"/>
                                      <a:gd name="connsiteY1" fmla="*/ 0 h 875665"/>
                                      <a:gd name="connsiteX2" fmla="*/ 575212 w 575212"/>
                                      <a:gd name="connsiteY2" fmla="*/ 875665 h 875665"/>
                                      <a:gd name="connsiteX3" fmla="*/ 428719 w 575212"/>
                                      <a:gd name="connsiteY3" fmla="*/ 875233 h 875665"/>
                                      <a:gd name="connsiteX4" fmla="*/ 2808 w 575212"/>
                                      <a:gd name="connsiteY4" fmla="*/ 805542 h 875665"/>
                                      <a:gd name="connsiteX5" fmla="*/ 0 w 575212"/>
                                      <a:gd name="connsiteY5" fmla="*/ 0 h 875665"/>
                                      <a:gd name="connsiteX0" fmla="*/ 0 w 575212"/>
                                      <a:gd name="connsiteY0" fmla="*/ 0 h 875665"/>
                                      <a:gd name="connsiteX1" fmla="*/ 430524 w 575212"/>
                                      <a:gd name="connsiteY1" fmla="*/ 1504 h 875665"/>
                                      <a:gd name="connsiteX2" fmla="*/ 575212 w 575212"/>
                                      <a:gd name="connsiteY2" fmla="*/ 0 h 875665"/>
                                      <a:gd name="connsiteX3" fmla="*/ 575212 w 575212"/>
                                      <a:gd name="connsiteY3" fmla="*/ 875665 h 875665"/>
                                      <a:gd name="connsiteX4" fmla="*/ 428719 w 575212"/>
                                      <a:gd name="connsiteY4" fmla="*/ 875233 h 875665"/>
                                      <a:gd name="connsiteX5" fmla="*/ 2808 w 575212"/>
                                      <a:gd name="connsiteY5" fmla="*/ 805542 h 875665"/>
                                      <a:gd name="connsiteX6" fmla="*/ 0 w 575212"/>
                                      <a:gd name="connsiteY6" fmla="*/ 0 h 875665"/>
                                      <a:gd name="connsiteX0" fmla="*/ 2807 w 572404"/>
                                      <a:gd name="connsiteY0" fmla="*/ 66722 h 875665"/>
                                      <a:gd name="connsiteX1" fmla="*/ 427716 w 572404"/>
                                      <a:gd name="connsiteY1" fmla="*/ 1504 h 875665"/>
                                      <a:gd name="connsiteX2" fmla="*/ 572404 w 572404"/>
                                      <a:gd name="connsiteY2" fmla="*/ 0 h 875665"/>
                                      <a:gd name="connsiteX3" fmla="*/ 572404 w 572404"/>
                                      <a:gd name="connsiteY3" fmla="*/ 875665 h 875665"/>
                                      <a:gd name="connsiteX4" fmla="*/ 425911 w 572404"/>
                                      <a:gd name="connsiteY4" fmla="*/ 875233 h 875665"/>
                                      <a:gd name="connsiteX5" fmla="*/ 0 w 572404"/>
                                      <a:gd name="connsiteY5" fmla="*/ 805542 h 875665"/>
                                      <a:gd name="connsiteX6" fmla="*/ 2807 w 572404"/>
                                      <a:gd name="connsiteY6" fmla="*/ 66722 h 87566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Lst>
                                    <a:rect l="l" t="t" r="r" b="b"/>
                                    <a:pathLst>
                                      <a:path w="572404" h="875665">
                                        <a:moveTo>
                                          <a:pt x="2807" y="66722"/>
                                        </a:moveTo>
                                        <a:lnTo>
                                          <a:pt x="427716" y="1504"/>
                                        </a:lnTo>
                                        <a:lnTo>
                                          <a:pt x="572404" y="0"/>
                                        </a:lnTo>
                                        <a:lnTo>
                                          <a:pt x="572404" y="875665"/>
                                        </a:lnTo>
                                        <a:lnTo>
                                          <a:pt x="425911" y="875233"/>
                                        </a:lnTo>
                                        <a:lnTo>
                                          <a:pt x="0" y="805542"/>
                                        </a:lnTo>
                                        <a:cubicBezTo>
                                          <a:pt x="936" y="559269"/>
                                          <a:pt x="1871" y="312995"/>
                                          <a:pt x="2807" y="66722"/>
                                        </a:cubicBezTo>
                                        <a:close/>
                                      </a:path>
                                    </a:pathLst>
                                  </a:custGeom>
                                  <a:solidFill>
                                    <a:srgbClr val="4F81BD">
                                      <a:lumMod val="40000"/>
                                      <a:lumOff val="60000"/>
                                    </a:srgbClr>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85" name="Gerader Verbinder 24"/>
                                <wps:cNvCnPr/>
                                <wps:spPr>
                                  <a:xfrm rot="10800000">
                                    <a:off x="0" y="96151"/>
                                    <a:ext cx="866140" cy="2540"/>
                                  </a:xfrm>
                                  <a:prstGeom prst="line">
                                    <a:avLst/>
                                  </a:prstGeom>
                                  <a:noFill/>
                                  <a:ln w="9525" cap="flat" cmpd="sng" algn="ctr">
                                    <a:solidFill>
                                      <a:sysClr val="windowText" lastClr="000000"/>
                                    </a:solidFill>
                                    <a:prstDash val="dash"/>
                                  </a:ln>
                                  <a:effectLst/>
                                </wps:spPr>
                                <wps:bodyPr/>
                              </wps:wsp>
                              <wps:wsp>
                                <wps:cNvPr id="2086" name="Gerader Verbinder 25"/>
                                <wps:cNvCnPr/>
                                <wps:spPr>
                                  <a:xfrm rot="10800000">
                                    <a:off x="0" y="149445"/>
                                    <a:ext cx="866670" cy="2805"/>
                                  </a:xfrm>
                                  <a:prstGeom prst="line">
                                    <a:avLst/>
                                  </a:prstGeom>
                                  <a:noFill/>
                                  <a:ln w="9525" cap="flat" cmpd="sng" algn="ctr">
                                    <a:solidFill>
                                      <a:sysClr val="windowText" lastClr="000000"/>
                                    </a:solidFill>
                                    <a:prstDash val="dash"/>
                                  </a:ln>
                                  <a:effectLst/>
                                </wps:spPr>
                                <wps:bodyPr/>
                              </wps:wsp>
                            </wpg:grpSp>
                            <wpg:grpSp>
                              <wpg:cNvPr id="2087" name="Gruppieren 2087"/>
                              <wpg:cNvGrpSpPr/>
                              <wpg:grpSpPr>
                                <a:xfrm rot="10800000">
                                  <a:off x="5024" y="221064"/>
                                  <a:ext cx="876449" cy="571500"/>
                                  <a:chOff x="0" y="0"/>
                                  <a:chExt cx="876449" cy="571500"/>
                                </a:xfrm>
                              </wpg:grpSpPr>
                              <wps:wsp>
                                <wps:cNvPr id="2088" name="Rechteck 99"/>
                                <wps:cNvSpPr/>
                                <wps:spPr>
                                  <a:xfrm rot="16200000">
                                    <a:off x="152867" y="-152083"/>
                                    <a:ext cx="571500" cy="875665"/>
                                  </a:xfrm>
                                  <a:custGeom>
                                    <a:avLst/>
                                    <a:gdLst>
                                      <a:gd name="connsiteX0" fmla="*/ 0 w 575212"/>
                                      <a:gd name="connsiteY0" fmla="*/ 0 h 875665"/>
                                      <a:gd name="connsiteX1" fmla="*/ 575212 w 575212"/>
                                      <a:gd name="connsiteY1" fmla="*/ 0 h 875665"/>
                                      <a:gd name="connsiteX2" fmla="*/ 575212 w 575212"/>
                                      <a:gd name="connsiteY2" fmla="*/ 875665 h 875665"/>
                                      <a:gd name="connsiteX3" fmla="*/ 0 w 575212"/>
                                      <a:gd name="connsiteY3" fmla="*/ 875665 h 875665"/>
                                      <a:gd name="connsiteX4" fmla="*/ 0 w 575212"/>
                                      <a:gd name="connsiteY4" fmla="*/ 0 h 875665"/>
                                      <a:gd name="connsiteX0" fmla="*/ 0 w 575212"/>
                                      <a:gd name="connsiteY0" fmla="*/ 0 h 875665"/>
                                      <a:gd name="connsiteX1" fmla="*/ 575212 w 575212"/>
                                      <a:gd name="connsiteY1" fmla="*/ 0 h 875665"/>
                                      <a:gd name="connsiteX2" fmla="*/ 575212 w 575212"/>
                                      <a:gd name="connsiteY2" fmla="*/ 875665 h 875665"/>
                                      <a:gd name="connsiteX3" fmla="*/ 428719 w 575212"/>
                                      <a:gd name="connsiteY3" fmla="*/ 875233 h 875665"/>
                                      <a:gd name="connsiteX4" fmla="*/ 0 w 575212"/>
                                      <a:gd name="connsiteY4" fmla="*/ 875665 h 875665"/>
                                      <a:gd name="connsiteX5" fmla="*/ 0 w 575212"/>
                                      <a:gd name="connsiteY5" fmla="*/ 0 h 875665"/>
                                      <a:gd name="connsiteX0" fmla="*/ 0 w 575212"/>
                                      <a:gd name="connsiteY0" fmla="*/ 0 h 875665"/>
                                      <a:gd name="connsiteX1" fmla="*/ 575212 w 575212"/>
                                      <a:gd name="connsiteY1" fmla="*/ 0 h 875665"/>
                                      <a:gd name="connsiteX2" fmla="*/ 575212 w 575212"/>
                                      <a:gd name="connsiteY2" fmla="*/ 875665 h 875665"/>
                                      <a:gd name="connsiteX3" fmla="*/ 428719 w 575212"/>
                                      <a:gd name="connsiteY3" fmla="*/ 875233 h 875665"/>
                                      <a:gd name="connsiteX4" fmla="*/ 2808 w 575212"/>
                                      <a:gd name="connsiteY4" fmla="*/ 805542 h 875665"/>
                                      <a:gd name="connsiteX5" fmla="*/ 0 w 575212"/>
                                      <a:gd name="connsiteY5" fmla="*/ 0 h 875665"/>
                                      <a:gd name="connsiteX0" fmla="*/ 0 w 575212"/>
                                      <a:gd name="connsiteY0" fmla="*/ 0 h 875665"/>
                                      <a:gd name="connsiteX1" fmla="*/ 430524 w 575212"/>
                                      <a:gd name="connsiteY1" fmla="*/ 1504 h 875665"/>
                                      <a:gd name="connsiteX2" fmla="*/ 575212 w 575212"/>
                                      <a:gd name="connsiteY2" fmla="*/ 0 h 875665"/>
                                      <a:gd name="connsiteX3" fmla="*/ 575212 w 575212"/>
                                      <a:gd name="connsiteY3" fmla="*/ 875665 h 875665"/>
                                      <a:gd name="connsiteX4" fmla="*/ 428719 w 575212"/>
                                      <a:gd name="connsiteY4" fmla="*/ 875233 h 875665"/>
                                      <a:gd name="connsiteX5" fmla="*/ 2808 w 575212"/>
                                      <a:gd name="connsiteY5" fmla="*/ 805542 h 875665"/>
                                      <a:gd name="connsiteX6" fmla="*/ 0 w 575212"/>
                                      <a:gd name="connsiteY6" fmla="*/ 0 h 875665"/>
                                      <a:gd name="connsiteX0" fmla="*/ 2807 w 572404"/>
                                      <a:gd name="connsiteY0" fmla="*/ 66722 h 875665"/>
                                      <a:gd name="connsiteX1" fmla="*/ 427716 w 572404"/>
                                      <a:gd name="connsiteY1" fmla="*/ 1504 h 875665"/>
                                      <a:gd name="connsiteX2" fmla="*/ 572404 w 572404"/>
                                      <a:gd name="connsiteY2" fmla="*/ 0 h 875665"/>
                                      <a:gd name="connsiteX3" fmla="*/ 572404 w 572404"/>
                                      <a:gd name="connsiteY3" fmla="*/ 875665 h 875665"/>
                                      <a:gd name="connsiteX4" fmla="*/ 425911 w 572404"/>
                                      <a:gd name="connsiteY4" fmla="*/ 875233 h 875665"/>
                                      <a:gd name="connsiteX5" fmla="*/ 0 w 572404"/>
                                      <a:gd name="connsiteY5" fmla="*/ 805542 h 875665"/>
                                      <a:gd name="connsiteX6" fmla="*/ 2807 w 572404"/>
                                      <a:gd name="connsiteY6" fmla="*/ 66722 h 87566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Lst>
                                    <a:rect l="l" t="t" r="r" b="b"/>
                                    <a:pathLst>
                                      <a:path w="572404" h="875665">
                                        <a:moveTo>
                                          <a:pt x="2807" y="66722"/>
                                        </a:moveTo>
                                        <a:lnTo>
                                          <a:pt x="427716" y="1504"/>
                                        </a:lnTo>
                                        <a:lnTo>
                                          <a:pt x="572404" y="0"/>
                                        </a:lnTo>
                                        <a:lnTo>
                                          <a:pt x="572404" y="875665"/>
                                        </a:lnTo>
                                        <a:lnTo>
                                          <a:pt x="425911" y="875233"/>
                                        </a:lnTo>
                                        <a:lnTo>
                                          <a:pt x="0" y="805542"/>
                                        </a:lnTo>
                                        <a:cubicBezTo>
                                          <a:pt x="936" y="559269"/>
                                          <a:pt x="1871" y="312995"/>
                                          <a:pt x="2807" y="66722"/>
                                        </a:cubicBezTo>
                                        <a:close/>
                                      </a:path>
                                    </a:pathLst>
                                  </a:custGeom>
                                  <a:solidFill>
                                    <a:srgbClr val="4F81BD">
                                      <a:lumMod val="40000"/>
                                      <a:lumOff val="60000"/>
                                    </a:srgbClr>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89" name="Gerader Verbinder 28"/>
                                <wps:cNvCnPr/>
                                <wps:spPr>
                                  <a:xfrm rot="10800000">
                                    <a:off x="0" y="96151"/>
                                    <a:ext cx="866140" cy="2540"/>
                                  </a:xfrm>
                                  <a:prstGeom prst="line">
                                    <a:avLst/>
                                  </a:prstGeom>
                                  <a:noFill/>
                                  <a:ln w="9525" cap="flat" cmpd="sng" algn="ctr">
                                    <a:solidFill>
                                      <a:sysClr val="windowText" lastClr="000000"/>
                                    </a:solidFill>
                                    <a:prstDash val="dash"/>
                                  </a:ln>
                                  <a:effectLst/>
                                </wps:spPr>
                                <wps:bodyPr/>
                              </wps:wsp>
                              <wps:wsp>
                                <wps:cNvPr id="2090" name="Gerader Verbinder 29"/>
                                <wps:cNvCnPr/>
                                <wps:spPr>
                                  <a:xfrm rot="10800000">
                                    <a:off x="0" y="149445"/>
                                    <a:ext cx="866670" cy="2805"/>
                                  </a:xfrm>
                                  <a:prstGeom prst="line">
                                    <a:avLst/>
                                  </a:prstGeom>
                                  <a:noFill/>
                                  <a:ln w="9525" cap="flat" cmpd="sng" algn="ctr">
                                    <a:solidFill>
                                      <a:sysClr val="windowText" lastClr="000000"/>
                                    </a:solidFill>
                                    <a:prstDash val="dash"/>
                                  </a:ln>
                                  <a:effectLst/>
                                </wps:spPr>
                                <wps:bodyPr/>
                              </wps:wsp>
                            </wpg:grpSp>
                          </wpg:grpSp>
                        </wpg:grpSp>
                        <wps:wsp>
                          <wps:cNvPr id="2091" name="Gerade Verbindung mit Pfeil 2091"/>
                          <wps:cNvCnPr/>
                          <wps:spPr>
                            <a:xfrm>
                              <a:off x="119270" y="278296"/>
                              <a:ext cx="316058" cy="602833"/>
                            </a:xfrm>
                            <a:prstGeom prst="straightConnector1">
                              <a:avLst/>
                            </a:prstGeom>
                            <a:noFill/>
                            <a:ln w="9525" cap="flat" cmpd="sng" algn="ctr">
                              <a:solidFill>
                                <a:sysClr val="windowText" lastClr="000000"/>
                              </a:solidFill>
                              <a:prstDash val="solid"/>
                              <a:tailEnd type="triangle"/>
                            </a:ln>
                            <a:effectLst/>
                          </wps:spPr>
                          <wps:bodyPr/>
                        </wps:wsp>
                        <wps:wsp>
                          <wps:cNvPr id="2092" name="Gerade Verbindung mit Pfeil 2092"/>
                          <wps:cNvCnPr/>
                          <wps:spPr>
                            <a:xfrm>
                              <a:off x="606287" y="278296"/>
                              <a:ext cx="104021" cy="800370"/>
                            </a:xfrm>
                            <a:prstGeom prst="straightConnector1">
                              <a:avLst/>
                            </a:prstGeom>
                            <a:noFill/>
                            <a:ln w="9525" cap="flat" cmpd="sng" algn="ctr">
                              <a:solidFill>
                                <a:sysClr val="windowText" lastClr="000000"/>
                              </a:solidFill>
                              <a:prstDash val="solid"/>
                              <a:tailEnd type="triangle"/>
                            </a:ln>
                            <a:effectLst/>
                          </wps:spPr>
                          <wps:bodyPr/>
                        </wps:wsp>
                        <wps:wsp>
                          <wps:cNvPr id="2093" name="Gerade Verbindung mit Pfeil 2093"/>
                          <wps:cNvCnPr/>
                          <wps:spPr>
                            <a:xfrm>
                              <a:off x="1133061" y="218661"/>
                              <a:ext cx="98387" cy="336444"/>
                            </a:xfrm>
                            <a:prstGeom prst="straightConnector1">
                              <a:avLst/>
                            </a:prstGeom>
                            <a:noFill/>
                            <a:ln w="9525" cap="flat" cmpd="sng" algn="ctr">
                              <a:solidFill>
                                <a:sysClr val="windowText" lastClr="000000"/>
                              </a:solidFill>
                              <a:prstDash val="solid"/>
                              <a:tailEnd type="triangle"/>
                            </a:ln>
                            <a:effectLst/>
                          </wps:spPr>
                          <wps:bodyPr/>
                        </wps:wsp>
                        <wps:wsp>
                          <wps:cNvPr id="2094" name="Gerade Verbindung mit Pfeil 2094"/>
                          <wps:cNvCnPr/>
                          <wps:spPr>
                            <a:xfrm>
                              <a:off x="1600200" y="278296"/>
                              <a:ext cx="80722" cy="800431"/>
                            </a:xfrm>
                            <a:prstGeom prst="straightConnector1">
                              <a:avLst/>
                            </a:prstGeom>
                            <a:noFill/>
                            <a:ln w="9525" cap="flat" cmpd="sng" algn="ctr">
                              <a:solidFill>
                                <a:sysClr val="windowText" lastClr="000000"/>
                              </a:solidFill>
                              <a:prstDash val="solid"/>
                              <a:tailEnd type="triangle"/>
                            </a:ln>
                            <a:effectLst/>
                          </wps:spPr>
                          <wps:bodyPr/>
                        </wps:wsp>
                        <wps:wsp>
                          <wps:cNvPr id="2095" name="Gerade Verbindung mit Pfeil 2095"/>
                          <wps:cNvCnPr/>
                          <wps:spPr>
                            <a:xfrm flipH="1">
                              <a:off x="2425148" y="278296"/>
                              <a:ext cx="477275" cy="892399"/>
                            </a:xfrm>
                            <a:prstGeom prst="straightConnector1">
                              <a:avLst/>
                            </a:prstGeom>
                            <a:noFill/>
                            <a:ln w="9525" cap="flat" cmpd="sng" algn="ctr">
                              <a:solidFill>
                                <a:sysClr val="windowText" lastClr="000000"/>
                              </a:solidFill>
                              <a:prstDash val="solid"/>
                              <a:headEnd type="none"/>
                              <a:tailEnd type="triangle"/>
                            </a:ln>
                            <a:effectLst/>
                          </wps:spPr>
                          <wps:bodyPr/>
                        </wps:wsp>
                        <wps:wsp>
                          <wps:cNvPr id="2096" name="Gerade Verbindung mit Pfeil 2096"/>
                          <wps:cNvCnPr/>
                          <wps:spPr>
                            <a:xfrm flipH="1">
                              <a:off x="2156792" y="258418"/>
                              <a:ext cx="367533" cy="654519"/>
                            </a:xfrm>
                            <a:prstGeom prst="straightConnector1">
                              <a:avLst/>
                            </a:prstGeom>
                            <a:noFill/>
                            <a:ln w="9525" cap="sq" cmpd="sng" algn="ctr">
                              <a:solidFill>
                                <a:sysClr val="windowText" lastClr="000000"/>
                              </a:solidFill>
                              <a:prstDash val="solid"/>
                              <a:bevel/>
                              <a:headEnd type="none"/>
                              <a:tailEnd type="triangle"/>
                            </a:ln>
                            <a:effectLst/>
                          </wps:spPr>
                          <wps:bodyPr/>
                        </wps:wsp>
                        <wps:wsp>
                          <wps:cNvPr id="2097" name="Abgerundetes Rechteck 2097"/>
                          <wps:cNvSpPr/>
                          <wps:spPr>
                            <a:xfrm>
                              <a:off x="0" y="19879"/>
                              <a:ext cx="238638" cy="238570"/>
                            </a:xfrm>
                            <a:prstGeom prst="roundRect">
                              <a:avLst/>
                            </a:prstGeom>
                            <a:noFill/>
                            <a:ln w="25400" cap="flat" cmpd="sng" algn="ctr">
                              <a:solidFill>
                                <a:sysClr val="windowText" lastClr="000000"/>
                              </a:solidFill>
                              <a:prstDash val="solid"/>
                            </a:ln>
                            <a:effectLst/>
                          </wps:spPr>
                          <wps:txbx>
                            <w:txbxContent>
                              <w:p w:rsidR="00A812E7" w:rsidRPr="00895040" w:rsidRDefault="00A812E7" w:rsidP="00285781">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95040">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98" name="Abgerundetes Rechteck 2098"/>
                          <wps:cNvSpPr/>
                          <wps:spPr>
                            <a:xfrm>
                              <a:off x="487018" y="9939"/>
                              <a:ext cx="238638" cy="238570"/>
                            </a:xfrm>
                            <a:prstGeom prst="roundRect">
                              <a:avLst/>
                            </a:prstGeom>
                            <a:solidFill>
                              <a:sysClr val="window" lastClr="FFFFFF"/>
                            </a:solidFill>
                            <a:ln w="25400" cap="flat" cmpd="sng" algn="ctr">
                              <a:solidFill>
                                <a:sysClr val="windowText" lastClr="000000"/>
                              </a:solidFill>
                              <a:prstDash val="solid"/>
                            </a:ln>
                            <a:effectLst/>
                          </wps:spPr>
                          <wps:txbx>
                            <w:txbxContent>
                              <w:p w:rsidR="00A812E7" w:rsidRPr="00895040" w:rsidRDefault="00A812E7" w:rsidP="00285781">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95040">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8</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99" name="Abgerundetes Rechteck 2099"/>
                          <wps:cNvSpPr/>
                          <wps:spPr>
                            <a:xfrm>
                              <a:off x="1003853" y="9939"/>
                              <a:ext cx="238638" cy="238570"/>
                            </a:xfrm>
                            <a:prstGeom prst="roundRect">
                              <a:avLst/>
                            </a:prstGeom>
                            <a:solidFill>
                              <a:sysClr val="window" lastClr="FFFFFF"/>
                            </a:solidFill>
                            <a:ln w="25400" cap="flat" cmpd="sng" algn="ctr">
                              <a:solidFill>
                                <a:sysClr val="windowText" lastClr="000000"/>
                              </a:solidFill>
                              <a:prstDash val="solid"/>
                            </a:ln>
                            <a:effectLst/>
                          </wps:spPr>
                          <wps:txbx>
                            <w:txbxContent>
                              <w:p w:rsidR="00A812E7" w:rsidRPr="00895040" w:rsidRDefault="00A812E7" w:rsidP="00285781">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95040">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00" name="Abgerundetes Rechteck 2100"/>
                          <wps:cNvSpPr/>
                          <wps:spPr>
                            <a:xfrm>
                              <a:off x="1490870" y="0"/>
                              <a:ext cx="238638" cy="238570"/>
                            </a:xfrm>
                            <a:prstGeom prst="roundRect">
                              <a:avLst/>
                            </a:prstGeom>
                            <a:solidFill>
                              <a:sysClr val="window" lastClr="FFFFFF"/>
                            </a:solidFill>
                            <a:ln w="25400" cap="flat" cmpd="sng" algn="ctr">
                              <a:solidFill>
                                <a:sysClr val="windowText" lastClr="000000"/>
                              </a:solidFill>
                              <a:prstDash val="solid"/>
                            </a:ln>
                            <a:effectLst/>
                          </wps:spPr>
                          <wps:txbx>
                            <w:txbxContent>
                              <w:p w:rsidR="00A812E7" w:rsidRPr="00895040" w:rsidRDefault="00A812E7" w:rsidP="00285781">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95040">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01" name="Abgerundetes Rechteck 2101"/>
                          <wps:cNvSpPr/>
                          <wps:spPr>
                            <a:xfrm>
                              <a:off x="2395331" y="0"/>
                              <a:ext cx="238638" cy="238570"/>
                            </a:xfrm>
                            <a:prstGeom prst="roundRect">
                              <a:avLst/>
                            </a:prstGeom>
                            <a:solidFill>
                              <a:sysClr val="window" lastClr="FFFFFF"/>
                            </a:solidFill>
                            <a:ln w="25400" cap="flat" cmpd="sng" algn="ctr">
                              <a:solidFill>
                                <a:sysClr val="windowText" lastClr="000000"/>
                              </a:solidFill>
                              <a:prstDash val="solid"/>
                            </a:ln>
                            <a:effectLst/>
                          </wps:spPr>
                          <wps:txbx>
                            <w:txbxContent>
                              <w:p w:rsidR="00A812E7" w:rsidRPr="00895040" w:rsidRDefault="00A812E7" w:rsidP="00285781">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95040">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9</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02" name="Abgerundetes Rechteck 2102"/>
                          <wps:cNvSpPr/>
                          <wps:spPr>
                            <a:xfrm>
                              <a:off x="2782957" y="0"/>
                              <a:ext cx="238638" cy="238570"/>
                            </a:xfrm>
                            <a:prstGeom prst="roundRect">
                              <a:avLst/>
                            </a:prstGeom>
                            <a:solidFill>
                              <a:sysClr val="window" lastClr="FFFFFF"/>
                            </a:solidFill>
                            <a:ln w="25400" cap="flat" cmpd="sng" algn="ctr">
                              <a:solidFill>
                                <a:sysClr val="windowText" lastClr="000000"/>
                              </a:solidFill>
                              <a:prstDash val="solid"/>
                            </a:ln>
                            <a:effectLst/>
                          </wps:spPr>
                          <wps:txbx>
                            <w:txbxContent>
                              <w:p w:rsidR="00A812E7" w:rsidRPr="00895040" w:rsidRDefault="00A812E7" w:rsidP="00285781">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95040">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03" name="Gerade Verbindung mit Pfeil 2103"/>
                          <wps:cNvCnPr/>
                          <wps:spPr>
                            <a:xfrm flipH="1">
                              <a:off x="3468757" y="407505"/>
                              <a:ext cx="590530" cy="255995"/>
                            </a:xfrm>
                            <a:prstGeom prst="straightConnector1">
                              <a:avLst/>
                            </a:prstGeom>
                            <a:noFill/>
                            <a:ln w="9525" cap="flat" cmpd="sng" algn="ctr">
                              <a:solidFill>
                                <a:sysClr val="windowText" lastClr="000000"/>
                              </a:solidFill>
                              <a:prstDash val="solid"/>
                              <a:headEnd type="none"/>
                              <a:tailEnd type="triangle"/>
                            </a:ln>
                            <a:effectLst/>
                          </wps:spPr>
                          <wps:bodyPr/>
                        </wps:wsp>
                        <wps:wsp>
                          <wps:cNvPr id="2104" name="Gerade Verbindung mit Pfeil 2104"/>
                          <wps:cNvCnPr/>
                          <wps:spPr>
                            <a:xfrm flipH="1">
                              <a:off x="3329609" y="626165"/>
                              <a:ext cx="736082" cy="513049"/>
                            </a:xfrm>
                            <a:prstGeom prst="straightConnector1">
                              <a:avLst/>
                            </a:prstGeom>
                            <a:noFill/>
                            <a:ln w="9525" cap="flat" cmpd="sng" algn="ctr">
                              <a:solidFill>
                                <a:sysClr val="windowText" lastClr="000000"/>
                              </a:solidFill>
                              <a:prstDash val="solid"/>
                              <a:headEnd type="none"/>
                              <a:tailEnd type="triangle"/>
                            </a:ln>
                            <a:effectLst/>
                          </wps:spPr>
                          <wps:bodyPr/>
                        </wps:wsp>
                        <wps:wsp>
                          <wps:cNvPr id="2105" name="Gerade Verbindung mit Pfeil 2105"/>
                          <wps:cNvCnPr/>
                          <wps:spPr>
                            <a:xfrm flipH="1">
                              <a:off x="3468757" y="924339"/>
                              <a:ext cx="598848" cy="386638"/>
                            </a:xfrm>
                            <a:prstGeom prst="straightConnector1">
                              <a:avLst/>
                            </a:prstGeom>
                            <a:noFill/>
                            <a:ln w="9525" cap="flat" cmpd="sng" algn="ctr">
                              <a:solidFill>
                                <a:sysClr val="windowText" lastClr="000000"/>
                              </a:solidFill>
                              <a:prstDash val="solid"/>
                              <a:headEnd type="none"/>
                              <a:tailEnd type="triangle"/>
                            </a:ln>
                            <a:effectLst/>
                          </wps:spPr>
                          <wps:bodyPr/>
                        </wps:wsp>
                        <wps:wsp>
                          <wps:cNvPr id="2106" name="Gerade Verbindung mit Pfeil 2106"/>
                          <wps:cNvCnPr/>
                          <wps:spPr>
                            <a:xfrm flipH="1" flipV="1">
                              <a:off x="3319670" y="1858618"/>
                              <a:ext cx="740241" cy="110225"/>
                            </a:xfrm>
                            <a:prstGeom prst="straightConnector1">
                              <a:avLst/>
                            </a:prstGeom>
                            <a:noFill/>
                            <a:ln w="9525" cap="flat" cmpd="sng" algn="ctr">
                              <a:solidFill>
                                <a:sysClr val="windowText" lastClr="000000"/>
                              </a:solidFill>
                              <a:prstDash val="solid"/>
                              <a:headEnd type="none"/>
                              <a:tailEnd type="triangle"/>
                            </a:ln>
                            <a:effectLst/>
                          </wps:spPr>
                          <wps:bodyPr/>
                        </wps:wsp>
                        <wpg:grpSp>
                          <wpg:cNvPr id="2107" name="Gruppieren 2107"/>
                          <wpg:cNvGrpSpPr/>
                          <wpg:grpSpPr>
                            <a:xfrm>
                              <a:off x="1083366" y="556592"/>
                              <a:ext cx="302021" cy="131585"/>
                              <a:chOff x="0" y="0"/>
                              <a:chExt cx="198826" cy="86650"/>
                            </a:xfrm>
                          </wpg:grpSpPr>
                          <wps:wsp>
                            <wps:cNvPr id="2108" name="Gerade Verbindung mit Pfeil 2108"/>
                            <wps:cNvCnPr/>
                            <wps:spPr>
                              <a:xfrm>
                                <a:off x="0" y="27377"/>
                                <a:ext cx="83820" cy="0"/>
                              </a:xfrm>
                              <a:prstGeom prst="straightConnector1">
                                <a:avLst/>
                              </a:prstGeom>
                              <a:noFill/>
                              <a:ln w="9525" cap="flat" cmpd="sng" algn="ctr">
                                <a:solidFill>
                                  <a:sysClr val="windowText" lastClr="000000"/>
                                </a:solidFill>
                                <a:prstDash val="solid"/>
                                <a:headEnd w="sm" len="sm"/>
                                <a:tailEnd type="triangle" w="sm" len="sm"/>
                              </a:ln>
                              <a:effectLst/>
                            </wps:spPr>
                            <wps:bodyPr/>
                          </wps:wsp>
                          <wps:wsp>
                            <wps:cNvPr id="2109" name="Gerade Verbindung mit Pfeil 2109"/>
                            <wps:cNvCnPr/>
                            <wps:spPr>
                              <a:xfrm>
                                <a:off x="114984" y="21902"/>
                                <a:ext cx="83842" cy="0"/>
                              </a:xfrm>
                              <a:prstGeom prst="straightConnector1">
                                <a:avLst/>
                              </a:prstGeom>
                              <a:noFill/>
                              <a:ln w="9525" cap="flat" cmpd="sng" algn="ctr">
                                <a:solidFill>
                                  <a:sysClr val="windowText" lastClr="000000"/>
                                </a:solidFill>
                                <a:prstDash val="solid"/>
                                <a:headEnd type="triangle" w="sm" len="sm"/>
                                <a:tailEnd type="none" w="sm" len="sm"/>
                              </a:ln>
                              <a:effectLst/>
                            </wps:spPr>
                            <wps:bodyPr/>
                          </wps:wsp>
                          <wps:wsp>
                            <wps:cNvPr id="2110" name="Gerader Verbinder 468"/>
                            <wps:cNvCnPr/>
                            <wps:spPr>
                              <a:xfrm flipV="1">
                                <a:off x="79394" y="0"/>
                                <a:ext cx="0" cy="81175"/>
                              </a:xfrm>
                              <a:prstGeom prst="line">
                                <a:avLst/>
                              </a:prstGeom>
                              <a:noFill/>
                              <a:ln w="9525" cap="flat" cmpd="sng" algn="ctr">
                                <a:solidFill>
                                  <a:sysClr val="windowText" lastClr="000000"/>
                                </a:solidFill>
                                <a:prstDash val="solid"/>
                              </a:ln>
                              <a:effectLst/>
                            </wps:spPr>
                            <wps:bodyPr/>
                          </wps:wsp>
                          <wps:wsp>
                            <wps:cNvPr id="2111" name="Gerader Verbinder 469"/>
                            <wps:cNvCnPr/>
                            <wps:spPr>
                              <a:xfrm flipV="1">
                                <a:off x="114984" y="5475"/>
                                <a:ext cx="0" cy="81175"/>
                              </a:xfrm>
                              <a:prstGeom prst="line">
                                <a:avLst/>
                              </a:prstGeom>
                              <a:noFill/>
                              <a:ln w="9525" cap="flat" cmpd="sng" algn="ctr">
                                <a:solidFill>
                                  <a:sysClr val="windowText" lastClr="000000"/>
                                </a:solidFill>
                                <a:prstDash val="solid"/>
                              </a:ln>
                              <a:effectLst/>
                            </wps:spPr>
                            <wps:bodyPr/>
                          </wps:wsp>
                        </wpg:grpSp>
                        <wpg:grpSp>
                          <wpg:cNvPr id="2112" name="Gruppieren 2112"/>
                          <wpg:cNvGrpSpPr/>
                          <wpg:grpSpPr>
                            <a:xfrm rot="5400000">
                              <a:off x="3573118" y="1575352"/>
                              <a:ext cx="301934" cy="131623"/>
                              <a:chOff x="0" y="0"/>
                              <a:chExt cx="198826" cy="86650"/>
                            </a:xfrm>
                          </wpg:grpSpPr>
                          <wps:wsp>
                            <wps:cNvPr id="2113" name="Gerade Verbindung mit Pfeil 2113"/>
                            <wps:cNvCnPr/>
                            <wps:spPr>
                              <a:xfrm>
                                <a:off x="0" y="27377"/>
                                <a:ext cx="83820" cy="0"/>
                              </a:xfrm>
                              <a:prstGeom prst="straightConnector1">
                                <a:avLst/>
                              </a:prstGeom>
                              <a:noFill/>
                              <a:ln w="9525" cap="flat" cmpd="sng" algn="ctr">
                                <a:solidFill>
                                  <a:sysClr val="windowText" lastClr="000000"/>
                                </a:solidFill>
                                <a:prstDash val="solid"/>
                                <a:headEnd w="sm" len="sm"/>
                                <a:tailEnd type="triangle" w="sm" len="sm"/>
                              </a:ln>
                              <a:effectLst/>
                            </wps:spPr>
                            <wps:bodyPr/>
                          </wps:wsp>
                          <wps:wsp>
                            <wps:cNvPr id="2114" name="Gerade Verbindung mit Pfeil 2114"/>
                            <wps:cNvCnPr/>
                            <wps:spPr>
                              <a:xfrm>
                                <a:off x="114984" y="21902"/>
                                <a:ext cx="83842" cy="0"/>
                              </a:xfrm>
                              <a:prstGeom prst="straightConnector1">
                                <a:avLst/>
                              </a:prstGeom>
                              <a:noFill/>
                              <a:ln w="9525" cap="flat" cmpd="sng" algn="ctr">
                                <a:solidFill>
                                  <a:sysClr val="windowText" lastClr="000000"/>
                                </a:solidFill>
                                <a:prstDash val="solid"/>
                                <a:headEnd type="triangle" w="sm" len="sm"/>
                                <a:tailEnd type="none" w="sm" len="sm"/>
                              </a:ln>
                              <a:effectLst/>
                            </wps:spPr>
                            <wps:bodyPr/>
                          </wps:wsp>
                          <wps:wsp>
                            <wps:cNvPr id="2115" name="Gerader Verbinder 474"/>
                            <wps:cNvCnPr/>
                            <wps:spPr>
                              <a:xfrm flipV="1">
                                <a:off x="79394" y="0"/>
                                <a:ext cx="0" cy="81175"/>
                              </a:xfrm>
                              <a:prstGeom prst="line">
                                <a:avLst/>
                              </a:prstGeom>
                              <a:noFill/>
                              <a:ln w="9525" cap="flat" cmpd="sng" algn="ctr">
                                <a:solidFill>
                                  <a:sysClr val="windowText" lastClr="000000"/>
                                </a:solidFill>
                                <a:prstDash val="solid"/>
                              </a:ln>
                              <a:effectLst/>
                            </wps:spPr>
                            <wps:bodyPr/>
                          </wps:wsp>
                          <wps:wsp>
                            <wps:cNvPr id="2116" name="Gerader Verbinder 475"/>
                            <wps:cNvCnPr/>
                            <wps:spPr>
                              <a:xfrm flipV="1">
                                <a:off x="114984" y="5475"/>
                                <a:ext cx="0" cy="81175"/>
                              </a:xfrm>
                              <a:prstGeom prst="line">
                                <a:avLst/>
                              </a:prstGeom>
                              <a:noFill/>
                              <a:ln w="9525" cap="flat" cmpd="sng" algn="ctr">
                                <a:solidFill>
                                  <a:sysClr val="windowText" lastClr="000000"/>
                                </a:solidFill>
                                <a:prstDash val="solid"/>
                              </a:ln>
                              <a:effectLst/>
                            </wps:spPr>
                            <wps:bodyPr/>
                          </wps:wsp>
                        </wpg:grpSp>
                        <wps:wsp>
                          <wps:cNvPr id="2117" name="Gerade Verbindung mit Pfeil 2117"/>
                          <wps:cNvCnPr/>
                          <wps:spPr>
                            <a:xfrm flipH="1" flipV="1">
                              <a:off x="3816626" y="1649896"/>
                              <a:ext cx="245361" cy="69428"/>
                            </a:xfrm>
                            <a:prstGeom prst="straightConnector1">
                              <a:avLst/>
                            </a:prstGeom>
                            <a:noFill/>
                            <a:ln w="9525" cap="flat" cmpd="sng" algn="ctr">
                              <a:solidFill>
                                <a:sysClr val="windowText" lastClr="000000"/>
                              </a:solidFill>
                              <a:prstDash val="solid"/>
                              <a:headEnd type="none"/>
                              <a:tailEnd type="triangle"/>
                            </a:ln>
                            <a:effectLst/>
                          </wps:spPr>
                          <wps:bodyPr/>
                        </wps:wsp>
                        <wps:wsp>
                          <wps:cNvPr id="2118" name="Abgerundetes Rechteck 2118"/>
                          <wps:cNvSpPr/>
                          <wps:spPr>
                            <a:xfrm>
                              <a:off x="4075044" y="268312"/>
                              <a:ext cx="273652" cy="238570"/>
                            </a:xfrm>
                            <a:prstGeom prst="roundRect">
                              <a:avLst/>
                            </a:prstGeom>
                            <a:solidFill>
                              <a:sysClr val="window" lastClr="FFFFFF"/>
                            </a:solidFill>
                            <a:ln w="25400" cap="flat" cmpd="sng" algn="ctr">
                              <a:solidFill>
                                <a:sysClr val="windowText" lastClr="000000"/>
                              </a:solidFill>
                              <a:prstDash val="solid"/>
                            </a:ln>
                            <a:effectLst/>
                          </wps:spPr>
                          <wps:txbx>
                            <w:txbxContent>
                              <w:p w:rsidR="00A812E7" w:rsidRPr="00895040" w:rsidRDefault="00A812E7" w:rsidP="00285781">
                                <w:pPr>
                                  <w:jc w:val="center"/>
                                  <w:rPr>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95040">
                                  <w:rPr>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19" name="Abgerundetes Rechteck 2119"/>
                          <wps:cNvSpPr/>
                          <wps:spPr>
                            <a:xfrm>
                              <a:off x="4075044" y="536713"/>
                              <a:ext cx="238638" cy="238570"/>
                            </a:xfrm>
                            <a:prstGeom prst="roundRect">
                              <a:avLst/>
                            </a:prstGeom>
                            <a:solidFill>
                              <a:sysClr val="window" lastClr="FFFFFF"/>
                            </a:solidFill>
                            <a:ln w="25400" cap="flat" cmpd="sng" algn="ctr">
                              <a:solidFill>
                                <a:sysClr val="windowText" lastClr="000000"/>
                              </a:solidFill>
                              <a:prstDash val="solid"/>
                            </a:ln>
                            <a:effectLst/>
                          </wps:spPr>
                          <wps:txbx>
                            <w:txbxContent>
                              <w:p w:rsidR="00A812E7" w:rsidRPr="00895040" w:rsidRDefault="00A812E7" w:rsidP="00285781">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95040">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20" name="Abgerundetes Rechteck 2120"/>
                          <wps:cNvSpPr/>
                          <wps:spPr>
                            <a:xfrm>
                              <a:off x="4084983" y="805070"/>
                              <a:ext cx="238638" cy="238570"/>
                            </a:xfrm>
                            <a:prstGeom prst="roundRect">
                              <a:avLst/>
                            </a:prstGeom>
                            <a:solidFill>
                              <a:sysClr val="window" lastClr="FFFFFF"/>
                            </a:solidFill>
                            <a:ln w="25400" cap="flat" cmpd="sng" algn="ctr">
                              <a:solidFill>
                                <a:sysClr val="windowText" lastClr="000000"/>
                              </a:solidFill>
                              <a:prstDash val="solid"/>
                            </a:ln>
                            <a:effectLst/>
                          </wps:spPr>
                          <wps:txbx>
                            <w:txbxContent>
                              <w:p w:rsidR="00A812E7" w:rsidRPr="00895040" w:rsidRDefault="00A812E7" w:rsidP="00285781">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95040">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9</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21" name="Abgerundetes Rechteck 2121"/>
                          <wps:cNvSpPr/>
                          <wps:spPr>
                            <a:xfrm>
                              <a:off x="4075044" y="1590261"/>
                              <a:ext cx="238638" cy="238570"/>
                            </a:xfrm>
                            <a:prstGeom prst="roundRect">
                              <a:avLst/>
                            </a:prstGeom>
                            <a:solidFill>
                              <a:sysClr val="window" lastClr="FFFFFF"/>
                            </a:solidFill>
                            <a:ln w="25400" cap="flat" cmpd="sng" algn="ctr">
                              <a:solidFill>
                                <a:sysClr val="windowText" lastClr="000000"/>
                              </a:solidFill>
                              <a:prstDash val="solid"/>
                            </a:ln>
                            <a:effectLst/>
                          </wps:spPr>
                          <wps:txbx>
                            <w:txbxContent>
                              <w:p w:rsidR="00A812E7" w:rsidRPr="00895040" w:rsidRDefault="00A812E7" w:rsidP="00285781">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95040">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22" name="Abgerundetes Rechteck 2122"/>
                          <wps:cNvSpPr/>
                          <wps:spPr>
                            <a:xfrm>
                              <a:off x="4075044" y="1858618"/>
                              <a:ext cx="238638" cy="238570"/>
                            </a:xfrm>
                            <a:prstGeom prst="roundRect">
                              <a:avLst/>
                            </a:prstGeom>
                            <a:solidFill>
                              <a:sysClr val="window" lastClr="FFFFFF"/>
                            </a:solidFill>
                            <a:ln w="25400" cap="flat" cmpd="sng" algn="ctr">
                              <a:solidFill>
                                <a:sysClr val="windowText" lastClr="000000"/>
                              </a:solidFill>
                              <a:prstDash val="solid"/>
                            </a:ln>
                            <a:effectLst/>
                          </wps:spPr>
                          <wps:txbx>
                            <w:txbxContent>
                              <w:p w:rsidR="00A812E7" w:rsidRPr="00895040" w:rsidRDefault="00A812E7" w:rsidP="00285781">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95040">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23" name="Gerade Verbindung mit Pfeil 2123"/>
                          <wps:cNvCnPr/>
                          <wps:spPr>
                            <a:xfrm flipH="1">
                              <a:off x="3538331" y="1272209"/>
                              <a:ext cx="529046" cy="166007"/>
                            </a:xfrm>
                            <a:prstGeom prst="straightConnector1">
                              <a:avLst/>
                            </a:prstGeom>
                            <a:noFill/>
                            <a:ln w="9525" cap="flat" cmpd="sng" algn="ctr">
                              <a:solidFill>
                                <a:sysClr val="windowText" lastClr="000000"/>
                              </a:solidFill>
                              <a:prstDash val="solid"/>
                              <a:headEnd type="none"/>
                              <a:tailEnd type="triangle"/>
                            </a:ln>
                            <a:effectLst/>
                          </wps:spPr>
                          <wps:bodyPr/>
                        </wps:wsp>
                        <wps:wsp>
                          <wps:cNvPr id="2124" name="Abgerundetes Rechteck 2124"/>
                          <wps:cNvSpPr/>
                          <wps:spPr>
                            <a:xfrm>
                              <a:off x="4075044" y="1152939"/>
                              <a:ext cx="238125" cy="238125"/>
                            </a:xfrm>
                            <a:prstGeom prst="roundRect">
                              <a:avLst/>
                            </a:prstGeom>
                            <a:solidFill>
                              <a:sysClr val="window" lastClr="FFFFFF"/>
                            </a:solidFill>
                            <a:ln w="25400" cap="flat" cmpd="sng" algn="ctr">
                              <a:solidFill>
                                <a:sysClr val="windowText" lastClr="000000"/>
                              </a:solidFill>
                              <a:prstDash val="solid"/>
                            </a:ln>
                            <a:effectLst/>
                          </wps:spPr>
                          <wps:txbx>
                            <w:txbxContent>
                              <w:p w:rsidR="00A812E7" w:rsidRPr="00895040" w:rsidRDefault="00A812E7" w:rsidP="00285781">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95040">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6</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2125" name="Gerader Verbinder 932"/>
                        <wps:cNvCnPr/>
                        <wps:spPr>
                          <a:xfrm>
                            <a:off x="334978" y="2702460"/>
                            <a:ext cx="0" cy="485775"/>
                          </a:xfrm>
                          <a:prstGeom prst="line">
                            <a:avLst/>
                          </a:prstGeom>
                          <a:noFill/>
                          <a:ln w="9525" cap="flat" cmpd="sng" algn="ctr">
                            <a:solidFill>
                              <a:srgbClr val="4F81BD">
                                <a:shade val="95000"/>
                                <a:satMod val="105000"/>
                              </a:srgbClr>
                            </a:solidFill>
                            <a:prstDash val="solid"/>
                          </a:ln>
                          <a:effectLst/>
                        </wps:spPr>
                        <wps:bodyPr/>
                      </wps:wsp>
                      <wps:wsp>
                        <wps:cNvPr id="2126" name="Gerader Verbinder 933"/>
                        <wps:cNvCnPr/>
                        <wps:spPr>
                          <a:xfrm>
                            <a:off x="1597936" y="2702460"/>
                            <a:ext cx="5715" cy="253365"/>
                          </a:xfrm>
                          <a:prstGeom prst="line">
                            <a:avLst/>
                          </a:prstGeom>
                          <a:noFill/>
                          <a:ln w="9525" cap="flat" cmpd="sng" algn="ctr">
                            <a:solidFill>
                              <a:srgbClr val="4F81BD">
                                <a:shade val="95000"/>
                                <a:satMod val="105000"/>
                              </a:srgbClr>
                            </a:solidFill>
                            <a:prstDash val="solid"/>
                          </a:ln>
                          <a:effectLst/>
                        </wps:spPr>
                        <wps:bodyPr/>
                      </wps:wsp>
                      <wps:wsp>
                        <wps:cNvPr id="2127" name="Gerade Verbindung mit Pfeil 2127"/>
                        <wps:cNvCnPr/>
                        <wps:spPr>
                          <a:xfrm>
                            <a:off x="330451" y="2770361"/>
                            <a:ext cx="1200150" cy="12065"/>
                          </a:xfrm>
                          <a:prstGeom prst="straightConnector1">
                            <a:avLst/>
                          </a:prstGeom>
                          <a:noFill/>
                          <a:ln w="9525" cap="flat" cmpd="sng" algn="ctr">
                            <a:solidFill>
                              <a:srgbClr val="4F81BD">
                                <a:shade val="95000"/>
                                <a:satMod val="105000"/>
                              </a:srgbClr>
                            </a:solidFill>
                            <a:prstDash val="solid"/>
                            <a:headEnd type="triangle"/>
                            <a:tailEnd type="triangle"/>
                          </a:ln>
                          <a:effectLst/>
                        </wps:spPr>
                        <wps:bodyPr/>
                      </wps:wsp>
                      <wps:wsp>
                        <wps:cNvPr id="2128" name="Gerade Verbindung mit Pfeil 2128"/>
                        <wps:cNvCnPr/>
                        <wps:spPr>
                          <a:xfrm>
                            <a:off x="1597936" y="2788468"/>
                            <a:ext cx="1059180" cy="12065"/>
                          </a:xfrm>
                          <a:prstGeom prst="straightConnector1">
                            <a:avLst/>
                          </a:prstGeom>
                          <a:noFill/>
                          <a:ln w="9525" cap="flat" cmpd="sng" algn="ctr">
                            <a:solidFill>
                              <a:srgbClr val="4F81BD">
                                <a:shade val="95000"/>
                                <a:satMod val="105000"/>
                              </a:srgbClr>
                            </a:solidFill>
                            <a:prstDash val="solid"/>
                            <a:headEnd type="triangle"/>
                            <a:tailEnd type="triangle"/>
                          </a:ln>
                          <a:effectLst/>
                        </wps:spPr>
                        <wps:bodyPr/>
                      </wps:wsp>
                      <wps:wsp>
                        <wps:cNvPr id="2129" name="Gerade Verbindung mit Pfeil 2129"/>
                        <wps:cNvCnPr/>
                        <wps:spPr>
                          <a:xfrm>
                            <a:off x="1394233" y="2874475"/>
                            <a:ext cx="133985" cy="3810"/>
                          </a:xfrm>
                          <a:prstGeom prst="straightConnector1">
                            <a:avLst/>
                          </a:prstGeom>
                          <a:noFill/>
                          <a:ln w="9525" cap="flat" cmpd="sng" algn="ctr">
                            <a:solidFill>
                              <a:srgbClr val="4F81BD">
                                <a:shade val="95000"/>
                                <a:satMod val="105000"/>
                              </a:srgbClr>
                            </a:solidFill>
                            <a:prstDash val="solid"/>
                            <a:tailEnd type="triangle"/>
                          </a:ln>
                          <a:effectLst/>
                        </wps:spPr>
                        <wps:bodyPr/>
                      </wps:wsp>
                      <wps:wsp>
                        <wps:cNvPr id="2130" name="Gerader Verbinder 937"/>
                        <wps:cNvCnPr/>
                        <wps:spPr>
                          <a:xfrm>
                            <a:off x="3182293" y="2584765"/>
                            <a:ext cx="0" cy="582930"/>
                          </a:xfrm>
                          <a:prstGeom prst="line">
                            <a:avLst/>
                          </a:prstGeom>
                          <a:noFill/>
                          <a:ln w="9525" cap="flat" cmpd="sng" algn="ctr">
                            <a:solidFill>
                              <a:srgbClr val="4F81BD">
                                <a:shade val="95000"/>
                                <a:satMod val="105000"/>
                              </a:srgbClr>
                            </a:solidFill>
                            <a:prstDash val="solid"/>
                          </a:ln>
                          <a:effectLst/>
                        </wps:spPr>
                        <wps:bodyPr/>
                      </wps:wsp>
                      <wps:wsp>
                        <wps:cNvPr id="2131" name="Gerader Verbinder 938"/>
                        <wps:cNvCnPr/>
                        <wps:spPr>
                          <a:xfrm flipH="1">
                            <a:off x="167489" y="864606"/>
                            <a:ext cx="156845" cy="0"/>
                          </a:xfrm>
                          <a:prstGeom prst="line">
                            <a:avLst/>
                          </a:prstGeom>
                          <a:noFill/>
                          <a:ln w="9525" cap="flat" cmpd="sng" algn="ctr">
                            <a:solidFill>
                              <a:srgbClr val="4F81BD">
                                <a:shade val="95000"/>
                                <a:satMod val="105000"/>
                              </a:srgbClr>
                            </a:solidFill>
                            <a:prstDash val="solid"/>
                          </a:ln>
                          <a:effectLst/>
                        </wps:spPr>
                        <wps:bodyPr/>
                      </wps:wsp>
                      <wps:wsp>
                        <wps:cNvPr id="2132" name="Gerade Verbindung mit Pfeil 2132"/>
                        <wps:cNvCnPr/>
                        <wps:spPr>
                          <a:xfrm>
                            <a:off x="253497" y="860079"/>
                            <a:ext cx="0" cy="1836420"/>
                          </a:xfrm>
                          <a:prstGeom prst="straightConnector1">
                            <a:avLst/>
                          </a:prstGeom>
                          <a:noFill/>
                          <a:ln w="9525" cap="flat" cmpd="sng" algn="ctr">
                            <a:solidFill>
                              <a:srgbClr val="4F81BD">
                                <a:shade val="95000"/>
                                <a:satMod val="105000"/>
                              </a:srgbClr>
                            </a:solidFill>
                            <a:prstDash val="solid"/>
                            <a:headEnd type="triangle"/>
                            <a:tailEnd type="triangle"/>
                          </a:ln>
                          <a:effectLst/>
                        </wps:spPr>
                        <wps:bodyPr/>
                      </wps:wsp>
                      <wps:wsp>
                        <wps:cNvPr id="2133" name="Gerade Verbindung mit Pfeil 2133"/>
                        <wps:cNvCnPr/>
                        <wps:spPr>
                          <a:xfrm>
                            <a:off x="2525917" y="2888056"/>
                            <a:ext cx="133985" cy="3810"/>
                          </a:xfrm>
                          <a:prstGeom prst="straightConnector1">
                            <a:avLst/>
                          </a:prstGeom>
                          <a:noFill/>
                          <a:ln w="9525" cap="flat" cmpd="sng" algn="ctr">
                            <a:solidFill>
                              <a:srgbClr val="4F81BD">
                                <a:shade val="95000"/>
                                <a:satMod val="105000"/>
                              </a:srgbClr>
                            </a:solidFill>
                            <a:prstDash val="solid"/>
                            <a:tailEnd type="triangle"/>
                          </a:ln>
                          <a:effectLst/>
                        </wps:spPr>
                        <wps:bodyPr/>
                      </wps:wsp>
                      <wps:wsp>
                        <wps:cNvPr id="2134" name="Gerader Verbinder 941"/>
                        <wps:cNvCnPr/>
                        <wps:spPr>
                          <a:xfrm flipH="1">
                            <a:off x="172016" y="2697933"/>
                            <a:ext cx="156845" cy="0"/>
                          </a:xfrm>
                          <a:prstGeom prst="line">
                            <a:avLst/>
                          </a:prstGeom>
                          <a:noFill/>
                          <a:ln w="9525" cap="flat" cmpd="sng" algn="ctr">
                            <a:solidFill>
                              <a:srgbClr val="4F81BD">
                                <a:shade val="95000"/>
                                <a:satMod val="105000"/>
                              </a:srgbClr>
                            </a:solidFill>
                            <a:prstDash val="solid"/>
                          </a:ln>
                          <a:effectLst/>
                        </wps:spPr>
                        <wps:bodyPr/>
                      </wps:wsp>
                      <wps:wsp>
                        <wps:cNvPr id="2135" name="Gerade Verbindung mit Pfeil 2135"/>
                        <wps:cNvCnPr/>
                        <wps:spPr>
                          <a:xfrm>
                            <a:off x="339505" y="3078178"/>
                            <a:ext cx="2843530" cy="0"/>
                          </a:xfrm>
                          <a:prstGeom prst="straightConnector1">
                            <a:avLst/>
                          </a:prstGeom>
                          <a:noFill/>
                          <a:ln w="9525" cap="flat" cmpd="sng" algn="ctr">
                            <a:solidFill>
                              <a:srgbClr val="4F81BD">
                                <a:shade val="95000"/>
                                <a:satMod val="105000"/>
                              </a:srgbClr>
                            </a:solidFill>
                            <a:prstDash val="solid"/>
                            <a:headEnd type="triangle"/>
                            <a:tailEnd type="triangle"/>
                          </a:ln>
                          <a:effectLst/>
                        </wps:spPr>
                        <wps:bodyPr/>
                      </wps:wsp>
                      <wps:wsp>
                        <wps:cNvPr id="2136" name="Gerade Verbindung mit Pfeil 2136"/>
                        <wps:cNvCnPr/>
                        <wps:spPr>
                          <a:xfrm flipH="1">
                            <a:off x="2725093" y="2888056"/>
                            <a:ext cx="115570" cy="0"/>
                          </a:xfrm>
                          <a:prstGeom prst="straightConnector1">
                            <a:avLst/>
                          </a:prstGeom>
                          <a:noFill/>
                          <a:ln w="9525" cap="flat" cmpd="sng" algn="ctr">
                            <a:solidFill>
                              <a:srgbClr val="4F81BD">
                                <a:shade val="95000"/>
                                <a:satMod val="105000"/>
                              </a:srgbClr>
                            </a:solidFill>
                            <a:prstDash val="solid"/>
                            <a:tailEnd type="triangle"/>
                          </a:ln>
                          <a:effectLst/>
                        </wps:spPr>
                        <wps:bodyPr/>
                      </wps:wsp>
                      <wps:wsp>
                        <wps:cNvPr id="2137" name="Gerade Verbindung mit Pfeil 2137"/>
                        <wps:cNvCnPr/>
                        <wps:spPr>
                          <a:xfrm>
                            <a:off x="2720566" y="2797521"/>
                            <a:ext cx="462915" cy="0"/>
                          </a:xfrm>
                          <a:prstGeom prst="straightConnector1">
                            <a:avLst/>
                          </a:prstGeom>
                          <a:noFill/>
                          <a:ln w="9525" cap="flat" cmpd="sng" algn="ctr">
                            <a:solidFill>
                              <a:srgbClr val="4F81BD">
                                <a:shade val="95000"/>
                                <a:satMod val="105000"/>
                              </a:srgbClr>
                            </a:solidFill>
                            <a:prstDash val="solid"/>
                            <a:headEnd type="triangle"/>
                            <a:tailEnd type="triangle"/>
                          </a:ln>
                          <a:effectLst/>
                        </wps:spPr>
                        <wps:bodyPr/>
                      </wps:wsp>
                      <wps:wsp>
                        <wps:cNvPr id="2138" name="Gerade Verbindung mit Pfeil 2138"/>
                        <wps:cNvCnPr/>
                        <wps:spPr>
                          <a:xfrm flipH="1">
                            <a:off x="1597936" y="2874475"/>
                            <a:ext cx="115570" cy="0"/>
                          </a:xfrm>
                          <a:prstGeom prst="straightConnector1">
                            <a:avLst/>
                          </a:prstGeom>
                          <a:noFill/>
                          <a:ln w="9525" cap="flat" cmpd="sng" algn="ctr">
                            <a:solidFill>
                              <a:srgbClr val="4F81BD">
                                <a:shade val="95000"/>
                                <a:satMod val="105000"/>
                              </a:srgbClr>
                            </a:solidFill>
                            <a:prstDash val="solid"/>
                            <a:tailEnd type="triangle"/>
                          </a:ln>
                          <a:effectLst/>
                        </wps:spPr>
                        <wps:bodyPr/>
                      </wps:wsp>
                      <wps:wsp>
                        <wps:cNvPr id="2139" name="Gerader Verbinder 946"/>
                        <wps:cNvCnPr/>
                        <wps:spPr>
                          <a:xfrm>
                            <a:off x="1534562" y="2706986"/>
                            <a:ext cx="5715" cy="253365"/>
                          </a:xfrm>
                          <a:prstGeom prst="line">
                            <a:avLst/>
                          </a:prstGeom>
                          <a:noFill/>
                          <a:ln w="9525" cap="flat" cmpd="sng" algn="ctr">
                            <a:solidFill>
                              <a:srgbClr val="4F81BD">
                                <a:shade val="95000"/>
                                <a:satMod val="105000"/>
                              </a:srgbClr>
                            </a:solidFill>
                            <a:prstDash val="solid"/>
                          </a:ln>
                          <a:effectLst/>
                        </wps:spPr>
                        <wps:bodyPr/>
                      </wps:wsp>
                      <wps:wsp>
                        <wps:cNvPr id="2140" name="Gerader Verbinder 1184"/>
                        <wps:cNvCnPr/>
                        <wps:spPr>
                          <a:xfrm>
                            <a:off x="2720566" y="2720567"/>
                            <a:ext cx="5715" cy="253365"/>
                          </a:xfrm>
                          <a:prstGeom prst="line">
                            <a:avLst/>
                          </a:prstGeom>
                          <a:noFill/>
                          <a:ln w="9525" cap="flat" cmpd="sng" algn="ctr">
                            <a:solidFill>
                              <a:srgbClr val="4F81BD">
                                <a:shade val="95000"/>
                                <a:satMod val="105000"/>
                              </a:srgbClr>
                            </a:solidFill>
                            <a:prstDash val="solid"/>
                          </a:ln>
                          <a:effectLst/>
                        </wps:spPr>
                        <wps:bodyPr/>
                      </wps:wsp>
                      <wps:wsp>
                        <wps:cNvPr id="2141" name="Gerader Verbinder 1185"/>
                        <wps:cNvCnPr/>
                        <wps:spPr>
                          <a:xfrm>
                            <a:off x="2657192" y="2720567"/>
                            <a:ext cx="5715" cy="253365"/>
                          </a:xfrm>
                          <a:prstGeom prst="line">
                            <a:avLst/>
                          </a:prstGeom>
                          <a:noFill/>
                          <a:ln w="9525" cap="flat" cmpd="sng" algn="ctr">
                            <a:solidFill>
                              <a:srgbClr val="4F81BD">
                                <a:shade val="95000"/>
                                <a:satMod val="105000"/>
                              </a:srgbClr>
                            </a:solidFill>
                            <a:prstDash val="solid"/>
                          </a:ln>
                          <a:effectLst/>
                        </wps:spPr>
                        <wps:bodyPr/>
                      </wps:wsp>
                      <wps:wsp>
                        <wps:cNvPr id="2142" name="Gerade Verbindung mit Pfeil 2142"/>
                        <wps:cNvCnPr/>
                        <wps:spPr>
                          <a:xfrm>
                            <a:off x="3032911" y="2897109"/>
                            <a:ext cx="133985" cy="3810"/>
                          </a:xfrm>
                          <a:prstGeom prst="straightConnector1">
                            <a:avLst/>
                          </a:prstGeom>
                          <a:noFill/>
                          <a:ln w="9525" cap="flat" cmpd="sng" algn="ctr">
                            <a:solidFill>
                              <a:srgbClr val="4F81BD">
                                <a:shade val="95000"/>
                                <a:satMod val="105000"/>
                              </a:srgbClr>
                            </a:solidFill>
                            <a:prstDash val="solid"/>
                            <a:tailEnd type="triangle"/>
                          </a:ln>
                          <a:effectLst/>
                        </wps:spPr>
                        <wps:bodyPr/>
                      </wps:wsp>
                    </wpg:wgp>
                  </a:graphicData>
                </a:graphic>
                <wp14:sizeRelH relativeFrom="margin">
                  <wp14:pctWidth>0</wp14:pctWidth>
                </wp14:sizeRelH>
              </wp:anchor>
            </w:drawing>
          </mc:Choice>
          <mc:Fallback>
            <w:pict>
              <v:group id="Gruppieren 2068" o:spid="_x0000_s1039" style="position:absolute;left:0;text-align:left;margin-left:-.55pt;margin-top:12.6pt;width:433.7pt;height:251.05pt;z-index:251686912;mso-width-relative:margin" coordsize="55080,318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">
                <v:group id="Gruppieren 2069" o:spid="_x0000_s1040" style="position:absolute;width:55080;height:26936" coordsize="43486,2127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WhVYT8cAAADd&#10;AAAADwAAAAAAAAAAAAAAAACqAgAAZHJzL2Rvd25yZXYueG1sUEsFBgAAAAAEAAQA+gAAAJ4DAAAA&#10;AA==&#10;">
                  <v:group id="Gruppieren 2070" o:spid="_x0000_s1041" style="position:absolute;left:2683;top:6758;width:33960;height:14513" coordsize="34674,148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TvZnD8QAAADdAAAA&#10;DwAAAAAAAAAAAAAAAACqAgAAZHJzL2Rvd25yZXYueG1sUEsFBgAAAAAEAAQA+gAAAJsDAAAAAA==&#10;">
                    <v:group id="Gruppieren 2071" o:spid="_x0000_s1042" style="position:absolute;width:23000;height:14826" coordsize="23000,148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CG6wpTFAAAA3QAA&#10;AA8AAAAAAAAAAAAAAAAAqgIAAGRycy9kb3ducmV2LnhtbFBLBQYAAAAABAAEAPoAAACcAwAAAAA=&#10;">
                      <v:shape id="Rechteck 1" o:spid="_x0000_s1043" style="position:absolute;width:23000;height:14809;visibility:visible;mso-wrap-style:square;v-text-anchor:middle" coordsize="2300026,14809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3OdfMYA&#10;AADdAAAADwAAAGRycy9kb3ducmV2LnhtbESPT0sDMRTE70K/Q3gFbzbp4j/WpkVWrR4KYlvo9bF5&#10;7m6bvCxJ3K7f3giCx2FmfsMsVqOzYqAQO88a5jMFgrj2puNGw373cnUPIiZkg9YzafimCKvl5GKB&#10;pfFn/qBhmxqRIRxL1NCm1JdSxrolh3Hme+LsffrgMGUZGmkCnjPcWVkodSsddpwXWuypaqk+bb+c&#10;hkptTtXN69Nxvb9eDwEP9t09W60vp+PjA4hEY/oP/7XfjIZC3RXw+yY/Abn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3OdfMYAAADdAAAADwAAAAAAAAAAAAAAAACYAgAAZHJz&#10;L2Rvd25yZXYueG1sUEsFBgAAAAAEAAQA9QAAAIsDAAAAAA==&#10;" path="m,l1921362,2805r378664,72927c2297221,513025,2294415,950319,2291610,1387612r-370248,93379l,1480185,,xe" fillcolor="#b9cde5" strokecolor="windowText" strokeweight="2pt">
                        <v:path arrowok="t" o:connecttype="custom" o:connectlocs="0,0;1921362,2805;2300026,75732;2291610,1387612;1921362,1480991;0,1480185;0,0" o:connectangles="0,0,0,0,0,0,0"/>
                      </v:shape>
                      <v:roundrect id="Abgerundetes Rechteck 2073" o:spid="_x0000_s1044" style="position:absolute;left:2336;top:2296;width:5232;height:3225;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hS/KMUA&#10;AADdAAAADwAAAGRycy9kb3ducmV2LnhtbESPQWvCQBSE74L/YXmCt2ajtlVSVxFBqYccGgO9PrOv&#10;SWj2bciuJv57t1DwOMzMN8x6O5hG3KhztWUFsygGQVxYXXOpID8fXlYgnEfW2FgmBXdysN2MR2tM&#10;tO35i26ZL0WAsEtQQeV9m0jpiooMusi2xMH7sZ1BH2RXSt1hH+CmkfM4fpcGaw4LFba0r6j4za5G&#10;gXt9+z6ll1V2aXxBueNjamdGqelk2H2A8DT4Z/i//akVzOPlAv7ehCcgNw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FL8oxQAAAN0AAAAPAAAAAAAAAAAAAAAAAJgCAABkcnMv&#10;ZG93bnJldi54bWxQSwUGAAAAAAQABAD1AAAAigMAAAAA&#10;" fillcolor="window" strokecolor="windowText" strokeweight="2pt"/>
                      <v:line id="Gerader Verbinder 13" o:spid="_x0000_s1045" style="position:absolute;visibility:visible;mso-wrap-style:square" from="9627,40" to="9627,147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E1a6ccAAADdAAAADwAAAGRycy9kb3ducmV2LnhtbESPQWsCMRSE74X+h/AKvdVspbRlNUpV&#10;xNIq4urF2yN53WzdvCybqKu/vikUehxm5htmOO5cLU7UhsqzgsdeBoJYe1NxqWC3nT+8gggR2WDt&#10;mRRcKMB4dHszxNz4M2/oVMRSJAiHHBXYGJtcyqAtOQw93xAn78u3DmOSbSlNi+cEd7XsZ9mzdFhx&#10;WrDY0NSSPhRHp2Ay+96vPhcTG7XeGb/222r5cVXq/q57G4CI1MX/8F/73SjoZy9P8PsmPQE5+g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wTVrpxwAAAN0AAAAPAAAAAAAA&#10;AAAAAAAAAKECAABkcnMvZG93bnJldi54bWxQSwUGAAAAAAQABAD5AAAAlQMAAAAA&#10;" strokecolor="windowText">
                        <v:stroke dashstyle="dash"/>
                      </v:line>
                      <v:line id="Gerader Verbinder 14" o:spid="_x0000_s1046" style="position:absolute;visibility:visible;mso-wrap-style:square" from="10191,0" to="10191,147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wH/cscAAADdAAAADwAAAGRycy9kb3ducmV2LnhtbESPT2sCMRTE74V+h/AKvdVshf5hNUpV&#10;xNIq4urF2yN53WzdvCybqKufvikUehxm5jfMcNy5WpyoDZVnBY+9DASx9qbiUsFuO394BREissHa&#10;Mym4UIDx6PZmiLnxZ97QqYilSBAOOSqwMTa5lEFbchh6viFO3pdvHcYk21KaFs8J7mrZz7Jn6bDi&#10;tGCxoaklfSiOTsFk9r1ffS4mNmq9M37tt9Xy46rU/V33NgARqYv/4b/2u1HQz16e4PdNegJy9AM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fAf9yxwAAAN0AAAAPAAAAAAAA&#10;AAAAAAAAAKECAABkcnMvZG93bnJldi54bWxQSwUGAAAAAAQABAD5AAAAlQMAAAAA&#10;" strokecolor="windowText">
                        <v:stroke dashstyle="dash"/>
                      </v:line>
                      <v:line id="Gerader Verbinder 15" o:spid="_x0000_s1047" style="position:absolute;visibility:visible;mso-wrap-style:square" from="19214,80" to="19214,148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9NhBcYAAADdAAAADwAAAGRycy9kb3ducmV2LnhtbESPQWsCMRSE74X+h/AK3mq2HlS2RqkV&#10;UdRSql56eySvm203L8sm6uqvN4LQ4zAz3zCjSesqcaQmlJ4VvHQzEMTam5ILBfvd/HkIIkRkg5Vn&#10;UnCmAJPx48MIc+NP/EXHbSxEgnDIUYGNsc6lDNqSw9D1NXHyfnzjMCbZFNI0eEpwV8lelvWlw5LT&#10;gsWa3i3pv+3BKZjOfr8/1oupjVrvjf/0u3KzuijVeWrfXkFEauN/+N5eGgW9bNCH25v0BOT4C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TYQXGAAAA3QAAAA8AAAAAAAAA&#10;AAAAAAAAoQIAAGRycy9kb3ducmV2LnhtbFBLBQYAAAAABAAEAPkAAACUAwAAAAA=&#10;" strokecolor="windowText">
                        <v:stroke dashstyle="dash"/>
                      </v:line>
                      <v:line id="Gerader Verbinder 16" o:spid="_x0000_s1048" style="position:absolute;visibility:visible;mso-wrap-style:square" from="18690,80" to="18690,148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J/EnscAAADdAAAADwAAAGRycy9kb3ducmV2LnhtbESPT2sCMRTE7wW/Q3iCt5rVg5atUaql&#10;KNoi/rn09kheN6ubl2UTde2nbwqFHoeZ+Q0zmbWuEldqQulZwaCfgSDW3pRcKDge3h6fQISIbLDy&#10;TAruFGA27TxMMDf+xju67mMhEoRDjgpsjHUuZdCWHIa+r4mT9+UbhzHJppCmwVuCu0oOs2wkHZac&#10;FizWtLCkz/uLUzB/PX1+bJZzG7U+Gr/1h/J9/a1Ur9u+PIOI1Mb/8F97ZRQMs/EYft+kJyCnP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An8SexwAAAN0AAAAPAAAAAAAA&#10;AAAAAAAAAKECAABkcnMvZG93bnJldi54bWxQSwUGAAAAAAQABAD5AAAAlQMAAAAA&#10;" strokecolor="windowText">
                        <v:stroke dashstyle="dash"/>
                      </v:line>
                    </v:group>
                    <v:group id="Gruppieren 2078" o:spid="_x0000_s1049" style="position:absolute;left:25861;top:161;width:8813;height:14205" coordsize="8814,1420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sIBrCcQAAADdAAAA&#10;DwAAAAAAAAAAAAAAAACqAgAAZHJzL2Rvd25yZXYueG1sUEsFBgAAAAAEAAQA+gAAAJsDAAAAAA==&#10;">
                      <v:shapetype id="_x0000_t6" coordsize="21600,21600" o:spt="6" path="m,l,21600r21600,xe">
                        <v:stroke joinstyle="miter"/>
                        <v:path gradientshapeok="t" o:connecttype="custom" o:connectlocs="0,0;0,10800;0,21600;10800,21600;21600,21600;10800,10800" textboxrect="1800,12600,12600,19800"/>
                      </v:shapetype>
                      <v:shape id="Rechtwinkliges Dreieck 2079" o:spid="_x0000_s1050" type="#_x0000_t6" style="position:absolute;left:3768;top:100;width:1482;height:148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zSJRscA&#10;AADdAAAADwAAAGRycy9kb3ducmV2LnhtbESP0WrCQBRE34X+w3ILvplN86A2ZiNWWpQWtFU/4JK9&#10;TUKzd2N2jfHvuwWhj8PMnGGy5WAa0VPnassKnqIYBHFhdc2lgtPxbTIH4TyyxsYyKbiRg2X+MMow&#10;1fbKX9QffCkChF2KCirv21RKV1Rk0EW2JQ7et+0M+iC7UuoOrwFuGpnE8VQarDksVNjSuqLi53Ax&#10;Cvrz9L3lnve71+S2/zjVn5vZy0qp8eOwWoDwNPj/8L291QqSePYMf2/CE5D5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s0iUbHAAAA3QAAAA8AAAAAAAAAAAAAAAAAmAIAAGRy&#10;cy9kb3ducmV2LnhtbFBLBQYAAAAABAAEAPUAAACMAwAAAAA=&#10;" fillcolor="#d99694" strokecolor="windowText" strokeweight="2pt"/>
                      <v:shape id="Rechtwinkliges Dreieck 2080" o:spid="_x0000_s1051" type="#_x0000_t6" style="position:absolute;left:5024;width:1482;height:1481;rotation:18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WF+cIA&#10;AADdAAAADwAAAGRycy9kb3ducmV2LnhtbERPy4rCMBTdC/MP4Q7MThNdDKUaRRQZYWbja+Hu0lzb&#10;YnNTk4xWv94sBJeH857MOtuIK/lQO9YwHCgQxIUzNZca9rtVPwMRIrLBxjFpuFOA2fSjN8HcuBtv&#10;6LqNpUghHHLUUMXY5lKGoiKLYeBa4sSdnLcYE/SlNB5vKdw2cqTUt7RYc2qosKVFRcV5+281HHcX&#10;hfeD5eXSHU5//veR/awfWn99dvMxiEhdfItf7rXRMFJZ2p/epCcgp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qhYX5wgAAAN0AAAAPAAAAAAAAAAAAAAAAAJgCAABkcnMvZG93&#10;bnJldi54bWxQSwUGAAAAAAQABAD1AAAAhwMAAAAA&#10;" fillcolor="#d99694" strokecolor="windowText" strokeweight="2pt"/>
                      <v:shape id="Rechtwinkliges Dreieck 2081" o:spid="_x0000_s1052" type="#_x0000_t6" style="position:absolute;left:1557;top:100;width:1482;height:1482;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HyuXsYA&#10;AADdAAAADwAAAGRycy9kb3ducmV2LnhtbESPQWvCQBSE74L/YXlCb7pJDjZE11AEi1Q8mApeX7PP&#10;JG32bZpdY/z33UKhx2FmvmHW+WhaMVDvGssK4kUEgri0uuFKwfl9N09BOI+ssbVMCh7kIN9MJ2vM&#10;tL3ziYbCVyJA2GWooPa+y6R0ZU0G3cJ2xMG72t6gD7KvpO7xHuCmlUkULaXBhsNCjR1tayq/iptR&#10;gMvT2/f5wq+Via8f5XA4fB6HZ6WeZuPLCoSn0f+H/9p7rSCJ0hh+34QnID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HyuXsYAAADdAAAADwAAAAAAAAAAAAAAAACYAgAAZHJz&#10;L2Rvd25yZXYueG1sUEsFBgAAAAAEAAQA9QAAAIsDAAAAAA==&#10;" fillcolor="#d99694" strokecolor="windowText" strokeweight="2pt"/>
                      <v:shape id="Rechtwinkliges Dreieck 2082" o:spid="_x0000_s1053" type="#_x0000_t6" style="position:absolute;left:854;top:49;width:1482;height:1483;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Rjk2cYA&#10;AADdAAAADwAAAGRycy9kb3ducmV2LnhtbESPQWvCQBSE74X+h+UVvNWNkbYxdRWpFkSsaIz3R/Y1&#10;Cc2+DdlV4793C4Ueh5n5hpnOe9OIC3WutqxgNIxAEBdW11wqyI+fzwkI55E1NpZJwY0czGePD1NM&#10;tb3ygS6ZL0WAsEtRQeV9m0rpiooMuqFtiYP3bTuDPsiulLrDa4CbRsZR9CoN1hwWKmzpo6LiJzsb&#10;BW/jFx4ts0X+le9W9fg0cZtkv1Vq8NQv3kF46v1/+K+91griKInh9014AnJ2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Rjk2cYAAADdAAAADwAAAAAAAAAAAAAAAACYAgAAZHJz&#10;L2Rvd25yZXYueG1sUEsFBgAAAAAEAAQA9QAAAIsDAAAAAA==&#10;" fillcolor="#d99694" strokecolor="windowText" strokeweight="2pt"/>
                      <v:group id="Gruppieren 2083" o:spid="_x0000_s1054" style="position:absolute;top:8490;width:8764;height:5715" coordsize="8764,571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i/GJX8cAAADd&#10;AAAADwAAAAAAAAAAAAAAAACqAgAAZHJzL2Rvd25yZXYueG1sUEsFBgAAAAAEAAQA+gAAAJ4DAAAA&#10;AA==&#10;">
                        <v:shape id="Rechteck 99" o:spid="_x0000_s1055" style="position:absolute;left:1528;top:-1521;width:5715;height:8757;rotation:-90;visibility:visible;mso-wrap-style:square;v-text-anchor:middle" coordsize="572404,8756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FzHFcQA&#10;AADdAAAADwAAAGRycy9kb3ducmV2LnhtbESP0YrCMBRE3xf8h3AF39ZUEZFqKrIg+CCyVj/g2lzb&#10;ss1NbVJt/fqNIPg4zMwZZrXuTCXu1LjSsoLJOAJBnFldcq7gfNp+L0A4j6yxskwKenKwTgZfK4y1&#10;ffCR7qnPRYCwi1FB4X0dS+myggy6sa2Jg3e1jUEfZJNL3eAjwE0lp1E0lwZLDgsF1vRTUPaXtkZB&#10;jcfnrS/Tw8FuWve7n196Yy9KjYbdZgnCU+c/4Xd7pxVMo8UMXm/CE5DJ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RcxxXEAAAA3QAAAA8AAAAAAAAAAAAAAAAAmAIAAGRycy9k&#10;b3ducmV2LnhtbFBLBQYAAAAABAAEAPUAAACJAwAAAAA=&#10;" path="m2807,66722l427716,1504,572404,r,875665l425911,875233,,805542c936,559269,1871,312995,2807,66722xe" fillcolor="#b9cde5" strokecolor="windowText" strokeweight="2pt">
                          <v:path arrowok="t" o:connecttype="custom" o:connectlocs="2803,66722;427041,1504;571500,0;571500,875665;425238,875233;0,805542;2803,66722" o:connectangles="0,0,0,0,0,0,0"/>
                        </v:shape>
                        <v:line id="Gerader Verbinder 24" o:spid="_x0000_s1056" style="position:absolute;rotation:180;visibility:visible;mso-wrap-style:square" from="0,961" to="8661,9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lBCucQAAADdAAAADwAAAGRycy9kb3ducmV2LnhtbESPQYvCMBSE7wv+h/AEL4umtuyi1Sgi&#10;WDy5rApeH82zLTYvpUm1/nsjLOxxmJlvmOW6N7W4U+sqywqmkwgEcW51xYWC82k3noFwHlljbZkU&#10;PMnBejX4WGKq7YN/6X70hQgQdikqKL1vUildXpJBN7ENcfCutjXog2wLqVt8BLipZRxF39JgxWGh&#10;xIa2JeW3Y2cUFMn5FP8khyzhbJ5fcP+5zbpOqdGw3yxAeOr9f/ivvdcK4mj2Be834QnI1Qs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mUEK5xAAAAN0AAAAPAAAAAAAAAAAA&#10;AAAAAKECAABkcnMvZG93bnJldi54bWxQSwUGAAAAAAQABAD5AAAAkgMAAAAA&#10;" strokecolor="windowText">
                          <v:stroke dashstyle="dash"/>
                        </v:line>
                        <v:line id="Gerader Verbinder 25" o:spid="_x0000_s1057" style="position:absolute;rotation:180;visibility:visible;mso-wrap-style:square" from="0,1494" to="8666,15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oLczsUAAADdAAAADwAAAGRycy9kb3ducmV2LnhtbESPQWuDQBSE74X8h+UFcinNGgWxNpsQ&#10;AhFPLY2BXh/uq0rdt+Kuifn32UKhx2FmvmG2+9n04kqj6ywr2KwjEMS11R03Ci7V6SUD4Tyyxt4y&#10;KbiTg/1u8bTFXNsbf9L17BsRIOxyVNB6P+RSurolg25tB+LgfdvRoA9ybKQe8RbgppdxFKXSYMdh&#10;ocWBji3VP+fJKGiSSxV/JO9FwsVr/YXl87GYJqVWy/nwBsLT7P/Df+1SK4ijLIXfN+EJyN0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oLczsUAAADdAAAADwAAAAAAAAAA&#10;AAAAAAChAgAAZHJzL2Rvd25yZXYueG1sUEsFBgAAAAAEAAQA+QAAAJMDAAAAAA==&#10;" strokecolor="windowText">
                          <v:stroke dashstyle="dash"/>
                        </v:line>
                      </v:group>
                      <v:group id="Gruppieren 2087" o:spid="_x0000_s1058" style="position:absolute;left:50;top:2210;width:8764;height:5715;rotation:180" coordsize="8764,571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LKjaUrFAAAA3QAA&#10;AA8AAAAAAAAAAAAAAAAAqgIAAGRycy9kb3ducmV2LnhtbFBLBQYAAAAABAAEAPoAAACcAwAAAAA=&#10;">
                        <v:shape id="Rechteck 99" o:spid="_x0000_s1059" style="position:absolute;left:1528;top:-1521;width:5715;height:8757;rotation:-90;visibility:visible;mso-wrap-style:square;v-text-anchor:middle" coordsize="572404,8756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" path="m2807,66722l427716,1504,572404,r,875665l425911,875233,,805542c936,559269,1871,312995,2807,66722xe" fillcolor="#b9cde5" strokecolor="windowText" strokeweight="2pt">
                          <v:path arrowok="t" o:connecttype="custom" o:connectlocs="2803,66722;427041,1504;571500,0;571500,875665;425238,875233;0,805542;2803,66722" o:connectangles="0,0,0,0,0,0,0"/>
                        </v:shape>
                        <v:line id="Gerader Verbinder 28" o:spid="_x0000_s1060" style="position:absolute;rotation:180;visibility:visible;mso-wrap-style:square" from="0,961" to="8661,9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x1IvMQAAADdAAAADwAAAGRycy9kb3ducmV2LnhtbESPT4vCMBTE74LfIbwFL6LptiDaNYoI&#10;Wzwp/gGvj+ZtW7Z5KU2q9dsbQfA4zMxvmOW6N7W4Uesqywq+pxEI4tzqigsFl/PvZA7CeWSNtWVS&#10;8CAH69VwsMRU2zsf6XbyhQgQdikqKL1vUildXpJBN7UNcfD+bGvQB9kWUrd4D3BTyziKZtJgxWGh&#10;xIa2JeX/p84oKJLLOT4k+yzhbJFfcTfeZl2n1Oir3/yA8NT7T/jd3mkFcTRfwOtNeAJy9QQ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nHUi8xAAAAN0AAAAPAAAAAAAAAAAA&#10;AAAAAKECAABkcnMvZG93bnJldi54bWxQSwUGAAAAAAQABAD5AAAAkgMAAAAA&#10;" strokecolor="windowText">
                          <v:stroke dashstyle="dash"/>
                        </v:line>
                        <v:line id="Gerader Verbinder 29" o:spid="_x0000_s1061" style="position:absolute;rotation:180;visibility:visible;mso-wrap-style:square" from="0,1494" to="8666,15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53/MIAAADdAAAADwAAAGRycy9kb3ducmV2LnhtbERPTYvCMBC9C/6HMMJexKa2IGttFBG2&#10;eNplVdjr0IxtsZmUJtX6781hwePjfee70bTiTr1rLCtYRjEI4tLqhisFl/PX4hOE88gaW8uk4EkO&#10;dtvpJMdM2wf/0v3kKxFC2GWooPa+y6R0ZU0GXWQ74sBdbW/QB9hXUvf4COGmlUkcr6TBhkNDjR0d&#10;aipvp8EoqNLLOflJv4uUi3X5h8f5oRgGpT5m434DwtPo3+J/91ErSOJ12B/ehCcgty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M/53/MIAAADdAAAADwAAAAAAAAAAAAAA&#10;AAChAgAAZHJzL2Rvd25yZXYueG1sUEsFBgAAAAAEAAQA+QAAAJADAAAAAA==&#10;" strokecolor="windowText">
                          <v:stroke dashstyle="dash"/>
                        </v:line>
                      </v:group>
                    </v:group>
                  </v:group>
                  <v:shapetype id="_x0000_t32" coordsize="21600,21600" o:spt="32" o:oned="t" path="m,l21600,21600e" filled="f">
                    <v:path arrowok="t" fillok="f" o:connecttype="none"/>
                    <o:lock v:ext="edit" shapetype="t"/>
                  </v:shapetype>
                  <v:shape id="Gerade Verbindung mit Pfeil 2091" o:spid="_x0000_s1062" type="#_x0000_t32" style="position:absolute;left:1192;top:2782;width:3161;height:602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9onFMYAAADdAAAADwAAAGRycy9kb3ducmV2LnhtbESPT0vDQBTE74LfYXlCb3bTP4jGbouW&#10;CvUkSSx4fGaf2Wj2bdhdm/jtu4WCx2FmfsOsNqPtxJF8aB0rmE0zEMS10y03Ct6rl9t7ECEia+wc&#10;k4I/CrBZX1+tMNdu4IKOZWxEgnDIUYGJsc+lDLUhi2HqeuLkfTlvMSbpG6k9DgluOznPsjtpseW0&#10;YLCnraH6p/y1Cgrpn1/LZVdVw84sPt/04aP4Pig1uRmfHkFEGuN/+NLeawXz7GEG5zfpCcj1C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PaJxTGAAAA3QAAAA8AAAAAAAAA&#10;AAAAAAAAoQIAAGRycy9kb3ducmV2LnhtbFBLBQYAAAAABAAEAPkAAACUAwAAAAA=&#10;" strokecolor="windowText">
                    <v:stroke endarrow="block"/>
                  </v:shape>
                  <v:shape id="Gerade Verbindung mit Pfeil 2092" o:spid="_x0000_s1063" type="#_x0000_t32" style="position:absolute;left:6062;top:2782;width:1041;height:8004;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wi5Y8YAAADdAAAADwAAAGRycy9kb3ducmV2LnhtbESPQUvDQBSE74L/YXlCb3ZjWkRjt0VL&#10;hXqSJBY8PrPPbDT7NuyuTfz33YLgcZiZb5jVZrK9OJIPnWMFN/MMBHHjdMetgrf6+foORIjIGnvH&#10;pOCXAmzWlxcrLLQbuaRjFVuRIBwKVGBiHAopQ2PIYpi7gTh5n85bjEn6VmqPY4LbXuZZdistdpwW&#10;DA60NdR8Vz9WQSn900u17Ot63JnFx6s+vJdfB6VmV9PjA4hIU/wP/7X3WkGe3edwfpOegFy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MIuWPGAAAA3QAAAA8AAAAAAAAA&#10;AAAAAAAAoQIAAGRycy9kb3ducmV2LnhtbFBLBQYAAAAABAAEAPkAAACUAwAAAAA=&#10;" strokecolor="windowText">
                    <v:stroke endarrow="block"/>
                  </v:shape>
                  <v:shape id="Gerade Verbindung mit Pfeil 2093" o:spid="_x0000_s1064" type="#_x0000_t32" style="position:absolute;left:11330;top:2186;width:984;height:3365;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EQc+MYAAADdAAAADwAAAGRycy9kb3ducmV2LnhtbESPQUvDQBSE74L/YXlCb3ZjK1LTbotK&#10;BT1JEgs9vmZfs9Hs27C7NvHfu0Khx2FmvmFWm9F24kQ+tI4V3E0zEMS10y03Cj6r19sFiBCRNXaO&#10;ScEvBdisr69WmGs3cEGnMjYiQTjkqMDE2OdShtqQxTB1PXHyjs5bjEn6RmqPQ4LbTs6y7EFabDkt&#10;GOzpxVD9Xf5YBYX0z+/lfVdVw9bMDx96ty++dkpNbsanJYhIY7yEz+03rWCWPc7h/016AnL9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xEHPjGAAAA3QAAAA8AAAAAAAAA&#10;AAAAAAAAoQIAAGRycy9kb3ducmV2LnhtbFBLBQYAAAAABAAEAPkAAACUAwAAAAA=&#10;" strokecolor="windowText">
                    <v:stroke endarrow="block"/>
                  </v:shape>
                  <v:shape id="Gerade Verbindung mit Pfeil 2094" o:spid="_x0000_s1065" type="#_x0000_t32" style="position:absolute;left:16002;top:2782;width:807;height:8005;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62EjMYAAADdAAAADwAAAGRycy9kb3ducmV2LnhtbESPQUvDQBSE74L/YXlCb3ZjW6TGbotK&#10;BT1JEgsen9lnNpp9G3a3Tfz33UKhx2FmvmFWm9F24kA+tI4V3E0zEMS10y03Cj6r19sliBCRNXaO&#10;ScE/Bdisr69WmGs3cEGHMjYiQTjkqMDE2OdShtqQxTB1PXHyfpy3GJP0jdQehwS3nZxl2b202HJa&#10;MNjTi6H6r9xbBYX0z+/loquqYWvm3x9691X87pSa3IxPjyAijfESPrfftIJZ9rCA05v0BOT6C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OthIzGAAAA3QAAAA8AAAAAAAAA&#10;AAAAAAAAoQIAAGRycy9kb3ducmV2LnhtbFBLBQYAAAAABAAEAPkAAACUAwAAAAA=&#10;" strokecolor="windowText">
                    <v:stroke endarrow="block"/>
                  </v:shape>
                  <v:shape id="Gerade Verbindung mit Pfeil 2095" o:spid="_x0000_s1066" type="#_x0000_t32" style="position:absolute;left:24251;top:2782;width:4773;height:8924;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2zBw8YAAADdAAAADwAAAGRycy9kb3ducmV2LnhtbESPQWsCMRSE7wX/Q3gFbzVxUWm3RtFC&#10;S8GK7eqlt8fmdbO4eVk2Udd/bwqFHoeZ+YaZL3vXiDN1ofasYTxSIIhLb2quNBz2rw+PIEJENth4&#10;Jg1XCrBcDO7mmBt/4S86F7ESCcIhRw02xjaXMpSWHIaRb4mT9+M7hzHJrpKmw0uCu0ZmSs2kw5rT&#10;gsWWXiyVx+LkNGy//aSYhGL39rFZfzrl7SwbW62H9/3qGUSkPv6H/9rvRkOmnqbw+yY9Abm4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tswcPGAAAA3QAAAA8AAAAAAAAA&#10;AAAAAAAAoQIAAGRycy9kb3ducmV2LnhtbFBLBQYAAAAABAAEAPkAAACUAwAAAAA=&#10;" strokecolor="windowText">
                    <v:stroke endarrow="block"/>
                  </v:shape>
                  <v:shape id="Gerade Verbindung mit Pfeil 2096" o:spid="_x0000_s1067" type="#_x0000_t32" style="position:absolute;left:21567;top:2584;width:3676;height:6545;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Y1Kt8YAAADdAAAADwAAAGRycy9kb3ducmV2LnhtbESPQWvCQBSE74X+h+UVvBTdmENqoquU&#10;lmJ7rBH0+Mw+k2D2bdxdNf77bqHQ4zAz3zCL1WA6cSXnW8sKppMEBHFldcu1gm35MZ6B8AFZY2eZ&#10;FNzJw2r5+LDAQtsbf9N1E2oRIewLVNCE0BdS+qohg35ie+LoHa0zGKJ0tdQObxFuOpkmSSYNthwX&#10;GuzpraHqtLkYBe+X2brk3XOefr3s8/N278p7dlBq9DS8zkEEGsJ/+K/9qRWkSZ7B75v4BOTy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WNSrfGAAAA3QAAAA8AAAAAAAAA&#10;AAAAAAAAoQIAAGRycy9kb3ducmV2LnhtbFBLBQYAAAAABAAEAPkAAACUAwAAAAA=&#10;" strokecolor="windowText">
                    <v:stroke endarrow="block" joinstyle="bevel" endcap="square"/>
                  </v:shape>
                  <v:roundrect id="Abgerundetes Rechteck 2097" o:spid="_x0000_s1068" style="position:absolute;top:198;width:2386;height:2386;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EsJdsMA&#10;AADdAAAADwAAAGRycy9kb3ducmV2LnhtbESPQWsCMRSE70L/Q3gFb5pVsLarUUpBEHqqLj0/N6+b&#10;xc3LbhLX9d83guBxmJlvmPV2sI3oyYfasYLZNANBXDpdc6WgOO4m7yBCRNbYOCYFNwqw3byM1phr&#10;d+Uf6g+xEgnCIUcFJsY2lzKUhiyGqWuJk/fnvMWYpK+k9nhNcNvIeZa9SYs1pwWDLX0ZKs+Hi1Wg&#10;iybQrO+679PCnG7+gvZ32Sk1fh0+VyAiDfEZfrT3WsE8+1jC/U16AnLz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EsJdsMAAADdAAAADwAAAAAAAAAAAAAAAACYAgAAZHJzL2Rv&#10;d25yZXYueG1sUEsFBgAAAAAEAAQA9QAAAIgDAAAAAA==&#10;" filled="f" strokecolor="windowText" strokeweight="2pt">
                    <v:textbox>
                      <w:txbxContent>
                        <w:p w:rsidR="00A812E7" w:rsidRPr="00895040" w:rsidRDefault="00A812E7" w:rsidP="00285781">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95040">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11</w:t>
                          </w:r>
                        </w:p>
                      </w:txbxContent>
                    </v:textbox>
                  </v:roundrect>
                  <v:roundrect id="Abgerundetes Rechteck 2098" o:spid="_x0000_s1069" style="position:absolute;left:4870;top:99;width:2386;height:2386;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" fillcolor="window" strokecolor="windowText" strokeweight="2pt">
                    <v:textbox>
                      <w:txbxContent>
                        <w:p w:rsidR="00A812E7" w:rsidRPr="00895040" w:rsidRDefault="00A812E7" w:rsidP="00285781">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95040">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8</w:t>
                          </w:r>
                        </w:p>
                      </w:txbxContent>
                    </v:textbox>
                  </v:roundrect>
                  <v:roundrect id="Abgerundetes Rechteck 2099" o:spid="_x0000_s1070" style="position:absolute;left:10038;top:99;width:2386;height:2386;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BuOMIA&#10;AADdAAAADwAAAGRycy9kb3ducmV2LnhtbESPQYvCMBSE74L/ITzBm6aKLrUaRRZW9OBhq+D12Tzb&#10;YvNSmqj13xtB8DjMzDfMYtWaStypcaVlBaNhBII4s7rkXMHx8DeIQTiPrLGyTAqe5GC17HYWmGj7&#10;4H+6pz4XAcIuQQWF93UipcsKMuiGtiYO3sU2Bn2QTS51g48AN5UcR9GPNFhyWCiwpt+Csmt6Mwrc&#10;ZHra7c9xeq58RkfHm70dGaX6vXY9B+Gp9d/wp73VCsbRbAbvN+EJyOU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v8G44wgAAAN0AAAAPAAAAAAAAAAAAAAAAAJgCAABkcnMvZG93&#10;bnJldi54bWxQSwUGAAAAAAQABAD1AAAAhwMAAAAA&#10;" fillcolor="window" strokecolor="windowText" strokeweight="2pt">
                    <v:textbox>
                      <w:txbxContent>
                        <w:p w:rsidR="00A812E7" w:rsidRPr="00895040" w:rsidRDefault="00A812E7" w:rsidP="00285781">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95040">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w:t>
                          </w:r>
                        </w:p>
                      </w:txbxContent>
                    </v:textbox>
                  </v:roundrect>
                  <v:roundrect id="Abgerundetes Rechteck 2100" o:spid="_x0000_s1071" style="position:absolute;left:14908;width:2387;height:2385;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" fillcolor="window" strokecolor="windowText" strokeweight="2pt">
                    <v:textbox>
                      <w:txbxContent>
                        <w:p w:rsidR="00A812E7" w:rsidRPr="00895040" w:rsidRDefault="00A812E7" w:rsidP="00285781">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95040">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w:t>
                          </w:r>
                        </w:p>
                      </w:txbxContent>
                    </v:textbox>
                  </v:roundrect>
                  <v:roundrect id="Abgerundetes Rechteck 2101" o:spid="_x0000_s1072" style="position:absolute;left:23953;width:2386;height:2385;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234JMMA&#10;AADdAAAADwAAAGRycy9kb3ducmV2LnhtbESPQYvCMBSE78L+h/AWvGlaWaVU0yILK7sHD1bB67N5&#10;tsXmpTRR67/fCILHYWa+YVb5YFpxo941lhXE0wgEcWl1w5WCw/5nkoBwHllja5kUPMhBnn2MVphq&#10;e+cd3QpfiQBhl6KC2vsuldKVNRl0U9sRB+9se4M+yL6Susd7gJtWzqJoIQ02HBZq7Oi7pvJSXI0C&#10;9zU//m1PSXFqfUkHx5utjY1S489hvQThafDv8Kv9qxXM4iiG55vwBGT2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234JMMAAADdAAAADwAAAAAAAAAAAAAAAACYAgAAZHJzL2Rv&#10;d25yZXYueG1sUEsFBgAAAAAEAAQA9QAAAIgDAAAAAA==&#10;" fillcolor="window" strokecolor="windowText" strokeweight="2pt">
                    <v:textbox>
                      <w:txbxContent>
                        <w:p w:rsidR="00A812E7" w:rsidRPr="00895040" w:rsidRDefault="00A812E7" w:rsidP="00285781">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95040">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9</w:t>
                          </w:r>
                        </w:p>
                      </w:txbxContent>
                    </v:textbox>
                  </v:roundrect>
                  <v:roundrect id="Abgerundetes Rechteck 2102" o:spid="_x0000_s1073" style="position:absolute;left:27829;width:2386;height:2385;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79mU8QA&#10;AADdAAAADwAAAGRycy9kb3ducmV2LnhtbESPQWvCQBSE70L/w/IKvekmQSWkriKCxR5yMA30+sy+&#10;JsHs25DdmvTfdwXB4zAz3zCb3WQ6caPBtZYVxIsIBHFldcu1gvLrOE9BOI+ssbNMCv7IwW77Mttg&#10;pu3IZ7oVvhYBwi5DBY33fSalqxoy6Ba2Jw7ejx0M+iCHWuoBxwA3nUyiaC0NthwWGuzp0FB1LX6N&#10;ArdcfX/ml7S4dL6i0vFHbmOj1NvrtH8H4Wnyz/CjfdIKkjhK4P4mPAG5/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ZlPEAAAA3QAAAA8AAAAAAAAAAAAAAAAAmAIAAGRycy9k&#10;b3ducmV2LnhtbFBLBQYAAAAABAAEAPUAAACJAwAAAAA=&#10;" fillcolor="window" strokecolor="windowText" strokeweight="2pt">
                    <v:textbox>
                      <w:txbxContent>
                        <w:p w:rsidR="00A812E7" w:rsidRPr="00895040" w:rsidRDefault="00A812E7" w:rsidP="00285781">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95040">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3</w:t>
                          </w:r>
                        </w:p>
                      </w:txbxContent>
                    </v:textbox>
                  </v:roundrect>
                  <v:shape id="Gerade Verbindung mit Pfeil 2103" o:spid="_x0000_s1074" type="#_x0000_t32" style="position:absolute;left:34687;top:4075;width:5905;height:256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SJmNsYAAADdAAAADwAAAGRycy9kb3ducmV2LnhtbESPQWsCMRSE7wX/Q3hCb5rsVkS2RmkL&#10;ilCLdttLb4/N62bp5mXZRN3+e1MQehxm5htmuR5cK87Uh8azhmyqQBBX3jRca/j82EwWIEJENth6&#10;Jg2/FGC9Gt0tsTD+wu90LmMtEoRDgRpsjF0hZagsOQxT3xEn79v3DmOSfS1Nj5cEd63MlZpLhw2n&#10;BYsdvViqfsqT0/D25WflLJSH7f71+eiUt/M8s1rfj4enRxCRhvgfvrV3RkOeqQf4e5OegFxd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UiZjbGAAAA3QAAAA8AAAAAAAAA&#10;AAAAAAAAoQIAAGRycy9kb3ducmV2LnhtbFBLBQYAAAAABAAEAPkAAACUAwAAAAA=&#10;" strokecolor="windowText">
                    <v:stroke endarrow="block"/>
                  </v:shape>
                  <v:shape id="Gerade Verbindung mit Pfeil 2104" o:spid="_x0000_s1075" type="#_x0000_t32" style="position:absolute;left:33296;top:6261;width:7360;height:5131;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sv+QsYAAADdAAAADwAAAGRycy9kb3ducmV2LnhtbESPQWvCQBSE7wX/w/KE3upuQpCSuooV&#10;LIVaqqkXb4/sMxuafRuyW03/vVso9DjMzDfMYjW6TlxoCK1nDdlMgSCuvWm50XD83D48gggR2WDn&#10;mTT8UIDVcnK3wNL4Kx/oUsVGJAiHEjXYGPtSylBbchhmvidO3tkPDmOSQyPNgNcEd53MlZpLhy2n&#10;BYs9bSzVX9W30/B+8kVVhOrjZff2vHfK23meWa3vp+P6CUSkMf6H/9qvRkOeqQJ+36QnIJc3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rL/kLGAAAA3QAAAA8AAAAAAAAA&#10;AAAAAAAAoQIAAGRycy9kb3ducmV2LnhtbFBLBQYAAAAABAAEAPkAAACUAwAAAAA=&#10;" strokecolor="windowText">
                    <v:stroke endarrow="block"/>
                  </v:shape>
                  <v:shape id="Gerade Verbindung mit Pfeil 2105" o:spid="_x0000_s1076" type="#_x0000_t32" style="position:absolute;left:34687;top:9243;width:5989;height:3866;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Ydb2cYAAADdAAAADwAAAGRycy9kb3ducmV2LnhtbESPQWsCMRSE7wX/Q3hCbzXZRUW2RmkL&#10;iqBFu+2lt8fmdbN087JsUl3/vSkUehxm5htmuR5cK87Uh8azhmyiQBBX3jRca/h43zwsQISIbLD1&#10;TBquFGC9Gt0tsTD+wm90LmMtEoRDgRpsjF0hZagsOQwT3xEn78v3DmOSfS1Nj5cEd63MlZpLhw2n&#10;BYsdvViqvssfp+H100/LaSiP28P++eSUt/M8s1rfj4enRxCRhvgf/mvvjIY8UzP4fZOegFzd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WHW9nGAAAA3QAAAA8AAAAAAAAA&#10;AAAAAAAAoQIAAGRycy9kb3ducmV2LnhtbFBLBQYAAAAABAAEAPkAAACUAwAAAAA=&#10;" strokecolor="windowText">
                    <v:stroke endarrow="block"/>
                  </v:shape>
                  <v:shape id="Gerade Verbindung mit Pfeil 2106" o:spid="_x0000_s1077" type="#_x0000_t32" style="position:absolute;left:33196;top:18586;width:7403;height:1102;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pAS3cYAAADdAAAADwAAAGRycy9kb3ducmV2LnhtbESPX0vDQBDE34V+h2MF3+ylfag27bVI&#10;ISiGSv9on5fcmgRze+FubdNv7wmCj8PM/IZZrgfXqTOF2Ho2MBlnoIgrb1uuDbwfi/tHUFGQLXae&#10;ycCVIqxXo5sl5tZfeE/ng9QqQTjmaKAR6XOtY9WQwzj2PXHyPn1wKEmGWtuAlwR3nZ5m2Uw7bDkt&#10;NNjTpqHq6/DtDITX7W67L4pQlh+n/vpWzh/kWYy5ux2eFqCEBvkP/7VfrIHpJJvB75v0BPTq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6QEt3GAAAA3QAAAA8AAAAAAAAA&#10;AAAAAAAAoQIAAGRycy9kb3ducmV2LnhtbFBLBQYAAAAABAAEAPkAAACUAwAAAAA=&#10;" strokecolor="windowText">
                    <v:stroke endarrow="block"/>
                  </v:shape>
                  <v:group id="Gruppieren 2107" o:spid="_x0000_s1078" style="position:absolute;left:10833;top:5565;width:3020;height:1316" coordsize="198826,8665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4g5vFAAAA3QAA&#10;AA8AAAAAAAAAAAAAAAAAqgIAAGRycy9kb3ducmV2LnhtbFBLBQYAAAAABAAEAPoAAACcAwAAAAA=&#10;">
                    <v:shape id="Gerade Verbindung mit Pfeil 2108" o:spid="_x0000_s1079" type="#_x0000_t32" style="position:absolute;top:27377;width:83820;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aNfcIAAADdAAAADwAAAGRycy9kb3ducmV2LnhtbERPTWsCMRC9F/wPYYReSk12paJbo2hB&#10;2mtVsMdhM90sbiZLEnX9981B6PHxvpfrwXXiSiG2njUUEwWCuPam5UbD8bB7nYOICdlg55k03CnC&#10;ejV6WmJl/I2/6bpPjcghHCvUYFPqKyljbclhnPieOHO/PjhMGYZGmoC3HO46WSo1kw5bzg0We/qw&#10;VJ/3F6dh+yYvC/vTbpsivKjydPhcdPVU6+fxsHkHkWhI/+KH+8toKAuV5+Y3+QnI1R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7+aNfcIAAADdAAAADwAAAAAAAAAAAAAA&#10;AAChAgAAZHJzL2Rvd25yZXYueG1sUEsFBgAAAAAEAAQA+QAAAJADAAAAAA==&#10;" strokecolor="windowText">
                      <v:stroke startarrowwidth="narrow" startarrowlength="short" endarrow="block" endarrowwidth="narrow" endarrowlength="short"/>
                    </v:shape>
                    <v:shape id="Gerade Verbindung mit Pfeil 2109" o:spid="_x0000_s1080" type="#_x0000_t32" style="position:absolute;left:114984;top:21902;width:83842;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ikfwcYAAADdAAAADwAAAGRycy9kb3ducmV2LnhtbESP0WoCMRRE3wX/IVyhL6VmFSntahQR&#10;SosPFtf9gNvNdZN2c7NsUt369UYo+DjMzBlmsepdI07UBetZwWScgSCuvLZcKygPb08vIEJE1th4&#10;JgV/FGC1HA4WmGt/5j2diliLBOGQowITY5tLGSpDDsPYt8TJO/rOYUyyq6Xu8JzgrpHTLHuWDi2n&#10;BYMtbQxVP8WvU/D1aHB7sd9VL99ndmc+y8NlVyr1MOrXcxCR+ngP/7c/tILpJHuF25v0BOTyC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opH8HGAAAA3QAAAA8AAAAAAAAA&#10;AAAAAAAAoQIAAGRycy9kb3ducmV2LnhtbFBLBQYAAAAABAAEAPkAAACUAwAAAAA=&#10;" strokecolor="windowText">
                      <v:stroke startarrow="block" startarrowwidth="narrow" startarrowlength="short" endarrowwidth="narrow" endarrowlength="short"/>
                    </v:shape>
                    <v:line id="Gerader Verbinder 468" o:spid="_x0000_s1081" style="position:absolute;flip:y;visibility:visible;mso-wrap-style:square" from="79394,0" to="79394,811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VgdhcMAAADdAAAADwAAAGRycy9kb3ducmV2LnhtbERPu27CMBTdK/EP1kXqVpxkQChgEK9K&#10;TH1QlmyX+BKHxNdR7ELK19dDpY5H571YDbYVN+p97VhBOklAEJdO11wpOH29vsxA+ICssXVMCn7I&#10;w2o5elpgrt2dP+l2DJWIIexzVGBC6HIpfWnIop+4jjhyF9dbDBH2ldQ93mO4bWWWJFNpsebYYLCj&#10;raGyOX5bBbvHR/NWFEXWtO/mlO433XV3LpR6Hg/rOYhAQ/gX/7kPWkGWpnF/fBOfgFz+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VYHYXDAAAA3QAAAA8AAAAAAAAAAAAA&#10;AAAAoQIAAGRycy9kb3ducmV2LnhtbFBLBQYAAAAABAAEAPkAAACRAwAAAAA=&#10;" strokecolor="windowText"/>
                    <v:line id="Gerader Verbinder 469" o:spid="_x0000_s1082" style="position:absolute;flip:y;visibility:visible;mso-wrap-style:square" from="114984,5475" to="114984,866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hS4HscAAADdAAAADwAAAGRycy9kb3ducmV2LnhtbESPzW7CMBCE75V4B2uReiuOc6iqFINo&#10;Aamn/lAuuS3xEofE6yh2Ie3T15UqcRzNzDea+XJ0nTjTEBrPGtQsA0FcedNwrWH/ub17ABEissHO&#10;M2n4pgDLxeRmjoXxF/6g8y7WIkE4FKjBxtgXUobKksMw8z1x8o5+cBiTHGppBrwkuOtknmX30mHD&#10;acFiT8+Wqnb35TSsf97b17Is87Z7s3u1eepP60Op9e10XD2CiDTGa/i//WI05Eop+HuTnoBc/AI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qFLgexwAAAN0AAAAPAAAAAAAA&#10;AAAAAAAAAKECAABkcnMvZG93bnJldi54bWxQSwUGAAAAAAQABAD5AAAAlQMAAAAA&#10;" strokecolor="windowText"/>
                  </v:group>
                  <v:group id="Gruppieren 2112" o:spid="_x0000_s1083" style="position:absolute;left:35730;top:15753;width:3020;height:1316;rotation:90" coordsize="198826,8665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C+BPxrFAAAA3QAA&#10;AA8AAAAAAAAAAAAAAAAAqgIAAGRycy9kb3ducmV2LnhtbFBLBQYAAAAABAAEAPoAAACcAwAAAAA=&#10;">
                    <v:shape id="Gerade Verbindung mit Pfeil 2113" o:spid="_x0000_s1084" type="#_x0000_t32" style="position:absolute;top:27377;width:83820;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JuJ0cQAAADdAAAADwAAAGRycy9kb3ducmV2LnhtbESPQWsCMRSE7wX/Q3hCL0Wzu9Kiq1G0&#10;IPVaLejxsXluFjcvSxJ1/feNUOhxmJlvmMWqt624kQ+NYwX5OANBXDndcK3g57AdTUGEiKyxdUwK&#10;HhRgtRy8LLDU7s7fdNvHWiQIhxIVmBi7UspQGbIYxq4jTt7ZeYsxSV9L7fGe4LaVRZZ9SIsNpwWD&#10;HX0aqi77q1WweZfXmTk1mzr3b1lxPHzN2mqi1OuwX89BROrjf/ivvdMKijyfwPNNegJy+Qs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km4nRxAAAAN0AAAAPAAAAAAAAAAAA&#10;AAAAAKECAABkcnMvZG93bnJldi54bWxQSwUGAAAAAAQABAD5AAAAkgMAAAAA&#10;" strokecolor="windowText">
                      <v:stroke startarrowwidth="narrow" startarrowlength="short" endarrow="block" endarrowwidth="narrow" endarrowlength="short"/>
                    </v:shape>
                    <v:shape id="Gerade Verbindung mit Pfeil 2114" o:spid="_x0000_s1085" type="#_x0000_t32" style="position:absolute;left:114984;top:21902;width:83842;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fEmgsYAAADdAAAADwAAAGRycy9kb3ducmV2LnhtbESP0WoCMRRE3wv+Q7iCL0WzK1JkaxQR&#10;pNIHS3U/4HZzu0nd3CybVLd+fSMIPg4zc4ZZrHrXiDN1wXpWkE8yEMSV15ZrBeVxO56DCBFZY+OZ&#10;FPxRgNVy8LTAQvsLf9L5EGuRIBwKVGBibAspQ2XIYZj4ljh5375zGJPsaqk7vCS4a+Q0y16kQ8tp&#10;wWBLG0PV6fDrFHw9G3y/2p+ql28zuzcf5fG6L5UaDfv1K4hIfXyE7+2dVjDN8xnc3qQnIJ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HxJoLGAAAA3QAAAA8AAAAAAAAA&#10;AAAAAAAAoQIAAGRycy9kb3ducmV2LnhtbFBLBQYAAAAABAAEAPkAAACUAwAAAAA=&#10;" strokecolor="windowText">
                      <v:stroke startarrow="block" startarrowwidth="narrow" startarrowlength="short" endarrowwidth="narrow" endarrowlength="short"/>
                    </v:shape>
                    <v:line id="Gerader Verbinder 474" o:spid="_x0000_s1086" style="position:absolute;flip:y;visibility:visible;mso-wrap-style:square" from="79394,0" to="79394,811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S++HcgAAADdAAAADwAAAGRycy9kb3ducmV2LnhtbESPzWrDMBCE74W8g9hCb41sQ0txo4Q0&#10;P9BT06a5+LaxNpZja2UsNXHy9FGh0OMwM98wk9lgW3Gi3teOFaTjBARx6XTNlYLd9/rxBYQPyBpb&#10;x6TgQh5m09HdBHPtzvxFp22oRISwz1GBCaHLpfSlIYt+7Dri6B1cbzFE2VdS93iOcNvKLEmepcWa&#10;44LBjhaGymb7YxUsr5/NR1EUWdNuzC5dvXXH5b5Q6uF+mL+CCDSE//Bf+10ryNL0CX7fxCcgpzc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lS++HcgAAADdAAAADwAAAAAA&#10;AAAAAAAAAAChAgAAZHJzL2Rvd25yZXYueG1sUEsFBgAAAAAEAAQA+QAAAJYDAAAAAA==&#10;" strokecolor="windowText"/>
                    <v:line id="Gerader Verbinder 475" o:spid="_x0000_s1087" style="position:absolute;flip:y;visibility:visible;mso-wrap-style:square" from="114984,5475" to="114984,866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f0gascAAADdAAAADwAAAGRycy9kb3ducmV2LnhtbESPzW7CMBCE75V4B2uRuBUnOaAqxaDy&#10;U4kTbSmX3LbxNg6J11HsQuDpcaVKPY5m5hvNfDnYVpyp97VjBek0AUFcOl1zpeD4+fr4BMIHZI2t&#10;Y1JwJQ/Lxehhjrl2F/6g8yFUIkLY56jAhNDlUvrSkEU/dR1x9L5dbzFE2VdS93iJcNvKLElm0mLN&#10;ccFgR2tDZXP4sQo2t/dmXxRF1rRv5phuV91p81UoNRkPL88gAg3hP/zX3mkFWZrO4PdNfAJycQc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l/SBqxwAAAN0AAAAPAAAAAAAA&#10;AAAAAAAAAKECAABkcnMvZG93bnJldi54bWxQSwUGAAAAAAQABAD5AAAAlQMAAAAA&#10;" strokecolor="windowText"/>
                  </v:group>
                  <v:shape id="Gerade Verbindung mit Pfeil 2117" o:spid="_x0000_s1088" type="#_x0000_t32" style="position:absolute;left:38166;top:16498;width:2453;height:695;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AUhm8YAAADdAAAADwAAAGRycy9kb3ducmV2LnhtbESPX0vDQBDE34V+h2MF3+wlfbA29lqk&#10;EBRDpX/U5yW3JsHcXrhb2/Tbe4Lg4zAzv2GW69H16kQhdp4N5NMMFHHtbceNgbdjeXsPKgqyxd4z&#10;GbhQhPVqcrXEwvoz7+l0kEYlCMcCDbQiQ6F1rFtyGKd+IE7epw8OJcnQaBvwnOCu17Msu9MOO04L&#10;LQ60aan+Onw7A+Flu9vuyzJU1fvHcHmtFnN5EmNursfHB1BCo/yH/9rP1sAsz+fw+yY9Ab36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QFIZvGAAAA3QAAAA8AAAAAAAAA&#10;AAAAAAAAoQIAAGRycy9kb3ducmV2LnhtbFBLBQYAAAAABAAEAPkAAACUAwAAAAA=&#10;" strokecolor="windowText">
                    <v:stroke endarrow="block"/>
                  </v:shape>
                  <v:roundrect id="Abgerundetes Rechteck 2118" o:spid="_x0000_s1089" style="position:absolute;left:40750;top:2683;width:2736;height:2385;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" fillcolor="window" strokecolor="windowText" strokeweight="2pt">
                    <v:textbox>
                      <w:txbxContent>
                        <w:p w:rsidR="00A812E7" w:rsidRPr="00895040" w:rsidRDefault="00A812E7" w:rsidP="00285781">
                          <w:pPr>
                            <w:jc w:val="center"/>
                            <w:rPr>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95040">
                            <w:rPr>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10</w:t>
                          </w:r>
                        </w:p>
                      </w:txbxContent>
                    </v:textbox>
                  </v:roundrect>
                  <v:roundrect id="Abgerundetes Rechteck 2119" o:spid="_x0000_s1090" style="position:absolute;left:40750;top:5367;width:2386;height:2385;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MJi/8IA&#10;AADdAAAADwAAAGRycy9kb3ducmV2LnhtbESPQYvCMBSE74L/ITzBm6YVXbQaRRZW9OBhq+D12Tzb&#10;YvNSmqj13xtB8DjMzDfMYtWaStypcaVlBfEwAkGcWV1yruB4+BtMQTiPrLGyTAqe5GC17HYWmGj7&#10;4H+6pz4XAcIuQQWF93UipcsKMuiGtiYO3sU2Bn2QTS51g48AN5UcRdGPNFhyWCiwpt+Csmt6Mwrc&#10;eHLa7c/T9Fz5jI6ON3sbG6X6vXY9B+Gp9d/wp73VCkZxPIP3m/AE5PI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0wmL/wgAAAN0AAAAPAAAAAAAAAAAAAAAAAJgCAABkcnMvZG93&#10;bnJldi54bWxQSwUGAAAAAAQABAD1AAAAhwMAAAAA&#10;" fillcolor="window" strokecolor="windowText" strokeweight="2pt">
                    <v:textbox>
                      <w:txbxContent>
                        <w:p w:rsidR="00A812E7" w:rsidRPr="00895040" w:rsidRDefault="00A812E7" w:rsidP="00285781">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95040">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4</w:t>
                          </w:r>
                        </w:p>
                      </w:txbxContent>
                    </v:textbox>
                  </v:roundrect>
                  <v:roundrect id="Abgerundetes Rechteck 2120" o:spid="_x0000_s1091" style="position:absolute;left:40849;top:8050;width:2387;height:2386;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5QB38IA&#10;AADdAAAADwAAAGRycy9kb3ducmV2LnhtbERPz2vCMBS+C/sfwhN207RlDulMiwwm7uBhVdj12Tzb&#10;YvJSmqzt/ntzGOz48f3elbM1YqTBd44VpOsEBHHtdMeNgsv5Y7UF4QOyRuOYFPySh7J4Wuww127i&#10;Lxqr0IgYwj5HBW0IfS6lr1uy6NeuJ47czQ0WQ4RDI/WAUwy3RmZJ8iotdhwbWuzpvaX6Xv1YBf5l&#10;8/15um6rqwk1XTwfTi61Sj0v5/0biEBz+Bf/uY9aQZZmcX98E5+ALB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rlAHfwgAAAN0AAAAPAAAAAAAAAAAAAAAAAJgCAABkcnMvZG93&#10;bnJldi54bWxQSwUGAAAAAAQABAD1AAAAhwMAAAAA&#10;" fillcolor="window" strokecolor="windowText" strokeweight="2pt">
                    <v:textbox>
                      <w:txbxContent>
                        <w:p w:rsidR="00A812E7" w:rsidRPr="00895040" w:rsidRDefault="00A812E7" w:rsidP="00285781">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95040">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9</w:t>
                          </w:r>
                        </w:p>
                      </w:txbxContent>
                    </v:textbox>
                  </v:roundrect>
                  <v:roundrect id="Abgerundetes Rechteck 2121" o:spid="_x0000_s1092" style="position:absolute;left:40750;top:15902;width:2386;height:2386;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NikRMIA&#10;AADdAAAADwAAAGRycy9kb3ducmV2LnhtbESPQYvCMBSE74L/ITxhb5q2qEg1igiKe/BgFbw+m2db&#10;bF5KE7X77zeC4HGYmW+YxaoztXhS6yrLCuJRBII4t7riQsH5tB3OQDiPrLG2TAr+yMFq2e8tMNX2&#10;xUd6Zr4QAcIuRQWl900qpctLMuhGtiEO3s22Bn2QbSF1i68AN7VMomgqDVYcFkpsaFNSfs8eRoEb&#10;Ty6/h+ssu9Y+p7Pj3cHGRqmfQbeeg/DU+W/4095rBUmcxPB+E56AXP4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E2KREwgAAAN0AAAAPAAAAAAAAAAAAAAAAAJgCAABkcnMvZG93&#10;bnJldi54bWxQSwUGAAAAAAQABAD1AAAAhwMAAAAA&#10;" fillcolor="window" strokecolor="windowText" strokeweight="2pt">
                    <v:textbox>
                      <w:txbxContent>
                        <w:p w:rsidR="00A812E7" w:rsidRPr="00895040" w:rsidRDefault="00A812E7" w:rsidP="00285781">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95040">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w:t>
                          </w:r>
                        </w:p>
                      </w:txbxContent>
                    </v:textbox>
                  </v:roundrect>
                  <v:roundrect id="Abgerundetes Rechteck 2122" o:spid="_x0000_s1093" style="position:absolute;left:40750;top:18586;width:2386;height:2385;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Ao6M8QA&#10;AADdAAAADwAAAGRycy9kb3ducmV2LnhtbESPQWvCQBSE70L/w/IKvekmQSWkriKCxR5yMA30+sy+&#10;JsHs25DdmvTfdwXB4zAz3zCb3WQ6caPBtZYVxIsIBHFldcu1gvLrOE9BOI+ssbNMCv7IwW77Mttg&#10;pu3IZ7oVvhYBwi5DBY33fSalqxoy6Ba2Jw7ejx0M+iCHWuoBxwA3nUyiaC0NthwWGuzp0FB1LX6N&#10;ArdcfX/ml7S4dL6i0vFHbmOj1NvrtH8H4Wnyz/CjfdIKkjhJ4P4mPAG5/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QKOjPEAAAA3QAAAA8AAAAAAAAAAAAAAAAAmAIAAGRycy9k&#10;b3ducmV2LnhtbFBLBQYAAAAABAAEAPUAAACJAwAAAAA=&#10;" fillcolor="window" strokecolor="windowText" strokeweight="2pt">
                    <v:textbox>
                      <w:txbxContent>
                        <w:p w:rsidR="00A812E7" w:rsidRPr="00895040" w:rsidRDefault="00A812E7" w:rsidP="00285781">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95040">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5</w:t>
                          </w:r>
                        </w:p>
                      </w:txbxContent>
                    </v:textbox>
                  </v:roundrect>
                  <v:shape id="Gerade Verbindung mit Pfeil 2123" o:spid="_x0000_s1094" type="#_x0000_t32" style="position:absolute;left:35383;top:12722;width:5290;height:166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pc6VsUAAADdAAAADwAAAGRycy9kb3ducmV2LnhtbESPQWvCQBSE7wX/w/KE3nSTVESiq9hC&#10;i9AWNXrx9sg+s8Hs25BdNf333YLQ4zAz3zCLVW8bcaPO144VpOMEBHHpdM2VguPhfTQD4QOyxsYx&#10;KfghD6vl4GmBuXZ33tOtCJWIEPY5KjAhtLmUvjRk0Y9dSxy9s+sshii7SuoO7xFuG5klyVRarDku&#10;GGzpzVB5Ka5WwffJTYqJL7YfX5+vO5s4M81So9TzsF/PQQTqw3/40d5oBVmavcDfm/gE5PIX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pc6VsUAAADdAAAADwAAAAAAAAAA&#10;AAAAAAChAgAAZHJzL2Rvd25yZXYueG1sUEsFBgAAAAAEAAQA+QAAAJMDAAAAAA==&#10;" strokecolor="windowText">
                    <v:stroke endarrow="block"/>
                  </v:shape>
                  <v:roundrect id="Abgerundetes Rechteck 2124" o:spid="_x0000_s1095" style="position:absolute;left:40750;top:11529;width:2381;height:2381;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K8H3MQA&#10;AADdAAAADwAAAGRycy9kb3ducmV2LnhtbESPQWvCQBSE74L/YXkFb7pJiBJSVymCpT14aAz0+sy+&#10;JqHZtyG7mvjvu0LB4zAz3zDb/WQ6caPBtZYVxKsIBHFldcu1gvJ8XGYgnEfW2FkmBXdysN/NZ1vM&#10;tR35i26Fr0WAsMtRQeN9n0vpqoYMupXtiYP3YweDPsihlnrAMcBNJ5Mo2kiDLYeFBns6NFT9Flej&#10;wKXr78/TJSsuna+odPx+srFRavEyvb2C8DT5Z/i//aEVJHGSwuNNeAJy9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SvB9zEAAAA3QAAAA8AAAAAAAAAAAAAAAAAmAIAAGRycy9k&#10;b3ducmV2LnhtbFBLBQYAAAAABAAEAPUAAACJAwAAAAA=&#10;" fillcolor="window" strokecolor="windowText" strokeweight="2pt">
                    <v:textbox>
                      <w:txbxContent>
                        <w:p w:rsidR="00A812E7" w:rsidRPr="00895040" w:rsidRDefault="00A812E7" w:rsidP="00285781">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95040">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6</w:t>
                          </w:r>
                        </w:p>
                      </w:txbxContent>
                    </v:textbox>
                  </v:roundrect>
                </v:group>
                <v:line id="Gerader Verbinder 932" o:spid="_x0000_s1096" style="position:absolute;visibility:visible;mso-wrap-style:square" from="3349,27024" to="3349,318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3GYfcQAAADdAAAADwAAAGRycy9kb3ducmV2LnhtbESPQWsCMRSE7wX/Q3hCbzXrikVXo4hQ&#10;8NCDtQU9PpPnZnHzsm5SXf99Iwg9DjPzDTNfdq4WV2pD5VnBcJCBINbeVFwq+Pn+eJuACBHZYO2Z&#10;FNwpwHLRe5ljYfyNv+i6i6VIEA4FKrAxNoWUQVtyGAa+IU7eybcOY5JtKU2LtwR3tcyz7F06rDgt&#10;WGxobUmfd79Owd7i53arj5H86LDSpjTGX6ZKvfa71QxEpC7+h5/tjVGQD/MxPN6kJyAX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zcZh9xAAAAN0AAAAPAAAAAAAAAAAA&#10;AAAAAKECAABkcnMvZG93bnJldi54bWxQSwUGAAAAAAQABAD5AAAAkgMAAAAA&#10;" strokecolor="#4a7ebb"/>
                <v:line id="Gerader Verbinder 933" o:spid="_x0000_s1097" style="position:absolute;visibility:visible;mso-wrap-style:square" from="15979,27024" to="16036,295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6MGCsQAAADdAAAADwAAAGRycy9kb3ducmV2LnhtbESPQWsCMRSE74X+h/AKvXWzbkHqahQp&#10;CB56UCvo8Zk8N4ubl+0m1fXfG0HwOMzMN8xk1rtGnKkLtWcFgywHQay9qblSsP1dfHyBCBHZYOOZ&#10;FFwpwGz6+jLB0vgLr+m8iZVIEA4lKrAxtqWUQVtyGDLfEifv6DuHMcmukqbDS4K7RhZ5PpQOa04L&#10;Flv6tqRPm3+nYGfxZ7XSh0j+cz/XpjLG/42Uen/r52MQkfr4DD/aS6OgGBRDuL9JT0BO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DowYKxAAAAN0AAAAPAAAAAAAAAAAA&#10;AAAAAKECAABkcnMvZG93bnJldi54bWxQSwUGAAAAAAQABAD5AAAAkgMAAAAA&#10;" strokecolor="#4a7ebb"/>
                <v:shape id="Gerade Verbindung mit Pfeil 2127" o:spid="_x0000_s1098" type="#_x0000_t32" style="position:absolute;left:3304;top:27703;width:12002;height:12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co8zMUAAADdAAAADwAAAGRycy9kb3ducmV2LnhtbESPQWvCQBSE74L/YXkFb7pJqNqmbsQW&#10;Al4UTAult0f2NRuafRuyW43/3i0UPA4z8w2z2Y62E2cafOtYQbpIQBDXTrfcKPh4L+dPIHxA1tg5&#10;JgVX8rAtppMN5tpd+ETnKjQiQtjnqMCE0OdS+tqQRb9wPXH0vt1gMUQ5NFIPeIlw28ksSVbSYstx&#10;wWBPb4bqn+rXKnhd+2VjzNfjWH928liWz4TlQanZw7h7ARFoDPfwf3uvFWRptoa/N/EJyOIG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3co8zMUAAADdAAAADwAAAAAAAAAA&#10;AAAAAAChAgAAZHJzL2Rvd25yZXYueG1sUEsFBgAAAAAEAAQA+QAAAJMDAAAAAA==&#10;" strokecolor="#4a7ebb">
                  <v:stroke startarrow="block" endarrow="block"/>
                </v:shape>
                <v:shape id="Gerade Verbindung mit Pfeil 2128" o:spid="_x0000_s1099" type="#_x0000_t32" style="position:absolute;left:15979;top:27884;width:10592;height:12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FWovsMAAADdAAAADwAAAGRycy9kb3ducmV2LnhtbERPz2vCMBS+C/4P4Q12s6llU1eNooPC&#10;LhPsBrLbo3k2Zc1LaWLb/ffLYbDjx/d7d5hsKwbqfeNYwTJJQRBXTjdcK/j8KBYbED4ga2wdk4If&#10;8nDYz2c7zLUb+UJDGWoRQ9jnqMCE0OVS+sqQRZ+4jjhyN9dbDBH2tdQ9jjHctjJL05W02HBsMNjR&#10;q6Hqu7xbBae1f66N+Xqaqmsrz0XxQli8K/X4MB23IAJN4V/8537TCrJlFufGN/EJyP0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xVqL7DAAAA3QAAAA8AAAAAAAAAAAAA&#10;AAAAoQIAAGRycy9kb3ducmV2LnhtbFBLBQYAAAAABAAEAPkAAACRAwAAAAA=&#10;" strokecolor="#4a7ebb">
                  <v:stroke startarrow="block" endarrow="block"/>
                </v:shape>
                <v:shape id="Gerade Verbindung mit Pfeil 2129" o:spid="_x0000_s1100" type="#_x0000_t32" style="position:absolute;left:13942;top:28744;width:1340;height:3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7jOpMUAAADdAAAADwAAAGRycy9kb3ducmV2LnhtbESPQWvCQBSE74L/YXlCb7pJhKKpq6ig&#10;zaUH01x6e2SfSWj27ZJdNf333ULB4zAz3zCb3Wh6cafBd5YVpIsEBHFtdceNgurzNF+B8AFZY2+Z&#10;FPyQh912Otlgru2DL3QvQyMihH2OCtoQXC6lr1sy6BfWEUfvageDIcqhkXrAR4SbXmZJ8ioNdhwX&#10;WnR0bKn+Lm9GgbPX4hDSc/Ohz1/vxWVZrY2rlHqZjfs3EIHG8Az/twutIEuzNfy9iU9Abn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S7jOpMUAAADdAAAADwAAAAAAAAAA&#10;AAAAAAChAgAAZHJzL2Rvd25yZXYueG1sUEsFBgAAAAAEAAQA+QAAAJMDAAAAAA==&#10;" strokecolor="#4a7ebb">
                  <v:stroke endarrow="block"/>
                </v:shape>
                <v:line id="Gerader Verbinder 937" o:spid="_x0000_s1101" style="position:absolute;visibility:visible;mso-wrap-style:square" from="31822,25847" to="31822,316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t+tOMAAAADdAAAADwAAAGRycy9kb3ducmV2LnhtbERPTYvCMBC9C/6HMII3TVVYtBpFhAUP&#10;HlwV9DgmY1NsJt0mavffbw6Cx8f7XqxaV4knNaH0rGA0zEAQa29KLhScjt+DKYgQkQ1WnknBHwVY&#10;LbudBebGv/iHnodYiBTCIUcFNsY6lzJoSw7D0NfEibv5xmFMsCmkafCVwl0lx1n2JR2WnBos1rSx&#10;pO+Hh1Nwtrjb7/U1kp9c1toUxvjfmVL9Xrueg4jUxo/47d4aBePRJO1Pb9ITkMt/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KbfrTjAAAAA3QAAAA8AAAAAAAAAAAAAAAAA&#10;oQIAAGRycy9kb3ducmV2LnhtbFBLBQYAAAAABAAEAPkAAACOAwAAAAA=&#10;" strokecolor="#4a7ebb"/>
                <v:line id="Gerader Verbinder 938" o:spid="_x0000_s1102" style="position:absolute;flip:x;visibility:visible;mso-wrap-style:square" from="1674,8646" to="3243,86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DHWksUAAADdAAAADwAAAGRycy9kb3ducmV2LnhtbESPT4vCMBTE74LfITzBm6atKEs1iogL&#10;LnhRdw97ezSvf7B56TZR6356Iwgeh5n5DbNYdaYWV2pdZVlBPI5AEGdWV1wo+D59jj5AOI+ssbZM&#10;Cu7kYLXs9xaYanvjA12PvhABwi5FBaX3TSqly0oy6Ma2IQ5ebluDPsi2kLrFW4CbWiZRNJMGKw4L&#10;JTa0KSk7Hy9GwfbX190f3pP/ff61zX/sxq6nlVLDQbeeg/DU+Xf41d5pBUk8ieH5JjwBuXw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1DHWksUAAADdAAAADwAAAAAAAAAA&#10;AAAAAAChAgAAZHJzL2Rvd25yZXYueG1sUEsFBgAAAAAEAAQA+QAAAJMDAAAAAA==&#10;" strokecolor="#4a7ebb"/>
                <v:shape id="Gerade Verbindung mit Pfeil 2132" o:spid="_x0000_s1103" type="#_x0000_t32" style="position:absolute;left:2534;top:8600;width:0;height:18364;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GQJicUAAADdAAAADwAAAGRycy9kb3ducmV2LnhtbESPT2vCQBTE70K/w/IK3nRjatVGV2mF&#10;QC8V/APS2yP7zIZm34bsqvHbuwXB4zAzv2EWq87W4kKtrxwrGA0TEMSF0xWXCg77fDAD4QOyxtox&#10;KbiRh9XypbfATLsrb+myC6WIEPYZKjAhNJmUvjBk0Q9dQxy9k2sthijbUuoWrxFua5kmyURarDgu&#10;GGxobaj4252tgq+pfy+N+R13xbGWmzz/IMx/lOq/dp9zEIG68Aw/2t9aQTp6S+H/TXwCcnk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SGQJicUAAADdAAAADwAAAAAAAAAA&#10;AAAAAAChAgAAZHJzL2Rvd25yZXYueG1sUEsFBgAAAAAEAAQA+QAAAJMDAAAAAA==&#10;" strokecolor="#4a7ebb">
                  <v:stroke startarrow="block" endarrow="block"/>
                </v:shape>
                <v:shape id="Gerade Verbindung mit Pfeil 2133" o:spid="_x0000_s1104" type="#_x0000_t32" style="position:absolute;left:25259;top:28880;width:1340;height:3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4lvk8UAAADdAAAADwAAAGRycy9kb3ducmV2LnhtbESPQWvCQBSE74L/YXlCb7qJAampq9iC&#10;NhcPai69PbLPJJh9u2RXTf99VxB6HGbmG2a1GUwn7tT71rKCdJaAIK6sbrlWUJ5303cQPiBr7CyT&#10;gl/ysFmPRyvMtX3wke6nUIsIYZ+jgiYEl0vpq4YM+pl1xNG72N5giLKvpe7xEeGmk/MkWUiDLceF&#10;Bh19NVRdTzejwNlL8RnSfX3Q+5/v4piVS+NKpd4mw/YDRKAh/Idf7UIrmKdZBs838QnI9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4lvk8UAAADdAAAADwAAAAAAAAAA&#10;AAAAAAChAgAAZHJzL2Rvd25yZXYueG1sUEsFBgAAAAAEAAQA+QAAAJMDAAAAAA==&#10;" strokecolor="#4a7ebb">
                  <v:stroke endarrow="block"/>
                </v:shape>
                <v:line id="Gerader Verbinder 941" o:spid="_x0000_s1105" style="position:absolute;flip:x;visibility:visible;mso-wrap-style:square" from="1720,26979" to="3288,269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EZ1CsUAAADdAAAADwAAAGRycy9kb3ducmV2LnhtbESPT4vCMBTE74LfIbyFvWlqVxepRhFR&#10;UNiLuh68PZrXP2zzUpuo1U+/EQSPw8z8hpnOW1OJKzWutKxg0I9AEKdWl5wr+D2se2MQziNrrCyT&#10;gjs5mM+6nSkm2t54R9e9z0WAsEtQQeF9nUjp0oIMur6tiYOX2cagD7LJpW7wFuCmknEUfUuDJYeF&#10;AmtaFpT+7S9Gwerkq/aM9/jxk21X2dEu7WJUKvX50S4mIDy1/h1+tTdaQTz4GsLzTXgCcvY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EZ1CsUAAADdAAAADwAAAAAAAAAA&#10;AAAAAAChAgAAZHJzL2Rvd25yZXYueG1sUEsFBgAAAAAEAAQA+QAAAJMDAAAAAA==&#10;" strokecolor="#4a7ebb"/>
                <v:shape id="Gerade Verbindung mit Pfeil 2135" o:spid="_x0000_s1106" type="#_x0000_t32" style="position:absolute;left:3395;top:30781;width:28435;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42R/cUAAADdAAAADwAAAGRycy9kb3ducmV2LnhtbESPT4vCMBTE7wt+h/AEb5qqq65do6hQ&#10;8LKCf0D29mieTdnmpTRRu9/eLAh7HGbmN8xi1dpK3KnxpWMFw0ECgjh3uuRCwfmU9T9A+ICssXJM&#10;Cn7Jw2rZeVtgqt2DD3Q/hkJECPsUFZgQ6lRKnxuy6AeuJo7e1TUWQ5RNIXWDjwi3lRwlyVRaLDku&#10;GKxpayj/Od6sgs3MTwpjvt/b/FLJfZbNCbMvpXrddv0JIlAb/sOv9k4rGA3HE/h7E5+AXD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42R/cUAAADdAAAADwAAAAAAAAAA&#10;AAAAAAChAgAAZHJzL2Rvd25yZXYueG1sUEsFBgAAAAAEAAQA+QAAAJMDAAAAAA==&#10;" strokecolor="#4a7ebb">
                  <v:stroke startarrow="block" endarrow="block"/>
                </v:shape>
                <v:shape id="Gerade Verbindung mit Pfeil 2136" o:spid="_x0000_s1107" type="#_x0000_t32" style="position:absolute;left:27250;top:28880;width:1156;height: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tntfMMAAADdAAAADwAAAGRycy9kb3ducmV2LnhtbESPQWvCQBSE7wX/w/IEb/UlWkRSVxGh&#10;4FFtUXp7ZJ9J2uzbdHeN6b/vFgo9DjPzDbPaDLZVPfvQONGQTzNQLKUzjVQa3l5fHpegQiQx1Dph&#10;Dd8cYLMePayoMO4uR+5PsVIJIqEgDXWMXYEYypothanrWJJ3dd5STNJXaDzdE9y2OMuyBVpqJC3U&#10;1PGu5vLzdLMaDix9DNd3PFv8KPOvi/gnFK0n42H7DCryEP/Df+290TDL5wv4fZOeAK5/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rZ7XzDAAAA3QAAAA8AAAAAAAAAAAAA&#10;AAAAoQIAAGRycy9kb3ducmV2LnhtbFBLBQYAAAAABAAEAPkAAACRAwAAAAA=&#10;" strokecolor="#4a7ebb">
                  <v:stroke endarrow="block"/>
                </v:shape>
                <v:shape id="Gerade Verbindung mit Pfeil 2137" o:spid="_x0000_s1108" type="#_x0000_t32" style="position:absolute;left:27205;top:27975;width:4629;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BOqEcYAAADdAAAADwAAAGRycy9kb3ducmV2LnhtbESPQWvCQBSE70L/w/IKvekmWmuNWaUW&#10;Ar0oNC0Ub4/sMxuafRuyW43/3i0IHoeZ+YbJN4NtxYl63zhWkE4SEMSV0w3XCr6/ivErCB+QNbaO&#10;ScGFPGzWD6McM+3O/EmnMtQiQthnqMCE0GVS+sqQRT9xHXH0jq63GKLsa6l7PEe4beU0SV6kxYbj&#10;gsGO3g1Vv+WfVbBd+HltzOF5qH5auS+KJWGxU+rpcXhbgQg0hHv41v7QCqbpbAH/b+ITkOsr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gTqhHGAAAA3QAAAA8AAAAAAAAA&#10;AAAAAAAAoQIAAGRycy9kb3ducmV2LnhtbFBLBQYAAAAABAAEAPkAAACUAwAAAAA=&#10;" strokecolor="#4a7ebb">
                  <v:stroke startarrow="block" endarrow="block"/>
                </v:shape>
                <v:shape id="Gerade Verbindung mit Pfeil 2138" o:spid="_x0000_s1109" type="#_x0000_t32" style="position:absolute;left:15979;top:28744;width:1156;height: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ArclcAAAADdAAAADwAAAGRycy9kb3ducmV2LnhtbERPTWvCQBC9F/wPywi91Um0FImuIkLB&#10;o7VF8TZkxySanU1315j+++6h0OPjfS/Xg21Vzz40TjTkkwwUS+lMI5WGr8/3lzmoEEkMtU5Yww8H&#10;WK9GT0sqjHvIB/eHWKkUIqEgDXWMXYEYypothYnrWBJ3cd5STNBXaDw9UrhtcZplb2ipkdRQU8fb&#10;msvb4W417Fn6GC5nPFq8lvn3SfwritbP42GzABV5iP/iP/fOaJjmszQ3vUlPAFe/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MQK3JXAAAAA3QAAAA8AAAAAAAAAAAAAAAAA&#10;oQIAAGRycy9kb3ducmV2LnhtbFBLBQYAAAAABAAEAPkAAACOAwAAAAA=&#10;" strokecolor="#4a7ebb">
                  <v:stroke endarrow="block"/>
                </v:shape>
                <v:line id="Gerader Verbinder 946" o:spid="_x0000_s1110" style="position:absolute;visibility:visible;mso-wrap-style:square" from="15345,27069" to="15402,296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UEpcMAAADdAAAADwAAAGRycy9kb3ducmV2LnhtbESPzYoCMRCE78K+Q+gFb5pRQXQ0iiwI&#10;HvbgH+we26SdDE46s5Osjm9vBMFjUVVfUfNl6ypxpSaUnhUM+hkIYu1NyYWC42Hdm4AIEdlg5ZkU&#10;3CnAcvHRmWNu/I13dN3HQiQIhxwV2BjrXMqgLTkMfV8TJ+/sG4cxyaaQpsFbgrtKDrNsLB2WnBYs&#10;1vRlSV/2/07Bj8Xv7VafIvnR70qbwhj/N1Wq+9muZiAitfEdfrU3RsFwMJrC8016AnLx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flBKXDAAAA3QAAAA8AAAAAAAAAAAAA&#10;AAAAoQIAAGRycy9kb3ducmV2LnhtbFBLBQYAAAAABAAEAPkAAACRAwAAAAA=&#10;" strokecolor="#4a7ebb"/>
                <v:line id="Gerader Verbinder 1184" o:spid="_x0000_s1111" style="position:absolute;visibility:visible;mso-wrap-style:square" from="27205,27205" to="27262,297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neRcIAAADdAAAADwAAAGRycy9kb3ducmV2LnhtbERPz2vCMBS+D/wfwhO8zdQ6xuyMIoPB&#10;Dh6qDrbjM3lris1LbbK2/vfLQdjx4/u93o6uET11ofasYDHPQBBrb2quFHye3h9fQISIbLDxTApu&#10;FGC7mTyssTB+4AP1x1iJFMKhQAU2xraQMmhLDsPct8SJ+/Gdw5hgV0nT4ZDCXSPzLHuWDmtODRZb&#10;erOkL8dfp+DL4r4s9TmSX37vtKmM8deVUrPpuHsFEWmM/+K7+8MoyBdPaX96k56A3Pw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tneRcIAAADdAAAADwAAAAAAAAAAAAAA&#10;AAChAgAAZHJzL2Rvd25yZXYueG1sUEsFBgAAAAAEAAQA+QAAAJADAAAAAA==&#10;" strokecolor="#4a7ebb"/>
                <v:line id="Gerader Verbinder 1185" o:spid="_x0000_s1112" style="position:absolute;visibility:visible;mso-wrap-style:square" from="26571,27205" to="26629,297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ZV73sUAAADdAAAADwAAAGRycy9kb3ducmV2LnhtbESPQWsCMRSE74X+h/AK3mp2VUpdzS5S&#10;KHjwYG2hHp/Jc7O4edluUl3/fSMIPQ4z8w2zrAbXijP1ofGsIB9nIIi1Nw3XCr4+359fQYSIbLD1&#10;TAquFKAqHx+WWBh/4Q8672ItEoRDgQpsjF0hZdCWHIax74iTd/S9w5hkX0vT4yXBXSsnWfYiHTac&#10;Fix29GZJn3a/TsG3xc12qw+R/HS/0qY2xv/MlRo9DasFiEhD/A/f22ujYJLPcri9SU9Aln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ZV73sUAAADdAAAADwAAAAAAAAAA&#10;AAAAAAChAgAAZHJzL2Rvd25yZXYueG1sUEsFBgAAAAAEAAQA+QAAAJMDAAAAAA==&#10;" strokecolor="#4a7ebb"/>
                <v:shape id="Gerade Verbindung mit Pfeil 2142" o:spid="_x0000_s1113" type="#_x0000_t32" style="position:absolute;left:30329;top:28971;width:1339;height:3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MO5dcUAAADdAAAADwAAAGRycy9kb3ducmV2LnhtbESPQWvCQBSE7wX/w/KE3uomUUqNrqKC&#10;NpcetLl4e2SfSTD7dsmumv77rlDocZiZb5jlejCduFPvW8sK0kkCgriyuuVaQfm9f/sA4QOyxs4y&#10;KfghD+vV6GWJubYPPtL9FGoRIexzVNCE4HIpfdWQQT+xjjh6F9sbDFH2tdQ9PiLcdDJLkndpsOW4&#10;0KCjXUPV9XQzCpy9FNuQHuovfTh/FsdpOTeuVOp1PGwWIAIN4T/81y60giydZfB8E5+AXP0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MO5dcUAAADdAAAADwAAAAAAAAAA&#10;AAAAAAChAgAAZHJzL2Rvd25yZXYueG1sUEsFBgAAAAAEAAQA+QAAAJMDAAAAAA==&#10;" strokecolor="#4a7ebb">
                  <v:stroke endarrow="block"/>
                </v:shape>
              </v:group>
            </w:pict>
          </mc:Fallback>
        </mc:AlternateContent>
      </w:r>
    </w:p>
    <w:p w:rsidR="00285781" w:rsidRDefault="00285781" w:rsidP="00285781">
      <w:pPr>
        <w:pStyle w:val="TextkrpernrauenText"/>
        <w:ind w:left="0"/>
      </w:pPr>
    </w:p>
    <w:p w:rsidR="00285781" w:rsidRDefault="00285781" w:rsidP="00285781">
      <w:pPr>
        <w:pStyle w:val="TextkrpernrauenText"/>
        <w:ind w:left="0"/>
      </w:pPr>
    </w:p>
    <w:p w:rsidR="00285781" w:rsidRDefault="00285781" w:rsidP="00285781">
      <w:pPr>
        <w:pStyle w:val="TextkrpernrauenText"/>
        <w:ind w:left="0"/>
      </w:pPr>
    </w:p>
    <w:p w:rsidR="00285781" w:rsidRDefault="00285781" w:rsidP="00285781">
      <w:pPr>
        <w:pStyle w:val="TextkrpernrauenText"/>
        <w:ind w:left="0"/>
      </w:pPr>
    </w:p>
    <w:p w:rsidR="00285781" w:rsidRDefault="00285781" w:rsidP="00285781">
      <w:pPr>
        <w:pStyle w:val="TextkrpernrauenText"/>
        <w:ind w:left="0"/>
      </w:pPr>
    </w:p>
    <w:p w:rsidR="00285781" w:rsidRDefault="00285781" w:rsidP="00285781">
      <w:pPr>
        <w:pStyle w:val="TextkrpernrauenText"/>
        <w:ind w:left="0"/>
      </w:pPr>
    </w:p>
    <w:p w:rsidR="00285781" w:rsidRDefault="00285781" w:rsidP="00285781">
      <w:pPr>
        <w:pStyle w:val="TextkrpernrauenText"/>
        <w:ind w:left="0"/>
      </w:pPr>
    </w:p>
    <w:p w:rsidR="00285781" w:rsidRDefault="00285781" w:rsidP="00285781">
      <w:pPr>
        <w:pStyle w:val="TextkrpernrauenText"/>
        <w:ind w:left="0"/>
      </w:pPr>
    </w:p>
    <w:p w:rsidR="00285781" w:rsidRDefault="00285781" w:rsidP="00285781">
      <w:pPr>
        <w:pStyle w:val="TextkrpernrauenText"/>
        <w:ind w:left="0"/>
      </w:pPr>
    </w:p>
    <w:p w:rsidR="00285781" w:rsidRDefault="00285781" w:rsidP="00285781">
      <w:pPr>
        <w:pStyle w:val="TextkrpernrauenText"/>
        <w:ind w:left="0"/>
      </w:pPr>
    </w:p>
    <w:p w:rsidR="00285781" w:rsidRDefault="00285781" w:rsidP="00285781">
      <w:pPr>
        <w:pStyle w:val="TextkrpernrauenText"/>
        <w:ind w:left="0"/>
      </w:pPr>
    </w:p>
    <w:p w:rsidR="00285781" w:rsidRDefault="00285781" w:rsidP="00285781">
      <w:pPr>
        <w:pStyle w:val="TextkrpernrauenText"/>
        <w:ind w:left="0"/>
      </w:pPr>
    </w:p>
    <w:p w:rsidR="00285781" w:rsidRDefault="00285781" w:rsidP="00285781">
      <w:pPr>
        <w:pStyle w:val="TextkrpernrauenText"/>
        <w:ind w:left="0"/>
      </w:pPr>
    </w:p>
    <w:p w:rsidR="00285781" w:rsidRDefault="00285781" w:rsidP="00285781">
      <w:pPr>
        <w:pStyle w:val="TextkrpernrauenText"/>
        <w:ind w:left="0"/>
      </w:pPr>
    </w:p>
    <w:p w:rsidR="00285781" w:rsidRDefault="00285781" w:rsidP="00285781">
      <w:pPr>
        <w:pStyle w:val="TextkrpernrauenText"/>
        <w:ind w:left="0"/>
      </w:pPr>
    </w:p>
    <w:p w:rsidR="00285781" w:rsidRDefault="00285781" w:rsidP="00285781">
      <w:pPr>
        <w:pStyle w:val="TextkrpernrauenText"/>
        <w:ind w:left="0"/>
      </w:pPr>
    </w:p>
    <w:p w:rsidR="00285781" w:rsidRDefault="00285781" w:rsidP="00285781">
      <w:pPr>
        <w:pStyle w:val="TextkrpernrauenText"/>
        <w:ind w:left="0"/>
      </w:pPr>
    </w:p>
    <w:p w:rsidR="00285781" w:rsidRDefault="00285781" w:rsidP="00285781">
      <w:pPr>
        <w:pStyle w:val="TextkrpernrauenText"/>
        <w:ind w:left="0"/>
      </w:pPr>
    </w:p>
    <w:p w:rsidR="00285781" w:rsidRDefault="00285781" w:rsidP="00285781">
      <w:pPr>
        <w:pStyle w:val="TextkrpernrauenText"/>
        <w:ind w:left="0"/>
      </w:pPr>
    </w:p>
    <w:p w:rsidR="00285781" w:rsidRDefault="00285781" w:rsidP="00285781">
      <w:pPr>
        <w:pStyle w:val="TextkrpernrauenText"/>
        <w:ind w:left="0"/>
      </w:pPr>
    </w:p>
    <w:p w:rsidR="00285781" w:rsidRDefault="00285781" w:rsidP="00BC2107">
      <w:pPr>
        <w:pStyle w:val="AufgabeEbene1"/>
      </w:pPr>
      <w:r w:rsidRPr="00BC2107">
        <w:t>Berechnen</w:t>
      </w:r>
      <w:r>
        <w:t xml:space="preserve"> Sie die Formate für die einzelnen Zuschnitte. Geben Sie die </w:t>
      </w:r>
      <w:r w:rsidRPr="00F00135">
        <w:rPr>
          <w:rStyle w:val="TextkrperZchn"/>
        </w:rPr>
        <w:t>Formate</w:t>
      </w:r>
      <w:r w:rsidR="00F00135" w:rsidRPr="00F00135">
        <w:rPr>
          <w:rStyle w:val="TextkrperZchn"/>
        </w:rPr>
        <w:t xml:space="preserve"> </w:t>
      </w:r>
      <w:r w:rsidRPr="00F00135">
        <w:rPr>
          <w:rStyle w:val="TextkrperZchn"/>
        </w:rPr>
        <w:t>in Breite x Höhe an.</w:t>
      </w:r>
    </w:p>
    <w:p w:rsidR="00285781" w:rsidRPr="00895040" w:rsidRDefault="00285781" w:rsidP="00285781"/>
    <w:p w:rsidR="00285781" w:rsidRPr="00BC2107" w:rsidRDefault="00BC2107" w:rsidP="00285781">
      <w:pPr>
        <w:framePr w:w="2041" w:hSpace="198" w:wrap="around" w:vAnchor="text" w:hAnchor="page" w:xAlign="right" w:y="1"/>
        <w:shd w:val="clear" w:color="auto" w:fill="D9D9D9"/>
        <w:spacing w:after="60" w:line="200" w:lineRule="exact"/>
        <w:jc w:val="both"/>
        <w:rPr>
          <w:rFonts w:eastAsia="Times New Roman" w:cs="Times New Roman"/>
          <w:sz w:val="16"/>
          <w:lang w:val="en-US" w:eastAsia="de-DE"/>
        </w:rPr>
      </w:pPr>
      <w:proofErr w:type="spellStart"/>
      <w:r w:rsidRPr="00BC2107">
        <w:rPr>
          <w:rFonts w:eastAsia="Times New Roman" w:cs="Times New Roman"/>
          <w:b/>
          <w:bCs/>
          <w:color w:val="000000"/>
          <w:sz w:val="16"/>
          <w:lang w:val="en-US" w:eastAsia="de-DE"/>
        </w:rPr>
        <w:t>Autoren</w:t>
      </w:r>
      <w:proofErr w:type="spellEnd"/>
      <w:r w:rsidR="00285781" w:rsidRPr="00BC2107">
        <w:rPr>
          <w:rFonts w:eastAsia="Times New Roman" w:cs="Times New Roman"/>
          <w:b/>
          <w:bCs/>
          <w:color w:val="000000"/>
          <w:sz w:val="16"/>
          <w:lang w:val="en-US" w:eastAsia="de-DE"/>
        </w:rPr>
        <w:t>:</w:t>
      </w:r>
      <w:r w:rsidR="00F7341A">
        <w:rPr>
          <w:rFonts w:eastAsia="Times New Roman" w:cs="Times New Roman"/>
          <w:sz w:val="16"/>
          <w:lang w:val="en-US" w:eastAsia="de-DE"/>
        </w:rPr>
        <w:t xml:space="preserve">  Andreas Hack, </w:t>
      </w:r>
      <w:r w:rsidR="00285781" w:rsidRPr="00BC2107">
        <w:rPr>
          <w:rFonts w:eastAsia="Times New Roman" w:cs="Times New Roman"/>
          <w:sz w:val="16"/>
          <w:lang w:val="en-US" w:eastAsia="de-DE"/>
        </w:rPr>
        <w:t>Lars Lehmann</w:t>
      </w:r>
    </w:p>
    <w:p w:rsidR="00285781" w:rsidRPr="00BC2107" w:rsidRDefault="00285781" w:rsidP="00285781">
      <w:pPr>
        <w:rPr>
          <w:lang w:val="en-US"/>
        </w:rPr>
      </w:pPr>
    </w:p>
    <w:p w:rsidR="00285781" w:rsidRPr="00BC2107" w:rsidRDefault="00285781" w:rsidP="00285781">
      <w:pPr>
        <w:pStyle w:val="TextkrpernrauenText"/>
        <w:ind w:left="0"/>
        <w:rPr>
          <w:lang w:val="en-US"/>
        </w:rPr>
      </w:pPr>
    </w:p>
    <w:p w:rsidR="00285781" w:rsidRPr="00BC2107" w:rsidRDefault="00285781" w:rsidP="00285781">
      <w:pPr>
        <w:rPr>
          <w:lang w:val="en-US"/>
        </w:rPr>
      </w:pPr>
    </w:p>
    <w:p w:rsidR="006E3505" w:rsidRPr="00BC2107" w:rsidRDefault="006E3505">
      <w:pPr>
        <w:spacing w:line="240" w:lineRule="exact"/>
        <w:rPr>
          <w:lang w:val="en-US"/>
        </w:rPr>
      </w:pPr>
      <w:r w:rsidRPr="00BC2107">
        <w:rPr>
          <w:lang w:val="en-US"/>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B73F51" w:rsidRPr="00B73F51" w:rsidTr="00B73F51">
        <w:trPr>
          <w:trHeight w:val="523"/>
        </w:trPr>
        <w:tc>
          <w:tcPr>
            <w:tcW w:w="3119" w:type="dxa"/>
            <w:tcBorders>
              <w:left w:val="single" w:sz="4" w:space="0" w:color="auto"/>
              <w:bottom w:val="single" w:sz="4" w:space="0" w:color="auto"/>
              <w:right w:val="single" w:sz="4" w:space="0" w:color="auto"/>
            </w:tcBorders>
            <w:shd w:val="clear" w:color="auto" w:fill="D9D9D9"/>
            <w:hideMark/>
          </w:tcPr>
          <w:p w:rsidR="00B73F51" w:rsidRPr="00B73F51" w:rsidRDefault="00B73F51" w:rsidP="00B73F51">
            <w:pPr>
              <w:spacing w:before="40" w:after="60" w:line="160" w:lineRule="exact"/>
              <w:rPr>
                <w:color w:val="000000"/>
                <w:sz w:val="12"/>
              </w:rPr>
            </w:pPr>
            <w:r w:rsidRPr="00BC2107">
              <w:rPr>
                <w:sz w:val="12"/>
                <w:lang w:val="en-US"/>
              </w:rPr>
              <w:lastRenderedPageBreak/>
              <w:br w:type="page"/>
            </w:r>
            <w:r w:rsidRPr="00B73F51">
              <w:rPr>
                <w:sz w:val="12"/>
              </w:rPr>
              <w:t>Lernfeld</w:t>
            </w:r>
          </w:p>
          <w:p w:rsidR="00B73F51" w:rsidRPr="00B73F51" w:rsidRDefault="00B73F51" w:rsidP="00B73F51">
            <w:pPr>
              <w:rPr>
                <w:b/>
              </w:rPr>
            </w:pPr>
            <w:r w:rsidRPr="00B73F51">
              <w:rPr>
                <w:b/>
              </w:rPr>
              <w:t>LF 4</w:t>
            </w:r>
          </w:p>
        </w:tc>
        <w:tc>
          <w:tcPr>
            <w:tcW w:w="4229" w:type="dxa"/>
            <w:tcBorders>
              <w:left w:val="single" w:sz="4" w:space="0" w:color="auto"/>
              <w:bottom w:val="single" w:sz="4" w:space="0" w:color="auto"/>
              <w:right w:val="single" w:sz="4" w:space="0" w:color="auto"/>
            </w:tcBorders>
            <w:shd w:val="clear" w:color="auto" w:fill="D9D9D9"/>
            <w:hideMark/>
          </w:tcPr>
          <w:p w:rsidR="00B73F51" w:rsidRPr="00B73F51" w:rsidRDefault="00B73F51" w:rsidP="00B73F51">
            <w:pPr>
              <w:spacing w:before="40" w:after="60" w:line="160" w:lineRule="exact"/>
              <w:rPr>
                <w:sz w:val="12"/>
              </w:rPr>
            </w:pPr>
            <w:r w:rsidRPr="00B73F51">
              <w:rPr>
                <w:sz w:val="12"/>
              </w:rPr>
              <w:t>Titel</w:t>
            </w:r>
          </w:p>
          <w:p w:rsidR="00B73F51" w:rsidRPr="00B73F51" w:rsidRDefault="00B73F51" w:rsidP="00B73F51">
            <w:pPr>
              <w:rPr>
                <w:b/>
              </w:rPr>
            </w:pPr>
            <w:r w:rsidRPr="00B73F51">
              <w:rPr>
                <w:b/>
              </w:rPr>
              <w:t>Ich kann aus bedruckten Bogen Broschuren oder andere Weiterverarbeitungsprodukte herstellen</w:t>
            </w:r>
          </w:p>
        </w:tc>
        <w:tc>
          <w:tcPr>
            <w:tcW w:w="188" w:type="dxa"/>
            <w:vMerge w:val="restart"/>
            <w:tcBorders>
              <w:top w:val="nil"/>
              <w:left w:val="single" w:sz="4" w:space="0" w:color="auto"/>
              <w:bottom w:val="nil"/>
              <w:right w:val="single" w:sz="4" w:space="0" w:color="auto"/>
            </w:tcBorders>
            <w:shd w:val="clear" w:color="auto" w:fill="FFFFFF"/>
          </w:tcPr>
          <w:p w:rsidR="00B73F51" w:rsidRPr="00B73F51" w:rsidRDefault="00B73F51" w:rsidP="00B73F51"/>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B73F51" w:rsidRPr="00B73F51" w:rsidRDefault="00B73F51" w:rsidP="00B73F51">
            <w:pPr>
              <w:jc w:val="center"/>
              <w:rPr>
                <w:rFonts w:eastAsia="Calibri" w:cs="Times New Roman"/>
                <w:b/>
                <w:lang w:eastAsia="de-DE"/>
              </w:rPr>
            </w:pPr>
            <w:r w:rsidRPr="00B73F51">
              <w:rPr>
                <w:rFonts w:eastAsia="Calibri" w:cs="Times New Roman"/>
                <w:b/>
                <w:lang w:eastAsia="de-DE"/>
              </w:rPr>
              <w:t>Drucktechnik</w:t>
            </w:r>
          </w:p>
          <w:p w:rsidR="00B73F51" w:rsidRPr="00B73F51" w:rsidRDefault="00443964" w:rsidP="00B73F51">
            <w:pPr>
              <w:jc w:val="center"/>
              <w:rPr>
                <w:rFonts w:eastAsia="Calibri" w:cs="Times New Roman"/>
                <w:b/>
                <w:lang w:eastAsia="de-DE"/>
              </w:rPr>
            </w:pPr>
            <w:r>
              <w:rPr>
                <w:rFonts w:eastAsia="Calibri" w:cs="Times New Roman"/>
                <w:b/>
                <w:lang w:eastAsia="de-DE"/>
              </w:rPr>
              <w:t>DR0</w:t>
            </w:r>
            <w:r w:rsidR="00B73F51" w:rsidRPr="00B73F51">
              <w:rPr>
                <w:rFonts w:eastAsia="Calibri" w:cs="Times New Roman"/>
                <w:b/>
                <w:lang w:eastAsia="de-DE"/>
              </w:rPr>
              <w:t>4.03</w:t>
            </w:r>
          </w:p>
        </w:tc>
      </w:tr>
      <w:tr w:rsidR="00B73F51" w:rsidRPr="00B73F51" w:rsidTr="006E3505">
        <w:trPr>
          <w:trHeight w:val="1382"/>
        </w:trPr>
        <w:tc>
          <w:tcPr>
            <w:tcW w:w="7348" w:type="dxa"/>
            <w:gridSpan w:val="2"/>
            <w:tcBorders>
              <w:left w:val="single" w:sz="4" w:space="0" w:color="auto"/>
              <w:right w:val="single" w:sz="4" w:space="0" w:color="auto"/>
            </w:tcBorders>
            <w:hideMark/>
          </w:tcPr>
          <w:p w:rsidR="00B73F51" w:rsidRPr="00B73F51" w:rsidRDefault="00B73F51" w:rsidP="00B73F51">
            <w:pPr>
              <w:spacing w:before="40" w:after="60" w:line="160" w:lineRule="exact"/>
              <w:rPr>
                <w:sz w:val="12"/>
              </w:rPr>
            </w:pPr>
            <w:r w:rsidRPr="00B73F51">
              <w:rPr>
                <w:sz w:val="12"/>
              </w:rPr>
              <w:t>Kompetenzen:</w:t>
            </w:r>
          </w:p>
          <w:p w:rsidR="00B73F51" w:rsidRPr="00B73F51" w:rsidRDefault="00B73F51" w:rsidP="008F1F5C">
            <w:pPr>
              <w:numPr>
                <w:ilvl w:val="0"/>
                <w:numId w:val="5"/>
              </w:numPr>
              <w:ind w:left="227" w:hanging="170"/>
              <w:rPr>
                <w:sz w:val="16"/>
              </w:rPr>
            </w:pPr>
            <w:r w:rsidRPr="00B73F51">
              <w:rPr>
                <w:sz w:val="16"/>
              </w:rPr>
              <w:t>Ich kann Produkte mit Werkzeugen und Maschinen fertigen</w:t>
            </w:r>
          </w:p>
          <w:p w:rsidR="00B73F51" w:rsidRPr="00B73F51" w:rsidRDefault="00B73F51" w:rsidP="008F1F5C">
            <w:pPr>
              <w:numPr>
                <w:ilvl w:val="0"/>
                <w:numId w:val="5"/>
              </w:numPr>
              <w:ind w:left="227" w:hanging="170"/>
              <w:rPr>
                <w:sz w:val="16"/>
              </w:rPr>
            </w:pPr>
            <w:r w:rsidRPr="00B73F51">
              <w:rPr>
                <w:sz w:val="16"/>
              </w:rPr>
              <w:t xml:space="preserve">Ich kann Kundenmuster unter Verwendung geeigneter Werkstoffe herstellen </w:t>
            </w:r>
          </w:p>
        </w:tc>
        <w:tc>
          <w:tcPr>
            <w:tcW w:w="188" w:type="dxa"/>
            <w:vMerge/>
            <w:tcBorders>
              <w:left w:val="single" w:sz="4" w:space="0" w:color="auto"/>
              <w:bottom w:val="nil"/>
              <w:right w:val="nil"/>
            </w:tcBorders>
            <w:vAlign w:val="center"/>
            <w:hideMark/>
          </w:tcPr>
          <w:p w:rsidR="00B73F51" w:rsidRPr="00B73F51" w:rsidRDefault="00B73F51" w:rsidP="00B73F51">
            <w:pPr>
              <w:rPr>
                <w:color w:val="000000"/>
                <w:sz w:val="22"/>
                <w:szCs w:val="22"/>
              </w:rPr>
            </w:pPr>
          </w:p>
        </w:tc>
        <w:tc>
          <w:tcPr>
            <w:tcW w:w="2103" w:type="dxa"/>
            <w:tcBorders>
              <w:top w:val="single" w:sz="4" w:space="0" w:color="auto"/>
              <w:left w:val="nil"/>
              <w:bottom w:val="nil"/>
              <w:right w:val="nil"/>
            </w:tcBorders>
            <w:tcMar>
              <w:top w:w="0" w:type="dxa"/>
              <w:left w:w="0" w:type="dxa"/>
              <w:bottom w:w="0" w:type="dxa"/>
              <w:right w:w="0" w:type="dxa"/>
            </w:tcMar>
            <w:vAlign w:val="bottom"/>
          </w:tcPr>
          <w:p w:rsidR="00B73F51" w:rsidRPr="00B73F51" w:rsidRDefault="00B73F51" w:rsidP="00B73F51"/>
        </w:tc>
      </w:tr>
    </w:tbl>
    <w:p w:rsidR="00B73F51" w:rsidRPr="005411B1" w:rsidRDefault="005411B1" w:rsidP="005411B1">
      <w:pPr>
        <w:pStyle w:val="berschrift1"/>
        <w:rPr>
          <w:rStyle w:val="Hervorhebung"/>
          <w:i w:val="0"/>
        </w:rPr>
      </w:pPr>
      <w:r w:rsidRPr="005411B1">
        <w:rPr>
          <w:rStyle w:val="Hervorhebung"/>
          <w:i w:val="0"/>
        </w:rPr>
        <w:t>Lernwegeliste</w:t>
      </w:r>
    </w:p>
    <w:tbl>
      <w:tblPr>
        <w:tblW w:w="9645"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426"/>
        <w:gridCol w:w="3402"/>
        <w:gridCol w:w="414"/>
        <w:gridCol w:w="3271"/>
        <w:gridCol w:w="425"/>
        <w:gridCol w:w="1707"/>
      </w:tblGrid>
      <w:tr w:rsidR="00B73F51" w:rsidRPr="00B73F51" w:rsidTr="00B73F51">
        <w:tc>
          <w:tcPr>
            <w:tcW w:w="4242" w:type="dxa"/>
            <w:gridSpan w:val="3"/>
            <w:shd w:val="clear" w:color="auto" w:fill="D9D9D9" w:themeFill="background1" w:themeFillShade="D9"/>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Was Sie hier lernen können</w:t>
            </w:r>
          </w:p>
        </w:tc>
        <w:tc>
          <w:tcPr>
            <w:tcW w:w="3696" w:type="dxa"/>
            <w:gridSpan w:val="2"/>
            <w:shd w:val="clear" w:color="auto" w:fill="D9D9D9" w:themeFill="background1" w:themeFillShade="D9"/>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Lernmaterialien</w:t>
            </w:r>
          </w:p>
          <w:p w:rsidR="00B73F51" w:rsidRPr="00B73F51" w:rsidRDefault="00B73F51" w:rsidP="00B73F51">
            <w:pPr>
              <w:jc w:val="center"/>
              <w:rPr>
                <w:sz w:val="12"/>
              </w:rPr>
            </w:pPr>
            <w:proofErr w:type="spellStart"/>
            <w:r w:rsidRPr="00B73F51">
              <w:rPr>
                <w:sz w:val="12"/>
              </w:rPr>
              <w:t>LernSCHRITTE</w:t>
            </w:r>
            <w:proofErr w:type="spellEnd"/>
            <w:r w:rsidRPr="00B73F51">
              <w:rPr>
                <w:sz w:val="12"/>
              </w:rPr>
              <w:t xml:space="preserve">, </w:t>
            </w:r>
            <w:proofErr w:type="spellStart"/>
            <w:r w:rsidRPr="00B73F51">
              <w:rPr>
                <w:sz w:val="12"/>
              </w:rPr>
              <w:t>LernTHEMEN</w:t>
            </w:r>
            <w:proofErr w:type="spellEnd"/>
            <w:r w:rsidRPr="00B73F51">
              <w:rPr>
                <w:sz w:val="12"/>
              </w:rPr>
              <w:t xml:space="preserve"> und </w:t>
            </w:r>
            <w:proofErr w:type="spellStart"/>
            <w:r w:rsidRPr="00B73F51">
              <w:rPr>
                <w:sz w:val="12"/>
              </w:rPr>
              <w:t>LernPROJEKTE</w:t>
            </w:r>
            <w:proofErr w:type="spellEnd"/>
          </w:p>
        </w:tc>
        <w:tc>
          <w:tcPr>
            <w:tcW w:w="1707" w:type="dxa"/>
            <w:shd w:val="clear" w:color="auto" w:fill="D9D9D9" w:themeFill="background1" w:themeFillShade="D9"/>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Ergänzungen</w:t>
            </w:r>
          </w:p>
        </w:tc>
      </w:tr>
      <w:tr w:rsidR="00B73F51" w:rsidRPr="00B73F51" w:rsidTr="006E3505">
        <w:tc>
          <w:tcPr>
            <w:tcW w:w="426" w:type="dxa"/>
            <w:vMerge w:val="restart"/>
            <w:shd w:val="clear" w:color="auto" w:fill="auto"/>
            <w:textDirection w:val="btLr"/>
            <w:vAlign w:val="center"/>
          </w:tcPr>
          <w:p w:rsidR="00B73F51" w:rsidRPr="006E3505" w:rsidRDefault="00B73F51" w:rsidP="006E3505">
            <w:pPr>
              <w:pStyle w:val="TabelleKopflinks"/>
              <w:spacing w:line="192" w:lineRule="auto"/>
              <w:jc w:val="center"/>
            </w:pPr>
            <w:r w:rsidRPr="006E3505">
              <w:t>Informieren</w:t>
            </w:r>
          </w:p>
        </w:tc>
        <w:tc>
          <w:tcPr>
            <w:tcW w:w="3402" w:type="dxa"/>
          </w:tcPr>
          <w:p w:rsidR="00B73F51" w:rsidRPr="00B73F51" w:rsidRDefault="00B73F51" w:rsidP="00B73F51">
            <w:pPr>
              <w:spacing w:line="220" w:lineRule="exact"/>
              <w:rPr>
                <w:rFonts w:eastAsia="Times New Roman" w:cs="Times New Roman"/>
                <w:sz w:val="18"/>
                <w:lang w:eastAsia="de-DE"/>
              </w:rPr>
            </w:pPr>
            <w:r w:rsidRPr="00B73F51">
              <w:rPr>
                <w:rFonts w:eastAsia="Times New Roman" w:cs="Times New Roman"/>
                <w:sz w:val="18"/>
                <w:lang w:eastAsia="de-DE"/>
              </w:rPr>
              <w:t xml:space="preserve">Ich kann Informationen über </w:t>
            </w:r>
            <w:proofErr w:type="spellStart"/>
            <w:r w:rsidRPr="00B73F51">
              <w:rPr>
                <w:rFonts w:eastAsia="Times New Roman" w:cs="Times New Roman"/>
                <w:sz w:val="18"/>
                <w:lang w:eastAsia="de-DE"/>
              </w:rPr>
              <w:t>Broschurena</w:t>
            </w:r>
            <w:r w:rsidRPr="00B73F51">
              <w:rPr>
                <w:rFonts w:eastAsia="Times New Roman" w:cs="Times New Roman"/>
                <w:sz w:val="18"/>
                <w:lang w:eastAsia="de-DE"/>
              </w:rPr>
              <w:t>r</w:t>
            </w:r>
            <w:r w:rsidRPr="00B73F51">
              <w:rPr>
                <w:rFonts w:eastAsia="Times New Roman" w:cs="Times New Roman"/>
                <w:sz w:val="18"/>
                <w:lang w:eastAsia="de-DE"/>
              </w:rPr>
              <w:t>ten</w:t>
            </w:r>
            <w:proofErr w:type="spellEnd"/>
            <w:r w:rsidRPr="00B73F51">
              <w:rPr>
                <w:rFonts w:eastAsia="Times New Roman" w:cs="Times New Roman"/>
                <w:sz w:val="18"/>
                <w:lang w:eastAsia="de-DE"/>
              </w:rPr>
              <w:t xml:space="preserve"> ermitteln.</w:t>
            </w:r>
          </w:p>
        </w:tc>
        <w:tc>
          <w:tcPr>
            <w:tcW w:w="414" w:type="dxa"/>
            <w:shd w:val="clear" w:color="auto" w:fill="auto"/>
          </w:tcPr>
          <w:p w:rsidR="00B73F51" w:rsidRPr="00B73F51" w:rsidRDefault="00B73F51" w:rsidP="00B73F51">
            <w:pPr>
              <w:jc w:val="center"/>
              <w:rPr>
                <w:rFonts w:eastAsia="Calibri"/>
                <w:lang w:eastAsia="de-DE"/>
              </w:rPr>
            </w:pPr>
          </w:p>
        </w:tc>
        <w:tc>
          <w:tcPr>
            <w:tcW w:w="3271" w:type="dxa"/>
            <w:shd w:val="clear" w:color="auto" w:fill="auto"/>
          </w:tcPr>
          <w:p w:rsidR="00B73F51" w:rsidRPr="00B73F51" w:rsidRDefault="00B73F51" w:rsidP="00443964">
            <w:pPr>
              <w:jc w:val="both"/>
              <w:rPr>
                <w:lang w:eastAsia="de-DE"/>
              </w:rPr>
            </w:pPr>
            <w:r w:rsidRPr="00B73F51">
              <w:rPr>
                <w:lang w:eastAsia="de-DE"/>
              </w:rPr>
              <w:t>D</w:t>
            </w:r>
            <w:r w:rsidR="00443964">
              <w:rPr>
                <w:lang w:eastAsia="de-DE"/>
              </w:rPr>
              <w:t>R</w:t>
            </w:r>
            <w:r w:rsidRPr="00B73F51">
              <w:rPr>
                <w:lang w:eastAsia="de-DE"/>
              </w:rPr>
              <w:t>04.03   bis   D</w:t>
            </w:r>
            <w:r w:rsidR="00443964">
              <w:rPr>
                <w:lang w:eastAsia="de-DE"/>
              </w:rPr>
              <w:t>R0</w:t>
            </w:r>
            <w:r w:rsidRPr="00B73F51">
              <w:rPr>
                <w:lang w:eastAsia="de-DE"/>
              </w:rPr>
              <w:t>4.03.11</w:t>
            </w:r>
          </w:p>
        </w:tc>
        <w:tc>
          <w:tcPr>
            <w:tcW w:w="425" w:type="dxa"/>
            <w:shd w:val="clear" w:color="auto" w:fill="auto"/>
          </w:tcPr>
          <w:p w:rsidR="00B73F51" w:rsidRPr="00B73F51" w:rsidRDefault="00B73F51" w:rsidP="00B73F51">
            <w:pPr>
              <w:jc w:val="center"/>
              <w:rPr>
                <w:rFonts w:eastAsia="Calibri"/>
                <w:lang w:eastAsia="de-DE"/>
              </w:rPr>
            </w:pPr>
            <w:r w:rsidRPr="00B73F51">
              <w:rPr>
                <w:rFonts w:eastAsia="Calibri"/>
                <w:lang w:eastAsia="de-DE"/>
              </w:rPr>
              <w:t>A-C</w:t>
            </w:r>
          </w:p>
        </w:tc>
        <w:tc>
          <w:tcPr>
            <w:tcW w:w="1707" w:type="dxa"/>
            <w:shd w:val="clear" w:color="auto" w:fill="auto"/>
          </w:tcPr>
          <w:p w:rsidR="00B73F51" w:rsidRPr="00B73F51" w:rsidRDefault="00B73F51" w:rsidP="00B73F51">
            <w:pPr>
              <w:jc w:val="both"/>
              <w:rPr>
                <w:lang w:eastAsia="de-DE"/>
              </w:rPr>
            </w:pPr>
          </w:p>
        </w:tc>
      </w:tr>
      <w:tr w:rsidR="00B73F51" w:rsidRPr="00B73F51" w:rsidTr="006E3505">
        <w:tc>
          <w:tcPr>
            <w:tcW w:w="426" w:type="dxa"/>
            <w:vMerge/>
            <w:shd w:val="clear" w:color="auto" w:fill="auto"/>
            <w:textDirection w:val="btLr"/>
            <w:vAlign w:val="center"/>
          </w:tcPr>
          <w:p w:rsidR="00B73F51" w:rsidRPr="006E3505" w:rsidRDefault="00B73F51" w:rsidP="006E3505">
            <w:pPr>
              <w:pStyle w:val="TabelleKopflinks"/>
              <w:spacing w:line="192" w:lineRule="auto"/>
              <w:jc w:val="center"/>
            </w:pPr>
          </w:p>
        </w:tc>
        <w:tc>
          <w:tcPr>
            <w:tcW w:w="3402" w:type="dxa"/>
          </w:tcPr>
          <w:p w:rsidR="00B73F51" w:rsidRPr="00B73F51" w:rsidRDefault="00B73F51" w:rsidP="00B73F51">
            <w:pPr>
              <w:spacing w:line="220" w:lineRule="exact"/>
              <w:rPr>
                <w:rFonts w:eastAsia="Times New Roman" w:cs="Times New Roman"/>
                <w:sz w:val="18"/>
                <w:lang w:eastAsia="de-DE"/>
              </w:rPr>
            </w:pPr>
            <w:r w:rsidRPr="00B73F51">
              <w:rPr>
                <w:rFonts w:eastAsia="Times New Roman" w:cs="Times New Roman"/>
                <w:sz w:val="18"/>
                <w:lang w:eastAsia="de-DE"/>
              </w:rPr>
              <w:t xml:space="preserve">Ich kann Informationen über </w:t>
            </w:r>
            <w:proofErr w:type="spellStart"/>
            <w:r w:rsidRPr="00B73F51">
              <w:rPr>
                <w:rFonts w:eastAsia="Times New Roman" w:cs="Times New Roman"/>
                <w:sz w:val="18"/>
                <w:lang w:eastAsia="de-DE"/>
              </w:rPr>
              <w:t>Schuber</w:t>
            </w:r>
            <w:proofErr w:type="spellEnd"/>
            <w:r w:rsidRPr="00B73F51">
              <w:rPr>
                <w:rFonts w:eastAsia="Times New Roman" w:cs="Times New Roman"/>
                <w:sz w:val="18"/>
                <w:lang w:eastAsia="de-DE"/>
              </w:rPr>
              <w:t xml:space="preserve"> ermi</w:t>
            </w:r>
            <w:r w:rsidRPr="00B73F51">
              <w:rPr>
                <w:rFonts w:eastAsia="Times New Roman" w:cs="Times New Roman"/>
                <w:sz w:val="18"/>
                <w:lang w:eastAsia="de-DE"/>
              </w:rPr>
              <w:t>t</w:t>
            </w:r>
            <w:r w:rsidRPr="00B73F51">
              <w:rPr>
                <w:rFonts w:eastAsia="Times New Roman" w:cs="Times New Roman"/>
                <w:sz w:val="18"/>
                <w:lang w:eastAsia="de-DE"/>
              </w:rPr>
              <w:t>teln.</w:t>
            </w:r>
          </w:p>
        </w:tc>
        <w:tc>
          <w:tcPr>
            <w:tcW w:w="414" w:type="dxa"/>
            <w:shd w:val="clear" w:color="auto" w:fill="auto"/>
          </w:tcPr>
          <w:p w:rsidR="00B73F51" w:rsidRPr="00B73F51" w:rsidRDefault="00B73F51" w:rsidP="00B73F51">
            <w:pPr>
              <w:jc w:val="center"/>
              <w:rPr>
                <w:rFonts w:eastAsia="Calibri"/>
                <w:lang w:eastAsia="de-DE"/>
              </w:rPr>
            </w:pPr>
          </w:p>
        </w:tc>
        <w:tc>
          <w:tcPr>
            <w:tcW w:w="3271" w:type="dxa"/>
            <w:shd w:val="clear" w:color="auto" w:fill="auto"/>
          </w:tcPr>
          <w:p w:rsidR="00B73F51" w:rsidRPr="00B73F51" w:rsidRDefault="00B73F51" w:rsidP="00443964">
            <w:pPr>
              <w:jc w:val="both"/>
              <w:rPr>
                <w:lang w:eastAsia="de-DE"/>
              </w:rPr>
            </w:pPr>
            <w:r w:rsidRPr="00B73F51">
              <w:rPr>
                <w:lang w:eastAsia="de-DE"/>
              </w:rPr>
              <w:t>D</w:t>
            </w:r>
            <w:r w:rsidR="00443964">
              <w:rPr>
                <w:lang w:eastAsia="de-DE"/>
              </w:rPr>
              <w:t>R</w:t>
            </w:r>
            <w:r w:rsidRPr="00B73F51">
              <w:rPr>
                <w:lang w:eastAsia="de-DE"/>
              </w:rPr>
              <w:t>04.03.12</w:t>
            </w:r>
          </w:p>
        </w:tc>
        <w:tc>
          <w:tcPr>
            <w:tcW w:w="425" w:type="dxa"/>
            <w:shd w:val="clear" w:color="auto" w:fill="auto"/>
          </w:tcPr>
          <w:p w:rsidR="00B73F51" w:rsidRPr="00B73F51" w:rsidRDefault="00B73F51" w:rsidP="00B73F51">
            <w:pPr>
              <w:jc w:val="center"/>
              <w:rPr>
                <w:rFonts w:eastAsia="Calibri"/>
                <w:lang w:eastAsia="de-DE"/>
              </w:rPr>
            </w:pPr>
            <w:r w:rsidRPr="00B73F51">
              <w:rPr>
                <w:rFonts w:eastAsia="Calibri"/>
                <w:lang w:eastAsia="de-DE"/>
              </w:rPr>
              <w:t>A-C</w:t>
            </w:r>
          </w:p>
        </w:tc>
        <w:tc>
          <w:tcPr>
            <w:tcW w:w="1707" w:type="dxa"/>
            <w:shd w:val="clear" w:color="auto" w:fill="auto"/>
          </w:tcPr>
          <w:p w:rsidR="00B73F51" w:rsidRPr="00B73F51" w:rsidRDefault="00B73F51" w:rsidP="00B73F51">
            <w:pPr>
              <w:jc w:val="both"/>
              <w:rPr>
                <w:lang w:eastAsia="de-DE"/>
              </w:rPr>
            </w:pPr>
          </w:p>
        </w:tc>
      </w:tr>
      <w:tr w:rsidR="00B73F51" w:rsidRPr="00B73F51" w:rsidTr="006E3505">
        <w:tc>
          <w:tcPr>
            <w:tcW w:w="426" w:type="dxa"/>
            <w:vMerge/>
            <w:shd w:val="clear" w:color="auto" w:fill="auto"/>
            <w:vAlign w:val="center"/>
          </w:tcPr>
          <w:p w:rsidR="00B73F51" w:rsidRPr="00B73F51" w:rsidRDefault="00B73F51" w:rsidP="006E3505">
            <w:pPr>
              <w:pStyle w:val="TabelleKopflinks"/>
              <w:spacing w:line="192" w:lineRule="auto"/>
              <w:jc w:val="center"/>
            </w:pPr>
          </w:p>
        </w:tc>
        <w:tc>
          <w:tcPr>
            <w:tcW w:w="3402" w:type="dxa"/>
          </w:tcPr>
          <w:p w:rsidR="00B73F51" w:rsidRPr="00B73F51" w:rsidRDefault="00B73F51" w:rsidP="00B73F51">
            <w:pPr>
              <w:spacing w:line="220" w:lineRule="exact"/>
              <w:rPr>
                <w:rFonts w:eastAsia="Times New Roman" w:cs="Times New Roman"/>
                <w:sz w:val="18"/>
                <w:lang w:eastAsia="de-DE"/>
              </w:rPr>
            </w:pPr>
            <w:r w:rsidRPr="00B73F51">
              <w:rPr>
                <w:rFonts w:eastAsia="Times New Roman" w:cs="Times New Roman"/>
                <w:sz w:val="18"/>
                <w:lang w:eastAsia="de-DE"/>
              </w:rPr>
              <w:t xml:space="preserve">Ich kann </w:t>
            </w:r>
            <w:proofErr w:type="spellStart"/>
            <w:r w:rsidRPr="00B73F51">
              <w:rPr>
                <w:rFonts w:eastAsia="Times New Roman" w:cs="Times New Roman"/>
                <w:sz w:val="18"/>
                <w:lang w:eastAsia="de-DE"/>
              </w:rPr>
              <w:t>buchbinderische</w:t>
            </w:r>
            <w:proofErr w:type="spellEnd"/>
            <w:r w:rsidRPr="00B73F51">
              <w:rPr>
                <w:rFonts w:eastAsia="Times New Roman" w:cs="Times New Roman"/>
                <w:sz w:val="18"/>
                <w:lang w:eastAsia="de-DE"/>
              </w:rPr>
              <w:t xml:space="preserve"> und weitervera</w:t>
            </w:r>
            <w:r w:rsidRPr="00B73F51">
              <w:rPr>
                <w:rFonts w:eastAsia="Times New Roman" w:cs="Times New Roman"/>
                <w:sz w:val="18"/>
                <w:lang w:eastAsia="de-DE"/>
              </w:rPr>
              <w:t>r</w:t>
            </w:r>
            <w:r w:rsidRPr="00B73F51">
              <w:rPr>
                <w:rFonts w:eastAsia="Times New Roman" w:cs="Times New Roman"/>
                <w:sz w:val="18"/>
                <w:lang w:eastAsia="de-DE"/>
              </w:rPr>
              <w:t>beitungstechnische Produkte analysieren.</w:t>
            </w:r>
          </w:p>
        </w:tc>
        <w:tc>
          <w:tcPr>
            <w:tcW w:w="414" w:type="dxa"/>
            <w:shd w:val="clear" w:color="auto" w:fill="auto"/>
          </w:tcPr>
          <w:p w:rsidR="00B73F51" w:rsidRPr="00B73F51" w:rsidRDefault="00B73F51" w:rsidP="00B73F51">
            <w:pPr>
              <w:jc w:val="center"/>
              <w:rPr>
                <w:rFonts w:eastAsia="Calibri"/>
                <w:lang w:eastAsia="de-DE"/>
              </w:rPr>
            </w:pPr>
          </w:p>
        </w:tc>
        <w:tc>
          <w:tcPr>
            <w:tcW w:w="3271" w:type="dxa"/>
            <w:shd w:val="clear" w:color="auto" w:fill="auto"/>
          </w:tcPr>
          <w:p w:rsidR="00B73F51" w:rsidRPr="00B73F51" w:rsidRDefault="00443964" w:rsidP="00B73F51">
            <w:pPr>
              <w:jc w:val="both"/>
              <w:rPr>
                <w:lang w:eastAsia="de-DE"/>
              </w:rPr>
            </w:pPr>
            <w:r>
              <w:rPr>
                <w:lang w:eastAsia="de-DE"/>
              </w:rPr>
              <w:t>DR04.03   bis   DR</w:t>
            </w:r>
            <w:r w:rsidR="00B73F51" w:rsidRPr="00B73F51">
              <w:rPr>
                <w:lang w:eastAsia="de-DE"/>
              </w:rPr>
              <w:t>04.03.11</w:t>
            </w:r>
          </w:p>
        </w:tc>
        <w:tc>
          <w:tcPr>
            <w:tcW w:w="425" w:type="dxa"/>
            <w:shd w:val="clear" w:color="auto" w:fill="auto"/>
          </w:tcPr>
          <w:p w:rsidR="00B73F51" w:rsidRPr="00B73F51" w:rsidRDefault="00B73F51" w:rsidP="00B73F51">
            <w:pPr>
              <w:jc w:val="center"/>
              <w:rPr>
                <w:rFonts w:eastAsia="Calibri"/>
                <w:lang w:eastAsia="de-DE"/>
              </w:rPr>
            </w:pPr>
            <w:r w:rsidRPr="00B73F51">
              <w:rPr>
                <w:rFonts w:eastAsia="Calibri"/>
                <w:lang w:eastAsia="de-DE"/>
              </w:rPr>
              <w:t>A-C</w:t>
            </w:r>
          </w:p>
        </w:tc>
        <w:tc>
          <w:tcPr>
            <w:tcW w:w="1707" w:type="dxa"/>
            <w:shd w:val="clear" w:color="auto" w:fill="auto"/>
          </w:tcPr>
          <w:p w:rsidR="00B73F51" w:rsidRPr="00B73F51" w:rsidRDefault="00B73F51" w:rsidP="00B73F51">
            <w:pPr>
              <w:jc w:val="both"/>
              <w:rPr>
                <w:lang w:eastAsia="de-DE"/>
              </w:rPr>
            </w:pPr>
          </w:p>
        </w:tc>
      </w:tr>
      <w:tr w:rsidR="00B73F51" w:rsidRPr="00B73F51" w:rsidTr="006E3505">
        <w:tc>
          <w:tcPr>
            <w:tcW w:w="426" w:type="dxa"/>
            <w:vMerge/>
            <w:shd w:val="clear" w:color="auto" w:fill="auto"/>
            <w:vAlign w:val="center"/>
          </w:tcPr>
          <w:p w:rsidR="00B73F51" w:rsidRPr="00B73F51" w:rsidRDefault="00B73F51" w:rsidP="006E3505">
            <w:pPr>
              <w:pStyle w:val="TabelleKopflinks"/>
              <w:spacing w:line="192" w:lineRule="auto"/>
              <w:jc w:val="center"/>
            </w:pPr>
          </w:p>
        </w:tc>
        <w:tc>
          <w:tcPr>
            <w:tcW w:w="3402" w:type="dxa"/>
          </w:tcPr>
          <w:p w:rsidR="00B73F51" w:rsidRPr="00B73F51" w:rsidRDefault="00B73F51" w:rsidP="00B73F51">
            <w:pPr>
              <w:spacing w:line="220" w:lineRule="exact"/>
              <w:rPr>
                <w:rFonts w:eastAsia="Times New Roman" w:cs="Times New Roman"/>
                <w:sz w:val="18"/>
                <w:lang w:eastAsia="de-DE"/>
              </w:rPr>
            </w:pPr>
            <w:r w:rsidRPr="00B73F51">
              <w:rPr>
                <w:rFonts w:eastAsia="Times New Roman" w:cs="Times New Roman"/>
                <w:sz w:val="18"/>
                <w:lang w:eastAsia="de-DE"/>
              </w:rPr>
              <w:t>Ich kann Arbeitsaufträge zur Anfertigung unterschiedlicher Broschuren verstehen.</w:t>
            </w:r>
          </w:p>
        </w:tc>
        <w:tc>
          <w:tcPr>
            <w:tcW w:w="414" w:type="dxa"/>
            <w:shd w:val="clear" w:color="auto" w:fill="auto"/>
          </w:tcPr>
          <w:p w:rsidR="00B73F51" w:rsidRPr="00B73F51" w:rsidRDefault="00B73F51" w:rsidP="00B73F51">
            <w:pPr>
              <w:jc w:val="center"/>
              <w:rPr>
                <w:rFonts w:eastAsia="Calibri"/>
                <w:lang w:eastAsia="de-DE"/>
              </w:rPr>
            </w:pPr>
          </w:p>
        </w:tc>
        <w:tc>
          <w:tcPr>
            <w:tcW w:w="3271" w:type="dxa"/>
            <w:shd w:val="clear" w:color="auto" w:fill="auto"/>
          </w:tcPr>
          <w:p w:rsidR="00B73F51" w:rsidRPr="00B73F51" w:rsidRDefault="00443964" w:rsidP="00B73F51">
            <w:pPr>
              <w:jc w:val="both"/>
              <w:rPr>
                <w:lang w:eastAsia="de-DE"/>
              </w:rPr>
            </w:pPr>
            <w:r>
              <w:rPr>
                <w:lang w:eastAsia="de-DE"/>
              </w:rPr>
              <w:t>DR04.03   bis   DR</w:t>
            </w:r>
            <w:r w:rsidR="00B73F51" w:rsidRPr="00B73F51">
              <w:rPr>
                <w:lang w:eastAsia="de-DE"/>
              </w:rPr>
              <w:t>04.03.11</w:t>
            </w:r>
          </w:p>
        </w:tc>
        <w:tc>
          <w:tcPr>
            <w:tcW w:w="425" w:type="dxa"/>
            <w:shd w:val="clear" w:color="auto" w:fill="auto"/>
          </w:tcPr>
          <w:p w:rsidR="00B73F51" w:rsidRPr="00B73F51" w:rsidRDefault="00B73F51" w:rsidP="00B73F51">
            <w:pPr>
              <w:jc w:val="center"/>
              <w:rPr>
                <w:rFonts w:eastAsia="Calibri"/>
                <w:lang w:eastAsia="de-DE"/>
              </w:rPr>
            </w:pPr>
            <w:r w:rsidRPr="00B73F51">
              <w:rPr>
                <w:rFonts w:eastAsia="Calibri"/>
                <w:lang w:eastAsia="de-DE"/>
              </w:rPr>
              <w:t>A-C</w:t>
            </w:r>
          </w:p>
        </w:tc>
        <w:tc>
          <w:tcPr>
            <w:tcW w:w="1707" w:type="dxa"/>
            <w:shd w:val="clear" w:color="auto" w:fill="auto"/>
          </w:tcPr>
          <w:p w:rsidR="00B73F51" w:rsidRPr="00B73F51" w:rsidRDefault="00B73F51" w:rsidP="00B73F51">
            <w:pPr>
              <w:jc w:val="both"/>
              <w:rPr>
                <w:lang w:eastAsia="de-DE"/>
              </w:rPr>
            </w:pPr>
          </w:p>
        </w:tc>
      </w:tr>
      <w:tr w:rsidR="00B73F51" w:rsidRPr="00B73F51" w:rsidTr="006E3505">
        <w:tc>
          <w:tcPr>
            <w:tcW w:w="426" w:type="dxa"/>
            <w:vMerge/>
            <w:shd w:val="clear" w:color="auto" w:fill="auto"/>
            <w:vAlign w:val="center"/>
          </w:tcPr>
          <w:p w:rsidR="00B73F51" w:rsidRPr="00B73F51" w:rsidRDefault="00B73F51" w:rsidP="006E3505">
            <w:pPr>
              <w:pStyle w:val="TabelleKopflinks"/>
              <w:spacing w:line="192" w:lineRule="auto"/>
              <w:jc w:val="center"/>
            </w:pPr>
          </w:p>
        </w:tc>
        <w:tc>
          <w:tcPr>
            <w:tcW w:w="3402" w:type="dxa"/>
          </w:tcPr>
          <w:p w:rsidR="00B73F51" w:rsidRPr="00B73F51" w:rsidRDefault="00B73F51" w:rsidP="00B73F51">
            <w:pPr>
              <w:spacing w:line="220" w:lineRule="exact"/>
              <w:rPr>
                <w:rFonts w:eastAsia="Times New Roman" w:cs="Times New Roman"/>
                <w:sz w:val="18"/>
                <w:lang w:eastAsia="de-DE"/>
              </w:rPr>
            </w:pPr>
            <w:r w:rsidRPr="00B73F51">
              <w:rPr>
                <w:rFonts w:eastAsia="Times New Roman" w:cs="Times New Roman"/>
                <w:sz w:val="18"/>
                <w:lang w:eastAsia="de-DE"/>
              </w:rPr>
              <w:t xml:space="preserve">Ich kann Arbeitsaufträge zur Anfertigung eines </w:t>
            </w:r>
            <w:proofErr w:type="spellStart"/>
            <w:r w:rsidRPr="00B73F51">
              <w:rPr>
                <w:rFonts w:eastAsia="Times New Roman" w:cs="Times New Roman"/>
                <w:sz w:val="18"/>
                <w:lang w:eastAsia="de-DE"/>
              </w:rPr>
              <w:t>Schubers</w:t>
            </w:r>
            <w:proofErr w:type="spellEnd"/>
            <w:r w:rsidRPr="00B73F51">
              <w:rPr>
                <w:rFonts w:eastAsia="Times New Roman" w:cs="Times New Roman"/>
                <w:sz w:val="18"/>
                <w:lang w:eastAsia="de-DE"/>
              </w:rPr>
              <w:t xml:space="preserve"> verstehen.</w:t>
            </w:r>
          </w:p>
        </w:tc>
        <w:tc>
          <w:tcPr>
            <w:tcW w:w="414" w:type="dxa"/>
            <w:shd w:val="clear" w:color="auto" w:fill="auto"/>
          </w:tcPr>
          <w:p w:rsidR="00B73F51" w:rsidRPr="00B73F51" w:rsidRDefault="00B73F51" w:rsidP="00B73F51">
            <w:pPr>
              <w:jc w:val="center"/>
              <w:rPr>
                <w:rFonts w:eastAsia="Calibri"/>
                <w:lang w:eastAsia="de-DE"/>
              </w:rPr>
            </w:pPr>
          </w:p>
        </w:tc>
        <w:tc>
          <w:tcPr>
            <w:tcW w:w="3271" w:type="dxa"/>
            <w:shd w:val="clear" w:color="auto" w:fill="auto"/>
          </w:tcPr>
          <w:p w:rsidR="00B73F51" w:rsidRPr="00B73F51" w:rsidRDefault="00443964" w:rsidP="00B73F51">
            <w:pPr>
              <w:jc w:val="both"/>
              <w:rPr>
                <w:lang w:eastAsia="de-DE"/>
              </w:rPr>
            </w:pPr>
            <w:r>
              <w:rPr>
                <w:lang w:eastAsia="de-DE"/>
              </w:rPr>
              <w:t>DR</w:t>
            </w:r>
            <w:r w:rsidR="00B73F51" w:rsidRPr="00B73F51">
              <w:rPr>
                <w:lang w:eastAsia="de-DE"/>
              </w:rPr>
              <w:t>04.03.12</w:t>
            </w:r>
          </w:p>
        </w:tc>
        <w:tc>
          <w:tcPr>
            <w:tcW w:w="425" w:type="dxa"/>
            <w:shd w:val="clear" w:color="auto" w:fill="auto"/>
          </w:tcPr>
          <w:p w:rsidR="00B73F51" w:rsidRPr="00B73F51" w:rsidRDefault="00B73F51" w:rsidP="00B73F51">
            <w:pPr>
              <w:jc w:val="center"/>
              <w:rPr>
                <w:rFonts w:eastAsia="Calibri"/>
                <w:lang w:eastAsia="de-DE"/>
              </w:rPr>
            </w:pPr>
            <w:r w:rsidRPr="00B73F51">
              <w:rPr>
                <w:rFonts w:eastAsia="Calibri"/>
                <w:lang w:eastAsia="de-DE"/>
              </w:rPr>
              <w:t>A-C</w:t>
            </w:r>
          </w:p>
        </w:tc>
        <w:tc>
          <w:tcPr>
            <w:tcW w:w="1707" w:type="dxa"/>
            <w:shd w:val="clear" w:color="auto" w:fill="auto"/>
          </w:tcPr>
          <w:p w:rsidR="00B73F51" w:rsidRPr="00B73F51" w:rsidRDefault="00B73F51" w:rsidP="00B73F51">
            <w:pPr>
              <w:jc w:val="both"/>
              <w:rPr>
                <w:lang w:eastAsia="de-DE"/>
              </w:rPr>
            </w:pPr>
          </w:p>
        </w:tc>
      </w:tr>
      <w:tr w:rsidR="00B73F51" w:rsidRPr="00B73F51" w:rsidTr="006E3505">
        <w:tc>
          <w:tcPr>
            <w:tcW w:w="426" w:type="dxa"/>
            <w:vMerge/>
            <w:shd w:val="clear" w:color="auto" w:fill="auto"/>
            <w:vAlign w:val="center"/>
          </w:tcPr>
          <w:p w:rsidR="00B73F51" w:rsidRPr="00B73F51" w:rsidRDefault="00B73F51" w:rsidP="006E3505">
            <w:pPr>
              <w:pStyle w:val="TabelleKopflinks"/>
              <w:spacing w:line="192" w:lineRule="auto"/>
              <w:jc w:val="center"/>
            </w:pPr>
          </w:p>
        </w:tc>
        <w:tc>
          <w:tcPr>
            <w:tcW w:w="3402" w:type="dxa"/>
          </w:tcPr>
          <w:p w:rsidR="00B73F51" w:rsidRPr="00B73F51" w:rsidRDefault="00B73F51" w:rsidP="00B73F51">
            <w:pPr>
              <w:spacing w:line="220" w:lineRule="exact"/>
              <w:rPr>
                <w:rFonts w:eastAsia="Times New Roman" w:cs="Times New Roman"/>
                <w:sz w:val="18"/>
                <w:lang w:eastAsia="de-DE"/>
              </w:rPr>
            </w:pPr>
            <w:r w:rsidRPr="00B73F51">
              <w:rPr>
                <w:rFonts w:eastAsia="Times New Roman" w:cs="Times New Roman"/>
                <w:sz w:val="18"/>
                <w:lang w:eastAsia="de-DE"/>
              </w:rPr>
              <w:t>Ich kann die Informationen von Auftragsd</w:t>
            </w:r>
            <w:r w:rsidRPr="00B73F51">
              <w:rPr>
                <w:rFonts w:eastAsia="Times New Roman" w:cs="Times New Roman"/>
                <w:sz w:val="18"/>
                <w:lang w:eastAsia="de-DE"/>
              </w:rPr>
              <w:t>a</w:t>
            </w:r>
            <w:r w:rsidRPr="00B73F51">
              <w:rPr>
                <w:rFonts w:eastAsia="Times New Roman" w:cs="Times New Roman"/>
                <w:sz w:val="18"/>
                <w:lang w:eastAsia="de-DE"/>
              </w:rPr>
              <w:t>ten vergleichen und bewerten.</w:t>
            </w:r>
          </w:p>
        </w:tc>
        <w:tc>
          <w:tcPr>
            <w:tcW w:w="414" w:type="dxa"/>
            <w:shd w:val="clear" w:color="auto" w:fill="auto"/>
          </w:tcPr>
          <w:p w:rsidR="00B73F51" w:rsidRPr="00B73F51" w:rsidRDefault="00B73F51" w:rsidP="00B73F51">
            <w:pPr>
              <w:jc w:val="center"/>
              <w:rPr>
                <w:rFonts w:eastAsia="Calibri"/>
                <w:lang w:eastAsia="de-DE"/>
              </w:rPr>
            </w:pPr>
          </w:p>
        </w:tc>
        <w:tc>
          <w:tcPr>
            <w:tcW w:w="3271" w:type="dxa"/>
            <w:shd w:val="clear" w:color="auto" w:fill="auto"/>
          </w:tcPr>
          <w:p w:rsidR="00B73F51" w:rsidRPr="00B73F51" w:rsidRDefault="00443964" w:rsidP="00B73F51">
            <w:pPr>
              <w:jc w:val="both"/>
              <w:rPr>
                <w:lang w:eastAsia="de-DE"/>
              </w:rPr>
            </w:pPr>
            <w:r>
              <w:rPr>
                <w:lang w:eastAsia="de-DE"/>
              </w:rPr>
              <w:t>DR04.03   bis   DR</w:t>
            </w:r>
            <w:r w:rsidR="00B73F51" w:rsidRPr="00B73F51">
              <w:rPr>
                <w:lang w:eastAsia="de-DE"/>
              </w:rPr>
              <w:t>04.03.11</w:t>
            </w:r>
          </w:p>
        </w:tc>
        <w:tc>
          <w:tcPr>
            <w:tcW w:w="425" w:type="dxa"/>
            <w:shd w:val="clear" w:color="auto" w:fill="auto"/>
          </w:tcPr>
          <w:p w:rsidR="00B73F51" w:rsidRPr="00B73F51" w:rsidRDefault="00B73F51" w:rsidP="00B73F51">
            <w:pPr>
              <w:jc w:val="center"/>
              <w:rPr>
                <w:rFonts w:eastAsia="Calibri"/>
                <w:lang w:eastAsia="de-DE"/>
              </w:rPr>
            </w:pPr>
            <w:r w:rsidRPr="00B73F51">
              <w:rPr>
                <w:rFonts w:eastAsia="Calibri"/>
                <w:lang w:eastAsia="de-DE"/>
              </w:rPr>
              <w:t>C</w:t>
            </w:r>
          </w:p>
        </w:tc>
        <w:tc>
          <w:tcPr>
            <w:tcW w:w="1707" w:type="dxa"/>
            <w:shd w:val="clear" w:color="auto" w:fill="auto"/>
          </w:tcPr>
          <w:p w:rsidR="00B73F51" w:rsidRPr="00B73F51" w:rsidRDefault="00B73F51" w:rsidP="00B73F51">
            <w:pPr>
              <w:jc w:val="both"/>
              <w:rPr>
                <w:lang w:eastAsia="de-DE"/>
              </w:rPr>
            </w:pPr>
          </w:p>
        </w:tc>
      </w:tr>
      <w:tr w:rsidR="00B73F51" w:rsidRPr="00B73F51" w:rsidTr="006E3505">
        <w:trPr>
          <w:trHeight w:val="128"/>
        </w:trPr>
        <w:tc>
          <w:tcPr>
            <w:tcW w:w="426" w:type="dxa"/>
            <w:vMerge w:val="restart"/>
            <w:shd w:val="clear" w:color="auto" w:fill="auto"/>
            <w:textDirection w:val="btLr"/>
            <w:vAlign w:val="center"/>
          </w:tcPr>
          <w:p w:rsidR="00B73F51" w:rsidRPr="006E3505" w:rsidRDefault="00B73F51" w:rsidP="006E3505">
            <w:pPr>
              <w:pStyle w:val="TabelleKopflinks"/>
              <w:spacing w:line="192" w:lineRule="auto"/>
              <w:jc w:val="center"/>
            </w:pPr>
            <w:r w:rsidRPr="006E3505">
              <w:t>Planen und Entscheiden</w:t>
            </w:r>
          </w:p>
        </w:tc>
        <w:tc>
          <w:tcPr>
            <w:tcW w:w="3402" w:type="dxa"/>
          </w:tcPr>
          <w:p w:rsidR="00B73F51" w:rsidRPr="00B73F51" w:rsidRDefault="00B73F51" w:rsidP="00B73F51">
            <w:pPr>
              <w:spacing w:line="220" w:lineRule="exact"/>
              <w:rPr>
                <w:rFonts w:eastAsia="Times New Roman" w:cs="Times New Roman"/>
                <w:sz w:val="18"/>
                <w:lang w:eastAsia="de-DE"/>
              </w:rPr>
            </w:pPr>
            <w:r w:rsidRPr="00B73F51">
              <w:rPr>
                <w:rFonts w:eastAsia="Times New Roman" w:cs="Times New Roman"/>
                <w:sz w:val="18"/>
                <w:lang w:eastAsia="de-DE"/>
              </w:rPr>
              <w:t>Ich kann einen Arbeitsablaufplan zur He</w:t>
            </w:r>
            <w:r w:rsidRPr="00B73F51">
              <w:rPr>
                <w:rFonts w:eastAsia="Times New Roman" w:cs="Times New Roman"/>
                <w:sz w:val="18"/>
                <w:lang w:eastAsia="de-DE"/>
              </w:rPr>
              <w:t>r</w:t>
            </w:r>
            <w:r w:rsidRPr="00B73F51">
              <w:rPr>
                <w:rFonts w:eastAsia="Times New Roman" w:cs="Times New Roman"/>
                <w:sz w:val="18"/>
                <w:lang w:eastAsia="de-DE"/>
              </w:rPr>
              <w:t>stellung einer Broschur erstellen.</w:t>
            </w:r>
          </w:p>
        </w:tc>
        <w:tc>
          <w:tcPr>
            <w:tcW w:w="414" w:type="dxa"/>
            <w:shd w:val="clear" w:color="auto" w:fill="auto"/>
          </w:tcPr>
          <w:p w:rsidR="00B73F51" w:rsidRPr="00B73F51" w:rsidRDefault="00B73F51" w:rsidP="00B73F51">
            <w:pPr>
              <w:jc w:val="center"/>
              <w:rPr>
                <w:rFonts w:eastAsia="Calibri"/>
                <w:lang w:eastAsia="de-DE"/>
              </w:rPr>
            </w:pPr>
          </w:p>
        </w:tc>
        <w:tc>
          <w:tcPr>
            <w:tcW w:w="3271" w:type="dxa"/>
            <w:shd w:val="clear" w:color="auto" w:fill="auto"/>
          </w:tcPr>
          <w:p w:rsidR="00B73F51" w:rsidRPr="00B73F51" w:rsidRDefault="00443964" w:rsidP="00B73F51">
            <w:pPr>
              <w:jc w:val="both"/>
              <w:rPr>
                <w:lang w:eastAsia="de-DE"/>
              </w:rPr>
            </w:pPr>
            <w:r>
              <w:rPr>
                <w:lang w:eastAsia="de-DE"/>
              </w:rPr>
              <w:t>DR04.03.01   bis   DR</w:t>
            </w:r>
            <w:r w:rsidR="00B73F51" w:rsidRPr="00B73F51">
              <w:rPr>
                <w:lang w:eastAsia="de-DE"/>
              </w:rPr>
              <w:t>04.03.11</w:t>
            </w:r>
          </w:p>
        </w:tc>
        <w:tc>
          <w:tcPr>
            <w:tcW w:w="425" w:type="dxa"/>
            <w:shd w:val="clear" w:color="auto" w:fill="auto"/>
          </w:tcPr>
          <w:p w:rsidR="00B73F51" w:rsidRPr="00B73F51" w:rsidRDefault="00B73F51" w:rsidP="00B73F51">
            <w:pPr>
              <w:jc w:val="center"/>
              <w:rPr>
                <w:rFonts w:eastAsia="Calibri"/>
                <w:lang w:eastAsia="de-DE"/>
              </w:rPr>
            </w:pPr>
            <w:r w:rsidRPr="00B73F51">
              <w:rPr>
                <w:rFonts w:eastAsia="Calibri"/>
                <w:lang w:eastAsia="de-DE"/>
              </w:rPr>
              <w:t>B, C</w:t>
            </w:r>
          </w:p>
        </w:tc>
        <w:tc>
          <w:tcPr>
            <w:tcW w:w="1707" w:type="dxa"/>
            <w:shd w:val="clear" w:color="auto" w:fill="auto"/>
          </w:tcPr>
          <w:p w:rsidR="00B73F51" w:rsidRPr="00B73F51" w:rsidRDefault="00B73F51" w:rsidP="00B73F51">
            <w:pPr>
              <w:jc w:val="both"/>
              <w:rPr>
                <w:lang w:eastAsia="de-DE"/>
              </w:rPr>
            </w:pPr>
          </w:p>
        </w:tc>
      </w:tr>
      <w:tr w:rsidR="00B73F51" w:rsidRPr="00B73F51" w:rsidTr="006E3505">
        <w:trPr>
          <w:trHeight w:val="128"/>
        </w:trPr>
        <w:tc>
          <w:tcPr>
            <w:tcW w:w="426" w:type="dxa"/>
            <w:vMerge/>
            <w:shd w:val="clear" w:color="auto" w:fill="auto"/>
            <w:textDirection w:val="btLr"/>
            <w:vAlign w:val="center"/>
          </w:tcPr>
          <w:p w:rsidR="00B73F51" w:rsidRPr="006E3505" w:rsidRDefault="00B73F51" w:rsidP="006E3505">
            <w:pPr>
              <w:pStyle w:val="TabelleKopflinks"/>
              <w:spacing w:line="192" w:lineRule="auto"/>
              <w:jc w:val="center"/>
            </w:pPr>
          </w:p>
        </w:tc>
        <w:tc>
          <w:tcPr>
            <w:tcW w:w="3402" w:type="dxa"/>
          </w:tcPr>
          <w:p w:rsidR="00B73F51" w:rsidRPr="00B73F51" w:rsidRDefault="00B73F51" w:rsidP="00B73F51">
            <w:pPr>
              <w:spacing w:line="220" w:lineRule="exact"/>
              <w:rPr>
                <w:rFonts w:eastAsia="Times New Roman" w:cs="Times New Roman"/>
                <w:sz w:val="18"/>
                <w:lang w:eastAsia="de-DE"/>
              </w:rPr>
            </w:pPr>
            <w:r w:rsidRPr="00B73F51">
              <w:rPr>
                <w:rFonts w:eastAsia="Times New Roman" w:cs="Times New Roman"/>
                <w:sz w:val="18"/>
                <w:lang w:eastAsia="de-DE"/>
              </w:rPr>
              <w:t>Ich kann einen Arbeitsablaufplan zur He</w:t>
            </w:r>
            <w:r w:rsidRPr="00B73F51">
              <w:rPr>
                <w:rFonts w:eastAsia="Times New Roman" w:cs="Times New Roman"/>
                <w:sz w:val="18"/>
                <w:lang w:eastAsia="de-DE"/>
              </w:rPr>
              <w:t>r</w:t>
            </w:r>
            <w:r w:rsidRPr="00B73F51">
              <w:rPr>
                <w:rFonts w:eastAsia="Times New Roman" w:cs="Times New Roman"/>
                <w:sz w:val="18"/>
                <w:lang w:eastAsia="de-DE"/>
              </w:rPr>
              <w:t xml:space="preserve">stellung eines </w:t>
            </w:r>
            <w:proofErr w:type="spellStart"/>
            <w:r w:rsidRPr="00B73F51">
              <w:rPr>
                <w:rFonts w:eastAsia="Times New Roman" w:cs="Times New Roman"/>
                <w:sz w:val="18"/>
                <w:lang w:eastAsia="de-DE"/>
              </w:rPr>
              <w:t>Schubers</w:t>
            </w:r>
            <w:proofErr w:type="spellEnd"/>
            <w:r w:rsidRPr="00B73F51">
              <w:rPr>
                <w:rFonts w:eastAsia="Times New Roman" w:cs="Times New Roman"/>
                <w:sz w:val="18"/>
                <w:lang w:eastAsia="de-DE"/>
              </w:rPr>
              <w:t xml:space="preserve"> erstellen.</w:t>
            </w:r>
          </w:p>
        </w:tc>
        <w:tc>
          <w:tcPr>
            <w:tcW w:w="414" w:type="dxa"/>
            <w:shd w:val="clear" w:color="auto" w:fill="auto"/>
          </w:tcPr>
          <w:p w:rsidR="00B73F51" w:rsidRPr="00B73F51" w:rsidRDefault="00B73F51" w:rsidP="00B73F51">
            <w:pPr>
              <w:jc w:val="center"/>
              <w:rPr>
                <w:rFonts w:eastAsia="Calibri"/>
                <w:lang w:eastAsia="de-DE"/>
              </w:rPr>
            </w:pPr>
          </w:p>
        </w:tc>
        <w:tc>
          <w:tcPr>
            <w:tcW w:w="3271" w:type="dxa"/>
            <w:shd w:val="clear" w:color="auto" w:fill="auto"/>
          </w:tcPr>
          <w:p w:rsidR="00B73F51" w:rsidRPr="00B73F51" w:rsidRDefault="00443964" w:rsidP="00B73F51">
            <w:pPr>
              <w:jc w:val="both"/>
              <w:rPr>
                <w:lang w:eastAsia="de-DE"/>
              </w:rPr>
            </w:pPr>
            <w:r>
              <w:rPr>
                <w:lang w:eastAsia="de-DE"/>
              </w:rPr>
              <w:t>DR</w:t>
            </w:r>
            <w:r w:rsidR="00B73F51" w:rsidRPr="00B73F51">
              <w:rPr>
                <w:lang w:eastAsia="de-DE"/>
              </w:rPr>
              <w:t>04.03.12</w:t>
            </w:r>
          </w:p>
        </w:tc>
        <w:tc>
          <w:tcPr>
            <w:tcW w:w="425" w:type="dxa"/>
            <w:shd w:val="clear" w:color="auto" w:fill="auto"/>
          </w:tcPr>
          <w:p w:rsidR="00B73F51" w:rsidRPr="00B73F51" w:rsidRDefault="00B73F51" w:rsidP="00B73F51">
            <w:pPr>
              <w:jc w:val="center"/>
              <w:rPr>
                <w:rFonts w:eastAsia="Calibri"/>
                <w:lang w:eastAsia="de-DE"/>
              </w:rPr>
            </w:pPr>
            <w:r w:rsidRPr="00B73F51">
              <w:rPr>
                <w:rFonts w:eastAsia="Calibri"/>
                <w:lang w:eastAsia="de-DE"/>
              </w:rPr>
              <w:t>B, C</w:t>
            </w:r>
          </w:p>
        </w:tc>
        <w:tc>
          <w:tcPr>
            <w:tcW w:w="1707" w:type="dxa"/>
            <w:shd w:val="clear" w:color="auto" w:fill="auto"/>
          </w:tcPr>
          <w:p w:rsidR="00B73F51" w:rsidRPr="00B73F51" w:rsidRDefault="00B73F51" w:rsidP="00B73F51">
            <w:pPr>
              <w:jc w:val="both"/>
              <w:rPr>
                <w:lang w:eastAsia="de-DE"/>
              </w:rPr>
            </w:pPr>
          </w:p>
        </w:tc>
      </w:tr>
      <w:tr w:rsidR="00B73F51" w:rsidRPr="00B73F51" w:rsidTr="006E3505">
        <w:trPr>
          <w:trHeight w:val="127"/>
        </w:trPr>
        <w:tc>
          <w:tcPr>
            <w:tcW w:w="426" w:type="dxa"/>
            <w:vMerge/>
            <w:shd w:val="clear" w:color="auto" w:fill="auto"/>
            <w:textDirection w:val="btLr"/>
            <w:vAlign w:val="center"/>
          </w:tcPr>
          <w:p w:rsidR="00B73F51" w:rsidRPr="006E3505" w:rsidRDefault="00B73F51" w:rsidP="006E3505">
            <w:pPr>
              <w:pStyle w:val="TabelleKopflinks"/>
              <w:spacing w:line="192" w:lineRule="auto"/>
              <w:jc w:val="center"/>
            </w:pPr>
          </w:p>
        </w:tc>
        <w:tc>
          <w:tcPr>
            <w:tcW w:w="3402" w:type="dxa"/>
          </w:tcPr>
          <w:p w:rsidR="00B73F51" w:rsidRPr="00B73F51" w:rsidRDefault="00B73F51" w:rsidP="00B73F51">
            <w:pPr>
              <w:spacing w:line="220" w:lineRule="exact"/>
              <w:rPr>
                <w:rFonts w:eastAsia="Times New Roman" w:cs="Times New Roman"/>
                <w:sz w:val="18"/>
                <w:lang w:eastAsia="de-DE"/>
              </w:rPr>
            </w:pPr>
            <w:r w:rsidRPr="00B73F51">
              <w:rPr>
                <w:rFonts w:eastAsia="Times New Roman" w:cs="Times New Roman"/>
                <w:sz w:val="18"/>
                <w:lang w:eastAsia="de-DE"/>
              </w:rPr>
              <w:t>Ich kann eine Materialliste anfertigen.</w:t>
            </w:r>
          </w:p>
        </w:tc>
        <w:tc>
          <w:tcPr>
            <w:tcW w:w="414" w:type="dxa"/>
            <w:shd w:val="clear" w:color="auto" w:fill="auto"/>
          </w:tcPr>
          <w:p w:rsidR="00B73F51" w:rsidRPr="00B73F51" w:rsidRDefault="00B73F51" w:rsidP="00B73F51">
            <w:pPr>
              <w:jc w:val="center"/>
              <w:rPr>
                <w:rFonts w:eastAsia="Calibri"/>
                <w:lang w:eastAsia="de-DE"/>
              </w:rPr>
            </w:pPr>
          </w:p>
        </w:tc>
        <w:tc>
          <w:tcPr>
            <w:tcW w:w="3271" w:type="dxa"/>
            <w:shd w:val="clear" w:color="auto" w:fill="auto"/>
          </w:tcPr>
          <w:p w:rsidR="00B73F51" w:rsidRPr="00B73F51" w:rsidRDefault="00443964" w:rsidP="00B73F51">
            <w:pPr>
              <w:jc w:val="both"/>
              <w:rPr>
                <w:lang w:eastAsia="de-DE"/>
              </w:rPr>
            </w:pPr>
            <w:r>
              <w:rPr>
                <w:lang w:eastAsia="de-DE"/>
              </w:rPr>
              <w:t>DR04.03.01   bis   DR</w:t>
            </w:r>
            <w:r w:rsidR="00B73F51" w:rsidRPr="00B73F51">
              <w:rPr>
                <w:lang w:eastAsia="de-DE"/>
              </w:rPr>
              <w:t>04.03.11</w:t>
            </w:r>
          </w:p>
        </w:tc>
        <w:tc>
          <w:tcPr>
            <w:tcW w:w="425" w:type="dxa"/>
            <w:shd w:val="clear" w:color="auto" w:fill="auto"/>
          </w:tcPr>
          <w:p w:rsidR="00B73F51" w:rsidRPr="00B73F51" w:rsidRDefault="00B73F51" w:rsidP="00B73F51">
            <w:pPr>
              <w:jc w:val="center"/>
              <w:rPr>
                <w:rFonts w:eastAsia="Calibri"/>
                <w:lang w:eastAsia="de-DE"/>
              </w:rPr>
            </w:pPr>
            <w:r w:rsidRPr="00B73F51">
              <w:rPr>
                <w:rFonts w:eastAsia="Calibri"/>
                <w:lang w:eastAsia="de-DE"/>
              </w:rPr>
              <w:t>A-C</w:t>
            </w:r>
          </w:p>
        </w:tc>
        <w:tc>
          <w:tcPr>
            <w:tcW w:w="1707" w:type="dxa"/>
            <w:shd w:val="clear" w:color="auto" w:fill="auto"/>
          </w:tcPr>
          <w:p w:rsidR="00B73F51" w:rsidRPr="00B73F51" w:rsidRDefault="00B73F51" w:rsidP="00B73F51">
            <w:pPr>
              <w:jc w:val="both"/>
              <w:rPr>
                <w:lang w:eastAsia="de-DE"/>
              </w:rPr>
            </w:pPr>
          </w:p>
        </w:tc>
      </w:tr>
      <w:tr w:rsidR="00B73F51" w:rsidRPr="00B73F51" w:rsidTr="006E3505">
        <w:tc>
          <w:tcPr>
            <w:tcW w:w="426" w:type="dxa"/>
            <w:vMerge/>
            <w:shd w:val="clear" w:color="auto" w:fill="auto"/>
            <w:vAlign w:val="center"/>
          </w:tcPr>
          <w:p w:rsidR="00B73F51" w:rsidRPr="00B73F51" w:rsidRDefault="00B73F51" w:rsidP="006E3505">
            <w:pPr>
              <w:pStyle w:val="TabelleKopflinks"/>
              <w:spacing w:line="192" w:lineRule="auto"/>
              <w:jc w:val="center"/>
            </w:pPr>
          </w:p>
        </w:tc>
        <w:tc>
          <w:tcPr>
            <w:tcW w:w="3402" w:type="dxa"/>
          </w:tcPr>
          <w:p w:rsidR="00B73F51" w:rsidRPr="00B73F51" w:rsidRDefault="00B73F51" w:rsidP="00B73F51">
            <w:pPr>
              <w:spacing w:line="220" w:lineRule="exact"/>
              <w:rPr>
                <w:rFonts w:eastAsia="Times New Roman" w:cs="Times New Roman"/>
                <w:sz w:val="18"/>
                <w:lang w:eastAsia="de-DE"/>
              </w:rPr>
            </w:pPr>
            <w:r w:rsidRPr="00B73F51">
              <w:rPr>
                <w:rFonts w:eastAsia="Times New Roman" w:cs="Times New Roman"/>
                <w:sz w:val="18"/>
                <w:lang w:eastAsia="de-DE"/>
              </w:rPr>
              <w:t>Ich kann unterschiedliche Broschuren den Herstellungswegen und -techniken zuor</w:t>
            </w:r>
            <w:r w:rsidRPr="00B73F51">
              <w:rPr>
                <w:rFonts w:eastAsia="Times New Roman" w:cs="Times New Roman"/>
                <w:sz w:val="18"/>
                <w:lang w:eastAsia="de-DE"/>
              </w:rPr>
              <w:t>d</w:t>
            </w:r>
            <w:r w:rsidRPr="00B73F51">
              <w:rPr>
                <w:rFonts w:eastAsia="Times New Roman" w:cs="Times New Roman"/>
                <w:sz w:val="18"/>
                <w:lang w:eastAsia="de-DE"/>
              </w:rPr>
              <w:t>nen.</w:t>
            </w:r>
          </w:p>
        </w:tc>
        <w:tc>
          <w:tcPr>
            <w:tcW w:w="414" w:type="dxa"/>
            <w:shd w:val="clear" w:color="auto" w:fill="auto"/>
          </w:tcPr>
          <w:p w:rsidR="00B73F51" w:rsidRPr="00B73F51" w:rsidRDefault="00B73F51" w:rsidP="00B73F51">
            <w:pPr>
              <w:jc w:val="center"/>
              <w:rPr>
                <w:rFonts w:eastAsia="Calibri"/>
                <w:lang w:eastAsia="de-DE"/>
              </w:rPr>
            </w:pPr>
          </w:p>
        </w:tc>
        <w:tc>
          <w:tcPr>
            <w:tcW w:w="3271" w:type="dxa"/>
            <w:shd w:val="clear" w:color="auto" w:fill="auto"/>
          </w:tcPr>
          <w:p w:rsidR="00B73F51" w:rsidRPr="00B73F51" w:rsidRDefault="00443964" w:rsidP="00B73F51">
            <w:pPr>
              <w:jc w:val="both"/>
              <w:rPr>
                <w:lang w:eastAsia="de-DE"/>
              </w:rPr>
            </w:pPr>
            <w:r>
              <w:rPr>
                <w:lang w:eastAsia="de-DE"/>
              </w:rPr>
              <w:t>DR04.03.01   bis   DR</w:t>
            </w:r>
            <w:r w:rsidR="00B73F51" w:rsidRPr="00B73F51">
              <w:rPr>
                <w:lang w:eastAsia="de-DE"/>
              </w:rPr>
              <w:t>04.03.11</w:t>
            </w:r>
          </w:p>
        </w:tc>
        <w:tc>
          <w:tcPr>
            <w:tcW w:w="425" w:type="dxa"/>
            <w:shd w:val="clear" w:color="auto" w:fill="auto"/>
          </w:tcPr>
          <w:p w:rsidR="00B73F51" w:rsidRPr="00B73F51" w:rsidRDefault="00B73F51" w:rsidP="00B73F51">
            <w:pPr>
              <w:jc w:val="center"/>
              <w:rPr>
                <w:rFonts w:eastAsia="Calibri"/>
                <w:lang w:eastAsia="de-DE"/>
              </w:rPr>
            </w:pPr>
            <w:r w:rsidRPr="00B73F51">
              <w:rPr>
                <w:rFonts w:eastAsia="Calibri"/>
                <w:lang w:eastAsia="de-DE"/>
              </w:rPr>
              <w:t>B, C</w:t>
            </w:r>
          </w:p>
        </w:tc>
        <w:tc>
          <w:tcPr>
            <w:tcW w:w="1707" w:type="dxa"/>
            <w:shd w:val="clear" w:color="auto" w:fill="auto"/>
          </w:tcPr>
          <w:p w:rsidR="00B73F51" w:rsidRPr="00B73F51" w:rsidRDefault="00B73F51" w:rsidP="00B73F51">
            <w:pPr>
              <w:jc w:val="both"/>
              <w:rPr>
                <w:lang w:eastAsia="de-DE"/>
              </w:rPr>
            </w:pPr>
          </w:p>
        </w:tc>
      </w:tr>
      <w:tr w:rsidR="00B73F51" w:rsidRPr="00B73F51" w:rsidTr="006E3505">
        <w:tc>
          <w:tcPr>
            <w:tcW w:w="426" w:type="dxa"/>
            <w:vMerge/>
            <w:shd w:val="clear" w:color="auto" w:fill="auto"/>
            <w:vAlign w:val="center"/>
          </w:tcPr>
          <w:p w:rsidR="00B73F51" w:rsidRPr="00B73F51" w:rsidRDefault="00B73F51" w:rsidP="006E3505">
            <w:pPr>
              <w:pStyle w:val="TabelleKopflinks"/>
              <w:spacing w:line="192" w:lineRule="auto"/>
              <w:jc w:val="center"/>
            </w:pPr>
          </w:p>
        </w:tc>
        <w:tc>
          <w:tcPr>
            <w:tcW w:w="3402" w:type="dxa"/>
          </w:tcPr>
          <w:p w:rsidR="00B73F51" w:rsidRPr="00B73F51" w:rsidRDefault="00B73F51" w:rsidP="00B73F51">
            <w:pPr>
              <w:spacing w:line="220" w:lineRule="exact"/>
              <w:rPr>
                <w:rFonts w:eastAsia="Times New Roman" w:cs="Times New Roman"/>
                <w:sz w:val="18"/>
                <w:lang w:eastAsia="de-DE"/>
              </w:rPr>
            </w:pPr>
            <w:r w:rsidRPr="00B73F51">
              <w:rPr>
                <w:rFonts w:eastAsia="Times New Roman" w:cs="Times New Roman"/>
                <w:sz w:val="18"/>
                <w:lang w:eastAsia="de-DE"/>
              </w:rPr>
              <w:t>Ich kann Broschuren anhand ihrer Aussta</w:t>
            </w:r>
            <w:r w:rsidRPr="00B73F51">
              <w:rPr>
                <w:rFonts w:eastAsia="Times New Roman" w:cs="Times New Roman"/>
                <w:sz w:val="18"/>
                <w:lang w:eastAsia="de-DE"/>
              </w:rPr>
              <w:t>t</w:t>
            </w:r>
            <w:r w:rsidRPr="00B73F51">
              <w:rPr>
                <w:rFonts w:eastAsia="Times New Roman" w:cs="Times New Roman"/>
                <w:sz w:val="18"/>
                <w:lang w:eastAsia="de-DE"/>
              </w:rPr>
              <w:t>tung unterscheiden.</w:t>
            </w:r>
          </w:p>
        </w:tc>
        <w:tc>
          <w:tcPr>
            <w:tcW w:w="414" w:type="dxa"/>
            <w:shd w:val="clear" w:color="auto" w:fill="auto"/>
          </w:tcPr>
          <w:p w:rsidR="00B73F51" w:rsidRPr="00B73F51" w:rsidRDefault="00B73F51" w:rsidP="00B73F51">
            <w:pPr>
              <w:jc w:val="center"/>
              <w:rPr>
                <w:rFonts w:eastAsia="Calibri"/>
                <w:lang w:eastAsia="de-DE"/>
              </w:rPr>
            </w:pPr>
          </w:p>
        </w:tc>
        <w:tc>
          <w:tcPr>
            <w:tcW w:w="3271" w:type="dxa"/>
            <w:shd w:val="clear" w:color="auto" w:fill="auto"/>
          </w:tcPr>
          <w:p w:rsidR="00B73F51" w:rsidRPr="00B73F51" w:rsidRDefault="00443964" w:rsidP="00B73F51">
            <w:pPr>
              <w:jc w:val="both"/>
              <w:rPr>
                <w:lang w:eastAsia="de-DE"/>
              </w:rPr>
            </w:pPr>
            <w:r>
              <w:rPr>
                <w:lang w:eastAsia="de-DE"/>
              </w:rPr>
              <w:t>DR04.03   bis   DR</w:t>
            </w:r>
            <w:r w:rsidR="00B73F51" w:rsidRPr="00B73F51">
              <w:rPr>
                <w:lang w:eastAsia="de-DE"/>
              </w:rPr>
              <w:t>04.03.11</w:t>
            </w:r>
          </w:p>
        </w:tc>
        <w:tc>
          <w:tcPr>
            <w:tcW w:w="425" w:type="dxa"/>
            <w:shd w:val="clear" w:color="auto" w:fill="auto"/>
          </w:tcPr>
          <w:p w:rsidR="00B73F51" w:rsidRPr="00B73F51" w:rsidRDefault="00B73F51" w:rsidP="00B73F51">
            <w:pPr>
              <w:jc w:val="center"/>
              <w:rPr>
                <w:rFonts w:eastAsia="Calibri"/>
                <w:lang w:eastAsia="de-DE"/>
              </w:rPr>
            </w:pPr>
            <w:r w:rsidRPr="00B73F51">
              <w:rPr>
                <w:rFonts w:eastAsia="Calibri"/>
                <w:lang w:eastAsia="de-DE"/>
              </w:rPr>
              <w:t>A-C</w:t>
            </w:r>
          </w:p>
        </w:tc>
        <w:tc>
          <w:tcPr>
            <w:tcW w:w="1707" w:type="dxa"/>
            <w:shd w:val="clear" w:color="auto" w:fill="auto"/>
          </w:tcPr>
          <w:p w:rsidR="00B73F51" w:rsidRPr="00B73F51" w:rsidRDefault="00B73F51" w:rsidP="00B73F51">
            <w:pPr>
              <w:jc w:val="both"/>
              <w:rPr>
                <w:lang w:eastAsia="de-DE"/>
              </w:rPr>
            </w:pPr>
          </w:p>
        </w:tc>
      </w:tr>
      <w:tr w:rsidR="00B73F51" w:rsidRPr="00B73F51" w:rsidTr="006E3505">
        <w:tc>
          <w:tcPr>
            <w:tcW w:w="426" w:type="dxa"/>
            <w:vMerge/>
            <w:shd w:val="clear" w:color="auto" w:fill="auto"/>
            <w:vAlign w:val="center"/>
          </w:tcPr>
          <w:p w:rsidR="00B73F51" w:rsidRPr="00B73F51" w:rsidRDefault="00B73F51" w:rsidP="006E3505">
            <w:pPr>
              <w:pStyle w:val="TabelleKopflinks"/>
              <w:spacing w:line="192" w:lineRule="auto"/>
              <w:jc w:val="center"/>
            </w:pPr>
          </w:p>
        </w:tc>
        <w:tc>
          <w:tcPr>
            <w:tcW w:w="3402" w:type="dxa"/>
          </w:tcPr>
          <w:p w:rsidR="00B73F51" w:rsidRPr="00B73F51" w:rsidRDefault="00B73F51" w:rsidP="00B73F51">
            <w:pPr>
              <w:spacing w:line="220" w:lineRule="exact"/>
              <w:rPr>
                <w:rFonts w:eastAsia="Times New Roman" w:cs="Times New Roman"/>
                <w:sz w:val="18"/>
                <w:lang w:eastAsia="de-DE"/>
              </w:rPr>
            </w:pPr>
            <w:r w:rsidRPr="00B73F51">
              <w:rPr>
                <w:rFonts w:eastAsia="Times New Roman" w:cs="Times New Roman"/>
                <w:sz w:val="18"/>
                <w:lang w:eastAsia="de-DE"/>
              </w:rPr>
              <w:t>Ich kann unter Berücksichtigung ökolog</w:t>
            </w:r>
            <w:r w:rsidRPr="00B73F51">
              <w:rPr>
                <w:rFonts w:eastAsia="Times New Roman" w:cs="Times New Roman"/>
                <w:sz w:val="18"/>
                <w:lang w:eastAsia="de-DE"/>
              </w:rPr>
              <w:t>i</w:t>
            </w:r>
            <w:r w:rsidRPr="00B73F51">
              <w:rPr>
                <w:rFonts w:eastAsia="Times New Roman" w:cs="Times New Roman"/>
                <w:sz w:val="18"/>
                <w:lang w:eastAsia="de-DE"/>
              </w:rPr>
              <w:t>scher, wirtschaftlicher und fertigungstec</w:t>
            </w:r>
            <w:r w:rsidRPr="00B73F51">
              <w:rPr>
                <w:rFonts w:eastAsia="Times New Roman" w:cs="Times New Roman"/>
                <w:sz w:val="18"/>
                <w:lang w:eastAsia="de-DE"/>
              </w:rPr>
              <w:t>h</w:t>
            </w:r>
            <w:r w:rsidRPr="00B73F51">
              <w:rPr>
                <w:rFonts w:eastAsia="Times New Roman" w:cs="Times New Roman"/>
                <w:sz w:val="18"/>
                <w:lang w:eastAsia="de-DE"/>
              </w:rPr>
              <w:t>nischer Kriterien die zu nutzenden Masch</w:t>
            </w:r>
            <w:r w:rsidRPr="00B73F51">
              <w:rPr>
                <w:rFonts w:eastAsia="Times New Roman" w:cs="Times New Roman"/>
                <w:sz w:val="18"/>
                <w:lang w:eastAsia="de-DE"/>
              </w:rPr>
              <w:t>i</w:t>
            </w:r>
            <w:r w:rsidRPr="00B73F51">
              <w:rPr>
                <w:rFonts w:eastAsia="Times New Roman" w:cs="Times New Roman"/>
                <w:sz w:val="18"/>
                <w:lang w:eastAsia="de-DE"/>
              </w:rPr>
              <w:t>nen auswählen.</w:t>
            </w:r>
          </w:p>
        </w:tc>
        <w:tc>
          <w:tcPr>
            <w:tcW w:w="414" w:type="dxa"/>
            <w:shd w:val="clear" w:color="auto" w:fill="auto"/>
          </w:tcPr>
          <w:p w:rsidR="00B73F51" w:rsidRPr="00B73F51" w:rsidRDefault="00B73F51" w:rsidP="00B73F51">
            <w:pPr>
              <w:jc w:val="center"/>
              <w:rPr>
                <w:rFonts w:eastAsia="Calibri"/>
                <w:lang w:eastAsia="de-DE"/>
              </w:rPr>
            </w:pPr>
          </w:p>
        </w:tc>
        <w:tc>
          <w:tcPr>
            <w:tcW w:w="3271" w:type="dxa"/>
            <w:shd w:val="clear" w:color="auto" w:fill="auto"/>
          </w:tcPr>
          <w:p w:rsidR="00B73F51" w:rsidRPr="00B73F51" w:rsidRDefault="00443964" w:rsidP="00443964">
            <w:pPr>
              <w:jc w:val="both"/>
              <w:rPr>
                <w:lang w:eastAsia="de-DE"/>
              </w:rPr>
            </w:pPr>
            <w:r>
              <w:rPr>
                <w:lang w:eastAsia="de-DE"/>
              </w:rPr>
              <w:t>DR04.03.01   bis   DR</w:t>
            </w:r>
            <w:r w:rsidR="00B73F51" w:rsidRPr="00B73F51">
              <w:rPr>
                <w:lang w:eastAsia="de-DE"/>
              </w:rPr>
              <w:t>04.03.11</w:t>
            </w:r>
          </w:p>
        </w:tc>
        <w:tc>
          <w:tcPr>
            <w:tcW w:w="425" w:type="dxa"/>
            <w:shd w:val="clear" w:color="auto" w:fill="auto"/>
          </w:tcPr>
          <w:p w:rsidR="00B73F51" w:rsidRPr="00B73F51" w:rsidRDefault="00B73F51" w:rsidP="00B73F51">
            <w:pPr>
              <w:jc w:val="center"/>
              <w:rPr>
                <w:rFonts w:eastAsia="Calibri"/>
                <w:lang w:eastAsia="de-DE"/>
              </w:rPr>
            </w:pPr>
            <w:r w:rsidRPr="00B73F51">
              <w:rPr>
                <w:rFonts w:eastAsia="Calibri"/>
                <w:lang w:eastAsia="de-DE"/>
              </w:rPr>
              <w:t>A-C</w:t>
            </w:r>
          </w:p>
        </w:tc>
        <w:tc>
          <w:tcPr>
            <w:tcW w:w="1707" w:type="dxa"/>
            <w:shd w:val="clear" w:color="auto" w:fill="auto"/>
          </w:tcPr>
          <w:p w:rsidR="00B73F51" w:rsidRPr="00B73F51" w:rsidRDefault="00B73F51" w:rsidP="00B73F51">
            <w:pPr>
              <w:jc w:val="both"/>
              <w:rPr>
                <w:lang w:eastAsia="de-DE"/>
              </w:rPr>
            </w:pPr>
          </w:p>
        </w:tc>
      </w:tr>
      <w:tr w:rsidR="00B73F51" w:rsidRPr="00B73F51" w:rsidTr="006E3505">
        <w:trPr>
          <w:cantSplit/>
          <w:trHeight w:val="190"/>
        </w:trPr>
        <w:tc>
          <w:tcPr>
            <w:tcW w:w="426" w:type="dxa"/>
            <w:vMerge w:val="restart"/>
            <w:shd w:val="clear" w:color="auto" w:fill="auto"/>
            <w:textDirection w:val="btLr"/>
            <w:vAlign w:val="center"/>
          </w:tcPr>
          <w:p w:rsidR="00B73F51" w:rsidRPr="006E3505" w:rsidRDefault="00B73F51" w:rsidP="006E3505">
            <w:pPr>
              <w:pStyle w:val="TabelleKopflinks"/>
              <w:spacing w:line="192" w:lineRule="auto"/>
              <w:jc w:val="center"/>
            </w:pPr>
            <w:r w:rsidRPr="006E3505">
              <w:t>Durchführen</w:t>
            </w:r>
          </w:p>
        </w:tc>
        <w:tc>
          <w:tcPr>
            <w:tcW w:w="3402" w:type="dxa"/>
          </w:tcPr>
          <w:p w:rsidR="00B73F51" w:rsidRPr="00B73F51" w:rsidRDefault="00B73F51" w:rsidP="00B73F51">
            <w:pPr>
              <w:spacing w:line="220" w:lineRule="exact"/>
              <w:rPr>
                <w:rFonts w:eastAsia="Times New Roman" w:cs="Times New Roman"/>
                <w:sz w:val="18"/>
                <w:lang w:eastAsia="de-DE"/>
              </w:rPr>
            </w:pPr>
            <w:r w:rsidRPr="00B73F51">
              <w:rPr>
                <w:rFonts w:eastAsia="Times New Roman" w:cs="Times New Roman"/>
                <w:sz w:val="18"/>
                <w:lang w:eastAsia="de-DE"/>
              </w:rPr>
              <w:t>Ich kann die Broschur anhand der vorgeg</w:t>
            </w:r>
            <w:r w:rsidRPr="00B73F51">
              <w:rPr>
                <w:rFonts w:eastAsia="Times New Roman" w:cs="Times New Roman"/>
                <w:sz w:val="18"/>
                <w:lang w:eastAsia="de-DE"/>
              </w:rPr>
              <w:t>e</w:t>
            </w:r>
            <w:r w:rsidRPr="00B73F51">
              <w:rPr>
                <w:rFonts w:eastAsia="Times New Roman" w:cs="Times New Roman"/>
                <w:sz w:val="18"/>
                <w:lang w:eastAsia="de-DE"/>
              </w:rPr>
              <w:t>benen Parameter anfertigen.</w:t>
            </w:r>
          </w:p>
        </w:tc>
        <w:tc>
          <w:tcPr>
            <w:tcW w:w="414" w:type="dxa"/>
            <w:shd w:val="clear" w:color="auto" w:fill="auto"/>
          </w:tcPr>
          <w:p w:rsidR="00B73F51" w:rsidRPr="00B73F51" w:rsidRDefault="00B73F51" w:rsidP="00B73F51">
            <w:pPr>
              <w:jc w:val="center"/>
              <w:rPr>
                <w:rFonts w:eastAsia="Calibri"/>
                <w:lang w:eastAsia="de-DE"/>
              </w:rPr>
            </w:pPr>
          </w:p>
        </w:tc>
        <w:tc>
          <w:tcPr>
            <w:tcW w:w="3271" w:type="dxa"/>
            <w:shd w:val="clear" w:color="auto" w:fill="auto"/>
          </w:tcPr>
          <w:p w:rsidR="00B73F51" w:rsidRPr="00B73F51" w:rsidRDefault="00443964" w:rsidP="00443964">
            <w:pPr>
              <w:jc w:val="both"/>
              <w:rPr>
                <w:lang w:eastAsia="de-DE"/>
              </w:rPr>
            </w:pPr>
            <w:r>
              <w:rPr>
                <w:lang w:eastAsia="de-DE"/>
              </w:rPr>
              <w:t>DR0</w:t>
            </w:r>
            <w:r w:rsidR="00B73F51" w:rsidRPr="00B73F51">
              <w:rPr>
                <w:lang w:eastAsia="de-DE"/>
              </w:rPr>
              <w:t>4.03.01   bis   D</w:t>
            </w:r>
            <w:r>
              <w:rPr>
                <w:lang w:eastAsia="de-DE"/>
              </w:rPr>
              <w:t>R</w:t>
            </w:r>
            <w:r w:rsidR="00B73F51" w:rsidRPr="00B73F51">
              <w:rPr>
                <w:lang w:eastAsia="de-DE"/>
              </w:rPr>
              <w:t>04.03.11</w:t>
            </w:r>
          </w:p>
        </w:tc>
        <w:tc>
          <w:tcPr>
            <w:tcW w:w="425" w:type="dxa"/>
            <w:shd w:val="clear" w:color="auto" w:fill="auto"/>
          </w:tcPr>
          <w:p w:rsidR="00B73F51" w:rsidRPr="00B73F51" w:rsidRDefault="00B73F51" w:rsidP="00B73F51">
            <w:pPr>
              <w:jc w:val="center"/>
              <w:rPr>
                <w:rFonts w:eastAsia="Calibri"/>
                <w:lang w:eastAsia="de-DE"/>
              </w:rPr>
            </w:pPr>
            <w:r w:rsidRPr="00B73F51">
              <w:rPr>
                <w:rFonts w:eastAsia="Calibri"/>
                <w:lang w:eastAsia="de-DE"/>
              </w:rPr>
              <w:t>A-C</w:t>
            </w:r>
          </w:p>
        </w:tc>
        <w:tc>
          <w:tcPr>
            <w:tcW w:w="1707" w:type="dxa"/>
            <w:shd w:val="clear" w:color="auto" w:fill="auto"/>
          </w:tcPr>
          <w:p w:rsidR="00B73F51" w:rsidRPr="00B73F51" w:rsidRDefault="00B73F51" w:rsidP="00B73F51">
            <w:pPr>
              <w:jc w:val="both"/>
              <w:rPr>
                <w:lang w:eastAsia="de-DE"/>
              </w:rPr>
            </w:pPr>
          </w:p>
        </w:tc>
      </w:tr>
      <w:tr w:rsidR="00B73F51" w:rsidRPr="00B73F51" w:rsidTr="006E3505">
        <w:trPr>
          <w:cantSplit/>
          <w:trHeight w:val="190"/>
        </w:trPr>
        <w:tc>
          <w:tcPr>
            <w:tcW w:w="426" w:type="dxa"/>
            <w:vMerge/>
            <w:shd w:val="clear" w:color="auto" w:fill="auto"/>
            <w:textDirection w:val="btLr"/>
            <w:vAlign w:val="center"/>
          </w:tcPr>
          <w:p w:rsidR="00B73F51" w:rsidRPr="006E3505" w:rsidRDefault="00B73F51" w:rsidP="006E3505">
            <w:pPr>
              <w:pStyle w:val="TabelleKopflinks"/>
              <w:spacing w:line="192" w:lineRule="auto"/>
              <w:jc w:val="center"/>
            </w:pPr>
          </w:p>
        </w:tc>
        <w:tc>
          <w:tcPr>
            <w:tcW w:w="3402" w:type="dxa"/>
          </w:tcPr>
          <w:p w:rsidR="00B73F51" w:rsidRPr="00B73F51" w:rsidRDefault="00B73F51" w:rsidP="00B73F51">
            <w:pPr>
              <w:spacing w:line="220" w:lineRule="exact"/>
              <w:rPr>
                <w:rFonts w:eastAsia="Times New Roman" w:cs="Times New Roman"/>
                <w:sz w:val="18"/>
                <w:lang w:eastAsia="de-DE"/>
              </w:rPr>
            </w:pPr>
            <w:r w:rsidRPr="00B73F51">
              <w:rPr>
                <w:rFonts w:eastAsia="Times New Roman" w:cs="Times New Roman"/>
                <w:sz w:val="18"/>
                <w:lang w:eastAsia="de-DE"/>
              </w:rPr>
              <w:t xml:space="preserve">Ich kann den </w:t>
            </w:r>
            <w:proofErr w:type="spellStart"/>
            <w:r w:rsidRPr="00B73F51">
              <w:rPr>
                <w:rFonts w:eastAsia="Times New Roman" w:cs="Times New Roman"/>
                <w:sz w:val="18"/>
                <w:lang w:eastAsia="de-DE"/>
              </w:rPr>
              <w:t>Schuber</w:t>
            </w:r>
            <w:proofErr w:type="spellEnd"/>
            <w:r w:rsidRPr="00B73F51">
              <w:rPr>
                <w:rFonts w:eastAsia="Times New Roman" w:cs="Times New Roman"/>
                <w:sz w:val="18"/>
                <w:lang w:eastAsia="de-DE"/>
              </w:rPr>
              <w:t xml:space="preserve"> anhand der vorgeg</w:t>
            </w:r>
            <w:r w:rsidRPr="00B73F51">
              <w:rPr>
                <w:rFonts w:eastAsia="Times New Roman" w:cs="Times New Roman"/>
                <w:sz w:val="18"/>
                <w:lang w:eastAsia="de-DE"/>
              </w:rPr>
              <w:t>e</w:t>
            </w:r>
            <w:r w:rsidRPr="00B73F51">
              <w:rPr>
                <w:rFonts w:eastAsia="Times New Roman" w:cs="Times New Roman"/>
                <w:sz w:val="18"/>
                <w:lang w:eastAsia="de-DE"/>
              </w:rPr>
              <w:t>benen Parameter anfertigen.</w:t>
            </w:r>
          </w:p>
        </w:tc>
        <w:tc>
          <w:tcPr>
            <w:tcW w:w="414" w:type="dxa"/>
            <w:shd w:val="clear" w:color="auto" w:fill="auto"/>
          </w:tcPr>
          <w:p w:rsidR="00B73F51" w:rsidRPr="00B73F51" w:rsidRDefault="00B73F51" w:rsidP="00B73F51">
            <w:pPr>
              <w:jc w:val="center"/>
              <w:rPr>
                <w:rFonts w:eastAsia="Calibri"/>
                <w:lang w:eastAsia="de-DE"/>
              </w:rPr>
            </w:pPr>
          </w:p>
        </w:tc>
        <w:tc>
          <w:tcPr>
            <w:tcW w:w="3271" w:type="dxa"/>
            <w:shd w:val="clear" w:color="auto" w:fill="auto"/>
          </w:tcPr>
          <w:p w:rsidR="00B73F51" w:rsidRPr="00B73F51" w:rsidRDefault="00B73F51" w:rsidP="00443964">
            <w:pPr>
              <w:jc w:val="both"/>
              <w:rPr>
                <w:lang w:eastAsia="de-DE"/>
              </w:rPr>
            </w:pPr>
            <w:r w:rsidRPr="00B73F51">
              <w:rPr>
                <w:lang w:eastAsia="de-DE"/>
              </w:rPr>
              <w:t>D</w:t>
            </w:r>
            <w:r w:rsidR="00443964">
              <w:rPr>
                <w:lang w:eastAsia="de-DE"/>
              </w:rPr>
              <w:t>R</w:t>
            </w:r>
            <w:r w:rsidRPr="00B73F51">
              <w:rPr>
                <w:lang w:eastAsia="de-DE"/>
              </w:rPr>
              <w:t>04.030.12</w:t>
            </w:r>
          </w:p>
        </w:tc>
        <w:tc>
          <w:tcPr>
            <w:tcW w:w="425" w:type="dxa"/>
            <w:shd w:val="clear" w:color="auto" w:fill="auto"/>
          </w:tcPr>
          <w:p w:rsidR="00B73F51" w:rsidRPr="00B73F51" w:rsidRDefault="00B73F51" w:rsidP="00B73F51">
            <w:pPr>
              <w:jc w:val="center"/>
              <w:rPr>
                <w:rFonts w:eastAsia="Calibri"/>
                <w:lang w:eastAsia="de-DE"/>
              </w:rPr>
            </w:pPr>
            <w:r w:rsidRPr="00B73F51">
              <w:rPr>
                <w:rFonts w:eastAsia="Calibri"/>
                <w:lang w:eastAsia="de-DE"/>
              </w:rPr>
              <w:t>A-C</w:t>
            </w:r>
          </w:p>
        </w:tc>
        <w:tc>
          <w:tcPr>
            <w:tcW w:w="1707" w:type="dxa"/>
            <w:shd w:val="clear" w:color="auto" w:fill="auto"/>
          </w:tcPr>
          <w:p w:rsidR="00B73F51" w:rsidRPr="00B73F51" w:rsidRDefault="00B73F51" w:rsidP="00B73F51">
            <w:pPr>
              <w:jc w:val="both"/>
              <w:rPr>
                <w:lang w:eastAsia="de-DE"/>
              </w:rPr>
            </w:pPr>
          </w:p>
        </w:tc>
      </w:tr>
      <w:tr w:rsidR="00B73F51" w:rsidRPr="00B73F51" w:rsidTr="006E3505">
        <w:trPr>
          <w:cantSplit/>
          <w:trHeight w:val="190"/>
        </w:trPr>
        <w:tc>
          <w:tcPr>
            <w:tcW w:w="426" w:type="dxa"/>
            <w:vMerge/>
            <w:shd w:val="clear" w:color="auto" w:fill="auto"/>
            <w:textDirection w:val="btLr"/>
            <w:vAlign w:val="center"/>
          </w:tcPr>
          <w:p w:rsidR="00B73F51" w:rsidRPr="006E3505" w:rsidRDefault="00B73F51" w:rsidP="006E3505">
            <w:pPr>
              <w:pStyle w:val="TabelleKopflinks"/>
              <w:spacing w:line="192" w:lineRule="auto"/>
              <w:jc w:val="center"/>
            </w:pPr>
          </w:p>
        </w:tc>
        <w:tc>
          <w:tcPr>
            <w:tcW w:w="3402" w:type="dxa"/>
            <w:shd w:val="clear" w:color="auto" w:fill="auto"/>
          </w:tcPr>
          <w:p w:rsidR="00B73F51" w:rsidRPr="00B73F51" w:rsidRDefault="00B73F51" w:rsidP="00B73F51">
            <w:pPr>
              <w:rPr>
                <w:sz w:val="18"/>
                <w:szCs w:val="18"/>
              </w:rPr>
            </w:pPr>
            <w:r w:rsidRPr="00B73F51">
              <w:rPr>
                <w:sz w:val="18"/>
                <w:szCs w:val="18"/>
              </w:rPr>
              <w:t>Ich kann meine Vorgehensweise und den Herstellungsablauf dokumentieren.</w:t>
            </w:r>
          </w:p>
        </w:tc>
        <w:tc>
          <w:tcPr>
            <w:tcW w:w="414" w:type="dxa"/>
            <w:shd w:val="clear" w:color="auto" w:fill="auto"/>
          </w:tcPr>
          <w:p w:rsidR="00B73F51" w:rsidRPr="00B73F51" w:rsidRDefault="00B73F51" w:rsidP="00B73F51">
            <w:pPr>
              <w:jc w:val="center"/>
              <w:rPr>
                <w:rFonts w:eastAsia="Calibri"/>
                <w:lang w:eastAsia="de-DE"/>
              </w:rPr>
            </w:pPr>
          </w:p>
        </w:tc>
        <w:tc>
          <w:tcPr>
            <w:tcW w:w="3271" w:type="dxa"/>
            <w:shd w:val="clear" w:color="auto" w:fill="auto"/>
          </w:tcPr>
          <w:p w:rsidR="00B73F51" w:rsidRPr="00B73F51" w:rsidRDefault="00B73F51" w:rsidP="00443964">
            <w:pPr>
              <w:jc w:val="both"/>
              <w:rPr>
                <w:lang w:eastAsia="de-DE"/>
              </w:rPr>
            </w:pPr>
            <w:r w:rsidRPr="00B73F51">
              <w:rPr>
                <w:lang w:eastAsia="de-DE"/>
              </w:rPr>
              <w:t>D</w:t>
            </w:r>
            <w:r w:rsidR="00443964">
              <w:rPr>
                <w:lang w:eastAsia="de-DE"/>
              </w:rPr>
              <w:t>R</w:t>
            </w:r>
            <w:r w:rsidRPr="00B73F51">
              <w:rPr>
                <w:lang w:eastAsia="de-DE"/>
              </w:rPr>
              <w:t>04.03.01   bis   D</w:t>
            </w:r>
            <w:r w:rsidR="00443964">
              <w:rPr>
                <w:lang w:eastAsia="de-DE"/>
              </w:rPr>
              <w:t>R</w:t>
            </w:r>
            <w:r w:rsidRPr="00B73F51">
              <w:rPr>
                <w:lang w:eastAsia="de-DE"/>
              </w:rPr>
              <w:t>04.03.12</w:t>
            </w:r>
          </w:p>
        </w:tc>
        <w:tc>
          <w:tcPr>
            <w:tcW w:w="425" w:type="dxa"/>
            <w:shd w:val="clear" w:color="auto" w:fill="auto"/>
          </w:tcPr>
          <w:p w:rsidR="00B73F51" w:rsidRPr="00B73F51" w:rsidRDefault="00B73F51" w:rsidP="00B73F51">
            <w:pPr>
              <w:jc w:val="center"/>
              <w:rPr>
                <w:rFonts w:eastAsia="Calibri"/>
                <w:lang w:eastAsia="de-DE"/>
              </w:rPr>
            </w:pPr>
            <w:r w:rsidRPr="00B73F51">
              <w:rPr>
                <w:rFonts w:eastAsia="Calibri"/>
                <w:lang w:eastAsia="de-DE"/>
              </w:rPr>
              <w:t>C</w:t>
            </w:r>
          </w:p>
        </w:tc>
        <w:tc>
          <w:tcPr>
            <w:tcW w:w="1707" w:type="dxa"/>
            <w:shd w:val="clear" w:color="auto" w:fill="auto"/>
          </w:tcPr>
          <w:p w:rsidR="00B73F51" w:rsidRPr="00B73F51" w:rsidRDefault="00B73F51" w:rsidP="00B73F51">
            <w:pPr>
              <w:jc w:val="both"/>
              <w:rPr>
                <w:lang w:eastAsia="de-DE"/>
              </w:rPr>
            </w:pPr>
          </w:p>
        </w:tc>
      </w:tr>
      <w:tr w:rsidR="00B73F51" w:rsidRPr="00B73F51" w:rsidTr="006E3505">
        <w:trPr>
          <w:cantSplit/>
          <w:trHeight w:val="190"/>
        </w:trPr>
        <w:tc>
          <w:tcPr>
            <w:tcW w:w="426" w:type="dxa"/>
            <w:vMerge w:val="restart"/>
            <w:shd w:val="clear" w:color="auto" w:fill="auto"/>
            <w:textDirection w:val="btLr"/>
            <w:vAlign w:val="center"/>
          </w:tcPr>
          <w:p w:rsidR="00B73F51" w:rsidRPr="006E3505" w:rsidRDefault="00B73F51" w:rsidP="006E3505">
            <w:pPr>
              <w:pStyle w:val="TabelleKopflinks"/>
              <w:spacing w:line="192" w:lineRule="auto"/>
              <w:jc w:val="center"/>
            </w:pPr>
            <w:r w:rsidRPr="006E3505">
              <w:t>Kontrollieren</w:t>
            </w:r>
          </w:p>
        </w:tc>
        <w:tc>
          <w:tcPr>
            <w:tcW w:w="3402" w:type="dxa"/>
          </w:tcPr>
          <w:p w:rsidR="00B73F51" w:rsidRPr="00B73F51" w:rsidRDefault="00B73F51" w:rsidP="00B73F51">
            <w:pPr>
              <w:spacing w:line="220" w:lineRule="exact"/>
              <w:rPr>
                <w:rFonts w:eastAsia="Times New Roman" w:cs="Times New Roman"/>
                <w:sz w:val="18"/>
                <w:lang w:eastAsia="de-DE"/>
              </w:rPr>
            </w:pPr>
            <w:r w:rsidRPr="00B73F51">
              <w:rPr>
                <w:rFonts w:eastAsia="Times New Roman" w:cs="Times New Roman"/>
                <w:sz w:val="18"/>
                <w:lang w:eastAsia="de-DE"/>
              </w:rPr>
              <w:t>Ich kann mein Werkstück nach verarbe</w:t>
            </w:r>
            <w:r w:rsidRPr="00B73F51">
              <w:rPr>
                <w:rFonts w:eastAsia="Times New Roman" w:cs="Times New Roman"/>
                <w:sz w:val="18"/>
                <w:lang w:eastAsia="de-DE"/>
              </w:rPr>
              <w:t>i</w:t>
            </w:r>
            <w:r w:rsidRPr="00B73F51">
              <w:rPr>
                <w:rFonts w:eastAsia="Times New Roman" w:cs="Times New Roman"/>
                <w:sz w:val="18"/>
                <w:lang w:eastAsia="de-DE"/>
              </w:rPr>
              <w:t>tungstechnischen und ästhetischen G</w:t>
            </w:r>
            <w:r w:rsidRPr="00B73F51">
              <w:rPr>
                <w:rFonts w:eastAsia="Times New Roman" w:cs="Times New Roman"/>
                <w:sz w:val="18"/>
                <w:lang w:eastAsia="de-DE"/>
              </w:rPr>
              <w:t>e</w:t>
            </w:r>
            <w:r w:rsidRPr="00B73F51">
              <w:rPr>
                <w:rFonts w:eastAsia="Times New Roman" w:cs="Times New Roman"/>
                <w:sz w:val="18"/>
                <w:lang w:eastAsia="de-DE"/>
              </w:rPr>
              <w:t>sichtspunkten prüfen.</w:t>
            </w:r>
          </w:p>
        </w:tc>
        <w:tc>
          <w:tcPr>
            <w:tcW w:w="414" w:type="dxa"/>
            <w:shd w:val="clear" w:color="auto" w:fill="auto"/>
          </w:tcPr>
          <w:p w:rsidR="00B73F51" w:rsidRPr="00B73F51" w:rsidRDefault="00B73F51" w:rsidP="00B73F51">
            <w:pPr>
              <w:jc w:val="center"/>
              <w:rPr>
                <w:rFonts w:eastAsia="Calibri"/>
                <w:lang w:eastAsia="de-DE"/>
              </w:rPr>
            </w:pPr>
          </w:p>
        </w:tc>
        <w:tc>
          <w:tcPr>
            <w:tcW w:w="3271" w:type="dxa"/>
            <w:shd w:val="clear" w:color="auto" w:fill="auto"/>
          </w:tcPr>
          <w:p w:rsidR="00B73F51" w:rsidRPr="00B73F51" w:rsidRDefault="00443964" w:rsidP="00443964">
            <w:pPr>
              <w:jc w:val="both"/>
              <w:rPr>
                <w:lang w:eastAsia="de-DE"/>
              </w:rPr>
            </w:pPr>
            <w:r>
              <w:rPr>
                <w:lang w:eastAsia="de-DE"/>
              </w:rPr>
              <w:t>DR</w:t>
            </w:r>
            <w:r w:rsidR="00B73F51" w:rsidRPr="00B73F51">
              <w:rPr>
                <w:lang w:eastAsia="de-DE"/>
              </w:rPr>
              <w:t>04.03.01   bis   D</w:t>
            </w:r>
            <w:r>
              <w:rPr>
                <w:lang w:eastAsia="de-DE"/>
              </w:rPr>
              <w:t>R</w:t>
            </w:r>
            <w:r w:rsidR="00B73F51" w:rsidRPr="00B73F51">
              <w:rPr>
                <w:lang w:eastAsia="de-DE"/>
              </w:rPr>
              <w:t>04.03.12</w:t>
            </w:r>
          </w:p>
        </w:tc>
        <w:tc>
          <w:tcPr>
            <w:tcW w:w="425" w:type="dxa"/>
            <w:shd w:val="clear" w:color="auto" w:fill="auto"/>
          </w:tcPr>
          <w:p w:rsidR="00B73F51" w:rsidRPr="00B73F51" w:rsidRDefault="00B73F51" w:rsidP="00B73F51">
            <w:pPr>
              <w:jc w:val="center"/>
              <w:rPr>
                <w:rFonts w:eastAsia="Calibri"/>
                <w:lang w:eastAsia="de-DE"/>
              </w:rPr>
            </w:pPr>
            <w:r w:rsidRPr="00B73F51">
              <w:rPr>
                <w:rFonts w:eastAsia="Calibri"/>
                <w:lang w:eastAsia="de-DE"/>
              </w:rPr>
              <w:t>A-C</w:t>
            </w:r>
          </w:p>
        </w:tc>
        <w:tc>
          <w:tcPr>
            <w:tcW w:w="1707" w:type="dxa"/>
            <w:shd w:val="clear" w:color="auto" w:fill="auto"/>
          </w:tcPr>
          <w:p w:rsidR="00B73F51" w:rsidRPr="00B73F51" w:rsidRDefault="00B73F51" w:rsidP="00B73F51">
            <w:pPr>
              <w:jc w:val="both"/>
              <w:rPr>
                <w:lang w:eastAsia="de-DE"/>
              </w:rPr>
            </w:pPr>
          </w:p>
        </w:tc>
      </w:tr>
      <w:tr w:rsidR="00B73F51" w:rsidRPr="00B73F51" w:rsidTr="00B73F51">
        <w:trPr>
          <w:cantSplit/>
          <w:trHeight w:val="190"/>
        </w:trPr>
        <w:tc>
          <w:tcPr>
            <w:tcW w:w="426" w:type="dxa"/>
            <w:vMerge/>
            <w:shd w:val="clear" w:color="auto" w:fill="auto"/>
            <w:textDirection w:val="btLr"/>
          </w:tcPr>
          <w:p w:rsidR="00B73F51" w:rsidRPr="006E3505" w:rsidRDefault="00B73F51" w:rsidP="006E3505">
            <w:pPr>
              <w:pStyle w:val="TabelleKopflinks"/>
              <w:spacing w:line="192" w:lineRule="auto"/>
              <w:jc w:val="center"/>
            </w:pPr>
          </w:p>
        </w:tc>
        <w:tc>
          <w:tcPr>
            <w:tcW w:w="3402" w:type="dxa"/>
          </w:tcPr>
          <w:p w:rsidR="00B73F51" w:rsidRPr="00B73F51" w:rsidRDefault="00B73F51" w:rsidP="00B73F51">
            <w:pPr>
              <w:spacing w:line="220" w:lineRule="exact"/>
              <w:rPr>
                <w:rFonts w:eastAsia="Times New Roman" w:cs="Times New Roman"/>
                <w:sz w:val="18"/>
                <w:lang w:eastAsia="de-DE"/>
              </w:rPr>
            </w:pPr>
            <w:r w:rsidRPr="00B73F51">
              <w:rPr>
                <w:rFonts w:eastAsia="Times New Roman" w:cs="Times New Roman"/>
                <w:sz w:val="18"/>
                <w:lang w:eastAsia="de-DE"/>
              </w:rPr>
              <w:t>Ich kann die Vorgehensweise mit anderen Produktionsplänen vergleichen.</w:t>
            </w:r>
          </w:p>
        </w:tc>
        <w:tc>
          <w:tcPr>
            <w:tcW w:w="414" w:type="dxa"/>
            <w:shd w:val="clear" w:color="auto" w:fill="auto"/>
          </w:tcPr>
          <w:p w:rsidR="00B73F51" w:rsidRPr="00B73F51" w:rsidRDefault="00B73F51" w:rsidP="00B73F51">
            <w:pPr>
              <w:jc w:val="center"/>
              <w:rPr>
                <w:rFonts w:eastAsia="Calibri"/>
                <w:lang w:eastAsia="de-DE"/>
              </w:rPr>
            </w:pPr>
          </w:p>
        </w:tc>
        <w:tc>
          <w:tcPr>
            <w:tcW w:w="3271" w:type="dxa"/>
            <w:shd w:val="clear" w:color="auto" w:fill="auto"/>
          </w:tcPr>
          <w:p w:rsidR="00B73F51" w:rsidRPr="00B73F51" w:rsidRDefault="00B73F51" w:rsidP="00443964">
            <w:pPr>
              <w:jc w:val="both"/>
              <w:rPr>
                <w:lang w:eastAsia="de-DE"/>
              </w:rPr>
            </w:pPr>
            <w:r w:rsidRPr="00B73F51">
              <w:rPr>
                <w:lang w:eastAsia="de-DE"/>
              </w:rPr>
              <w:t>D</w:t>
            </w:r>
            <w:r w:rsidR="00443964">
              <w:rPr>
                <w:lang w:eastAsia="de-DE"/>
              </w:rPr>
              <w:t>R</w:t>
            </w:r>
            <w:r w:rsidRPr="00B73F51">
              <w:rPr>
                <w:lang w:eastAsia="de-DE"/>
              </w:rPr>
              <w:t>04.03.01   bis   D</w:t>
            </w:r>
            <w:r w:rsidR="00443964">
              <w:rPr>
                <w:lang w:eastAsia="de-DE"/>
              </w:rPr>
              <w:t>R</w:t>
            </w:r>
            <w:r w:rsidRPr="00B73F51">
              <w:rPr>
                <w:lang w:eastAsia="de-DE"/>
              </w:rPr>
              <w:t>04.03.11</w:t>
            </w:r>
          </w:p>
        </w:tc>
        <w:tc>
          <w:tcPr>
            <w:tcW w:w="425" w:type="dxa"/>
            <w:shd w:val="clear" w:color="auto" w:fill="auto"/>
          </w:tcPr>
          <w:p w:rsidR="00B73F51" w:rsidRPr="00B73F51" w:rsidRDefault="00B73F51" w:rsidP="00B73F51">
            <w:pPr>
              <w:jc w:val="center"/>
              <w:rPr>
                <w:rFonts w:eastAsia="Calibri"/>
                <w:lang w:eastAsia="de-DE"/>
              </w:rPr>
            </w:pPr>
            <w:r w:rsidRPr="00B73F51">
              <w:rPr>
                <w:rFonts w:eastAsia="Calibri"/>
                <w:lang w:eastAsia="de-DE"/>
              </w:rPr>
              <w:t>B, C</w:t>
            </w:r>
          </w:p>
        </w:tc>
        <w:tc>
          <w:tcPr>
            <w:tcW w:w="1707" w:type="dxa"/>
            <w:shd w:val="clear" w:color="auto" w:fill="auto"/>
          </w:tcPr>
          <w:p w:rsidR="00B73F51" w:rsidRPr="00B73F51" w:rsidRDefault="00B73F51" w:rsidP="00B73F51">
            <w:pPr>
              <w:jc w:val="both"/>
              <w:rPr>
                <w:lang w:eastAsia="de-DE"/>
              </w:rPr>
            </w:pPr>
          </w:p>
        </w:tc>
      </w:tr>
      <w:tr w:rsidR="00B73F51" w:rsidRPr="00B73F51" w:rsidTr="00B73F51">
        <w:trPr>
          <w:cantSplit/>
          <w:trHeight w:val="190"/>
        </w:trPr>
        <w:tc>
          <w:tcPr>
            <w:tcW w:w="426" w:type="dxa"/>
            <w:vMerge/>
            <w:shd w:val="clear" w:color="auto" w:fill="auto"/>
            <w:textDirection w:val="btLr"/>
          </w:tcPr>
          <w:p w:rsidR="00B73F51" w:rsidRPr="006E3505" w:rsidRDefault="00B73F51" w:rsidP="006E3505">
            <w:pPr>
              <w:pStyle w:val="TabelleKopflinks"/>
              <w:spacing w:line="192" w:lineRule="auto"/>
              <w:jc w:val="center"/>
            </w:pPr>
          </w:p>
        </w:tc>
        <w:tc>
          <w:tcPr>
            <w:tcW w:w="3402" w:type="dxa"/>
          </w:tcPr>
          <w:p w:rsidR="00B73F51" w:rsidRPr="00B73F51" w:rsidRDefault="00B73F51" w:rsidP="00B73F51">
            <w:pPr>
              <w:spacing w:line="220" w:lineRule="exact"/>
              <w:rPr>
                <w:rFonts w:eastAsia="Times New Roman" w:cs="Times New Roman"/>
                <w:sz w:val="18"/>
                <w:lang w:eastAsia="de-DE"/>
              </w:rPr>
            </w:pPr>
            <w:r w:rsidRPr="00B73F51">
              <w:rPr>
                <w:rFonts w:eastAsia="Times New Roman" w:cs="Times New Roman"/>
                <w:sz w:val="18"/>
                <w:lang w:eastAsia="de-DE"/>
              </w:rPr>
              <w:t>Ich kann meinen Produktionsplan hinsich</w:t>
            </w:r>
            <w:r w:rsidRPr="00B73F51">
              <w:rPr>
                <w:rFonts w:eastAsia="Times New Roman" w:cs="Times New Roman"/>
                <w:sz w:val="18"/>
                <w:lang w:eastAsia="de-DE"/>
              </w:rPr>
              <w:t>t</w:t>
            </w:r>
            <w:r w:rsidRPr="00B73F51">
              <w:rPr>
                <w:rFonts w:eastAsia="Times New Roman" w:cs="Times New Roman"/>
                <w:sz w:val="18"/>
                <w:lang w:eastAsia="de-DE"/>
              </w:rPr>
              <w:t>lich ökologischer, wirtschaftlicher und fert</w:t>
            </w:r>
            <w:r w:rsidRPr="00B73F51">
              <w:rPr>
                <w:rFonts w:eastAsia="Times New Roman" w:cs="Times New Roman"/>
                <w:sz w:val="18"/>
                <w:lang w:eastAsia="de-DE"/>
              </w:rPr>
              <w:t>i</w:t>
            </w:r>
            <w:r w:rsidRPr="00B73F51">
              <w:rPr>
                <w:rFonts w:eastAsia="Times New Roman" w:cs="Times New Roman"/>
                <w:sz w:val="18"/>
                <w:lang w:eastAsia="de-DE"/>
              </w:rPr>
              <w:t>gungstechnischer Kriterien verbessern.</w:t>
            </w:r>
          </w:p>
        </w:tc>
        <w:tc>
          <w:tcPr>
            <w:tcW w:w="414" w:type="dxa"/>
            <w:shd w:val="clear" w:color="auto" w:fill="auto"/>
          </w:tcPr>
          <w:p w:rsidR="00B73F51" w:rsidRPr="00B73F51" w:rsidRDefault="00B73F51" w:rsidP="00B73F51">
            <w:pPr>
              <w:jc w:val="center"/>
              <w:rPr>
                <w:rFonts w:eastAsia="Calibri"/>
                <w:lang w:eastAsia="de-DE"/>
              </w:rPr>
            </w:pPr>
          </w:p>
        </w:tc>
        <w:tc>
          <w:tcPr>
            <w:tcW w:w="3271" w:type="dxa"/>
            <w:shd w:val="clear" w:color="auto" w:fill="auto"/>
          </w:tcPr>
          <w:p w:rsidR="00B73F51" w:rsidRPr="00B73F51" w:rsidRDefault="00B73F51" w:rsidP="00443964">
            <w:pPr>
              <w:jc w:val="both"/>
              <w:rPr>
                <w:lang w:eastAsia="de-DE"/>
              </w:rPr>
            </w:pPr>
            <w:r w:rsidRPr="00B73F51">
              <w:rPr>
                <w:lang w:eastAsia="de-DE"/>
              </w:rPr>
              <w:t>D</w:t>
            </w:r>
            <w:r w:rsidR="00443964">
              <w:rPr>
                <w:lang w:eastAsia="de-DE"/>
              </w:rPr>
              <w:t>R</w:t>
            </w:r>
            <w:r w:rsidRPr="00B73F51">
              <w:rPr>
                <w:lang w:eastAsia="de-DE"/>
              </w:rPr>
              <w:t>04.03.01   bis   D</w:t>
            </w:r>
            <w:r w:rsidR="00443964">
              <w:rPr>
                <w:lang w:eastAsia="de-DE"/>
              </w:rPr>
              <w:t>R</w:t>
            </w:r>
            <w:r w:rsidRPr="00B73F51">
              <w:rPr>
                <w:lang w:eastAsia="de-DE"/>
              </w:rPr>
              <w:t>04.03.12</w:t>
            </w:r>
          </w:p>
        </w:tc>
        <w:tc>
          <w:tcPr>
            <w:tcW w:w="425" w:type="dxa"/>
            <w:shd w:val="clear" w:color="auto" w:fill="auto"/>
          </w:tcPr>
          <w:p w:rsidR="00B73F51" w:rsidRPr="00B73F51" w:rsidRDefault="00B73F51" w:rsidP="00B73F51">
            <w:pPr>
              <w:jc w:val="center"/>
              <w:rPr>
                <w:rFonts w:eastAsia="Calibri"/>
                <w:lang w:eastAsia="de-DE"/>
              </w:rPr>
            </w:pPr>
            <w:r w:rsidRPr="00B73F51">
              <w:rPr>
                <w:rFonts w:eastAsia="Calibri"/>
                <w:lang w:eastAsia="de-DE"/>
              </w:rPr>
              <w:t>C</w:t>
            </w:r>
          </w:p>
        </w:tc>
        <w:tc>
          <w:tcPr>
            <w:tcW w:w="1707" w:type="dxa"/>
            <w:shd w:val="clear" w:color="auto" w:fill="auto"/>
          </w:tcPr>
          <w:p w:rsidR="00B73F51" w:rsidRPr="00B73F51" w:rsidRDefault="00B73F51" w:rsidP="00B73F51">
            <w:pPr>
              <w:jc w:val="both"/>
              <w:rPr>
                <w:lang w:eastAsia="de-DE"/>
              </w:rPr>
            </w:pPr>
          </w:p>
        </w:tc>
      </w:tr>
      <w:tr w:rsidR="00B73F51" w:rsidRPr="00B73F51" w:rsidTr="00B73F51">
        <w:trPr>
          <w:cantSplit/>
          <w:trHeight w:val="190"/>
        </w:trPr>
        <w:tc>
          <w:tcPr>
            <w:tcW w:w="426" w:type="dxa"/>
            <w:vMerge/>
            <w:shd w:val="clear" w:color="auto" w:fill="auto"/>
            <w:textDirection w:val="btLr"/>
          </w:tcPr>
          <w:p w:rsidR="00B73F51" w:rsidRPr="006E3505" w:rsidRDefault="00B73F51" w:rsidP="006E3505">
            <w:pPr>
              <w:pStyle w:val="TabelleKopflinks"/>
              <w:spacing w:line="192" w:lineRule="auto"/>
              <w:jc w:val="center"/>
            </w:pPr>
          </w:p>
        </w:tc>
        <w:tc>
          <w:tcPr>
            <w:tcW w:w="3402" w:type="dxa"/>
          </w:tcPr>
          <w:p w:rsidR="00B73F51" w:rsidRPr="00B73F51" w:rsidRDefault="00B73F51" w:rsidP="00B73F51">
            <w:pPr>
              <w:spacing w:line="220" w:lineRule="exact"/>
              <w:rPr>
                <w:rFonts w:eastAsia="Times New Roman" w:cs="Times New Roman"/>
                <w:sz w:val="18"/>
                <w:lang w:eastAsia="de-DE"/>
              </w:rPr>
            </w:pPr>
            <w:r w:rsidRPr="00B73F51">
              <w:rPr>
                <w:rFonts w:eastAsia="Times New Roman" w:cs="Times New Roman"/>
                <w:sz w:val="18"/>
                <w:lang w:eastAsia="de-DE"/>
              </w:rPr>
              <w:t>Ich kann Broschuren anhand ihrer Param</w:t>
            </w:r>
            <w:r w:rsidRPr="00B73F51">
              <w:rPr>
                <w:rFonts w:eastAsia="Times New Roman" w:cs="Times New Roman"/>
                <w:sz w:val="18"/>
                <w:lang w:eastAsia="de-DE"/>
              </w:rPr>
              <w:t>e</w:t>
            </w:r>
            <w:r w:rsidRPr="00B73F51">
              <w:rPr>
                <w:rFonts w:eastAsia="Times New Roman" w:cs="Times New Roman"/>
                <w:sz w:val="18"/>
                <w:lang w:eastAsia="de-DE"/>
              </w:rPr>
              <w:t>ter auf Maßhaltigkeit und Sauberkeit prüfen.</w:t>
            </w:r>
          </w:p>
        </w:tc>
        <w:tc>
          <w:tcPr>
            <w:tcW w:w="414" w:type="dxa"/>
            <w:shd w:val="clear" w:color="auto" w:fill="auto"/>
          </w:tcPr>
          <w:p w:rsidR="00B73F51" w:rsidRPr="00B73F51" w:rsidRDefault="00B73F51" w:rsidP="00B73F51">
            <w:pPr>
              <w:jc w:val="center"/>
              <w:rPr>
                <w:rFonts w:eastAsia="Calibri"/>
                <w:lang w:eastAsia="de-DE"/>
              </w:rPr>
            </w:pPr>
          </w:p>
        </w:tc>
        <w:tc>
          <w:tcPr>
            <w:tcW w:w="3271" w:type="dxa"/>
            <w:shd w:val="clear" w:color="auto" w:fill="auto"/>
          </w:tcPr>
          <w:p w:rsidR="00B73F51" w:rsidRPr="00B73F51" w:rsidRDefault="00B73F51" w:rsidP="00443964">
            <w:pPr>
              <w:jc w:val="both"/>
              <w:rPr>
                <w:lang w:eastAsia="de-DE"/>
              </w:rPr>
            </w:pPr>
            <w:r w:rsidRPr="00B73F51">
              <w:rPr>
                <w:lang w:eastAsia="de-DE"/>
              </w:rPr>
              <w:t>D</w:t>
            </w:r>
            <w:r w:rsidR="00443964">
              <w:rPr>
                <w:lang w:eastAsia="de-DE"/>
              </w:rPr>
              <w:t>R</w:t>
            </w:r>
            <w:r w:rsidRPr="00B73F51">
              <w:rPr>
                <w:lang w:eastAsia="de-DE"/>
              </w:rPr>
              <w:t>04.03.01   bis   D</w:t>
            </w:r>
            <w:r w:rsidR="00443964">
              <w:rPr>
                <w:lang w:eastAsia="de-DE"/>
              </w:rPr>
              <w:t>R</w:t>
            </w:r>
            <w:r w:rsidRPr="00B73F51">
              <w:rPr>
                <w:lang w:eastAsia="de-DE"/>
              </w:rPr>
              <w:t>04.03.11</w:t>
            </w:r>
          </w:p>
        </w:tc>
        <w:tc>
          <w:tcPr>
            <w:tcW w:w="425" w:type="dxa"/>
            <w:shd w:val="clear" w:color="auto" w:fill="auto"/>
          </w:tcPr>
          <w:p w:rsidR="00B73F51" w:rsidRPr="00B73F51" w:rsidRDefault="00B73F51" w:rsidP="00B73F51">
            <w:pPr>
              <w:jc w:val="center"/>
              <w:rPr>
                <w:rFonts w:eastAsia="Calibri"/>
                <w:lang w:eastAsia="de-DE"/>
              </w:rPr>
            </w:pPr>
            <w:r w:rsidRPr="00B73F51">
              <w:rPr>
                <w:rFonts w:eastAsia="Calibri"/>
                <w:lang w:eastAsia="de-DE"/>
              </w:rPr>
              <w:t>C</w:t>
            </w:r>
          </w:p>
        </w:tc>
        <w:tc>
          <w:tcPr>
            <w:tcW w:w="1707" w:type="dxa"/>
            <w:shd w:val="clear" w:color="auto" w:fill="auto"/>
          </w:tcPr>
          <w:p w:rsidR="00B73F51" w:rsidRPr="00B73F51" w:rsidRDefault="00B73F51" w:rsidP="00B73F51">
            <w:pPr>
              <w:jc w:val="both"/>
              <w:rPr>
                <w:lang w:eastAsia="de-DE"/>
              </w:rPr>
            </w:pPr>
          </w:p>
        </w:tc>
      </w:tr>
      <w:tr w:rsidR="00B73F51" w:rsidRPr="00B73F51" w:rsidTr="006E3505">
        <w:trPr>
          <w:cantSplit/>
          <w:trHeight w:val="190"/>
        </w:trPr>
        <w:tc>
          <w:tcPr>
            <w:tcW w:w="426" w:type="dxa"/>
            <w:vMerge w:val="restart"/>
            <w:shd w:val="clear" w:color="auto" w:fill="auto"/>
            <w:textDirection w:val="btLr"/>
            <w:vAlign w:val="center"/>
          </w:tcPr>
          <w:p w:rsidR="00B73F51" w:rsidRPr="006E3505" w:rsidRDefault="00B73F51" w:rsidP="006E3505">
            <w:pPr>
              <w:pStyle w:val="TabelleKopflinks"/>
              <w:spacing w:line="192" w:lineRule="auto"/>
              <w:jc w:val="center"/>
            </w:pPr>
            <w:r w:rsidRPr="006E3505">
              <w:lastRenderedPageBreak/>
              <w:t>Reflektie</w:t>
            </w:r>
            <w:r w:rsidR="006E3505">
              <w:t xml:space="preserve">ren und </w:t>
            </w:r>
            <w:r w:rsidRPr="006E3505">
              <w:t>Bewerten</w:t>
            </w:r>
          </w:p>
        </w:tc>
        <w:tc>
          <w:tcPr>
            <w:tcW w:w="3402" w:type="dxa"/>
          </w:tcPr>
          <w:p w:rsidR="00B73F51" w:rsidRPr="00B73F51" w:rsidRDefault="00B73F51" w:rsidP="00B73F51">
            <w:pPr>
              <w:spacing w:line="220" w:lineRule="exact"/>
              <w:rPr>
                <w:rFonts w:eastAsia="Times New Roman" w:cs="Times New Roman"/>
                <w:sz w:val="18"/>
                <w:lang w:eastAsia="de-DE"/>
              </w:rPr>
            </w:pPr>
            <w:r w:rsidRPr="00B73F51">
              <w:rPr>
                <w:rFonts w:eastAsia="Times New Roman" w:cs="Times New Roman"/>
                <w:sz w:val="18"/>
                <w:lang w:eastAsia="de-DE"/>
              </w:rPr>
              <w:t>Ich kann mich mit meinem erzielten Erge</w:t>
            </w:r>
            <w:r w:rsidRPr="00B73F51">
              <w:rPr>
                <w:rFonts w:eastAsia="Times New Roman" w:cs="Times New Roman"/>
                <w:sz w:val="18"/>
                <w:lang w:eastAsia="de-DE"/>
              </w:rPr>
              <w:t>b</w:t>
            </w:r>
            <w:r w:rsidRPr="00B73F51">
              <w:rPr>
                <w:rFonts w:eastAsia="Times New Roman" w:cs="Times New Roman"/>
                <w:sz w:val="18"/>
                <w:lang w:eastAsia="de-DE"/>
              </w:rPr>
              <w:t>nis kritisch auseinandersetzen.</w:t>
            </w:r>
          </w:p>
        </w:tc>
        <w:tc>
          <w:tcPr>
            <w:tcW w:w="414" w:type="dxa"/>
            <w:shd w:val="clear" w:color="auto" w:fill="auto"/>
          </w:tcPr>
          <w:p w:rsidR="00B73F51" w:rsidRPr="00B73F51" w:rsidRDefault="00B73F51" w:rsidP="00B73F51">
            <w:pPr>
              <w:jc w:val="center"/>
              <w:rPr>
                <w:rFonts w:eastAsia="Calibri"/>
                <w:lang w:eastAsia="de-DE"/>
              </w:rPr>
            </w:pPr>
          </w:p>
        </w:tc>
        <w:tc>
          <w:tcPr>
            <w:tcW w:w="3271" w:type="dxa"/>
            <w:shd w:val="clear" w:color="auto" w:fill="auto"/>
          </w:tcPr>
          <w:p w:rsidR="00B73F51" w:rsidRPr="00B73F51" w:rsidRDefault="00B73F51" w:rsidP="00443964">
            <w:pPr>
              <w:jc w:val="both"/>
              <w:rPr>
                <w:lang w:eastAsia="de-DE"/>
              </w:rPr>
            </w:pPr>
            <w:r w:rsidRPr="00B73F51">
              <w:rPr>
                <w:lang w:eastAsia="de-DE"/>
              </w:rPr>
              <w:t>D</w:t>
            </w:r>
            <w:r w:rsidR="00443964">
              <w:rPr>
                <w:lang w:eastAsia="de-DE"/>
              </w:rPr>
              <w:t>R</w:t>
            </w:r>
            <w:r w:rsidRPr="00B73F51">
              <w:rPr>
                <w:lang w:eastAsia="de-DE"/>
              </w:rPr>
              <w:t>04.03.01   bis   D</w:t>
            </w:r>
            <w:r w:rsidR="00443964">
              <w:rPr>
                <w:lang w:eastAsia="de-DE"/>
              </w:rPr>
              <w:t>R</w:t>
            </w:r>
            <w:r w:rsidRPr="00B73F51">
              <w:rPr>
                <w:lang w:eastAsia="de-DE"/>
              </w:rPr>
              <w:t>04.03.12</w:t>
            </w:r>
          </w:p>
        </w:tc>
        <w:tc>
          <w:tcPr>
            <w:tcW w:w="425" w:type="dxa"/>
            <w:shd w:val="clear" w:color="auto" w:fill="auto"/>
          </w:tcPr>
          <w:p w:rsidR="00B73F51" w:rsidRPr="00B73F51" w:rsidRDefault="00B73F51" w:rsidP="00B73F51">
            <w:pPr>
              <w:jc w:val="center"/>
              <w:rPr>
                <w:rFonts w:eastAsia="Calibri"/>
                <w:lang w:eastAsia="de-DE"/>
              </w:rPr>
            </w:pPr>
            <w:r w:rsidRPr="00B73F51">
              <w:rPr>
                <w:rFonts w:eastAsia="Calibri"/>
                <w:lang w:eastAsia="de-DE"/>
              </w:rPr>
              <w:t>A-C</w:t>
            </w:r>
          </w:p>
        </w:tc>
        <w:tc>
          <w:tcPr>
            <w:tcW w:w="1707" w:type="dxa"/>
            <w:shd w:val="clear" w:color="auto" w:fill="auto"/>
          </w:tcPr>
          <w:p w:rsidR="00B73F51" w:rsidRPr="00B73F51" w:rsidRDefault="00B73F51" w:rsidP="00B73F51">
            <w:pPr>
              <w:jc w:val="both"/>
              <w:rPr>
                <w:lang w:eastAsia="de-DE"/>
              </w:rPr>
            </w:pPr>
          </w:p>
        </w:tc>
      </w:tr>
      <w:tr w:rsidR="00B73F51" w:rsidRPr="00B73F51" w:rsidTr="00B73F51">
        <w:trPr>
          <w:cantSplit/>
          <w:trHeight w:val="190"/>
        </w:trPr>
        <w:tc>
          <w:tcPr>
            <w:tcW w:w="426" w:type="dxa"/>
            <w:vMerge/>
            <w:shd w:val="clear" w:color="auto" w:fill="auto"/>
            <w:textDirection w:val="btLr"/>
          </w:tcPr>
          <w:p w:rsidR="00B73F51" w:rsidRPr="00B73F51" w:rsidRDefault="00B73F51" w:rsidP="00B73F51">
            <w:pPr>
              <w:rPr>
                <w:b/>
              </w:rPr>
            </w:pPr>
          </w:p>
        </w:tc>
        <w:tc>
          <w:tcPr>
            <w:tcW w:w="3402" w:type="dxa"/>
          </w:tcPr>
          <w:p w:rsidR="00B73F51" w:rsidRPr="00B73F51" w:rsidRDefault="00B73F51" w:rsidP="00B73F51">
            <w:pPr>
              <w:spacing w:line="220" w:lineRule="exact"/>
              <w:rPr>
                <w:rFonts w:eastAsia="Times New Roman" w:cs="Times New Roman"/>
                <w:sz w:val="18"/>
                <w:lang w:eastAsia="de-DE"/>
              </w:rPr>
            </w:pPr>
            <w:r w:rsidRPr="00B73F51">
              <w:rPr>
                <w:rFonts w:eastAsia="Times New Roman" w:cs="Times New Roman"/>
                <w:sz w:val="18"/>
                <w:lang w:eastAsia="de-DE"/>
              </w:rPr>
              <w:t>Ich kann meine Vorgehensweise bewerten und plane Verbesserungen ein.</w:t>
            </w:r>
          </w:p>
        </w:tc>
        <w:tc>
          <w:tcPr>
            <w:tcW w:w="414" w:type="dxa"/>
            <w:shd w:val="clear" w:color="auto" w:fill="auto"/>
          </w:tcPr>
          <w:p w:rsidR="00B73F51" w:rsidRPr="00B73F51" w:rsidRDefault="00B73F51" w:rsidP="00B73F51">
            <w:pPr>
              <w:jc w:val="center"/>
              <w:rPr>
                <w:rFonts w:eastAsia="Calibri"/>
                <w:lang w:eastAsia="de-DE"/>
              </w:rPr>
            </w:pPr>
          </w:p>
        </w:tc>
        <w:tc>
          <w:tcPr>
            <w:tcW w:w="3271" w:type="dxa"/>
            <w:shd w:val="clear" w:color="auto" w:fill="auto"/>
          </w:tcPr>
          <w:p w:rsidR="00B73F51" w:rsidRPr="00B73F51" w:rsidRDefault="00B73F51" w:rsidP="00443964">
            <w:pPr>
              <w:jc w:val="both"/>
              <w:rPr>
                <w:lang w:eastAsia="de-DE"/>
              </w:rPr>
            </w:pPr>
            <w:r w:rsidRPr="00B73F51">
              <w:rPr>
                <w:lang w:eastAsia="de-DE"/>
              </w:rPr>
              <w:t>D</w:t>
            </w:r>
            <w:r w:rsidR="00443964">
              <w:rPr>
                <w:lang w:eastAsia="de-DE"/>
              </w:rPr>
              <w:t>R</w:t>
            </w:r>
            <w:r w:rsidRPr="00B73F51">
              <w:rPr>
                <w:lang w:eastAsia="de-DE"/>
              </w:rPr>
              <w:t>04.03.01   bis   D</w:t>
            </w:r>
            <w:r w:rsidR="00443964">
              <w:rPr>
                <w:lang w:eastAsia="de-DE"/>
              </w:rPr>
              <w:t>R</w:t>
            </w:r>
            <w:r w:rsidRPr="00B73F51">
              <w:rPr>
                <w:lang w:eastAsia="de-DE"/>
              </w:rPr>
              <w:t>04.03.12</w:t>
            </w:r>
          </w:p>
        </w:tc>
        <w:tc>
          <w:tcPr>
            <w:tcW w:w="425" w:type="dxa"/>
            <w:shd w:val="clear" w:color="auto" w:fill="auto"/>
          </w:tcPr>
          <w:p w:rsidR="00B73F51" w:rsidRPr="00B73F51" w:rsidRDefault="00B73F51" w:rsidP="00B73F51">
            <w:pPr>
              <w:jc w:val="center"/>
              <w:rPr>
                <w:rFonts w:eastAsia="Calibri"/>
                <w:lang w:eastAsia="de-DE"/>
              </w:rPr>
            </w:pPr>
            <w:r w:rsidRPr="00B73F51">
              <w:rPr>
                <w:rFonts w:eastAsia="Calibri"/>
                <w:lang w:eastAsia="de-DE"/>
              </w:rPr>
              <w:t>B, C</w:t>
            </w:r>
          </w:p>
        </w:tc>
        <w:tc>
          <w:tcPr>
            <w:tcW w:w="1707" w:type="dxa"/>
            <w:shd w:val="clear" w:color="auto" w:fill="auto"/>
          </w:tcPr>
          <w:p w:rsidR="00B73F51" w:rsidRPr="00B73F51" w:rsidRDefault="00B73F51" w:rsidP="00B73F51">
            <w:pPr>
              <w:jc w:val="both"/>
              <w:rPr>
                <w:lang w:eastAsia="de-DE"/>
              </w:rPr>
            </w:pPr>
          </w:p>
        </w:tc>
      </w:tr>
      <w:tr w:rsidR="00B73F51" w:rsidRPr="00B73F51" w:rsidTr="00B73F51">
        <w:trPr>
          <w:cantSplit/>
          <w:trHeight w:val="190"/>
        </w:trPr>
        <w:tc>
          <w:tcPr>
            <w:tcW w:w="426" w:type="dxa"/>
            <w:vMerge/>
            <w:shd w:val="clear" w:color="auto" w:fill="auto"/>
            <w:textDirection w:val="btLr"/>
          </w:tcPr>
          <w:p w:rsidR="00B73F51" w:rsidRPr="00B73F51" w:rsidRDefault="00B73F51" w:rsidP="00B73F51">
            <w:pPr>
              <w:rPr>
                <w:b/>
              </w:rPr>
            </w:pPr>
          </w:p>
        </w:tc>
        <w:tc>
          <w:tcPr>
            <w:tcW w:w="3402" w:type="dxa"/>
            <w:shd w:val="clear" w:color="auto" w:fill="auto"/>
          </w:tcPr>
          <w:p w:rsidR="00B73F51" w:rsidRPr="00B73F51" w:rsidRDefault="00B73F51" w:rsidP="00B73F51"/>
        </w:tc>
        <w:tc>
          <w:tcPr>
            <w:tcW w:w="414" w:type="dxa"/>
            <w:shd w:val="clear" w:color="auto" w:fill="auto"/>
          </w:tcPr>
          <w:p w:rsidR="00B73F51" w:rsidRPr="00B73F51" w:rsidRDefault="00B73F51" w:rsidP="00B73F51">
            <w:pPr>
              <w:jc w:val="center"/>
              <w:rPr>
                <w:rFonts w:eastAsia="Calibri"/>
                <w:lang w:eastAsia="de-DE"/>
              </w:rPr>
            </w:pPr>
          </w:p>
        </w:tc>
        <w:tc>
          <w:tcPr>
            <w:tcW w:w="3271" w:type="dxa"/>
            <w:shd w:val="clear" w:color="auto" w:fill="auto"/>
          </w:tcPr>
          <w:p w:rsidR="00B73F51" w:rsidRPr="00B73F51" w:rsidRDefault="00B73F51" w:rsidP="00B73F51">
            <w:pPr>
              <w:jc w:val="both"/>
              <w:rPr>
                <w:lang w:eastAsia="de-DE"/>
              </w:rPr>
            </w:pPr>
          </w:p>
        </w:tc>
        <w:tc>
          <w:tcPr>
            <w:tcW w:w="425" w:type="dxa"/>
            <w:shd w:val="clear" w:color="auto" w:fill="auto"/>
          </w:tcPr>
          <w:p w:rsidR="00B73F51" w:rsidRPr="00B73F51" w:rsidRDefault="00B73F51" w:rsidP="00B73F51">
            <w:pPr>
              <w:jc w:val="center"/>
              <w:rPr>
                <w:rFonts w:eastAsia="Calibri"/>
                <w:lang w:eastAsia="de-DE"/>
              </w:rPr>
            </w:pPr>
          </w:p>
        </w:tc>
        <w:tc>
          <w:tcPr>
            <w:tcW w:w="1707" w:type="dxa"/>
            <w:shd w:val="clear" w:color="auto" w:fill="auto"/>
          </w:tcPr>
          <w:p w:rsidR="00B73F51" w:rsidRPr="00B73F51" w:rsidRDefault="00B73F51" w:rsidP="00B73F51">
            <w:pPr>
              <w:jc w:val="both"/>
              <w:rPr>
                <w:lang w:eastAsia="de-DE"/>
              </w:rPr>
            </w:pPr>
          </w:p>
        </w:tc>
      </w:tr>
      <w:tr w:rsidR="00B73F51" w:rsidRPr="00B73F51" w:rsidTr="00B73F51">
        <w:trPr>
          <w:cantSplit/>
          <w:trHeight w:val="190"/>
        </w:trPr>
        <w:tc>
          <w:tcPr>
            <w:tcW w:w="426" w:type="dxa"/>
            <w:vMerge/>
            <w:shd w:val="clear" w:color="auto" w:fill="auto"/>
            <w:textDirection w:val="btLr"/>
          </w:tcPr>
          <w:p w:rsidR="00B73F51" w:rsidRPr="00B73F51" w:rsidRDefault="00B73F51" w:rsidP="00B73F51">
            <w:pPr>
              <w:rPr>
                <w:b/>
              </w:rPr>
            </w:pPr>
          </w:p>
        </w:tc>
        <w:tc>
          <w:tcPr>
            <w:tcW w:w="3402" w:type="dxa"/>
            <w:shd w:val="clear" w:color="auto" w:fill="auto"/>
          </w:tcPr>
          <w:p w:rsidR="00B73F51" w:rsidRPr="00B73F51" w:rsidRDefault="00B73F51" w:rsidP="00B73F51"/>
        </w:tc>
        <w:tc>
          <w:tcPr>
            <w:tcW w:w="414" w:type="dxa"/>
            <w:shd w:val="clear" w:color="auto" w:fill="auto"/>
          </w:tcPr>
          <w:p w:rsidR="00B73F51" w:rsidRPr="00B73F51" w:rsidRDefault="00B73F51" w:rsidP="00B73F51">
            <w:pPr>
              <w:jc w:val="center"/>
              <w:rPr>
                <w:rFonts w:eastAsia="Calibri"/>
                <w:lang w:eastAsia="de-DE"/>
              </w:rPr>
            </w:pPr>
          </w:p>
        </w:tc>
        <w:tc>
          <w:tcPr>
            <w:tcW w:w="3271" w:type="dxa"/>
            <w:shd w:val="clear" w:color="auto" w:fill="auto"/>
          </w:tcPr>
          <w:p w:rsidR="00B73F51" w:rsidRPr="00B73F51" w:rsidRDefault="00B73F51" w:rsidP="00B73F51">
            <w:pPr>
              <w:jc w:val="both"/>
              <w:rPr>
                <w:lang w:eastAsia="de-DE"/>
              </w:rPr>
            </w:pPr>
          </w:p>
        </w:tc>
        <w:tc>
          <w:tcPr>
            <w:tcW w:w="425" w:type="dxa"/>
            <w:shd w:val="clear" w:color="auto" w:fill="auto"/>
          </w:tcPr>
          <w:p w:rsidR="00B73F51" w:rsidRPr="00B73F51" w:rsidRDefault="00B73F51" w:rsidP="00B73F51">
            <w:pPr>
              <w:jc w:val="center"/>
              <w:rPr>
                <w:rFonts w:eastAsia="Calibri"/>
                <w:lang w:eastAsia="de-DE"/>
              </w:rPr>
            </w:pPr>
          </w:p>
        </w:tc>
        <w:tc>
          <w:tcPr>
            <w:tcW w:w="1707" w:type="dxa"/>
            <w:shd w:val="clear" w:color="auto" w:fill="auto"/>
          </w:tcPr>
          <w:p w:rsidR="00B73F51" w:rsidRPr="00B73F51" w:rsidRDefault="00B73F51" w:rsidP="00B73F51">
            <w:pPr>
              <w:jc w:val="both"/>
              <w:rPr>
                <w:lang w:eastAsia="de-DE"/>
              </w:rPr>
            </w:pPr>
          </w:p>
        </w:tc>
      </w:tr>
      <w:tr w:rsidR="00B73F51" w:rsidRPr="00B73F51" w:rsidTr="00B73F51">
        <w:trPr>
          <w:cantSplit/>
          <w:trHeight w:val="190"/>
        </w:trPr>
        <w:tc>
          <w:tcPr>
            <w:tcW w:w="426" w:type="dxa"/>
            <w:vMerge/>
            <w:shd w:val="clear" w:color="auto" w:fill="auto"/>
            <w:textDirection w:val="btLr"/>
          </w:tcPr>
          <w:p w:rsidR="00B73F51" w:rsidRPr="00B73F51" w:rsidRDefault="00B73F51" w:rsidP="00B73F51">
            <w:pPr>
              <w:rPr>
                <w:b/>
              </w:rPr>
            </w:pPr>
          </w:p>
        </w:tc>
        <w:tc>
          <w:tcPr>
            <w:tcW w:w="3402" w:type="dxa"/>
            <w:shd w:val="clear" w:color="auto" w:fill="auto"/>
          </w:tcPr>
          <w:p w:rsidR="00B73F51" w:rsidRPr="00B73F51" w:rsidRDefault="00B73F51" w:rsidP="00B73F51"/>
        </w:tc>
        <w:tc>
          <w:tcPr>
            <w:tcW w:w="414" w:type="dxa"/>
            <w:shd w:val="clear" w:color="auto" w:fill="auto"/>
          </w:tcPr>
          <w:p w:rsidR="00B73F51" w:rsidRPr="00B73F51" w:rsidRDefault="00B73F51" w:rsidP="00B73F51">
            <w:pPr>
              <w:jc w:val="center"/>
              <w:rPr>
                <w:rFonts w:eastAsia="Calibri"/>
                <w:lang w:eastAsia="de-DE"/>
              </w:rPr>
            </w:pPr>
          </w:p>
        </w:tc>
        <w:tc>
          <w:tcPr>
            <w:tcW w:w="3271" w:type="dxa"/>
            <w:shd w:val="clear" w:color="auto" w:fill="auto"/>
          </w:tcPr>
          <w:p w:rsidR="00B73F51" w:rsidRPr="00B73F51" w:rsidRDefault="00B73F51" w:rsidP="00B73F51">
            <w:pPr>
              <w:jc w:val="both"/>
              <w:rPr>
                <w:lang w:eastAsia="de-DE"/>
              </w:rPr>
            </w:pPr>
          </w:p>
        </w:tc>
        <w:tc>
          <w:tcPr>
            <w:tcW w:w="425" w:type="dxa"/>
            <w:shd w:val="clear" w:color="auto" w:fill="auto"/>
          </w:tcPr>
          <w:p w:rsidR="00B73F51" w:rsidRPr="00B73F51" w:rsidRDefault="00B73F51" w:rsidP="00B73F51">
            <w:pPr>
              <w:jc w:val="center"/>
              <w:rPr>
                <w:rFonts w:eastAsia="Calibri"/>
                <w:lang w:eastAsia="de-DE"/>
              </w:rPr>
            </w:pPr>
          </w:p>
        </w:tc>
        <w:tc>
          <w:tcPr>
            <w:tcW w:w="1707" w:type="dxa"/>
            <w:shd w:val="clear" w:color="auto" w:fill="auto"/>
          </w:tcPr>
          <w:p w:rsidR="00B73F51" w:rsidRPr="00B73F51" w:rsidRDefault="00B73F51" w:rsidP="00B73F51">
            <w:pPr>
              <w:jc w:val="both"/>
              <w:rPr>
                <w:lang w:eastAsia="de-DE"/>
              </w:rPr>
            </w:pPr>
          </w:p>
        </w:tc>
      </w:tr>
    </w:tbl>
    <w:p w:rsidR="00B73F51" w:rsidRDefault="00B73F51" w:rsidP="00B73F51">
      <w:pPr>
        <w:rPr>
          <w:b/>
        </w:rPr>
      </w:pPr>
    </w:p>
    <w:p w:rsidR="006E3505" w:rsidRPr="00B73F51" w:rsidRDefault="006E3505" w:rsidP="006E3505">
      <w:pPr>
        <w:pStyle w:val="berschrift1"/>
      </w:pPr>
      <w:r>
        <w:t>Hinweis für Lehrkräfte</w:t>
      </w:r>
    </w:p>
    <w:p w:rsidR="006E3505" w:rsidRPr="00B73F51" w:rsidRDefault="006E3505" w:rsidP="00F00135">
      <w:pPr>
        <w:pStyle w:val="Textkrper"/>
      </w:pPr>
      <w:r w:rsidRPr="00B73F51">
        <w:t>In d</w:t>
      </w:r>
      <w:r>
        <w:t xml:space="preserve">em folgenden </w:t>
      </w:r>
      <w:r w:rsidRPr="00B73F51">
        <w:t>Lernp</w:t>
      </w:r>
      <w:r w:rsidR="00F7341A">
        <w:t>rojekt sollen die Schüler</w:t>
      </w:r>
      <w:r w:rsidR="00A64FC9">
        <w:t xml:space="preserve">innen und Schüler </w:t>
      </w:r>
      <w:r w:rsidR="00F7341A">
        <w:t>ca. zehn</w:t>
      </w:r>
      <w:r w:rsidRPr="00B73F51">
        <w:t xml:space="preserve"> verschied</w:t>
      </w:r>
      <w:r w:rsidRPr="00B73F51">
        <w:t>e</w:t>
      </w:r>
      <w:r w:rsidRPr="00B73F51">
        <w:t>ne Musterbroschuren sowie eine Schutzverpackung herstellen.</w:t>
      </w:r>
    </w:p>
    <w:p w:rsidR="006E3505" w:rsidRPr="00B73F51" w:rsidRDefault="006E3505" w:rsidP="00F00135">
      <w:pPr>
        <w:pStyle w:val="Textkrper"/>
      </w:pPr>
    </w:p>
    <w:p w:rsidR="006E3505" w:rsidRPr="00B73F51" w:rsidRDefault="006E3505" w:rsidP="00F00135">
      <w:pPr>
        <w:pStyle w:val="Textkrper"/>
      </w:pPr>
      <w:r w:rsidRPr="00B73F51">
        <w:t xml:space="preserve">Jede </w:t>
      </w:r>
      <w:proofErr w:type="spellStart"/>
      <w:r w:rsidRPr="00B73F51">
        <w:t>Broschurenart</w:t>
      </w:r>
      <w:proofErr w:type="spellEnd"/>
      <w:r w:rsidRPr="00B73F51">
        <w:t xml:space="preserve"> stellt ein eigenes Lernthema dar. Das jeweilige Lernthema wird nicht weiter nach Lernschritten unterteilt. Diese Vorgehensweise scheint uns im Moment sinnvoll, da die verschiedenen Techniken wie Schneiden, Falzen usw. in anderen Proje</w:t>
      </w:r>
      <w:r w:rsidRPr="00B73F51">
        <w:t>k</w:t>
      </w:r>
      <w:r w:rsidRPr="00B73F51">
        <w:t>ten vorher kleinschrittig unterrichtet werden.</w:t>
      </w:r>
    </w:p>
    <w:p w:rsidR="006E3505" w:rsidRPr="00B73F51" w:rsidRDefault="006E3505" w:rsidP="00F00135">
      <w:pPr>
        <w:pStyle w:val="Textkrper"/>
      </w:pPr>
    </w:p>
    <w:p w:rsidR="006E3505" w:rsidRPr="00B73F51" w:rsidRDefault="006E3505" w:rsidP="00F00135">
      <w:pPr>
        <w:pStyle w:val="Textkrper"/>
      </w:pPr>
      <w:r w:rsidRPr="00B73F51">
        <w:t>Die Vorgehensweise bei der Herstellung der verschiedenen Musterbroschuren ist äh</w:t>
      </w:r>
      <w:r w:rsidRPr="00B73F51">
        <w:t>n</w:t>
      </w:r>
      <w:r w:rsidRPr="00B73F51">
        <w:t>lich. Fertiggestellt sind zurzeit die Drahtrückstichbroschur und die Drahtrückstichbr</w:t>
      </w:r>
      <w:r w:rsidRPr="00B73F51">
        <w:t>o</w:t>
      </w:r>
      <w:r w:rsidRPr="00B73F51">
        <w:t xml:space="preserve">schur mit </w:t>
      </w:r>
      <w:proofErr w:type="spellStart"/>
      <w:r w:rsidRPr="00B73F51">
        <w:t>Ringösen</w:t>
      </w:r>
      <w:proofErr w:type="spellEnd"/>
      <w:r w:rsidRPr="00B73F51">
        <w:t xml:space="preserve">. Für alle anderen </w:t>
      </w:r>
      <w:proofErr w:type="spellStart"/>
      <w:r w:rsidRPr="00B73F51">
        <w:t>Broschurenarten</w:t>
      </w:r>
      <w:proofErr w:type="spellEnd"/>
      <w:r w:rsidRPr="00B73F51">
        <w:t xml:space="preserve"> (ab Fadenrückstichbroschur) und die Schutzverpackung liegen erste Skizzen und Grobfassungen vor. Diese werden für die nächste Handreichung weiter ausgearbeitet und nachgereicht. Generell werden alle Texte und Aufgabenstellungen nochmals überarbeitet und optimiert. Dies k</w:t>
      </w:r>
      <w:r w:rsidR="00E510ED">
        <w:t>ann er</w:t>
      </w:r>
      <w:r w:rsidRPr="00B73F51">
        <w:t xml:space="preserve">st nach einem ersten Unterrichtsdurchlauf stattfinden. </w:t>
      </w:r>
    </w:p>
    <w:p w:rsidR="006E3505" w:rsidRPr="00B73F51" w:rsidRDefault="006E3505" w:rsidP="00F00135">
      <w:pPr>
        <w:pStyle w:val="Textkrper"/>
      </w:pPr>
    </w:p>
    <w:p w:rsidR="006E3505" w:rsidRPr="00B73F51" w:rsidRDefault="006E3505" w:rsidP="00F00135">
      <w:pPr>
        <w:pStyle w:val="Textkrper"/>
        <w:rPr>
          <w:b/>
        </w:rPr>
      </w:pPr>
      <w:r w:rsidRPr="00B73F51">
        <w:t xml:space="preserve">Als Abschluss des Lernprojektes „Herstellen einer </w:t>
      </w:r>
      <w:proofErr w:type="spellStart"/>
      <w:r w:rsidRPr="00B73F51">
        <w:t>Musterbroschurenbox</w:t>
      </w:r>
      <w:proofErr w:type="spellEnd"/>
      <w:r w:rsidRPr="00B73F51">
        <w:t>“ soll ein Fee</w:t>
      </w:r>
      <w:r w:rsidRPr="00B73F51">
        <w:t>d</w:t>
      </w:r>
      <w:r w:rsidRPr="00B73F51">
        <w:t xml:space="preserve">back mit den </w:t>
      </w:r>
      <w:r w:rsidR="00E510ED">
        <w:t xml:space="preserve">Schülerinnen und </w:t>
      </w:r>
      <w:r w:rsidRPr="00B73F51">
        <w:t>Schülern durchgeführt werden. Das angehängte Fee</w:t>
      </w:r>
      <w:r w:rsidRPr="00B73F51">
        <w:t>d</w:t>
      </w:r>
      <w:r w:rsidRPr="00B73F51">
        <w:t>back ist ein Vorschlag der Kommission und kann durch andere F</w:t>
      </w:r>
      <w:r w:rsidR="00F00135">
        <w:t>eedbackmethoden ersetzt werden.</w:t>
      </w:r>
    </w:p>
    <w:p w:rsidR="00B73F51" w:rsidRPr="00B73F51" w:rsidRDefault="00B73F51" w:rsidP="00B73F51">
      <w:pPr>
        <w:jc w:val="both"/>
        <w:rPr>
          <w:lang w:eastAsia="de-DE"/>
        </w:rPr>
      </w:pPr>
      <w:r w:rsidRPr="00B73F51">
        <w:rPr>
          <w:lang w:eastAsia="de-DE"/>
        </w:rPr>
        <w:br w:type="page"/>
      </w:r>
    </w:p>
    <w:tbl>
      <w:tblPr>
        <w:tblW w:w="9639" w:type="dxa"/>
        <w:tblInd w:w="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B73F51" w:rsidRPr="00B73F51" w:rsidTr="00B73F51">
        <w:trPr>
          <w:trHeight w:val="523"/>
        </w:trPr>
        <w:tc>
          <w:tcPr>
            <w:tcW w:w="3119" w:type="dxa"/>
            <w:tcBorders>
              <w:left w:val="single" w:sz="4" w:space="0" w:color="auto"/>
              <w:bottom w:val="single" w:sz="4" w:space="0" w:color="auto"/>
              <w:right w:val="single" w:sz="4" w:space="0" w:color="auto"/>
            </w:tcBorders>
            <w:shd w:val="clear" w:color="auto" w:fill="D9D9D9"/>
            <w:hideMark/>
          </w:tcPr>
          <w:p w:rsidR="00B73F51" w:rsidRPr="00B73F51" w:rsidRDefault="00B73F51" w:rsidP="00B73F51">
            <w:pPr>
              <w:spacing w:before="40" w:after="60" w:line="160" w:lineRule="exact"/>
              <w:rPr>
                <w:color w:val="000000"/>
                <w:sz w:val="12"/>
              </w:rPr>
            </w:pPr>
            <w:r w:rsidRPr="00B73F51">
              <w:rPr>
                <w:sz w:val="12"/>
              </w:rPr>
              <w:lastRenderedPageBreak/>
              <w:br w:type="page"/>
            </w:r>
            <w:r w:rsidRPr="00B73F51">
              <w:rPr>
                <w:sz w:val="12"/>
              </w:rPr>
              <w:br w:type="page"/>
              <w:t>Lernfeld</w:t>
            </w:r>
          </w:p>
          <w:p w:rsidR="00B73F51" w:rsidRPr="00B73F51" w:rsidRDefault="00B73F51" w:rsidP="00B73F51">
            <w:pPr>
              <w:rPr>
                <w:b/>
              </w:rPr>
            </w:pPr>
            <w:r w:rsidRPr="00B73F51">
              <w:rPr>
                <w:b/>
              </w:rPr>
              <w:t>LF 4</w:t>
            </w:r>
          </w:p>
        </w:tc>
        <w:tc>
          <w:tcPr>
            <w:tcW w:w="4229" w:type="dxa"/>
            <w:gridSpan w:val="2"/>
            <w:tcBorders>
              <w:left w:val="single" w:sz="4" w:space="0" w:color="auto"/>
              <w:bottom w:val="single" w:sz="4" w:space="0" w:color="auto"/>
              <w:right w:val="single" w:sz="4" w:space="0" w:color="auto"/>
            </w:tcBorders>
            <w:shd w:val="clear" w:color="auto" w:fill="D9D9D9"/>
            <w:hideMark/>
          </w:tcPr>
          <w:p w:rsidR="00B73F51" w:rsidRPr="00B73F51" w:rsidRDefault="00B73F51" w:rsidP="00B73F51">
            <w:pPr>
              <w:spacing w:before="40" w:after="60" w:line="160" w:lineRule="exact"/>
              <w:rPr>
                <w:color w:val="000000"/>
                <w:sz w:val="12"/>
              </w:rPr>
            </w:pPr>
            <w:r w:rsidRPr="00B73F51">
              <w:rPr>
                <w:sz w:val="12"/>
              </w:rPr>
              <w:t>Titel</w:t>
            </w:r>
          </w:p>
          <w:p w:rsidR="00B73F51" w:rsidRPr="00B73F51" w:rsidRDefault="00B73F51" w:rsidP="00B73F51">
            <w:pPr>
              <w:rPr>
                <w:b/>
              </w:rPr>
            </w:pPr>
            <w:r w:rsidRPr="00B73F51">
              <w:rPr>
                <w:b/>
              </w:rPr>
              <w:t xml:space="preserve">Ich kann aus bedruckten Bogen Broschuren </w:t>
            </w:r>
            <w:r w:rsidRPr="00B73F51">
              <w:rPr>
                <w:b/>
              </w:rPr>
              <w:br/>
              <w:t>oder andere Weiterverarbeitungsprodukte herstellen</w:t>
            </w:r>
          </w:p>
        </w:tc>
        <w:tc>
          <w:tcPr>
            <w:tcW w:w="188" w:type="dxa"/>
            <w:vMerge w:val="restart"/>
            <w:tcBorders>
              <w:top w:val="nil"/>
              <w:left w:val="single" w:sz="4" w:space="0" w:color="auto"/>
              <w:bottom w:val="nil"/>
              <w:right w:val="single" w:sz="4" w:space="0" w:color="auto"/>
            </w:tcBorders>
            <w:shd w:val="clear" w:color="auto" w:fill="FFFFFF"/>
          </w:tcPr>
          <w:p w:rsidR="00B73F51" w:rsidRPr="00B73F51" w:rsidRDefault="00B73F51" w:rsidP="00B73F51"/>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B73F51" w:rsidRPr="00B73F51" w:rsidRDefault="00B73F51" w:rsidP="00B73F51">
            <w:pPr>
              <w:spacing w:before="40" w:after="60" w:line="160" w:lineRule="exact"/>
              <w:rPr>
                <w:sz w:val="12"/>
              </w:rPr>
            </w:pPr>
          </w:p>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Drucktechnik</w:t>
            </w:r>
          </w:p>
          <w:p w:rsidR="00B73F51" w:rsidRPr="00B73F51" w:rsidRDefault="00443964" w:rsidP="00B73F51">
            <w:pPr>
              <w:jc w:val="center"/>
              <w:rPr>
                <w:rFonts w:eastAsia="Calibri" w:cs="Times New Roman"/>
                <w:b/>
                <w:lang w:eastAsia="de-DE"/>
              </w:rPr>
            </w:pPr>
            <w:r>
              <w:rPr>
                <w:rFonts w:eastAsia="Calibri" w:cs="Times New Roman"/>
                <w:b/>
                <w:lang w:eastAsia="de-DE"/>
              </w:rPr>
              <w:t>DR0</w:t>
            </w:r>
            <w:r w:rsidR="00B73F51" w:rsidRPr="00B73F51">
              <w:rPr>
                <w:rFonts w:eastAsia="Calibri" w:cs="Times New Roman"/>
                <w:b/>
                <w:lang w:eastAsia="de-DE"/>
              </w:rPr>
              <w:t>4.03</w:t>
            </w:r>
          </w:p>
        </w:tc>
      </w:tr>
      <w:tr w:rsidR="00B73F51" w:rsidRPr="00B73F51" w:rsidTr="00B73F51">
        <w:tc>
          <w:tcPr>
            <w:tcW w:w="7348" w:type="dxa"/>
            <w:gridSpan w:val="3"/>
            <w:tcBorders>
              <w:left w:val="single" w:sz="4" w:space="0" w:color="auto"/>
              <w:bottom w:val="single" w:sz="4" w:space="0" w:color="auto"/>
              <w:right w:val="single" w:sz="4" w:space="0" w:color="auto"/>
            </w:tcBorders>
            <w:hideMark/>
          </w:tcPr>
          <w:p w:rsidR="00B73F51" w:rsidRPr="00B73F51" w:rsidRDefault="00B73F51" w:rsidP="00B73F51">
            <w:pPr>
              <w:spacing w:before="40" w:after="60" w:line="160" w:lineRule="exact"/>
              <w:rPr>
                <w:sz w:val="12"/>
              </w:rPr>
            </w:pPr>
            <w:r w:rsidRPr="00B73F51">
              <w:rPr>
                <w:sz w:val="12"/>
              </w:rPr>
              <w:t>Kompetenzbereiche:</w:t>
            </w:r>
          </w:p>
          <w:p w:rsidR="00B73F51" w:rsidRPr="00B73F51" w:rsidRDefault="00B73F51" w:rsidP="008F1F5C">
            <w:pPr>
              <w:numPr>
                <w:ilvl w:val="0"/>
                <w:numId w:val="5"/>
              </w:numPr>
              <w:ind w:left="227" w:hanging="170"/>
              <w:rPr>
                <w:sz w:val="16"/>
              </w:rPr>
            </w:pPr>
            <w:r w:rsidRPr="00B73F51">
              <w:rPr>
                <w:sz w:val="16"/>
              </w:rPr>
              <w:t>Ich kann Kundenmuster unter Verwendung geeigneter Werkstoffe herstellen</w:t>
            </w:r>
          </w:p>
          <w:p w:rsidR="00B73F51" w:rsidRPr="00B73F51" w:rsidRDefault="00B73F51" w:rsidP="008F1F5C">
            <w:pPr>
              <w:numPr>
                <w:ilvl w:val="0"/>
                <w:numId w:val="5"/>
              </w:numPr>
              <w:ind w:left="227" w:hanging="170"/>
              <w:rPr>
                <w:sz w:val="16"/>
              </w:rPr>
            </w:pPr>
            <w:r w:rsidRPr="00B73F51">
              <w:rPr>
                <w:sz w:val="16"/>
              </w:rPr>
              <w:t xml:space="preserve">Ich kann die richtigen Werkzeuge und Geräte für verschiedene </w:t>
            </w:r>
            <w:r w:rsidR="00D24461">
              <w:rPr>
                <w:sz w:val="16"/>
              </w:rPr>
              <w:t>Arbeitstechniken auswählen.</w:t>
            </w:r>
          </w:p>
          <w:p w:rsidR="00B73F51" w:rsidRPr="00B73F51" w:rsidRDefault="00B73F51" w:rsidP="00B73F51">
            <w:pPr>
              <w:ind w:left="227"/>
              <w:rPr>
                <w:sz w:val="16"/>
              </w:rPr>
            </w:pPr>
          </w:p>
        </w:tc>
        <w:tc>
          <w:tcPr>
            <w:tcW w:w="188" w:type="dxa"/>
            <w:vMerge/>
            <w:tcBorders>
              <w:left w:val="single" w:sz="4" w:space="0" w:color="auto"/>
              <w:bottom w:val="nil"/>
              <w:right w:val="nil"/>
            </w:tcBorders>
            <w:vAlign w:val="center"/>
            <w:hideMark/>
          </w:tcPr>
          <w:p w:rsidR="00B73F51" w:rsidRPr="00B73F51" w:rsidRDefault="00B73F51" w:rsidP="00B73F5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B73F51" w:rsidRPr="00B73F51" w:rsidTr="00B73F51">
              <w:trPr>
                <w:trHeight w:val="284"/>
              </w:trPr>
              <w:tc>
                <w:tcPr>
                  <w:tcW w:w="2090" w:type="dxa"/>
                  <w:shd w:val="clear" w:color="auto" w:fill="D9D9D9" w:themeFill="background1" w:themeFillShade="D9"/>
                </w:tcPr>
                <w:p w:rsidR="00B73F51" w:rsidRPr="00B73F51" w:rsidRDefault="00B73F51" w:rsidP="00B73F51">
                  <w:pPr>
                    <w:jc w:val="center"/>
                    <w:rPr>
                      <w:rFonts w:eastAsia="Times New Roman" w:cs="Times New Roman"/>
                      <w:b/>
                    </w:rPr>
                  </w:pPr>
                  <w:proofErr w:type="spellStart"/>
                  <w:r w:rsidRPr="00B73F51">
                    <w:rPr>
                      <w:rFonts w:eastAsia="Times New Roman" w:cs="Times New Roman"/>
                      <w:b/>
                    </w:rPr>
                    <w:t>LernPROJEKT</w:t>
                  </w:r>
                  <w:proofErr w:type="spellEnd"/>
                </w:p>
              </w:tc>
            </w:tr>
            <w:tr w:rsidR="00B73F51" w:rsidRPr="00B73F51" w:rsidTr="00B73F51">
              <w:trPr>
                <w:trHeight w:val="284"/>
              </w:trPr>
              <w:tc>
                <w:tcPr>
                  <w:tcW w:w="2090" w:type="dxa"/>
                  <w:tcBorders>
                    <w:bottom w:val="single" w:sz="4" w:space="0" w:color="auto"/>
                  </w:tcBorders>
                </w:tcPr>
                <w:p w:rsidR="00B73F51" w:rsidRPr="00B73F51" w:rsidRDefault="00B73F51" w:rsidP="00B73F51">
                  <w:pPr>
                    <w:jc w:val="center"/>
                  </w:pPr>
                  <w:proofErr w:type="spellStart"/>
                  <w:r w:rsidRPr="00B73F51">
                    <w:t>LernTHEMA</w:t>
                  </w:r>
                  <w:proofErr w:type="spellEnd"/>
                </w:p>
              </w:tc>
            </w:tr>
            <w:tr w:rsidR="00B73F51" w:rsidRPr="00B73F51" w:rsidTr="00B73F51">
              <w:trPr>
                <w:trHeight w:val="284"/>
              </w:trPr>
              <w:tc>
                <w:tcPr>
                  <w:tcW w:w="2090" w:type="dxa"/>
                  <w:tcBorders>
                    <w:bottom w:val="nil"/>
                  </w:tcBorders>
                </w:tcPr>
                <w:p w:rsidR="00B73F51" w:rsidRPr="00B73F51" w:rsidRDefault="00B73F51" w:rsidP="00B73F51">
                  <w:pPr>
                    <w:jc w:val="center"/>
                  </w:pPr>
                  <w:proofErr w:type="spellStart"/>
                  <w:r w:rsidRPr="00B73F51">
                    <w:t>LernSCHRITT</w:t>
                  </w:r>
                  <w:proofErr w:type="spellEnd"/>
                </w:p>
              </w:tc>
            </w:tr>
          </w:tbl>
          <w:p w:rsidR="00B73F51" w:rsidRPr="00B73F51" w:rsidRDefault="00B73F51" w:rsidP="00B73F51"/>
        </w:tc>
      </w:tr>
      <w:tr w:rsidR="00B73F51" w:rsidRPr="00B73F51" w:rsidTr="00B73F51">
        <w:trPr>
          <w:trHeight w:val="149"/>
        </w:trPr>
        <w:tc>
          <w:tcPr>
            <w:tcW w:w="7348" w:type="dxa"/>
            <w:gridSpan w:val="3"/>
            <w:tcBorders>
              <w:top w:val="single" w:sz="4" w:space="0" w:color="auto"/>
              <w:left w:val="nil"/>
              <w:right w:val="nil"/>
            </w:tcBorders>
          </w:tcPr>
          <w:p w:rsidR="00B73F51" w:rsidRPr="00B73F51" w:rsidRDefault="00B73F51" w:rsidP="00B73F51"/>
        </w:tc>
        <w:tc>
          <w:tcPr>
            <w:tcW w:w="196" w:type="dxa"/>
            <w:gridSpan w:val="2"/>
            <w:tcBorders>
              <w:top w:val="nil"/>
              <w:left w:val="nil"/>
              <w:right w:val="nil"/>
            </w:tcBorders>
          </w:tcPr>
          <w:p w:rsidR="00B73F51" w:rsidRPr="00B73F51" w:rsidRDefault="00B73F51" w:rsidP="00B73F51"/>
        </w:tc>
        <w:tc>
          <w:tcPr>
            <w:tcW w:w="2095" w:type="dxa"/>
            <w:tcBorders>
              <w:top w:val="single" w:sz="4" w:space="0" w:color="auto"/>
              <w:left w:val="nil"/>
              <w:right w:val="nil"/>
            </w:tcBorders>
          </w:tcPr>
          <w:p w:rsidR="00B73F51" w:rsidRPr="00B73F51" w:rsidRDefault="00B73F51" w:rsidP="00B73F51"/>
        </w:tc>
      </w:tr>
      <w:tr w:rsidR="00B73F51" w:rsidRPr="00B73F51" w:rsidTr="00B73F51">
        <w:trPr>
          <w:trHeight w:val="443"/>
        </w:trPr>
        <w:tc>
          <w:tcPr>
            <w:tcW w:w="4818" w:type="dxa"/>
            <w:gridSpan w:val="2"/>
            <w:vMerge w:val="restart"/>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Kompetenzen:</w:t>
            </w:r>
          </w:p>
          <w:p w:rsidR="00B73F51" w:rsidRPr="00B73F51" w:rsidRDefault="00B73F51" w:rsidP="008F1F5C">
            <w:pPr>
              <w:numPr>
                <w:ilvl w:val="0"/>
                <w:numId w:val="5"/>
              </w:numPr>
              <w:ind w:left="227" w:hanging="170"/>
              <w:rPr>
                <w:sz w:val="16"/>
              </w:rPr>
            </w:pPr>
            <w:r w:rsidRPr="00B73F51">
              <w:rPr>
                <w:sz w:val="16"/>
              </w:rPr>
              <w:t xml:space="preserve">Ich kann Informationen über </w:t>
            </w:r>
            <w:proofErr w:type="spellStart"/>
            <w:r w:rsidRPr="00B73F51">
              <w:rPr>
                <w:sz w:val="16"/>
              </w:rPr>
              <w:t>Broschurenarten</w:t>
            </w:r>
            <w:proofErr w:type="spellEnd"/>
            <w:r w:rsidRPr="00B73F51">
              <w:rPr>
                <w:sz w:val="16"/>
              </w:rPr>
              <w:t xml:space="preserve"> ermitteln.</w:t>
            </w:r>
          </w:p>
          <w:p w:rsidR="00B73F51" w:rsidRPr="00B73F51" w:rsidRDefault="00B73F51" w:rsidP="008F1F5C">
            <w:pPr>
              <w:numPr>
                <w:ilvl w:val="0"/>
                <w:numId w:val="5"/>
              </w:numPr>
              <w:ind w:left="227" w:hanging="170"/>
              <w:rPr>
                <w:sz w:val="16"/>
              </w:rPr>
            </w:pPr>
            <w:r w:rsidRPr="00B73F51">
              <w:rPr>
                <w:sz w:val="16"/>
              </w:rPr>
              <w:t xml:space="preserve">Ich kann </w:t>
            </w:r>
            <w:proofErr w:type="spellStart"/>
            <w:r w:rsidRPr="00B73F51">
              <w:rPr>
                <w:sz w:val="16"/>
              </w:rPr>
              <w:t>buchbinderische</w:t>
            </w:r>
            <w:proofErr w:type="spellEnd"/>
            <w:r w:rsidRPr="00B73F51">
              <w:rPr>
                <w:sz w:val="16"/>
              </w:rPr>
              <w:t xml:space="preserve"> und weiterverarbeitungstechnische Pr</w:t>
            </w:r>
            <w:r w:rsidRPr="00B73F51">
              <w:rPr>
                <w:sz w:val="16"/>
              </w:rPr>
              <w:t>o</w:t>
            </w:r>
            <w:r w:rsidRPr="00B73F51">
              <w:rPr>
                <w:sz w:val="16"/>
              </w:rPr>
              <w:t>dukte analysieren.</w:t>
            </w:r>
          </w:p>
          <w:p w:rsidR="00B73F51" w:rsidRPr="00B73F51" w:rsidRDefault="00B73F51" w:rsidP="008F1F5C">
            <w:pPr>
              <w:numPr>
                <w:ilvl w:val="0"/>
                <w:numId w:val="5"/>
              </w:numPr>
              <w:ind w:left="227" w:hanging="170"/>
              <w:rPr>
                <w:sz w:val="16"/>
              </w:rPr>
            </w:pPr>
            <w:r w:rsidRPr="00B73F51">
              <w:rPr>
                <w:sz w:val="16"/>
              </w:rPr>
              <w:t>Ich kann Arbeitsaufträge zur Anfertigung unterschiedlicher Br</w:t>
            </w:r>
            <w:r w:rsidRPr="00B73F51">
              <w:rPr>
                <w:sz w:val="16"/>
              </w:rPr>
              <w:t>o</w:t>
            </w:r>
            <w:r w:rsidRPr="00B73F51">
              <w:rPr>
                <w:sz w:val="16"/>
              </w:rPr>
              <w:t>schuren verstehen.</w:t>
            </w:r>
          </w:p>
          <w:p w:rsidR="00B73F51" w:rsidRPr="00B73F51" w:rsidRDefault="00B73F51" w:rsidP="008F1F5C">
            <w:pPr>
              <w:numPr>
                <w:ilvl w:val="0"/>
                <w:numId w:val="5"/>
              </w:numPr>
              <w:ind w:left="227" w:hanging="170"/>
              <w:rPr>
                <w:sz w:val="16"/>
              </w:rPr>
            </w:pPr>
            <w:r w:rsidRPr="00B73F51">
              <w:rPr>
                <w:sz w:val="16"/>
              </w:rPr>
              <w:t>Ich kann die Informationen von Auftragsdaten vergleichen und bewerten.</w:t>
            </w:r>
          </w:p>
          <w:p w:rsidR="00B73F51" w:rsidRPr="00B73F51" w:rsidRDefault="00B73F51" w:rsidP="008F1F5C">
            <w:pPr>
              <w:numPr>
                <w:ilvl w:val="0"/>
                <w:numId w:val="5"/>
              </w:numPr>
              <w:ind w:left="227" w:hanging="170"/>
              <w:rPr>
                <w:sz w:val="16"/>
              </w:rPr>
            </w:pPr>
            <w:r w:rsidRPr="00B73F51">
              <w:rPr>
                <w:sz w:val="16"/>
              </w:rPr>
              <w:t>Ich kann Broschuren anhand ihrer Ausstattungen unterscheiden.</w:t>
            </w:r>
          </w:p>
          <w:p w:rsidR="00B73F51" w:rsidRPr="00B73F51" w:rsidRDefault="00B73F51" w:rsidP="00B73F51">
            <w:pPr>
              <w:ind w:left="227" w:hanging="170"/>
              <w:rPr>
                <w:sz w:val="16"/>
              </w:rPr>
            </w:pPr>
          </w:p>
        </w:tc>
        <w:tc>
          <w:tcPr>
            <w:tcW w:w="4821" w:type="dxa"/>
            <w:gridSpan w:val="4"/>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Was Sie schon können sollten:</w:t>
            </w:r>
          </w:p>
          <w:p w:rsidR="00B73F51" w:rsidRPr="00B73F51" w:rsidRDefault="00B73F51" w:rsidP="008F1F5C">
            <w:pPr>
              <w:numPr>
                <w:ilvl w:val="0"/>
                <w:numId w:val="5"/>
              </w:numPr>
              <w:ind w:left="227" w:hanging="170"/>
              <w:rPr>
                <w:sz w:val="16"/>
              </w:rPr>
            </w:pPr>
            <w:r w:rsidRPr="00B73F51">
              <w:rPr>
                <w:sz w:val="16"/>
              </w:rPr>
              <w:t>Ich kann schon Aufträge lesen und verstehen.</w:t>
            </w:r>
          </w:p>
          <w:p w:rsidR="00B73F51" w:rsidRPr="00B73F51" w:rsidRDefault="00B73F51" w:rsidP="008F1F5C">
            <w:pPr>
              <w:numPr>
                <w:ilvl w:val="0"/>
                <w:numId w:val="5"/>
              </w:numPr>
              <w:ind w:left="227" w:hanging="170"/>
              <w:rPr>
                <w:sz w:val="16"/>
              </w:rPr>
            </w:pPr>
            <w:r w:rsidRPr="00B73F51">
              <w:rPr>
                <w:sz w:val="16"/>
              </w:rPr>
              <w:t>Ich kann Skizzen lesen.</w:t>
            </w:r>
          </w:p>
          <w:p w:rsidR="00B73F51" w:rsidRPr="00B73F51" w:rsidRDefault="00B73F51" w:rsidP="008F1F5C">
            <w:pPr>
              <w:numPr>
                <w:ilvl w:val="0"/>
                <w:numId w:val="5"/>
              </w:numPr>
              <w:ind w:left="227" w:hanging="170"/>
              <w:rPr>
                <w:sz w:val="16"/>
              </w:rPr>
            </w:pPr>
            <w:r w:rsidRPr="00B73F51">
              <w:rPr>
                <w:sz w:val="16"/>
              </w:rPr>
              <w:t>Ich kann die typischen Werkzeuge der Weiterverarbeitung einse</w:t>
            </w:r>
            <w:r w:rsidRPr="00B73F51">
              <w:rPr>
                <w:sz w:val="16"/>
              </w:rPr>
              <w:t>t</w:t>
            </w:r>
            <w:r w:rsidRPr="00B73F51">
              <w:rPr>
                <w:sz w:val="16"/>
              </w:rPr>
              <w:t>zen.</w:t>
            </w:r>
          </w:p>
          <w:p w:rsidR="00B73F51" w:rsidRPr="00B73F51" w:rsidRDefault="00B73F51" w:rsidP="008F1F5C">
            <w:pPr>
              <w:numPr>
                <w:ilvl w:val="0"/>
                <w:numId w:val="5"/>
              </w:numPr>
              <w:ind w:left="227" w:hanging="170"/>
              <w:rPr>
                <w:sz w:val="16"/>
              </w:rPr>
            </w:pPr>
            <w:r w:rsidRPr="00B73F51">
              <w:rPr>
                <w:sz w:val="16"/>
              </w:rPr>
              <w:t>Ich kann Bogen von Hand falzen.</w:t>
            </w:r>
          </w:p>
        </w:tc>
      </w:tr>
      <w:tr w:rsidR="00B73F51" w:rsidRPr="00B73F51" w:rsidTr="00B73F51">
        <w:trPr>
          <w:trHeight w:val="443"/>
        </w:trPr>
        <w:tc>
          <w:tcPr>
            <w:tcW w:w="4818" w:type="dxa"/>
            <w:gridSpan w:val="2"/>
            <w:vMerge/>
            <w:tcBorders>
              <w:left w:val="single" w:sz="4" w:space="0" w:color="auto"/>
              <w:right w:val="single" w:sz="4" w:space="0" w:color="auto"/>
            </w:tcBorders>
          </w:tcPr>
          <w:p w:rsidR="00B73F51" w:rsidRPr="00B73F51" w:rsidRDefault="00B73F51" w:rsidP="00B73F51">
            <w:pPr>
              <w:spacing w:before="40" w:after="60" w:line="160" w:lineRule="exact"/>
              <w:rPr>
                <w:sz w:val="12"/>
              </w:rPr>
            </w:pPr>
          </w:p>
        </w:tc>
        <w:tc>
          <w:tcPr>
            <w:tcW w:w="4821" w:type="dxa"/>
            <w:gridSpan w:val="4"/>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Wofür Sie das benötigen:</w:t>
            </w:r>
          </w:p>
          <w:p w:rsidR="00B73F51" w:rsidRPr="00B73F51" w:rsidRDefault="00B73F51" w:rsidP="00B73F51">
            <w:pPr>
              <w:ind w:left="227"/>
              <w:rPr>
                <w:sz w:val="16"/>
              </w:rPr>
            </w:pPr>
          </w:p>
        </w:tc>
      </w:tr>
      <w:tr w:rsidR="00B73F51" w:rsidRPr="00B73F51" w:rsidTr="00B73F51">
        <w:trPr>
          <w:trHeight w:val="443"/>
        </w:trPr>
        <w:tc>
          <w:tcPr>
            <w:tcW w:w="4818" w:type="dxa"/>
            <w:gridSpan w:val="2"/>
            <w:vMerge/>
            <w:tcBorders>
              <w:left w:val="single" w:sz="4" w:space="0" w:color="auto"/>
              <w:right w:val="single" w:sz="4" w:space="0" w:color="auto"/>
            </w:tcBorders>
          </w:tcPr>
          <w:p w:rsidR="00B73F51" w:rsidRPr="00B73F51" w:rsidRDefault="00B73F51" w:rsidP="00B73F51">
            <w:pPr>
              <w:spacing w:before="40" w:after="60" w:line="160" w:lineRule="exact"/>
              <w:rPr>
                <w:sz w:val="12"/>
              </w:rPr>
            </w:pPr>
          </w:p>
        </w:tc>
        <w:tc>
          <w:tcPr>
            <w:tcW w:w="4821" w:type="dxa"/>
            <w:gridSpan w:val="4"/>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Wie Sie Ihr Können prüfen können:</w:t>
            </w:r>
          </w:p>
          <w:p w:rsidR="00B73F51" w:rsidRPr="00B73F51" w:rsidRDefault="00B73F51" w:rsidP="00B73F51">
            <w:pPr>
              <w:ind w:left="227"/>
              <w:rPr>
                <w:sz w:val="16"/>
              </w:rPr>
            </w:pPr>
          </w:p>
        </w:tc>
      </w:tr>
    </w:tbl>
    <w:p w:rsidR="00B73F51" w:rsidRPr="00B73F51" w:rsidRDefault="00B73F51" w:rsidP="00B73F51">
      <w:pPr>
        <w:keepNext/>
        <w:suppressAutoHyphens/>
        <w:spacing w:before="240" w:after="160"/>
        <w:outlineLvl w:val="0"/>
        <w:rPr>
          <w:rFonts w:ascii="Source Sans Pro Semibold" w:eastAsia="Times New Roman" w:hAnsi="Source Sans Pro Semibold" w:cs="Times New Roman"/>
          <w:bCs/>
          <w:sz w:val="30"/>
          <w:szCs w:val="28"/>
          <w:lang w:eastAsia="de-DE"/>
        </w:rPr>
      </w:pPr>
      <w:r w:rsidRPr="00B73F51">
        <w:rPr>
          <w:rFonts w:ascii="Source Sans Pro Semibold" w:eastAsia="Times New Roman" w:hAnsi="Source Sans Pro Semibold" w:cs="Times New Roman"/>
          <w:bCs/>
          <w:sz w:val="30"/>
          <w:szCs w:val="28"/>
          <w:lang w:eastAsia="de-DE"/>
        </w:rPr>
        <w:t xml:space="preserve">Herstellung einer </w:t>
      </w:r>
      <w:proofErr w:type="spellStart"/>
      <w:r w:rsidRPr="00B73F51">
        <w:rPr>
          <w:rFonts w:ascii="Source Sans Pro Semibold" w:eastAsia="Times New Roman" w:hAnsi="Source Sans Pro Semibold" w:cs="Times New Roman"/>
          <w:bCs/>
          <w:sz w:val="30"/>
          <w:szCs w:val="28"/>
          <w:lang w:eastAsia="de-DE"/>
        </w:rPr>
        <w:t>Broschurenmusterbox</w:t>
      </w:r>
      <w:proofErr w:type="spellEnd"/>
    </w:p>
    <w:p w:rsidR="00B73F51" w:rsidRPr="00B73F51" w:rsidRDefault="00B73F51" w:rsidP="00761F04">
      <w:pPr>
        <w:pStyle w:val="Textkrper"/>
      </w:pPr>
      <w:r w:rsidRPr="00B73F51">
        <w:t>Für Kundengespräche benötigt die Druckerei Schnell Musterbroschuren. Mit diesen Mustern sollen den Kunden der Druckerei verschiedene Endprodukte veranschaulicht und die Beratung hinsichtlich der Gestaltung von Produkten erleichtert werden. Um diese Musterbroschuren auch bei Kundenbesuchen nutzen zu können, sollten die Mu</w:t>
      </w:r>
      <w:r w:rsidRPr="00B73F51">
        <w:t>s</w:t>
      </w:r>
      <w:r w:rsidRPr="00B73F51">
        <w:t>ter eine handliche Größe und eine Schutzverpackung haben.</w:t>
      </w:r>
    </w:p>
    <w:p w:rsidR="00B73F51" w:rsidRPr="00B73F51" w:rsidRDefault="00B73F51" w:rsidP="00761F04">
      <w:pPr>
        <w:pStyle w:val="Textkrper"/>
        <w:rPr>
          <w:sz w:val="16"/>
        </w:rPr>
      </w:pPr>
    </w:p>
    <w:p w:rsidR="00B73F51" w:rsidRPr="00B73F51" w:rsidRDefault="00B73F51" w:rsidP="00761F04">
      <w:pPr>
        <w:pStyle w:val="Textkrper"/>
      </w:pPr>
      <w:r w:rsidRPr="00B73F51">
        <w:t xml:space="preserve">Ihre Aufgabe ist es, für die Druckerei Schnell eine Musterbox mit verschiedenen </w:t>
      </w:r>
      <w:proofErr w:type="spellStart"/>
      <w:r w:rsidRPr="00B73F51">
        <w:t>Brosch</w:t>
      </w:r>
      <w:r w:rsidRPr="00B73F51">
        <w:t>u</w:t>
      </w:r>
      <w:r w:rsidRPr="00B73F51">
        <w:t>renarten</w:t>
      </w:r>
      <w:proofErr w:type="spellEnd"/>
      <w:r w:rsidRPr="00B73F51">
        <w:t xml:space="preserve"> herzustellen. Zur Aufbewahrung und für einen handlichen Transport der Mu</w:t>
      </w:r>
      <w:r w:rsidRPr="00B73F51">
        <w:t>s</w:t>
      </w:r>
      <w:r w:rsidRPr="00B73F51">
        <w:t>ter sollen Sie zusätzlich eine Schutzverpackung konstruieren und herstellen.</w:t>
      </w:r>
    </w:p>
    <w:p w:rsidR="00B73F51" w:rsidRPr="00B73F51" w:rsidRDefault="00B73F51" w:rsidP="00B73F51">
      <w:r w:rsidRPr="00B73F51">
        <w:rPr>
          <w:noProof/>
          <w:sz w:val="24"/>
          <w:lang w:eastAsia="de-DE"/>
        </w:rPr>
        <w:drawing>
          <wp:anchor distT="0" distB="0" distL="114300" distR="114300" simplePos="0" relativeHeight="251724800" behindDoc="0" locked="0" layoutInCell="0" allowOverlap="1" wp14:anchorId="45629A1C" wp14:editId="72BF049A">
            <wp:simplePos x="0" y="0"/>
            <wp:positionH relativeFrom="rightMargin">
              <wp:posOffset>904646</wp:posOffset>
            </wp:positionH>
            <wp:positionV relativeFrom="paragraph">
              <wp:posOffset>152679</wp:posOffset>
            </wp:positionV>
            <wp:extent cx="348615" cy="320040"/>
            <wp:effectExtent l="0" t="0" r="0" b="3810"/>
            <wp:wrapNone/>
            <wp:docPr id="1519"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3F51">
        <w:rPr>
          <w:noProof/>
          <w:sz w:val="24"/>
          <w:lang w:eastAsia="de-DE"/>
        </w:rPr>
        <w:drawing>
          <wp:anchor distT="0" distB="0" distL="114300" distR="114300" simplePos="0" relativeHeight="251723776" behindDoc="0" locked="0" layoutInCell="0" allowOverlap="1" wp14:anchorId="25207F62" wp14:editId="6AC39AC1">
            <wp:simplePos x="0" y="0"/>
            <wp:positionH relativeFrom="rightMargin">
              <wp:posOffset>503250</wp:posOffset>
            </wp:positionH>
            <wp:positionV relativeFrom="paragraph">
              <wp:posOffset>153009</wp:posOffset>
            </wp:positionV>
            <wp:extent cx="349885" cy="320675"/>
            <wp:effectExtent l="0" t="0" r="0" b="3175"/>
            <wp:wrapNone/>
            <wp:docPr id="1520"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3F51">
        <w:rPr>
          <w:noProof/>
          <w:sz w:val="24"/>
          <w:lang w:eastAsia="de-DE"/>
        </w:rPr>
        <w:drawing>
          <wp:anchor distT="0" distB="0" distL="114300" distR="114300" simplePos="0" relativeHeight="251722752" behindDoc="0" locked="0" layoutInCell="0" allowOverlap="1" wp14:anchorId="6D14DB3E" wp14:editId="542BC066">
            <wp:simplePos x="0" y="0"/>
            <wp:positionH relativeFrom="rightMargin">
              <wp:posOffset>100965</wp:posOffset>
            </wp:positionH>
            <wp:positionV relativeFrom="paragraph">
              <wp:posOffset>158115</wp:posOffset>
            </wp:positionV>
            <wp:extent cx="349885" cy="320675"/>
            <wp:effectExtent l="0" t="0" r="0" b="3175"/>
            <wp:wrapNone/>
            <wp:docPr id="1521"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B73F51" w:rsidRPr="00B73F51" w:rsidTr="00B73F51">
        <w:trPr>
          <w:trHeight w:val="397"/>
        </w:trPr>
        <w:tc>
          <w:tcPr>
            <w:tcW w:w="147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Phase</w:t>
            </w:r>
          </w:p>
        </w:tc>
        <w:tc>
          <w:tcPr>
            <w:tcW w:w="94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Zeit</w:t>
            </w:r>
          </w:p>
        </w:tc>
        <w:tc>
          <w:tcPr>
            <w:tcW w:w="4961"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Aufgabe</w:t>
            </w:r>
          </w:p>
        </w:tc>
      </w:tr>
      <w:tr w:rsidR="00B73F51" w:rsidRPr="00B73F51" w:rsidTr="00B73F51">
        <w:trPr>
          <w:trHeight w:val="624"/>
        </w:trPr>
        <w:tc>
          <w:tcPr>
            <w:tcW w:w="1470" w:type="dxa"/>
            <w:shd w:val="clear" w:color="auto" w:fill="auto"/>
            <w:vAlign w:val="center"/>
          </w:tcPr>
          <w:p w:rsidR="00B73F51" w:rsidRPr="00B73F51" w:rsidRDefault="0085594F" w:rsidP="00B73F51">
            <w:pPr>
              <w:jc w:val="center"/>
              <w:rPr>
                <w:rFonts w:eastAsia="Calibri"/>
                <w:lang w:eastAsia="de-DE"/>
              </w:rPr>
            </w:pPr>
            <w:r w:rsidRPr="00B73F51">
              <w:rPr>
                <w:noProof/>
                <w:sz w:val="24"/>
                <w:lang w:eastAsia="de-DE"/>
              </w:rPr>
              <w:drawing>
                <wp:anchor distT="0" distB="0" distL="114300" distR="114300" simplePos="0" relativeHeight="251697152" behindDoc="0" locked="0" layoutInCell="0" allowOverlap="1" wp14:anchorId="274FA630" wp14:editId="35A74F9D">
                  <wp:simplePos x="0" y="0"/>
                  <wp:positionH relativeFrom="rightMargin">
                    <wp:posOffset>107950</wp:posOffset>
                  </wp:positionH>
                  <wp:positionV relativeFrom="paragraph">
                    <wp:posOffset>67945</wp:posOffset>
                  </wp:positionV>
                  <wp:extent cx="323850" cy="323850"/>
                  <wp:effectExtent l="0" t="0" r="0" b="0"/>
                  <wp:wrapNone/>
                  <wp:docPr id="1522"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B73F51" w:rsidRPr="00B73F51">
              <w:rPr>
                <w:rFonts w:eastAsia="Calibri"/>
                <w:noProof/>
                <w:lang w:eastAsia="de-DE"/>
              </w:rPr>
              <w:drawing>
                <wp:inline distT="0" distB="0" distL="0" distR="0" wp14:anchorId="7CF45196" wp14:editId="43EADB08">
                  <wp:extent cx="302701" cy="324000"/>
                  <wp:effectExtent l="0" t="0" r="2540" b="0"/>
                  <wp:docPr id="152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r w:rsidRPr="00B73F51">
              <w:rPr>
                <w:lang w:eastAsia="de-DE"/>
              </w:rPr>
              <w:t>45 min</w:t>
            </w:r>
          </w:p>
        </w:tc>
        <w:tc>
          <w:tcPr>
            <w:tcW w:w="4961" w:type="dxa"/>
            <w:shd w:val="clear" w:color="auto" w:fill="auto"/>
            <w:vAlign w:val="center"/>
          </w:tcPr>
          <w:p w:rsidR="00B73F51" w:rsidRPr="00B73F51" w:rsidRDefault="00B73F51" w:rsidP="00BC2107">
            <w:pPr>
              <w:jc w:val="both"/>
              <w:rPr>
                <w:noProof/>
                <w:lang w:eastAsia="de-DE"/>
              </w:rPr>
            </w:pPr>
            <w:r w:rsidRPr="00B73F51">
              <w:rPr>
                <w:noProof/>
                <w:lang w:eastAsia="de-DE"/>
              </w:rPr>
              <w:t>Lesen Sie den Auftrag der Druckerei Schnell und verschaffen Sie sich einen Überblick über die einzelnen Broschurenarten. B</w:t>
            </w:r>
            <w:r w:rsidR="00BC2107">
              <w:rPr>
                <w:noProof/>
                <w:lang w:eastAsia="de-DE"/>
              </w:rPr>
              <w:t>esuchen Sie dazu die Stationen eins</w:t>
            </w:r>
            <w:r w:rsidRPr="00B73F51">
              <w:rPr>
                <w:noProof/>
                <w:lang w:eastAsia="de-DE"/>
              </w:rPr>
              <w:t xml:space="preserve"> bis </w:t>
            </w:r>
            <w:r w:rsidR="00BC2107">
              <w:rPr>
                <w:noProof/>
                <w:lang w:eastAsia="de-DE"/>
              </w:rPr>
              <w:t>elf</w:t>
            </w:r>
            <w:r w:rsidRPr="00B73F51">
              <w:rPr>
                <w:noProof/>
                <w:lang w:eastAsia="de-DE"/>
              </w:rPr>
              <w:t>. (Zeit pro Station: 4</w:t>
            </w:r>
            <w:r w:rsidR="0041303F">
              <w:rPr>
                <w:noProof/>
                <w:lang w:eastAsia="de-DE"/>
              </w:rPr>
              <w:t xml:space="preserve"> </w:t>
            </w:r>
            <w:r w:rsidRPr="00B73F51">
              <w:rPr>
                <w:noProof/>
                <w:lang w:eastAsia="de-DE"/>
              </w:rPr>
              <w:t>min)</w:t>
            </w:r>
          </w:p>
        </w:tc>
      </w:tr>
      <w:tr w:rsidR="00B73F51" w:rsidRPr="00B73F51" w:rsidTr="00B73F51">
        <w:tc>
          <w:tcPr>
            <w:tcW w:w="1470" w:type="dxa"/>
            <w:shd w:val="clear" w:color="auto" w:fill="auto"/>
            <w:vAlign w:val="center"/>
          </w:tcPr>
          <w:p w:rsidR="00B73F51" w:rsidRPr="00B73F51" w:rsidRDefault="00B73F51" w:rsidP="00B73F51">
            <w:pPr>
              <w:jc w:val="center"/>
              <w:rPr>
                <w:rFonts w:eastAsia="Calibri"/>
                <w:noProof/>
                <w:lang w:eastAsia="de-DE"/>
              </w:rPr>
            </w:pPr>
            <w:r w:rsidRPr="00B73F51">
              <w:rPr>
                <w:rFonts w:eastAsia="Calibri"/>
                <w:noProof/>
                <w:sz w:val="24"/>
                <w:lang w:eastAsia="de-DE"/>
              </w:rPr>
              <w:drawing>
                <wp:anchor distT="0" distB="0" distL="114300" distR="114300" simplePos="0" relativeHeight="251823104" behindDoc="0" locked="0" layoutInCell="0" allowOverlap="1" wp14:anchorId="23E19F58" wp14:editId="21AAB9DA">
                  <wp:simplePos x="0" y="0"/>
                  <wp:positionH relativeFrom="rightMargin">
                    <wp:posOffset>-492760</wp:posOffset>
                  </wp:positionH>
                  <wp:positionV relativeFrom="paragraph">
                    <wp:posOffset>69850</wp:posOffset>
                  </wp:positionV>
                  <wp:extent cx="215900" cy="323850"/>
                  <wp:effectExtent l="0" t="0" r="0" b="0"/>
                  <wp:wrapNone/>
                  <wp:docPr id="1524" name="Grafik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1590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73F51" w:rsidRPr="00B73F51" w:rsidRDefault="00B73F51" w:rsidP="00B73F51">
            <w:pPr>
              <w:rPr>
                <w:rFonts w:eastAsia="Calibri"/>
                <w:noProof/>
                <w:lang w:eastAsia="de-DE"/>
              </w:rPr>
            </w:pPr>
          </w:p>
          <w:p w:rsidR="00B73F51" w:rsidRPr="00B73F51" w:rsidRDefault="00B73F51" w:rsidP="00B73F51">
            <w:pPr>
              <w:jc w:val="center"/>
              <w:rPr>
                <w:rFonts w:eastAsia="Calibri"/>
                <w:noProof/>
                <w:lang w:eastAsia="de-DE"/>
              </w:rPr>
            </w:pP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tcPr>
          <w:p w:rsidR="00B73F51" w:rsidRPr="00B73F51" w:rsidRDefault="00B73F51" w:rsidP="00B73F51">
            <w:pPr>
              <w:jc w:val="both"/>
              <w:rPr>
                <w:noProof/>
                <w:lang w:eastAsia="de-DE"/>
              </w:rPr>
            </w:pPr>
            <w:r w:rsidRPr="00B73F51">
              <w:rPr>
                <w:noProof/>
                <w:lang w:eastAsia="de-DE"/>
              </w:rPr>
              <w:t>A</w:t>
            </w:r>
            <w:r w:rsidR="0041303F">
              <w:rPr>
                <w:noProof/>
                <w:lang w:eastAsia="de-DE"/>
              </w:rPr>
              <w:t>bgleich der gefundenen Lösungen</w:t>
            </w:r>
          </w:p>
          <w:p w:rsidR="00B73F51" w:rsidRPr="00B73F51" w:rsidRDefault="00B73F51" w:rsidP="00B73F51">
            <w:pPr>
              <w:jc w:val="both"/>
              <w:rPr>
                <w:noProof/>
                <w:lang w:eastAsia="de-DE"/>
              </w:rPr>
            </w:pPr>
            <w:r w:rsidRPr="00B73F51">
              <w:rPr>
                <w:noProof/>
                <w:lang w:eastAsia="de-DE"/>
              </w:rPr>
              <w:t>Einführungsvortrag (Advanced Organizer)</w:t>
            </w:r>
          </w:p>
          <w:p w:rsidR="00B73F51" w:rsidRPr="00B73F51" w:rsidRDefault="00B73F51" w:rsidP="008F1F5C">
            <w:pPr>
              <w:numPr>
                <w:ilvl w:val="0"/>
                <w:numId w:val="16"/>
              </w:numPr>
              <w:jc w:val="both"/>
              <w:rPr>
                <w:noProof/>
                <w:lang w:eastAsia="de-DE"/>
              </w:rPr>
            </w:pPr>
            <w:r w:rsidRPr="00B73F51">
              <w:rPr>
                <w:noProof/>
                <w:lang w:eastAsia="de-DE"/>
              </w:rPr>
              <w:t>Extradatei, da Querformat</w:t>
            </w:r>
          </w:p>
        </w:tc>
      </w:tr>
    </w:tbl>
    <w:p w:rsidR="00B73F51" w:rsidRPr="00B73F51" w:rsidRDefault="00B73F51" w:rsidP="00B73F51"/>
    <w:p w:rsidR="00B73F51" w:rsidRPr="00B73F51" w:rsidRDefault="00B73F51" w:rsidP="00B73F51"/>
    <w:p w:rsidR="00B73F51" w:rsidRPr="00B73F51" w:rsidRDefault="00B73F51" w:rsidP="00B73F51">
      <w:pPr>
        <w:spacing w:line="240" w:lineRule="exact"/>
        <w:rPr>
          <w:lang w:eastAsia="de-DE"/>
        </w:rPr>
      </w:pPr>
      <w:r w:rsidRPr="00B73F51">
        <w:br w:type="page"/>
      </w:r>
    </w:p>
    <w:p w:rsidR="00B73F51" w:rsidRPr="00B73F51" w:rsidRDefault="00B73F51" w:rsidP="00B73F51">
      <w:pPr>
        <w:keepNext/>
        <w:keepLines/>
        <w:suppressAutoHyphens/>
        <w:spacing w:before="200" w:after="120"/>
        <w:outlineLvl w:val="1"/>
        <w:rPr>
          <w:rFonts w:ascii="Source Sans Pro Semibold" w:eastAsia="Times New Roman" w:hAnsi="Source Sans Pro Semibold" w:cs="Times New Roman"/>
          <w:bCs/>
          <w:sz w:val="26"/>
          <w:szCs w:val="26"/>
          <w:lang w:eastAsia="de-DE"/>
        </w:rPr>
      </w:pPr>
      <w:r w:rsidRPr="00B73F51">
        <w:rPr>
          <w:rFonts w:ascii="Source Sans Pro Semibold" w:eastAsia="Times New Roman" w:hAnsi="Source Sans Pro Semibold" w:cs="Times New Roman"/>
          <w:bCs/>
          <w:sz w:val="26"/>
          <w:szCs w:val="26"/>
          <w:lang w:eastAsia="de-DE"/>
        </w:rPr>
        <w:lastRenderedPageBreak/>
        <w:t>Auftrag</w:t>
      </w:r>
    </w:p>
    <w:tbl>
      <w:tblPr>
        <w:tblStyle w:val="Tabellenraster"/>
        <w:tblW w:w="0" w:type="auto"/>
        <w:tblLook w:val="04A0" w:firstRow="1" w:lastRow="0" w:firstColumn="1" w:lastColumn="0" w:noHBand="0" w:noVBand="1"/>
      </w:tblPr>
      <w:tblGrid>
        <w:gridCol w:w="1696"/>
        <w:gridCol w:w="5664"/>
      </w:tblGrid>
      <w:tr w:rsidR="00B73F51" w:rsidRPr="00B73F51" w:rsidTr="00B73F51">
        <w:tc>
          <w:tcPr>
            <w:tcW w:w="1696" w:type="dxa"/>
          </w:tcPr>
          <w:p w:rsidR="00B73F51" w:rsidRPr="00B73F51" w:rsidRDefault="00B73F51" w:rsidP="00B73F51">
            <w:pPr>
              <w:spacing w:line="240" w:lineRule="exact"/>
              <w:rPr>
                <w:b/>
              </w:rPr>
            </w:pPr>
            <w:r w:rsidRPr="00B73F51">
              <w:rPr>
                <w:b/>
              </w:rPr>
              <w:t>Kunde</w:t>
            </w:r>
          </w:p>
        </w:tc>
        <w:tc>
          <w:tcPr>
            <w:tcW w:w="5664" w:type="dxa"/>
          </w:tcPr>
          <w:p w:rsidR="00B73F51" w:rsidRPr="00B73F51" w:rsidRDefault="00B73F51" w:rsidP="00B73F51">
            <w:r w:rsidRPr="00B73F51">
              <w:t>Druckerei Schnell</w:t>
            </w:r>
          </w:p>
        </w:tc>
      </w:tr>
    </w:tbl>
    <w:p w:rsidR="00761F04" w:rsidRPr="00B73F51" w:rsidRDefault="00761F04" w:rsidP="00761F04">
      <w:pPr>
        <w:pStyle w:val="MaginaliegrauIcon"/>
        <w:framePr w:wrap="around" w:x="8653" w:y="25"/>
        <w:rPr>
          <w:lang w:eastAsia="de-DE"/>
        </w:rPr>
      </w:pPr>
    </w:p>
    <w:p w:rsidR="00761F04" w:rsidRPr="00B73F51" w:rsidRDefault="00761F04" w:rsidP="00761F04">
      <w:pPr>
        <w:pStyle w:val="MaginaliegrauIcon"/>
        <w:framePr w:wrap="around" w:x="8653" w:y="25"/>
        <w:rPr>
          <w:lang w:eastAsia="de-DE"/>
        </w:rPr>
      </w:pPr>
    </w:p>
    <w:p w:rsidR="00761F04" w:rsidRPr="00B73F51" w:rsidRDefault="00761F04" w:rsidP="00761F04">
      <w:pPr>
        <w:pStyle w:val="MaginaliegrauIcon"/>
        <w:framePr w:wrap="around" w:x="8653" w:y="25"/>
        <w:rPr>
          <w:lang w:eastAsia="de-DE"/>
        </w:rPr>
      </w:pPr>
    </w:p>
    <w:p w:rsidR="00761F04" w:rsidRPr="00B73F51" w:rsidRDefault="0085594F" w:rsidP="00761F04">
      <w:pPr>
        <w:pStyle w:val="MaginaliegrauIcon"/>
        <w:framePr w:wrap="around" w:x="8653" w:y="25"/>
        <w:rPr>
          <w:lang w:eastAsia="de-DE"/>
        </w:rPr>
      </w:pPr>
      <w:r w:rsidRPr="00AA18D1">
        <w:rPr>
          <w:noProof/>
          <w:lang w:eastAsia="de-DE"/>
        </w:rPr>
        <w:drawing>
          <wp:anchor distT="0" distB="0" distL="114300" distR="114300" simplePos="0" relativeHeight="251890688" behindDoc="0" locked="0" layoutInCell="1" allowOverlap="1" wp14:anchorId="14226BB1" wp14:editId="078A2093">
            <wp:simplePos x="0" y="0"/>
            <wp:positionH relativeFrom="column">
              <wp:posOffset>13970</wp:posOffset>
            </wp:positionH>
            <wp:positionV relativeFrom="paragraph">
              <wp:posOffset>339725</wp:posOffset>
            </wp:positionV>
            <wp:extent cx="323850" cy="323850"/>
            <wp:effectExtent l="0" t="0" r="0" b="0"/>
            <wp:wrapNone/>
            <wp:docPr id="50" name="Grafik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761F04" w:rsidRPr="00B73F51">
        <w:rPr>
          <w:lang w:eastAsia="de-DE"/>
        </w:rPr>
        <w:t xml:space="preserve">An jeder Station finden Sie ein </w:t>
      </w:r>
      <w:proofErr w:type="spellStart"/>
      <w:r w:rsidR="00761F04" w:rsidRPr="00B73F51">
        <w:rPr>
          <w:lang w:eastAsia="de-DE"/>
        </w:rPr>
        <w:t>Broschurenmuster</w:t>
      </w:r>
      <w:proofErr w:type="spellEnd"/>
      <w:r w:rsidR="00761F04" w:rsidRPr="00B73F51">
        <w:rPr>
          <w:lang w:eastAsia="de-DE"/>
        </w:rPr>
        <w:t xml:space="preserve"> sowie eine passende Kur</w:t>
      </w:r>
      <w:r w:rsidR="00761F04" w:rsidRPr="00B73F51">
        <w:rPr>
          <w:lang w:eastAsia="de-DE"/>
        </w:rPr>
        <w:t>z</w:t>
      </w:r>
      <w:r w:rsidR="00761F04" w:rsidRPr="00B73F51">
        <w:rPr>
          <w:lang w:eastAsia="de-DE"/>
        </w:rPr>
        <w:t>beschreibung der jeweil</w:t>
      </w:r>
      <w:r w:rsidR="00761F04" w:rsidRPr="00B73F51">
        <w:rPr>
          <w:lang w:eastAsia="de-DE"/>
        </w:rPr>
        <w:t>i</w:t>
      </w:r>
      <w:r w:rsidR="00761F04" w:rsidRPr="00B73F51">
        <w:rPr>
          <w:lang w:eastAsia="de-DE"/>
        </w:rPr>
        <w:t>gen Broschur.</w:t>
      </w:r>
      <w:r w:rsidR="00761F04" w:rsidRPr="00B73F51">
        <w:rPr>
          <w:lang w:eastAsia="de-DE"/>
        </w:rPr>
        <w:br/>
      </w:r>
      <w:r w:rsidR="00761F04" w:rsidRPr="00B73F51">
        <w:rPr>
          <w:lang w:eastAsia="de-DE"/>
        </w:rPr>
        <w:br/>
      </w:r>
      <w:r w:rsidR="00761F04" w:rsidRPr="00B73F51">
        <w:rPr>
          <w:lang w:eastAsia="de-DE"/>
        </w:rPr>
        <w:br/>
      </w:r>
      <w:r w:rsidR="00761F04" w:rsidRPr="00B73F51">
        <w:rPr>
          <w:lang w:eastAsia="de-DE"/>
        </w:rPr>
        <w:br/>
        <w:t>Füllen Sie die untenst</w:t>
      </w:r>
      <w:r w:rsidR="00761F04" w:rsidRPr="00B73F51">
        <w:rPr>
          <w:lang w:eastAsia="de-DE"/>
        </w:rPr>
        <w:t>e</w:t>
      </w:r>
      <w:r w:rsidR="00761F04" w:rsidRPr="00B73F51">
        <w:rPr>
          <w:lang w:eastAsia="de-DE"/>
        </w:rPr>
        <w:t>hende Tabelle „</w:t>
      </w:r>
      <w:proofErr w:type="spellStart"/>
      <w:r w:rsidR="00761F04" w:rsidRPr="00B73F51">
        <w:rPr>
          <w:lang w:eastAsia="de-DE"/>
        </w:rPr>
        <w:t>Broschu</w:t>
      </w:r>
      <w:r w:rsidR="00761F04" w:rsidRPr="00B73F51">
        <w:rPr>
          <w:lang w:eastAsia="de-DE"/>
        </w:rPr>
        <w:t>r</w:t>
      </w:r>
      <w:r w:rsidR="00761F04" w:rsidRPr="00B73F51">
        <w:rPr>
          <w:lang w:eastAsia="de-DE"/>
        </w:rPr>
        <w:t>renarten</w:t>
      </w:r>
      <w:proofErr w:type="spellEnd"/>
      <w:r w:rsidR="00761F04" w:rsidRPr="00B73F51">
        <w:rPr>
          <w:lang w:eastAsia="de-DE"/>
        </w:rPr>
        <w:t xml:space="preserve"> der Musterbox“ aus.</w:t>
      </w:r>
    </w:p>
    <w:tbl>
      <w:tblPr>
        <w:tblStyle w:val="Tabellenraster"/>
        <w:tblW w:w="0" w:type="auto"/>
        <w:tblLook w:val="04A0" w:firstRow="1" w:lastRow="0" w:firstColumn="1" w:lastColumn="0" w:noHBand="0" w:noVBand="1"/>
      </w:tblPr>
      <w:tblGrid>
        <w:gridCol w:w="1696"/>
        <w:gridCol w:w="5664"/>
      </w:tblGrid>
      <w:tr w:rsidR="00B73F51" w:rsidRPr="00B73F51" w:rsidTr="00A812E7">
        <w:tc>
          <w:tcPr>
            <w:tcW w:w="1696" w:type="dxa"/>
            <w:tcBorders>
              <w:top w:val="nil"/>
            </w:tcBorders>
          </w:tcPr>
          <w:p w:rsidR="00B73F51" w:rsidRPr="00B73F51" w:rsidRDefault="00761F04" w:rsidP="00B73F51">
            <w:pPr>
              <w:spacing w:line="240" w:lineRule="exact"/>
              <w:rPr>
                <w:b/>
              </w:rPr>
            </w:pPr>
            <w:r w:rsidRPr="00B73F51">
              <w:rPr>
                <w:rFonts w:ascii="Source Sans Pro Semibold" w:eastAsia="Times New Roman" w:hAnsi="Source Sans Pro Semibold" w:cs="Times New Roman"/>
                <w:bCs/>
                <w:noProof/>
                <w:sz w:val="26"/>
                <w:szCs w:val="26"/>
              </w:rPr>
              <w:drawing>
                <wp:anchor distT="0" distB="0" distL="114300" distR="114300" simplePos="0" relativeHeight="251822080" behindDoc="0" locked="0" layoutInCell="0" allowOverlap="1" wp14:anchorId="52B77A58" wp14:editId="63DD6CBD">
                  <wp:simplePos x="0" y="0"/>
                  <wp:positionH relativeFrom="rightMargin">
                    <wp:posOffset>114935</wp:posOffset>
                  </wp:positionH>
                  <wp:positionV relativeFrom="paragraph">
                    <wp:posOffset>81915</wp:posOffset>
                  </wp:positionV>
                  <wp:extent cx="323850" cy="323850"/>
                  <wp:effectExtent l="0" t="0" r="0" b="0"/>
                  <wp:wrapNone/>
                  <wp:docPr id="1526" name="Grafik 1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B73F51" w:rsidRPr="00B73F51">
              <w:rPr>
                <w:b/>
              </w:rPr>
              <w:t>Titel</w:t>
            </w:r>
          </w:p>
        </w:tc>
        <w:tc>
          <w:tcPr>
            <w:tcW w:w="5664" w:type="dxa"/>
            <w:tcBorders>
              <w:top w:val="nil"/>
            </w:tcBorders>
          </w:tcPr>
          <w:p w:rsidR="00B73F51" w:rsidRPr="00B73F51" w:rsidRDefault="00B73F51" w:rsidP="00B73F51">
            <w:pPr>
              <w:spacing w:line="240" w:lineRule="exact"/>
            </w:pPr>
            <w:proofErr w:type="spellStart"/>
            <w:r w:rsidRPr="00B73F51">
              <w:t>Musterbroschurenbox</w:t>
            </w:r>
            <w:proofErr w:type="spellEnd"/>
          </w:p>
        </w:tc>
      </w:tr>
      <w:tr w:rsidR="00B73F51" w:rsidRPr="00B73F51" w:rsidTr="00B73F51">
        <w:tc>
          <w:tcPr>
            <w:tcW w:w="1696" w:type="dxa"/>
          </w:tcPr>
          <w:p w:rsidR="00B73F51" w:rsidRPr="00B73F51" w:rsidRDefault="00B73F51" w:rsidP="00B73F51">
            <w:pPr>
              <w:spacing w:line="240" w:lineRule="exact"/>
              <w:rPr>
                <w:b/>
              </w:rPr>
            </w:pPr>
            <w:r w:rsidRPr="00B73F51">
              <w:rPr>
                <w:b/>
              </w:rPr>
              <w:t>Auflage</w:t>
            </w:r>
          </w:p>
        </w:tc>
        <w:tc>
          <w:tcPr>
            <w:tcW w:w="5664" w:type="dxa"/>
          </w:tcPr>
          <w:p w:rsidR="00B73F51" w:rsidRPr="00B73F51" w:rsidRDefault="00B73F51" w:rsidP="00B73F51">
            <w:pPr>
              <w:spacing w:line="240" w:lineRule="exact"/>
            </w:pPr>
            <w:r w:rsidRPr="00B73F51">
              <w:t>1 Musterbox mit verschiedenen Musterbroschuren</w:t>
            </w:r>
          </w:p>
        </w:tc>
      </w:tr>
      <w:tr w:rsidR="00B73F51" w:rsidRPr="00B73F51" w:rsidTr="00B73F51">
        <w:tc>
          <w:tcPr>
            <w:tcW w:w="1696" w:type="dxa"/>
          </w:tcPr>
          <w:p w:rsidR="00761F04" w:rsidRDefault="00B73F51" w:rsidP="00B73F51">
            <w:pPr>
              <w:spacing w:line="240" w:lineRule="exact"/>
              <w:rPr>
                <w:b/>
              </w:rPr>
            </w:pPr>
            <w:r w:rsidRPr="00B73F51">
              <w:rPr>
                <w:b/>
              </w:rPr>
              <w:t xml:space="preserve">Geforderte </w:t>
            </w:r>
          </w:p>
          <w:p w:rsidR="00B73F51" w:rsidRPr="00B73F51" w:rsidRDefault="00B73F51" w:rsidP="00B73F51">
            <w:pPr>
              <w:spacing w:line="240" w:lineRule="exact"/>
              <w:rPr>
                <w:b/>
              </w:rPr>
            </w:pPr>
            <w:r w:rsidRPr="00B73F51">
              <w:rPr>
                <w:b/>
              </w:rPr>
              <w:t>Bestandteile</w:t>
            </w:r>
          </w:p>
        </w:tc>
        <w:tc>
          <w:tcPr>
            <w:tcW w:w="5664" w:type="dxa"/>
          </w:tcPr>
          <w:p w:rsidR="00B73F51" w:rsidRPr="00B73F51" w:rsidRDefault="00B73F51" w:rsidP="008F1F5C">
            <w:pPr>
              <w:numPr>
                <w:ilvl w:val="0"/>
                <w:numId w:val="15"/>
              </w:numPr>
              <w:contextualSpacing/>
            </w:pPr>
            <w:r w:rsidRPr="00B73F51">
              <w:t>1 Schutzverpackung für alle Broschuren (Vorschläge zur G</w:t>
            </w:r>
            <w:r w:rsidRPr="00B73F51">
              <w:t>e</w:t>
            </w:r>
            <w:r w:rsidRPr="00B73F51">
              <w:t>staltung erbeten)</w:t>
            </w:r>
          </w:p>
          <w:p w:rsidR="00B73F51" w:rsidRPr="00B73F51" w:rsidRDefault="00B73F51" w:rsidP="00B73F51">
            <w:pPr>
              <w:rPr>
                <w:sz w:val="8"/>
                <w:szCs w:val="8"/>
              </w:rPr>
            </w:pPr>
          </w:p>
          <w:p w:rsidR="00B73F51" w:rsidRPr="00B73F51" w:rsidRDefault="00B73F51" w:rsidP="008F1F5C">
            <w:pPr>
              <w:numPr>
                <w:ilvl w:val="0"/>
                <w:numId w:val="15"/>
              </w:numPr>
              <w:contextualSpacing/>
            </w:pPr>
            <w:r w:rsidRPr="00B73F51">
              <w:t>3 Einlagenbroschuren (Drahtrückstichbroschur, Drahtrüc</w:t>
            </w:r>
            <w:r w:rsidRPr="00B73F51">
              <w:t>k</w:t>
            </w:r>
            <w:r w:rsidRPr="00B73F51">
              <w:t xml:space="preserve">stichbroschur mit </w:t>
            </w:r>
            <w:proofErr w:type="spellStart"/>
            <w:r w:rsidRPr="00B73F51">
              <w:t>Ringösen</w:t>
            </w:r>
            <w:proofErr w:type="spellEnd"/>
            <w:r w:rsidRPr="00B73F51">
              <w:t>, Fadenrückstichbroschur)</w:t>
            </w:r>
          </w:p>
          <w:p w:rsidR="00B73F51" w:rsidRPr="00B73F51" w:rsidRDefault="00B73F51" w:rsidP="00B73F51">
            <w:pPr>
              <w:rPr>
                <w:sz w:val="8"/>
                <w:szCs w:val="8"/>
              </w:rPr>
            </w:pPr>
          </w:p>
          <w:p w:rsidR="00B73F51" w:rsidRPr="00B73F51" w:rsidRDefault="00B73F51" w:rsidP="008F1F5C">
            <w:pPr>
              <w:numPr>
                <w:ilvl w:val="0"/>
                <w:numId w:val="15"/>
              </w:numPr>
              <w:contextualSpacing/>
            </w:pPr>
            <w:r w:rsidRPr="00B73F51">
              <w:t xml:space="preserve">5 Mehrlagenbroschuren (Standardbroschur in Klebebindung, Schweizer Broschur, Englische Broschur, </w:t>
            </w:r>
            <w:proofErr w:type="spellStart"/>
            <w:r w:rsidRPr="00B73F51">
              <w:t>Otabind</w:t>
            </w:r>
            <w:proofErr w:type="spellEnd"/>
            <w:r w:rsidRPr="00B73F51">
              <w:t xml:space="preserve">-Broschur, </w:t>
            </w:r>
            <w:proofErr w:type="spellStart"/>
            <w:r w:rsidRPr="00B73F51">
              <w:t>Repcover</w:t>
            </w:r>
            <w:proofErr w:type="spellEnd"/>
            <w:r w:rsidRPr="00B73F51">
              <w:t>-Broschur, optional: Steifbroschur)</w:t>
            </w:r>
          </w:p>
          <w:p w:rsidR="00B73F51" w:rsidRPr="00B73F51" w:rsidRDefault="00B73F51" w:rsidP="00B73F51">
            <w:pPr>
              <w:rPr>
                <w:sz w:val="8"/>
                <w:szCs w:val="8"/>
              </w:rPr>
            </w:pPr>
          </w:p>
          <w:p w:rsidR="00B73F51" w:rsidRPr="00B73F51" w:rsidRDefault="00B73F51" w:rsidP="008F1F5C">
            <w:pPr>
              <w:numPr>
                <w:ilvl w:val="0"/>
                <w:numId w:val="15"/>
              </w:numPr>
              <w:contextualSpacing/>
            </w:pPr>
            <w:r w:rsidRPr="00B73F51">
              <w:t>2 Einzelblattbroschuren (Drahtkammbroschur, Plastikkam</w:t>
            </w:r>
            <w:r w:rsidRPr="00B73F51">
              <w:t>m</w:t>
            </w:r>
            <w:r w:rsidRPr="00B73F51">
              <w:t>broschur)</w:t>
            </w:r>
          </w:p>
          <w:p w:rsidR="00B73F51" w:rsidRPr="00B73F51" w:rsidRDefault="00B73F51" w:rsidP="00B73F51">
            <w:pPr>
              <w:rPr>
                <w:sz w:val="8"/>
                <w:szCs w:val="8"/>
              </w:rPr>
            </w:pPr>
          </w:p>
          <w:p w:rsidR="00B73F51" w:rsidRPr="00B73F51" w:rsidRDefault="00B73F51" w:rsidP="00B73F51">
            <w:pPr>
              <w:spacing w:line="240" w:lineRule="exact"/>
            </w:pPr>
            <w:r w:rsidRPr="00B73F51">
              <w:t>Weitere Details entnehmen Sie bitte den ausliegenden Muste</w:t>
            </w:r>
            <w:r w:rsidRPr="00B73F51">
              <w:t>r</w:t>
            </w:r>
            <w:r w:rsidRPr="00B73F51">
              <w:t>broschuren sowie den einzelnen Aufträgen.</w:t>
            </w:r>
          </w:p>
        </w:tc>
      </w:tr>
    </w:tbl>
    <w:p w:rsidR="00B73F51" w:rsidRPr="00B73F51" w:rsidRDefault="00B73F51" w:rsidP="00B73F51">
      <w:pPr>
        <w:rPr>
          <w:sz w:val="16"/>
          <w:lang w:eastAsia="de-DE"/>
        </w:rPr>
      </w:pPr>
    </w:p>
    <w:p w:rsidR="00B73F51" w:rsidRPr="00B73F51" w:rsidRDefault="00B73F51" w:rsidP="00B73F51">
      <w:pPr>
        <w:keepNext/>
        <w:keepLines/>
        <w:suppressAutoHyphens/>
        <w:spacing w:before="200" w:after="120"/>
        <w:outlineLvl w:val="1"/>
        <w:rPr>
          <w:rFonts w:ascii="Source Sans Pro Semibold" w:eastAsia="Times New Roman" w:hAnsi="Source Sans Pro Semibold" w:cs="Times New Roman"/>
          <w:bCs/>
          <w:sz w:val="26"/>
          <w:szCs w:val="26"/>
          <w:lang w:eastAsia="de-DE"/>
        </w:rPr>
      </w:pPr>
      <w:proofErr w:type="spellStart"/>
      <w:r w:rsidRPr="00B73F51">
        <w:rPr>
          <w:rFonts w:ascii="Source Sans Pro Semibold" w:eastAsia="Times New Roman" w:hAnsi="Source Sans Pro Semibold" w:cs="Times New Roman"/>
          <w:bCs/>
          <w:sz w:val="26"/>
          <w:szCs w:val="26"/>
          <w:lang w:eastAsia="de-DE"/>
        </w:rPr>
        <w:t>Broschurenarten</w:t>
      </w:r>
      <w:proofErr w:type="spellEnd"/>
      <w:r w:rsidRPr="00B73F51">
        <w:rPr>
          <w:rFonts w:ascii="Source Sans Pro Semibold" w:eastAsia="Times New Roman" w:hAnsi="Source Sans Pro Semibold" w:cs="Times New Roman"/>
          <w:bCs/>
          <w:sz w:val="26"/>
          <w:szCs w:val="26"/>
          <w:lang w:eastAsia="de-DE"/>
        </w:rPr>
        <w:t xml:space="preserve"> der Musterbox</w:t>
      </w:r>
    </w:p>
    <w:tbl>
      <w:tblPr>
        <w:tblStyle w:val="Tabellenraster"/>
        <w:tblW w:w="9634" w:type="dxa"/>
        <w:tblLayout w:type="fixed"/>
        <w:tblLook w:val="04A0" w:firstRow="1" w:lastRow="0" w:firstColumn="1" w:lastColumn="0" w:noHBand="0" w:noVBand="1"/>
      </w:tblPr>
      <w:tblGrid>
        <w:gridCol w:w="959"/>
        <w:gridCol w:w="3572"/>
        <w:gridCol w:w="1276"/>
        <w:gridCol w:w="2835"/>
        <w:gridCol w:w="992"/>
      </w:tblGrid>
      <w:tr w:rsidR="00B73F51" w:rsidRPr="00B73F51" w:rsidTr="00A812E7">
        <w:tc>
          <w:tcPr>
            <w:tcW w:w="959" w:type="dxa"/>
          </w:tcPr>
          <w:p w:rsidR="00B73F51" w:rsidRPr="00B73F51" w:rsidRDefault="00B73F51" w:rsidP="00B73F51">
            <w:pPr>
              <w:spacing w:line="240" w:lineRule="exact"/>
              <w:jc w:val="center"/>
              <w:rPr>
                <w:b/>
              </w:rPr>
            </w:pPr>
            <w:r w:rsidRPr="00B73F51">
              <w:rPr>
                <w:b/>
              </w:rPr>
              <w:t>Station</w:t>
            </w:r>
          </w:p>
        </w:tc>
        <w:tc>
          <w:tcPr>
            <w:tcW w:w="3572" w:type="dxa"/>
          </w:tcPr>
          <w:p w:rsidR="00B73F51" w:rsidRPr="00B73F51" w:rsidRDefault="00B73F51" w:rsidP="00B73F51">
            <w:pPr>
              <w:spacing w:line="240" w:lineRule="exact"/>
              <w:jc w:val="center"/>
              <w:rPr>
                <w:b/>
              </w:rPr>
            </w:pPr>
            <w:r w:rsidRPr="00B73F51">
              <w:rPr>
                <w:b/>
              </w:rPr>
              <w:t>Produktbezeichnung/</w:t>
            </w:r>
          </w:p>
          <w:p w:rsidR="00B73F51" w:rsidRPr="00B73F51" w:rsidRDefault="00B73F51" w:rsidP="00B73F51">
            <w:pPr>
              <w:spacing w:line="240" w:lineRule="exact"/>
              <w:jc w:val="center"/>
              <w:rPr>
                <w:b/>
              </w:rPr>
            </w:pPr>
            <w:proofErr w:type="spellStart"/>
            <w:r w:rsidRPr="00B73F51">
              <w:rPr>
                <w:b/>
              </w:rPr>
              <w:t>Broschurenart</w:t>
            </w:r>
            <w:proofErr w:type="spellEnd"/>
          </w:p>
        </w:tc>
        <w:tc>
          <w:tcPr>
            <w:tcW w:w="1276" w:type="dxa"/>
          </w:tcPr>
          <w:p w:rsidR="00B73F51" w:rsidRPr="00B73F51" w:rsidRDefault="00B73F51" w:rsidP="00B73F51">
            <w:pPr>
              <w:spacing w:line="240" w:lineRule="exact"/>
              <w:jc w:val="center"/>
              <w:rPr>
                <w:b/>
              </w:rPr>
            </w:pPr>
            <w:r w:rsidRPr="00B73F51">
              <w:rPr>
                <w:b/>
              </w:rPr>
              <w:t>Umfang des Inhalts</w:t>
            </w:r>
          </w:p>
        </w:tc>
        <w:tc>
          <w:tcPr>
            <w:tcW w:w="2835" w:type="dxa"/>
          </w:tcPr>
          <w:p w:rsidR="00B73F51" w:rsidRPr="00B73F51" w:rsidRDefault="00B73F51" w:rsidP="00B73F51">
            <w:pPr>
              <w:spacing w:line="240" w:lineRule="exact"/>
              <w:jc w:val="center"/>
              <w:rPr>
                <w:b/>
              </w:rPr>
            </w:pPr>
            <w:r w:rsidRPr="00B73F51">
              <w:rPr>
                <w:b/>
              </w:rPr>
              <w:t>Bindeverfahren</w:t>
            </w:r>
          </w:p>
        </w:tc>
        <w:tc>
          <w:tcPr>
            <w:tcW w:w="992" w:type="dxa"/>
          </w:tcPr>
          <w:p w:rsidR="00B73F51" w:rsidRPr="00B73F51" w:rsidRDefault="00B73F51" w:rsidP="00B73F51">
            <w:pPr>
              <w:spacing w:line="240" w:lineRule="exact"/>
              <w:jc w:val="center"/>
              <w:rPr>
                <w:b/>
              </w:rPr>
            </w:pPr>
            <w:proofErr w:type="spellStart"/>
            <w:r w:rsidRPr="00B73F51">
              <w:rPr>
                <w:b/>
              </w:rPr>
              <w:t>Fälzel</w:t>
            </w:r>
            <w:proofErr w:type="spellEnd"/>
          </w:p>
          <w:p w:rsidR="00B73F51" w:rsidRPr="00B73F51" w:rsidRDefault="00B73F51" w:rsidP="00B73F51">
            <w:pPr>
              <w:spacing w:line="240" w:lineRule="exact"/>
              <w:jc w:val="center"/>
              <w:rPr>
                <w:b/>
              </w:rPr>
            </w:pPr>
            <w:r w:rsidRPr="00B73F51">
              <w:rPr>
                <w:b/>
              </w:rPr>
              <w:t>(ja/nein)</w:t>
            </w:r>
          </w:p>
        </w:tc>
      </w:tr>
      <w:tr w:rsidR="00B73F51" w:rsidRPr="00B73F51" w:rsidTr="00A812E7">
        <w:trPr>
          <w:trHeight w:val="680"/>
        </w:trPr>
        <w:tc>
          <w:tcPr>
            <w:tcW w:w="959" w:type="dxa"/>
            <w:vAlign w:val="center"/>
          </w:tcPr>
          <w:p w:rsidR="00B73F51" w:rsidRPr="00B73F51" w:rsidRDefault="00B73F51" w:rsidP="00B73F51">
            <w:pPr>
              <w:spacing w:line="240" w:lineRule="exact"/>
              <w:jc w:val="center"/>
            </w:pPr>
            <w:r w:rsidRPr="00B73F51">
              <w:t>1</w:t>
            </w:r>
          </w:p>
        </w:tc>
        <w:tc>
          <w:tcPr>
            <w:tcW w:w="3572" w:type="dxa"/>
            <w:vAlign w:val="center"/>
          </w:tcPr>
          <w:p w:rsidR="00B73F51" w:rsidRPr="00B73F51" w:rsidRDefault="00B73F51" w:rsidP="00B73F51">
            <w:pPr>
              <w:spacing w:line="240" w:lineRule="exact"/>
            </w:pPr>
          </w:p>
        </w:tc>
        <w:tc>
          <w:tcPr>
            <w:tcW w:w="1276" w:type="dxa"/>
            <w:vAlign w:val="center"/>
          </w:tcPr>
          <w:p w:rsidR="00B73F51" w:rsidRPr="00B73F51" w:rsidRDefault="00B73F51" w:rsidP="00B73F51">
            <w:pPr>
              <w:spacing w:line="240" w:lineRule="exact"/>
            </w:pPr>
          </w:p>
        </w:tc>
        <w:tc>
          <w:tcPr>
            <w:tcW w:w="2835" w:type="dxa"/>
            <w:vAlign w:val="center"/>
          </w:tcPr>
          <w:p w:rsidR="00B73F51" w:rsidRPr="00B73F51" w:rsidRDefault="00B73F51" w:rsidP="00B73F51">
            <w:pPr>
              <w:spacing w:line="240" w:lineRule="exact"/>
            </w:pPr>
          </w:p>
        </w:tc>
        <w:tc>
          <w:tcPr>
            <w:tcW w:w="992" w:type="dxa"/>
            <w:vAlign w:val="center"/>
          </w:tcPr>
          <w:p w:rsidR="00B73F51" w:rsidRPr="00B73F51" w:rsidRDefault="00B73F51" w:rsidP="00B73F51">
            <w:pPr>
              <w:spacing w:line="240" w:lineRule="exact"/>
            </w:pPr>
          </w:p>
        </w:tc>
      </w:tr>
      <w:tr w:rsidR="00B73F51" w:rsidRPr="00B73F51" w:rsidTr="00A812E7">
        <w:trPr>
          <w:trHeight w:val="680"/>
        </w:trPr>
        <w:tc>
          <w:tcPr>
            <w:tcW w:w="959" w:type="dxa"/>
            <w:vAlign w:val="center"/>
          </w:tcPr>
          <w:p w:rsidR="00B73F51" w:rsidRPr="00B73F51" w:rsidRDefault="00B73F51" w:rsidP="00B73F51">
            <w:pPr>
              <w:spacing w:line="240" w:lineRule="exact"/>
              <w:jc w:val="center"/>
            </w:pPr>
            <w:r w:rsidRPr="00B73F51">
              <w:t>2</w:t>
            </w:r>
          </w:p>
        </w:tc>
        <w:tc>
          <w:tcPr>
            <w:tcW w:w="3572" w:type="dxa"/>
            <w:vAlign w:val="center"/>
          </w:tcPr>
          <w:p w:rsidR="00B73F51" w:rsidRPr="00B73F51" w:rsidRDefault="00B73F51" w:rsidP="00B73F51">
            <w:pPr>
              <w:spacing w:line="240" w:lineRule="exact"/>
            </w:pPr>
          </w:p>
        </w:tc>
        <w:tc>
          <w:tcPr>
            <w:tcW w:w="1276" w:type="dxa"/>
            <w:vAlign w:val="center"/>
          </w:tcPr>
          <w:p w:rsidR="00B73F51" w:rsidRPr="00B73F51" w:rsidRDefault="00B73F51" w:rsidP="00B73F51">
            <w:pPr>
              <w:spacing w:line="240" w:lineRule="exact"/>
            </w:pPr>
          </w:p>
        </w:tc>
        <w:tc>
          <w:tcPr>
            <w:tcW w:w="2835" w:type="dxa"/>
            <w:vAlign w:val="center"/>
          </w:tcPr>
          <w:p w:rsidR="00B73F51" w:rsidRPr="00B73F51" w:rsidRDefault="00B73F51" w:rsidP="00B73F51">
            <w:pPr>
              <w:spacing w:line="240" w:lineRule="exact"/>
            </w:pPr>
          </w:p>
        </w:tc>
        <w:tc>
          <w:tcPr>
            <w:tcW w:w="992" w:type="dxa"/>
            <w:vAlign w:val="center"/>
          </w:tcPr>
          <w:p w:rsidR="00B73F51" w:rsidRPr="00B73F51" w:rsidRDefault="00B73F51" w:rsidP="00B73F51">
            <w:pPr>
              <w:spacing w:line="240" w:lineRule="exact"/>
            </w:pPr>
          </w:p>
        </w:tc>
      </w:tr>
      <w:tr w:rsidR="00B73F51" w:rsidRPr="00B73F51" w:rsidTr="00A812E7">
        <w:trPr>
          <w:trHeight w:val="680"/>
        </w:trPr>
        <w:tc>
          <w:tcPr>
            <w:tcW w:w="959" w:type="dxa"/>
            <w:vAlign w:val="center"/>
          </w:tcPr>
          <w:p w:rsidR="00B73F51" w:rsidRPr="00B73F51" w:rsidRDefault="00B73F51" w:rsidP="00B73F51">
            <w:pPr>
              <w:spacing w:line="240" w:lineRule="exact"/>
              <w:jc w:val="center"/>
            </w:pPr>
            <w:r w:rsidRPr="00B73F51">
              <w:t>3</w:t>
            </w:r>
          </w:p>
        </w:tc>
        <w:tc>
          <w:tcPr>
            <w:tcW w:w="3572" w:type="dxa"/>
            <w:vAlign w:val="center"/>
          </w:tcPr>
          <w:p w:rsidR="00B73F51" w:rsidRPr="00B73F51" w:rsidRDefault="00B73F51" w:rsidP="00B73F51">
            <w:pPr>
              <w:spacing w:line="240" w:lineRule="exact"/>
            </w:pPr>
          </w:p>
        </w:tc>
        <w:tc>
          <w:tcPr>
            <w:tcW w:w="1276" w:type="dxa"/>
            <w:vAlign w:val="center"/>
          </w:tcPr>
          <w:p w:rsidR="00B73F51" w:rsidRPr="00B73F51" w:rsidRDefault="00B73F51" w:rsidP="00B73F51">
            <w:pPr>
              <w:spacing w:line="240" w:lineRule="exact"/>
            </w:pPr>
          </w:p>
        </w:tc>
        <w:tc>
          <w:tcPr>
            <w:tcW w:w="2835" w:type="dxa"/>
            <w:vAlign w:val="center"/>
          </w:tcPr>
          <w:p w:rsidR="00B73F51" w:rsidRPr="00B73F51" w:rsidRDefault="00B73F51" w:rsidP="00B73F51">
            <w:pPr>
              <w:spacing w:line="240" w:lineRule="exact"/>
            </w:pPr>
          </w:p>
        </w:tc>
        <w:tc>
          <w:tcPr>
            <w:tcW w:w="992" w:type="dxa"/>
            <w:vAlign w:val="center"/>
          </w:tcPr>
          <w:p w:rsidR="00B73F51" w:rsidRPr="00B73F51" w:rsidRDefault="00B73F51" w:rsidP="00B73F51">
            <w:pPr>
              <w:spacing w:line="240" w:lineRule="exact"/>
            </w:pPr>
          </w:p>
        </w:tc>
      </w:tr>
      <w:tr w:rsidR="00B73F51" w:rsidRPr="00B73F51" w:rsidTr="00A812E7">
        <w:trPr>
          <w:trHeight w:val="680"/>
        </w:trPr>
        <w:tc>
          <w:tcPr>
            <w:tcW w:w="959" w:type="dxa"/>
            <w:vAlign w:val="center"/>
          </w:tcPr>
          <w:p w:rsidR="00B73F51" w:rsidRPr="00B73F51" w:rsidRDefault="00B73F51" w:rsidP="00B73F51">
            <w:pPr>
              <w:spacing w:line="240" w:lineRule="exact"/>
              <w:jc w:val="center"/>
            </w:pPr>
            <w:r w:rsidRPr="00B73F51">
              <w:t>4</w:t>
            </w:r>
          </w:p>
        </w:tc>
        <w:tc>
          <w:tcPr>
            <w:tcW w:w="3572" w:type="dxa"/>
            <w:vAlign w:val="center"/>
          </w:tcPr>
          <w:p w:rsidR="00B73F51" w:rsidRPr="00B73F51" w:rsidRDefault="00B73F51" w:rsidP="00B73F51">
            <w:pPr>
              <w:spacing w:line="240" w:lineRule="exact"/>
            </w:pPr>
          </w:p>
        </w:tc>
        <w:tc>
          <w:tcPr>
            <w:tcW w:w="1276" w:type="dxa"/>
            <w:vAlign w:val="center"/>
          </w:tcPr>
          <w:p w:rsidR="00B73F51" w:rsidRPr="00B73F51" w:rsidRDefault="00B73F51" w:rsidP="00B73F51">
            <w:pPr>
              <w:spacing w:line="240" w:lineRule="exact"/>
            </w:pPr>
          </w:p>
        </w:tc>
        <w:tc>
          <w:tcPr>
            <w:tcW w:w="2835" w:type="dxa"/>
            <w:vAlign w:val="center"/>
          </w:tcPr>
          <w:p w:rsidR="00B73F51" w:rsidRPr="00B73F51" w:rsidRDefault="00B73F51" w:rsidP="00B73F51">
            <w:pPr>
              <w:spacing w:line="240" w:lineRule="exact"/>
            </w:pPr>
          </w:p>
        </w:tc>
        <w:tc>
          <w:tcPr>
            <w:tcW w:w="992" w:type="dxa"/>
            <w:vAlign w:val="center"/>
          </w:tcPr>
          <w:p w:rsidR="00B73F51" w:rsidRPr="00B73F51" w:rsidRDefault="00B73F51" w:rsidP="00B73F51">
            <w:pPr>
              <w:spacing w:line="240" w:lineRule="exact"/>
            </w:pPr>
          </w:p>
        </w:tc>
      </w:tr>
      <w:tr w:rsidR="00B73F51" w:rsidRPr="00B73F51" w:rsidTr="00A812E7">
        <w:trPr>
          <w:trHeight w:val="680"/>
        </w:trPr>
        <w:tc>
          <w:tcPr>
            <w:tcW w:w="959" w:type="dxa"/>
            <w:vAlign w:val="center"/>
          </w:tcPr>
          <w:p w:rsidR="00B73F51" w:rsidRPr="00B73F51" w:rsidRDefault="00B73F51" w:rsidP="00B73F51">
            <w:pPr>
              <w:spacing w:line="240" w:lineRule="exact"/>
              <w:jc w:val="center"/>
            </w:pPr>
            <w:r w:rsidRPr="00B73F51">
              <w:t>5</w:t>
            </w:r>
          </w:p>
        </w:tc>
        <w:tc>
          <w:tcPr>
            <w:tcW w:w="3572" w:type="dxa"/>
            <w:vAlign w:val="center"/>
          </w:tcPr>
          <w:p w:rsidR="00B73F51" w:rsidRPr="00B73F51" w:rsidRDefault="00B73F51" w:rsidP="00B73F51">
            <w:pPr>
              <w:spacing w:line="240" w:lineRule="exact"/>
            </w:pPr>
          </w:p>
        </w:tc>
        <w:tc>
          <w:tcPr>
            <w:tcW w:w="1276" w:type="dxa"/>
            <w:vAlign w:val="center"/>
          </w:tcPr>
          <w:p w:rsidR="00B73F51" w:rsidRPr="00B73F51" w:rsidRDefault="00B73F51" w:rsidP="00B73F51">
            <w:pPr>
              <w:spacing w:line="240" w:lineRule="exact"/>
            </w:pPr>
          </w:p>
        </w:tc>
        <w:tc>
          <w:tcPr>
            <w:tcW w:w="2835" w:type="dxa"/>
            <w:vAlign w:val="center"/>
          </w:tcPr>
          <w:p w:rsidR="00B73F51" w:rsidRPr="00B73F51" w:rsidRDefault="00B73F51" w:rsidP="00B73F51">
            <w:pPr>
              <w:spacing w:line="240" w:lineRule="exact"/>
            </w:pPr>
          </w:p>
        </w:tc>
        <w:tc>
          <w:tcPr>
            <w:tcW w:w="992" w:type="dxa"/>
            <w:vAlign w:val="center"/>
          </w:tcPr>
          <w:p w:rsidR="00B73F51" w:rsidRPr="00B73F51" w:rsidRDefault="00B73F51" w:rsidP="00B73F51">
            <w:pPr>
              <w:spacing w:line="240" w:lineRule="exact"/>
            </w:pPr>
          </w:p>
        </w:tc>
      </w:tr>
      <w:tr w:rsidR="00B73F51" w:rsidRPr="00B73F51" w:rsidTr="00A812E7">
        <w:trPr>
          <w:trHeight w:val="680"/>
        </w:trPr>
        <w:tc>
          <w:tcPr>
            <w:tcW w:w="959" w:type="dxa"/>
            <w:vAlign w:val="center"/>
          </w:tcPr>
          <w:p w:rsidR="00B73F51" w:rsidRPr="00B73F51" w:rsidRDefault="00B73F51" w:rsidP="00B73F51">
            <w:pPr>
              <w:spacing w:line="240" w:lineRule="exact"/>
              <w:jc w:val="center"/>
            </w:pPr>
            <w:r w:rsidRPr="00B73F51">
              <w:t>6</w:t>
            </w:r>
          </w:p>
        </w:tc>
        <w:tc>
          <w:tcPr>
            <w:tcW w:w="3572" w:type="dxa"/>
            <w:vAlign w:val="center"/>
          </w:tcPr>
          <w:p w:rsidR="00B73F51" w:rsidRPr="00B73F51" w:rsidRDefault="00B73F51" w:rsidP="00B73F51">
            <w:pPr>
              <w:spacing w:line="240" w:lineRule="exact"/>
            </w:pPr>
          </w:p>
        </w:tc>
        <w:tc>
          <w:tcPr>
            <w:tcW w:w="1276" w:type="dxa"/>
            <w:vAlign w:val="center"/>
          </w:tcPr>
          <w:p w:rsidR="00B73F51" w:rsidRPr="00B73F51" w:rsidRDefault="00B73F51" w:rsidP="00B73F51">
            <w:pPr>
              <w:spacing w:line="240" w:lineRule="exact"/>
            </w:pPr>
          </w:p>
        </w:tc>
        <w:tc>
          <w:tcPr>
            <w:tcW w:w="2835" w:type="dxa"/>
            <w:vAlign w:val="center"/>
          </w:tcPr>
          <w:p w:rsidR="00B73F51" w:rsidRPr="00B73F51" w:rsidRDefault="00B73F51" w:rsidP="00B73F51">
            <w:pPr>
              <w:spacing w:line="240" w:lineRule="exact"/>
            </w:pPr>
          </w:p>
        </w:tc>
        <w:tc>
          <w:tcPr>
            <w:tcW w:w="992" w:type="dxa"/>
            <w:vAlign w:val="center"/>
          </w:tcPr>
          <w:p w:rsidR="00B73F51" w:rsidRPr="00B73F51" w:rsidRDefault="00B73F51" w:rsidP="00B73F51">
            <w:pPr>
              <w:spacing w:line="240" w:lineRule="exact"/>
            </w:pPr>
          </w:p>
        </w:tc>
      </w:tr>
      <w:tr w:rsidR="00B73F51" w:rsidRPr="00B73F51" w:rsidTr="00A812E7">
        <w:trPr>
          <w:trHeight w:val="680"/>
        </w:trPr>
        <w:tc>
          <w:tcPr>
            <w:tcW w:w="959" w:type="dxa"/>
            <w:vAlign w:val="center"/>
          </w:tcPr>
          <w:p w:rsidR="00B73F51" w:rsidRPr="00B73F51" w:rsidRDefault="00B73F51" w:rsidP="00B73F51">
            <w:pPr>
              <w:spacing w:line="240" w:lineRule="exact"/>
              <w:jc w:val="center"/>
            </w:pPr>
            <w:r w:rsidRPr="00B73F51">
              <w:t>7</w:t>
            </w:r>
          </w:p>
        </w:tc>
        <w:tc>
          <w:tcPr>
            <w:tcW w:w="3572" w:type="dxa"/>
            <w:vAlign w:val="center"/>
          </w:tcPr>
          <w:p w:rsidR="00B73F51" w:rsidRPr="00B73F51" w:rsidRDefault="00B73F51" w:rsidP="00B73F51">
            <w:pPr>
              <w:spacing w:line="240" w:lineRule="exact"/>
            </w:pPr>
          </w:p>
        </w:tc>
        <w:tc>
          <w:tcPr>
            <w:tcW w:w="1276" w:type="dxa"/>
            <w:vAlign w:val="center"/>
          </w:tcPr>
          <w:p w:rsidR="00B73F51" w:rsidRPr="00B73F51" w:rsidRDefault="00B73F51" w:rsidP="00B73F51">
            <w:pPr>
              <w:spacing w:line="240" w:lineRule="exact"/>
            </w:pPr>
          </w:p>
        </w:tc>
        <w:tc>
          <w:tcPr>
            <w:tcW w:w="2835" w:type="dxa"/>
            <w:vAlign w:val="center"/>
          </w:tcPr>
          <w:p w:rsidR="00B73F51" w:rsidRPr="00B73F51" w:rsidRDefault="00B73F51" w:rsidP="00B73F51">
            <w:pPr>
              <w:spacing w:line="240" w:lineRule="exact"/>
            </w:pPr>
          </w:p>
        </w:tc>
        <w:tc>
          <w:tcPr>
            <w:tcW w:w="992" w:type="dxa"/>
            <w:vAlign w:val="center"/>
          </w:tcPr>
          <w:p w:rsidR="00B73F51" w:rsidRPr="00B73F51" w:rsidRDefault="00B73F51" w:rsidP="00B73F51">
            <w:pPr>
              <w:spacing w:line="240" w:lineRule="exact"/>
            </w:pPr>
          </w:p>
        </w:tc>
      </w:tr>
      <w:tr w:rsidR="00B73F51" w:rsidRPr="00B73F51" w:rsidTr="00A812E7">
        <w:trPr>
          <w:trHeight w:val="680"/>
        </w:trPr>
        <w:tc>
          <w:tcPr>
            <w:tcW w:w="959" w:type="dxa"/>
            <w:vAlign w:val="center"/>
          </w:tcPr>
          <w:p w:rsidR="00B73F51" w:rsidRPr="00B73F51" w:rsidRDefault="00B73F51" w:rsidP="00B73F51">
            <w:pPr>
              <w:spacing w:line="240" w:lineRule="exact"/>
              <w:jc w:val="center"/>
            </w:pPr>
            <w:r w:rsidRPr="00B73F51">
              <w:t>8</w:t>
            </w:r>
          </w:p>
        </w:tc>
        <w:tc>
          <w:tcPr>
            <w:tcW w:w="3572" w:type="dxa"/>
            <w:vAlign w:val="center"/>
          </w:tcPr>
          <w:p w:rsidR="00B73F51" w:rsidRPr="00B73F51" w:rsidRDefault="00B73F51" w:rsidP="00B73F51">
            <w:pPr>
              <w:spacing w:line="240" w:lineRule="exact"/>
            </w:pPr>
          </w:p>
        </w:tc>
        <w:tc>
          <w:tcPr>
            <w:tcW w:w="1276" w:type="dxa"/>
            <w:vAlign w:val="center"/>
          </w:tcPr>
          <w:p w:rsidR="00B73F51" w:rsidRPr="00B73F51" w:rsidRDefault="00B73F51" w:rsidP="00B73F51">
            <w:pPr>
              <w:spacing w:line="240" w:lineRule="exact"/>
            </w:pPr>
          </w:p>
        </w:tc>
        <w:tc>
          <w:tcPr>
            <w:tcW w:w="2835" w:type="dxa"/>
            <w:vAlign w:val="center"/>
          </w:tcPr>
          <w:p w:rsidR="00B73F51" w:rsidRPr="00B73F51" w:rsidRDefault="00B73F51" w:rsidP="00B73F51">
            <w:pPr>
              <w:spacing w:line="240" w:lineRule="exact"/>
            </w:pPr>
          </w:p>
        </w:tc>
        <w:tc>
          <w:tcPr>
            <w:tcW w:w="992" w:type="dxa"/>
            <w:vAlign w:val="center"/>
          </w:tcPr>
          <w:p w:rsidR="00B73F51" w:rsidRPr="00B73F51" w:rsidRDefault="00B73F51" w:rsidP="00B73F51">
            <w:pPr>
              <w:spacing w:line="240" w:lineRule="exact"/>
            </w:pPr>
          </w:p>
        </w:tc>
      </w:tr>
      <w:tr w:rsidR="00B73F51" w:rsidRPr="00B73F51" w:rsidTr="00A812E7">
        <w:trPr>
          <w:trHeight w:val="680"/>
        </w:trPr>
        <w:tc>
          <w:tcPr>
            <w:tcW w:w="959" w:type="dxa"/>
            <w:vAlign w:val="center"/>
          </w:tcPr>
          <w:p w:rsidR="00B73F51" w:rsidRPr="00B73F51" w:rsidRDefault="00B73F51" w:rsidP="00B73F51">
            <w:pPr>
              <w:spacing w:line="240" w:lineRule="exact"/>
              <w:jc w:val="center"/>
            </w:pPr>
            <w:r w:rsidRPr="00B73F51">
              <w:t>9</w:t>
            </w:r>
          </w:p>
        </w:tc>
        <w:tc>
          <w:tcPr>
            <w:tcW w:w="3572" w:type="dxa"/>
            <w:vAlign w:val="center"/>
          </w:tcPr>
          <w:p w:rsidR="00B73F51" w:rsidRPr="00B73F51" w:rsidRDefault="00B73F51" w:rsidP="00B73F51">
            <w:pPr>
              <w:spacing w:line="240" w:lineRule="exact"/>
            </w:pPr>
          </w:p>
        </w:tc>
        <w:tc>
          <w:tcPr>
            <w:tcW w:w="1276" w:type="dxa"/>
            <w:vAlign w:val="center"/>
          </w:tcPr>
          <w:p w:rsidR="00B73F51" w:rsidRPr="00B73F51" w:rsidRDefault="00B73F51" w:rsidP="00B73F51">
            <w:pPr>
              <w:spacing w:line="240" w:lineRule="exact"/>
            </w:pPr>
          </w:p>
        </w:tc>
        <w:tc>
          <w:tcPr>
            <w:tcW w:w="2835" w:type="dxa"/>
            <w:vAlign w:val="center"/>
          </w:tcPr>
          <w:p w:rsidR="00B73F51" w:rsidRPr="00B73F51" w:rsidRDefault="00B73F51" w:rsidP="00B73F51">
            <w:pPr>
              <w:spacing w:line="240" w:lineRule="exact"/>
            </w:pPr>
          </w:p>
        </w:tc>
        <w:tc>
          <w:tcPr>
            <w:tcW w:w="992" w:type="dxa"/>
            <w:vAlign w:val="center"/>
          </w:tcPr>
          <w:p w:rsidR="00B73F51" w:rsidRPr="00B73F51" w:rsidRDefault="00B73F51" w:rsidP="00B73F51">
            <w:pPr>
              <w:spacing w:line="240" w:lineRule="exact"/>
            </w:pPr>
          </w:p>
        </w:tc>
      </w:tr>
      <w:tr w:rsidR="00B73F51" w:rsidRPr="00B73F51" w:rsidTr="00A812E7">
        <w:trPr>
          <w:trHeight w:val="680"/>
        </w:trPr>
        <w:tc>
          <w:tcPr>
            <w:tcW w:w="959" w:type="dxa"/>
            <w:vAlign w:val="center"/>
          </w:tcPr>
          <w:p w:rsidR="00B73F51" w:rsidRPr="00B73F51" w:rsidRDefault="00B73F51" w:rsidP="00B73F51">
            <w:pPr>
              <w:spacing w:line="240" w:lineRule="exact"/>
              <w:jc w:val="center"/>
            </w:pPr>
            <w:r w:rsidRPr="00B73F51">
              <w:t>10</w:t>
            </w:r>
          </w:p>
        </w:tc>
        <w:tc>
          <w:tcPr>
            <w:tcW w:w="3572" w:type="dxa"/>
            <w:vAlign w:val="center"/>
          </w:tcPr>
          <w:p w:rsidR="00B73F51" w:rsidRPr="00B73F51" w:rsidRDefault="00B73F51" w:rsidP="00B73F51">
            <w:pPr>
              <w:spacing w:line="240" w:lineRule="exact"/>
            </w:pPr>
          </w:p>
        </w:tc>
        <w:tc>
          <w:tcPr>
            <w:tcW w:w="1276" w:type="dxa"/>
            <w:vAlign w:val="center"/>
          </w:tcPr>
          <w:p w:rsidR="00B73F51" w:rsidRPr="00B73F51" w:rsidRDefault="00B73F51" w:rsidP="00B73F51">
            <w:pPr>
              <w:spacing w:line="240" w:lineRule="exact"/>
            </w:pPr>
          </w:p>
        </w:tc>
        <w:tc>
          <w:tcPr>
            <w:tcW w:w="2835" w:type="dxa"/>
            <w:vAlign w:val="center"/>
          </w:tcPr>
          <w:p w:rsidR="00B73F51" w:rsidRPr="00B73F51" w:rsidRDefault="00B73F51" w:rsidP="00B73F51">
            <w:pPr>
              <w:spacing w:line="240" w:lineRule="exact"/>
            </w:pPr>
          </w:p>
        </w:tc>
        <w:tc>
          <w:tcPr>
            <w:tcW w:w="992" w:type="dxa"/>
            <w:vAlign w:val="center"/>
          </w:tcPr>
          <w:p w:rsidR="00B73F51" w:rsidRPr="00B73F51" w:rsidRDefault="00B73F51" w:rsidP="00B73F51">
            <w:pPr>
              <w:spacing w:line="240" w:lineRule="exact"/>
            </w:pPr>
          </w:p>
        </w:tc>
      </w:tr>
      <w:tr w:rsidR="00B73F51" w:rsidRPr="00B73F51" w:rsidTr="00A812E7">
        <w:trPr>
          <w:trHeight w:val="680"/>
        </w:trPr>
        <w:tc>
          <w:tcPr>
            <w:tcW w:w="959" w:type="dxa"/>
            <w:vAlign w:val="center"/>
          </w:tcPr>
          <w:p w:rsidR="00B73F51" w:rsidRPr="00B73F51" w:rsidRDefault="00B73F51" w:rsidP="00B73F51">
            <w:pPr>
              <w:spacing w:line="240" w:lineRule="exact"/>
              <w:jc w:val="center"/>
            </w:pPr>
            <w:r w:rsidRPr="00B73F51">
              <w:t>11</w:t>
            </w:r>
          </w:p>
        </w:tc>
        <w:tc>
          <w:tcPr>
            <w:tcW w:w="3572" w:type="dxa"/>
            <w:vAlign w:val="center"/>
          </w:tcPr>
          <w:p w:rsidR="00B73F51" w:rsidRPr="00B73F51" w:rsidRDefault="00B73F51" w:rsidP="00B73F51">
            <w:pPr>
              <w:spacing w:line="240" w:lineRule="exact"/>
            </w:pPr>
          </w:p>
        </w:tc>
        <w:tc>
          <w:tcPr>
            <w:tcW w:w="1276" w:type="dxa"/>
            <w:vAlign w:val="center"/>
          </w:tcPr>
          <w:p w:rsidR="00B73F51" w:rsidRPr="00B73F51" w:rsidRDefault="00B73F51" w:rsidP="00B73F51">
            <w:pPr>
              <w:spacing w:line="240" w:lineRule="exact"/>
            </w:pPr>
          </w:p>
        </w:tc>
        <w:tc>
          <w:tcPr>
            <w:tcW w:w="2835" w:type="dxa"/>
            <w:vAlign w:val="center"/>
          </w:tcPr>
          <w:p w:rsidR="00B73F51" w:rsidRPr="00B73F51" w:rsidRDefault="00B73F51" w:rsidP="00B73F51">
            <w:pPr>
              <w:spacing w:line="240" w:lineRule="exact"/>
            </w:pPr>
          </w:p>
        </w:tc>
        <w:tc>
          <w:tcPr>
            <w:tcW w:w="992" w:type="dxa"/>
            <w:vAlign w:val="center"/>
          </w:tcPr>
          <w:p w:rsidR="00B73F51" w:rsidRPr="00B73F51" w:rsidRDefault="00B73F51" w:rsidP="00B73F51">
            <w:pPr>
              <w:spacing w:line="240" w:lineRule="exact"/>
            </w:pPr>
          </w:p>
        </w:tc>
      </w:tr>
    </w:tbl>
    <w:p w:rsidR="00B73F51" w:rsidRPr="00B73F51" w:rsidRDefault="00B73F51" w:rsidP="00B73F51">
      <w:pPr>
        <w:spacing w:line="240" w:lineRule="exact"/>
      </w:pPr>
      <w:r w:rsidRPr="00B73F51">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B73F51" w:rsidRPr="00B73F51" w:rsidTr="00B73F51">
        <w:trPr>
          <w:trHeight w:val="523"/>
        </w:trPr>
        <w:tc>
          <w:tcPr>
            <w:tcW w:w="3119" w:type="dxa"/>
            <w:tcBorders>
              <w:left w:val="single" w:sz="4" w:space="0" w:color="auto"/>
              <w:bottom w:val="single" w:sz="4" w:space="0" w:color="auto"/>
              <w:right w:val="single" w:sz="4" w:space="0" w:color="auto"/>
            </w:tcBorders>
            <w:shd w:val="clear" w:color="auto" w:fill="D9D9D9"/>
            <w:hideMark/>
          </w:tcPr>
          <w:p w:rsidR="00B73F51" w:rsidRPr="00B73F51" w:rsidRDefault="00B73F51" w:rsidP="00B73F51">
            <w:pPr>
              <w:spacing w:before="40" w:after="60" w:line="160" w:lineRule="exact"/>
              <w:rPr>
                <w:color w:val="000000"/>
                <w:sz w:val="12"/>
              </w:rPr>
            </w:pPr>
            <w:r w:rsidRPr="00B73F51">
              <w:rPr>
                <w:sz w:val="12"/>
              </w:rPr>
              <w:lastRenderedPageBreak/>
              <w:br w:type="page"/>
              <w:t>Lernfeld</w:t>
            </w:r>
          </w:p>
          <w:p w:rsidR="00B73F51" w:rsidRPr="00B73F51" w:rsidRDefault="00B73F51" w:rsidP="00B73F51">
            <w:pPr>
              <w:rPr>
                <w:b/>
              </w:rPr>
            </w:pPr>
            <w:r w:rsidRPr="00B73F51">
              <w:rPr>
                <w:b/>
              </w:rPr>
              <w:t>LF 4</w:t>
            </w:r>
          </w:p>
        </w:tc>
        <w:tc>
          <w:tcPr>
            <w:tcW w:w="4229" w:type="dxa"/>
            <w:gridSpan w:val="2"/>
            <w:tcBorders>
              <w:left w:val="single" w:sz="4" w:space="0" w:color="auto"/>
              <w:bottom w:val="single" w:sz="4" w:space="0" w:color="auto"/>
              <w:right w:val="single" w:sz="4" w:space="0" w:color="auto"/>
            </w:tcBorders>
            <w:shd w:val="clear" w:color="auto" w:fill="D9D9D9"/>
            <w:hideMark/>
          </w:tcPr>
          <w:p w:rsidR="00B73F51" w:rsidRPr="00B73F51" w:rsidRDefault="00B73F51" w:rsidP="00B73F51">
            <w:pPr>
              <w:spacing w:before="40" w:after="60" w:line="160" w:lineRule="exact"/>
              <w:rPr>
                <w:color w:val="000000"/>
                <w:sz w:val="12"/>
              </w:rPr>
            </w:pPr>
            <w:r w:rsidRPr="00B73F51">
              <w:rPr>
                <w:sz w:val="12"/>
              </w:rPr>
              <w:t>Titel</w:t>
            </w:r>
          </w:p>
          <w:p w:rsidR="00B73F51" w:rsidRPr="00B73F51" w:rsidRDefault="00B73F51" w:rsidP="00B73F51">
            <w:pPr>
              <w:rPr>
                <w:b/>
              </w:rPr>
            </w:pPr>
            <w:r w:rsidRPr="00B73F51">
              <w:rPr>
                <w:b/>
              </w:rPr>
              <w:t xml:space="preserve">Herstellung einer Drahtrückstichbroschur für die </w:t>
            </w:r>
            <w:proofErr w:type="spellStart"/>
            <w:r w:rsidRPr="00B73F51">
              <w:rPr>
                <w:b/>
              </w:rPr>
              <w:t>Broschurenmusterbox</w:t>
            </w:r>
            <w:proofErr w:type="spellEnd"/>
          </w:p>
        </w:tc>
        <w:tc>
          <w:tcPr>
            <w:tcW w:w="188" w:type="dxa"/>
            <w:vMerge w:val="restart"/>
            <w:tcBorders>
              <w:top w:val="nil"/>
              <w:left w:val="single" w:sz="4" w:space="0" w:color="auto"/>
              <w:bottom w:val="nil"/>
              <w:right w:val="single" w:sz="4" w:space="0" w:color="auto"/>
            </w:tcBorders>
            <w:shd w:val="clear" w:color="auto" w:fill="FFFFFF"/>
          </w:tcPr>
          <w:p w:rsidR="00B73F51" w:rsidRPr="00B73F51" w:rsidRDefault="00B73F51" w:rsidP="00B73F51"/>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B73F51" w:rsidRPr="00B73F51" w:rsidRDefault="00B73F51" w:rsidP="00B73F51">
            <w:pPr>
              <w:spacing w:before="40" w:after="60" w:line="160" w:lineRule="exact"/>
              <w:rPr>
                <w:sz w:val="12"/>
              </w:rPr>
            </w:pPr>
          </w:p>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Drucktechnik</w:t>
            </w:r>
          </w:p>
          <w:p w:rsidR="00B73F51" w:rsidRPr="00B73F51" w:rsidRDefault="00443964" w:rsidP="00B73F51">
            <w:pPr>
              <w:jc w:val="center"/>
              <w:rPr>
                <w:rFonts w:eastAsia="Calibri" w:cs="Times New Roman"/>
                <w:b/>
                <w:lang w:eastAsia="de-DE"/>
              </w:rPr>
            </w:pPr>
            <w:r>
              <w:rPr>
                <w:rFonts w:eastAsia="Times New Roman" w:cs="Times New Roman"/>
                <w:b/>
                <w:lang w:eastAsia="de-DE"/>
              </w:rPr>
              <w:t>DR0</w:t>
            </w:r>
            <w:r w:rsidR="00B73F51" w:rsidRPr="00B73F51">
              <w:rPr>
                <w:rFonts w:eastAsia="Times New Roman" w:cs="Times New Roman"/>
                <w:b/>
                <w:lang w:eastAsia="de-DE"/>
              </w:rPr>
              <w:t>4.03.01</w:t>
            </w:r>
          </w:p>
        </w:tc>
      </w:tr>
      <w:tr w:rsidR="00B73F51" w:rsidRPr="00B73F51" w:rsidTr="00B73F51">
        <w:tc>
          <w:tcPr>
            <w:tcW w:w="7348" w:type="dxa"/>
            <w:gridSpan w:val="3"/>
            <w:tcBorders>
              <w:left w:val="single" w:sz="4" w:space="0" w:color="auto"/>
              <w:bottom w:val="single" w:sz="4" w:space="0" w:color="auto"/>
              <w:right w:val="single" w:sz="4" w:space="0" w:color="auto"/>
            </w:tcBorders>
            <w:hideMark/>
          </w:tcPr>
          <w:p w:rsidR="00B73F51" w:rsidRPr="00B73F51" w:rsidRDefault="00B73F51" w:rsidP="00B73F51">
            <w:pPr>
              <w:spacing w:before="40" w:after="60" w:line="160" w:lineRule="exact"/>
              <w:rPr>
                <w:sz w:val="12"/>
              </w:rPr>
            </w:pPr>
            <w:r w:rsidRPr="00B73F51">
              <w:rPr>
                <w:sz w:val="12"/>
              </w:rPr>
              <w:t>Kompetenzbereiche:</w:t>
            </w:r>
          </w:p>
          <w:p w:rsidR="00B73F51" w:rsidRPr="00B73F51" w:rsidRDefault="00B73F51" w:rsidP="008F1F5C">
            <w:pPr>
              <w:numPr>
                <w:ilvl w:val="0"/>
                <w:numId w:val="5"/>
              </w:numPr>
              <w:ind w:left="227" w:hanging="170"/>
              <w:rPr>
                <w:sz w:val="16"/>
              </w:rPr>
            </w:pPr>
            <w:r w:rsidRPr="00B73F51">
              <w:rPr>
                <w:sz w:val="16"/>
              </w:rPr>
              <w:t>Ich kann Kundenmuster unter Verwendung geeigneter Werkstoffe herstellen</w:t>
            </w:r>
            <w:r w:rsidR="0041303F">
              <w:rPr>
                <w:sz w:val="16"/>
              </w:rPr>
              <w:t>.</w:t>
            </w:r>
          </w:p>
          <w:p w:rsidR="00B73F51" w:rsidRPr="00B73F51" w:rsidRDefault="00B73F51" w:rsidP="008F1F5C">
            <w:pPr>
              <w:numPr>
                <w:ilvl w:val="0"/>
                <w:numId w:val="5"/>
              </w:numPr>
              <w:ind w:left="227" w:hanging="170"/>
              <w:rPr>
                <w:sz w:val="16"/>
              </w:rPr>
            </w:pPr>
            <w:r w:rsidRPr="00B73F51">
              <w:rPr>
                <w:sz w:val="16"/>
              </w:rPr>
              <w:t xml:space="preserve">Ich kann die richtigen Werkzeuge und Geräte für verschiedene </w:t>
            </w:r>
            <w:r w:rsidR="00D24461">
              <w:rPr>
                <w:sz w:val="16"/>
              </w:rPr>
              <w:t>Arbeitstechniken auswählen.</w:t>
            </w:r>
          </w:p>
          <w:p w:rsidR="00B73F51" w:rsidRPr="00B73F51" w:rsidRDefault="00B73F51" w:rsidP="00B73F51">
            <w:pPr>
              <w:ind w:left="227"/>
              <w:rPr>
                <w:sz w:val="16"/>
              </w:rPr>
            </w:pPr>
          </w:p>
        </w:tc>
        <w:tc>
          <w:tcPr>
            <w:tcW w:w="188" w:type="dxa"/>
            <w:vMerge/>
            <w:tcBorders>
              <w:left w:val="single" w:sz="4" w:space="0" w:color="auto"/>
              <w:bottom w:val="nil"/>
              <w:right w:val="nil"/>
            </w:tcBorders>
            <w:vAlign w:val="center"/>
            <w:hideMark/>
          </w:tcPr>
          <w:p w:rsidR="00B73F51" w:rsidRPr="00B73F51" w:rsidRDefault="00B73F51" w:rsidP="00B73F5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B73F51" w:rsidRPr="00B73F51" w:rsidTr="00B73F51">
              <w:trPr>
                <w:trHeight w:val="284"/>
              </w:trPr>
              <w:tc>
                <w:tcPr>
                  <w:tcW w:w="2090" w:type="dxa"/>
                  <w:shd w:val="clear" w:color="auto" w:fill="auto"/>
                </w:tcPr>
                <w:p w:rsidR="00B73F51" w:rsidRPr="00B73F51" w:rsidRDefault="00B73F51" w:rsidP="00B73F51">
                  <w:pPr>
                    <w:jc w:val="center"/>
                  </w:pPr>
                  <w:proofErr w:type="spellStart"/>
                  <w:r w:rsidRPr="00B73F51">
                    <w:t>LernPROJEKT</w:t>
                  </w:r>
                  <w:proofErr w:type="spellEnd"/>
                </w:p>
              </w:tc>
            </w:tr>
            <w:tr w:rsidR="00B73F51" w:rsidRPr="00B73F51" w:rsidTr="00B73F51">
              <w:trPr>
                <w:trHeight w:val="284"/>
              </w:trPr>
              <w:tc>
                <w:tcPr>
                  <w:tcW w:w="2090" w:type="dxa"/>
                  <w:tcBorders>
                    <w:bottom w:val="single" w:sz="4" w:space="0" w:color="auto"/>
                  </w:tcBorders>
                  <w:shd w:val="clear" w:color="auto" w:fill="D9D9D9" w:themeFill="background1" w:themeFillShade="D9"/>
                </w:tcPr>
                <w:p w:rsidR="00B73F51" w:rsidRPr="00B73F51" w:rsidRDefault="00B73F51" w:rsidP="00B73F51">
                  <w:pPr>
                    <w:jc w:val="center"/>
                    <w:rPr>
                      <w:rFonts w:eastAsia="Times New Roman" w:cs="Times New Roman"/>
                      <w:b/>
                    </w:rPr>
                  </w:pPr>
                  <w:proofErr w:type="spellStart"/>
                  <w:r w:rsidRPr="00B73F51">
                    <w:rPr>
                      <w:rFonts w:eastAsia="Times New Roman" w:cs="Times New Roman"/>
                      <w:b/>
                    </w:rPr>
                    <w:t>LernTHEMA</w:t>
                  </w:r>
                  <w:proofErr w:type="spellEnd"/>
                </w:p>
              </w:tc>
            </w:tr>
            <w:tr w:rsidR="00B73F51" w:rsidRPr="00B73F51" w:rsidTr="00B73F51">
              <w:trPr>
                <w:trHeight w:val="284"/>
              </w:trPr>
              <w:tc>
                <w:tcPr>
                  <w:tcW w:w="2090" w:type="dxa"/>
                  <w:tcBorders>
                    <w:bottom w:val="nil"/>
                  </w:tcBorders>
                </w:tcPr>
                <w:p w:rsidR="00B73F51" w:rsidRPr="00B73F51" w:rsidRDefault="00B73F51" w:rsidP="00B73F51">
                  <w:pPr>
                    <w:jc w:val="center"/>
                  </w:pPr>
                  <w:proofErr w:type="spellStart"/>
                  <w:r w:rsidRPr="00B73F51">
                    <w:t>LernSCHRITT</w:t>
                  </w:r>
                  <w:proofErr w:type="spellEnd"/>
                </w:p>
              </w:tc>
            </w:tr>
          </w:tbl>
          <w:p w:rsidR="00B73F51" w:rsidRPr="00B73F51" w:rsidRDefault="00B73F51" w:rsidP="00B73F51"/>
        </w:tc>
      </w:tr>
      <w:tr w:rsidR="00B73F51" w:rsidRPr="00B73F51" w:rsidTr="00B73F51">
        <w:trPr>
          <w:trHeight w:val="149"/>
        </w:trPr>
        <w:tc>
          <w:tcPr>
            <w:tcW w:w="7348" w:type="dxa"/>
            <w:gridSpan w:val="3"/>
            <w:tcBorders>
              <w:top w:val="single" w:sz="4" w:space="0" w:color="auto"/>
              <w:left w:val="nil"/>
              <w:right w:val="nil"/>
            </w:tcBorders>
          </w:tcPr>
          <w:p w:rsidR="00B73F51" w:rsidRPr="00B73F51" w:rsidRDefault="00B73F51" w:rsidP="00B73F51"/>
        </w:tc>
        <w:tc>
          <w:tcPr>
            <w:tcW w:w="196" w:type="dxa"/>
            <w:gridSpan w:val="2"/>
            <w:tcBorders>
              <w:top w:val="nil"/>
              <w:left w:val="nil"/>
              <w:right w:val="nil"/>
            </w:tcBorders>
          </w:tcPr>
          <w:p w:rsidR="00B73F51" w:rsidRPr="00B73F51" w:rsidRDefault="00B73F51" w:rsidP="00B73F51"/>
        </w:tc>
        <w:tc>
          <w:tcPr>
            <w:tcW w:w="2095" w:type="dxa"/>
            <w:tcBorders>
              <w:top w:val="single" w:sz="4" w:space="0" w:color="auto"/>
              <w:left w:val="nil"/>
              <w:right w:val="nil"/>
            </w:tcBorders>
          </w:tcPr>
          <w:p w:rsidR="00B73F51" w:rsidRPr="00B73F51" w:rsidRDefault="00B73F51" w:rsidP="00B73F51"/>
        </w:tc>
      </w:tr>
      <w:tr w:rsidR="00B73F51" w:rsidRPr="00B73F51" w:rsidTr="00B73F51">
        <w:trPr>
          <w:trHeight w:val="443"/>
        </w:trPr>
        <w:tc>
          <w:tcPr>
            <w:tcW w:w="4818" w:type="dxa"/>
            <w:gridSpan w:val="2"/>
            <w:vMerge w:val="restart"/>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Kompetenzen:</w:t>
            </w:r>
          </w:p>
          <w:p w:rsidR="00B73F51" w:rsidRPr="00B73F51" w:rsidRDefault="00B73F51" w:rsidP="008F1F5C">
            <w:pPr>
              <w:numPr>
                <w:ilvl w:val="0"/>
                <w:numId w:val="5"/>
              </w:numPr>
              <w:ind w:left="227" w:hanging="170"/>
              <w:rPr>
                <w:sz w:val="16"/>
              </w:rPr>
            </w:pPr>
            <w:r w:rsidRPr="00B73F51">
              <w:rPr>
                <w:sz w:val="16"/>
              </w:rPr>
              <w:t xml:space="preserve">Ich kann Informationen über </w:t>
            </w:r>
            <w:proofErr w:type="spellStart"/>
            <w:r w:rsidRPr="00B73F51">
              <w:rPr>
                <w:sz w:val="16"/>
              </w:rPr>
              <w:t>Broschurenarten</w:t>
            </w:r>
            <w:proofErr w:type="spellEnd"/>
            <w:r w:rsidRPr="00B73F51">
              <w:rPr>
                <w:sz w:val="16"/>
              </w:rPr>
              <w:t xml:space="preserve"> ermitteln.</w:t>
            </w:r>
          </w:p>
          <w:p w:rsidR="00B73F51" w:rsidRPr="00B73F51" w:rsidRDefault="00B73F51" w:rsidP="008F1F5C">
            <w:pPr>
              <w:numPr>
                <w:ilvl w:val="0"/>
                <w:numId w:val="5"/>
              </w:numPr>
              <w:ind w:left="227" w:hanging="170"/>
              <w:rPr>
                <w:sz w:val="16"/>
              </w:rPr>
            </w:pPr>
            <w:r w:rsidRPr="00B73F51">
              <w:rPr>
                <w:sz w:val="16"/>
              </w:rPr>
              <w:t xml:space="preserve">Ich kann </w:t>
            </w:r>
            <w:proofErr w:type="spellStart"/>
            <w:r w:rsidRPr="00B73F51">
              <w:rPr>
                <w:sz w:val="16"/>
              </w:rPr>
              <w:t>buchbinderische</w:t>
            </w:r>
            <w:proofErr w:type="spellEnd"/>
            <w:r w:rsidRPr="00B73F51">
              <w:rPr>
                <w:sz w:val="16"/>
              </w:rPr>
              <w:t xml:space="preserve"> und weiterverarbeitungstechnische Pr</w:t>
            </w:r>
            <w:r w:rsidRPr="00B73F51">
              <w:rPr>
                <w:sz w:val="16"/>
              </w:rPr>
              <w:t>o</w:t>
            </w:r>
            <w:r w:rsidRPr="00B73F51">
              <w:rPr>
                <w:sz w:val="16"/>
              </w:rPr>
              <w:t>dukte analysieren.</w:t>
            </w:r>
          </w:p>
          <w:p w:rsidR="00B73F51" w:rsidRPr="00B73F51" w:rsidRDefault="00B73F51" w:rsidP="008F1F5C">
            <w:pPr>
              <w:numPr>
                <w:ilvl w:val="0"/>
                <w:numId w:val="5"/>
              </w:numPr>
              <w:ind w:left="227" w:hanging="170"/>
              <w:rPr>
                <w:sz w:val="16"/>
              </w:rPr>
            </w:pPr>
            <w:r w:rsidRPr="00B73F51">
              <w:rPr>
                <w:sz w:val="16"/>
              </w:rPr>
              <w:t>Ich kann Arbeitsaufträge zur Anfertigung unterschiedlicher Br</w:t>
            </w:r>
            <w:r w:rsidRPr="00B73F51">
              <w:rPr>
                <w:sz w:val="16"/>
              </w:rPr>
              <w:t>o</w:t>
            </w:r>
            <w:r w:rsidRPr="00B73F51">
              <w:rPr>
                <w:sz w:val="16"/>
              </w:rPr>
              <w:t>schuren verstehen.</w:t>
            </w:r>
          </w:p>
          <w:p w:rsidR="00B73F51" w:rsidRPr="00B73F51" w:rsidRDefault="00B73F51" w:rsidP="008F1F5C">
            <w:pPr>
              <w:numPr>
                <w:ilvl w:val="0"/>
                <w:numId w:val="5"/>
              </w:numPr>
              <w:ind w:left="227" w:hanging="170"/>
              <w:rPr>
                <w:sz w:val="16"/>
              </w:rPr>
            </w:pPr>
            <w:r w:rsidRPr="00B73F51">
              <w:rPr>
                <w:sz w:val="16"/>
              </w:rPr>
              <w:t>Ich kann die Informationen von Auftragsdaten vergleichen und bewerten.</w:t>
            </w:r>
          </w:p>
          <w:p w:rsidR="00B73F51" w:rsidRPr="00B73F51" w:rsidRDefault="00B73F51" w:rsidP="008F1F5C">
            <w:pPr>
              <w:numPr>
                <w:ilvl w:val="0"/>
                <w:numId w:val="5"/>
              </w:numPr>
              <w:ind w:left="227" w:hanging="170"/>
              <w:rPr>
                <w:sz w:val="16"/>
              </w:rPr>
            </w:pPr>
            <w:r w:rsidRPr="00B73F51">
              <w:rPr>
                <w:sz w:val="16"/>
              </w:rPr>
              <w:t>Ich kann einen Arbeitsablaufplan zur Herstellung einer Broschur erstellen.</w:t>
            </w:r>
          </w:p>
          <w:p w:rsidR="00B73F51" w:rsidRPr="00B73F51" w:rsidRDefault="00B73F51" w:rsidP="008F1F5C">
            <w:pPr>
              <w:numPr>
                <w:ilvl w:val="0"/>
                <w:numId w:val="5"/>
              </w:numPr>
              <w:ind w:left="227" w:hanging="170"/>
              <w:rPr>
                <w:sz w:val="16"/>
              </w:rPr>
            </w:pPr>
            <w:r w:rsidRPr="00B73F51">
              <w:rPr>
                <w:sz w:val="16"/>
              </w:rPr>
              <w:t>Ich kann eine Materialliste anfertigen.</w:t>
            </w:r>
          </w:p>
          <w:p w:rsidR="00B73F51" w:rsidRPr="00B73F51" w:rsidRDefault="00B73F51" w:rsidP="008F1F5C">
            <w:pPr>
              <w:numPr>
                <w:ilvl w:val="0"/>
                <w:numId w:val="5"/>
              </w:numPr>
              <w:ind w:left="227" w:hanging="170"/>
              <w:rPr>
                <w:sz w:val="16"/>
              </w:rPr>
            </w:pPr>
            <w:r w:rsidRPr="00B73F51">
              <w:rPr>
                <w:sz w:val="16"/>
              </w:rPr>
              <w:t>Ich kann die zu nutzenden Maschinen und Werkzeuge auswählen.</w:t>
            </w:r>
          </w:p>
          <w:p w:rsidR="00B73F51" w:rsidRPr="00B73F51" w:rsidRDefault="00B73F51" w:rsidP="008F1F5C">
            <w:pPr>
              <w:numPr>
                <w:ilvl w:val="0"/>
                <w:numId w:val="5"/>
              </w:numPr>
              <w:ind w:left="227" w:hanging="170"/>
              <w:rPr>
                <w:sz w:val="16"/>
              </w:rPr>
            </w:pPr>
            <w:r w:rsidRPr="00B73F51">
              <w:rPr>
                <w:sz w:val="16"/>
              </w:rPr>
              <w:t>Ich kann Broschuren anhand ihrer Ausstattungen unterscheiden.</w:t>
            </w:r>
          </w:p>
          <w:p w:rsidR="00B73F51" w:rsidRPr="00B73F51" w:rsidRDefault="00B73F51" w:rsidP="008F1F5C">
            <w:pPr>
              <w:numPr>
                <w:ilvl w:val="0"/>
                <w:numId w:val="5"/>
              </w:numPr>
              <w:ind w:left="227" w:hanging="170"/>
              <w:rPr>
                <w:sz w:val="16"/>
              </w:rPr>
            </w:pPr>
            <w:r w:rsidRPr="00B73F51">
              <w:rPr>
                <w:sz w:val="16"/>
              </w:rPr>
              <w:t>Ich kann die Broschur anhand der vorgegebenen Parameter anfe</w:t>
            </w:r>
            <w:r w:rsidRPr="00B73F51">
              <w:rPr>
                <w:sz w:val="16"/>
              </w:rPr>
              <w:t>r</w:t>
            </w:r>
            <w:r w:rsidRPr="00B73F51">
              <w:rPr>
                <w:sz w:val="16"/>
              </w:rPr>
              <w:t>tigen.</w:t>
            </w:r>
          </w:p>
          <w:p w:rsidR="00B73F51" w:rsidRPr="00B73F51" w:rsidRDefault="00B73F51" w:rsidP="008F1F5C">
            <w:pPr>
              <w:numPr>
                <w:ilvl w:val="0"/>
                <w:numId w:val="5"/>
              </w:numPr>
              <w:ind w:left="227" w:hanging="170"/>
              <w:rPr>
                <w:sz w:val="16"/>
              </w:rPr>
            </w:pPr>
            <w:r w:rsidRPr="00B73F51">
              <w:rPr>
                <w:sz w:val="16"/>
              </w:rPr>
              <w:t>Ich kann meine Vorgehensweise und den Herstellungsablauf dok</w:t>
            </w:r>
            <w:r w:rsidRPr="00B73F51">
              <w:rPr>
                <w:sz w:val="16"/>
              </w:rPr>
              <w:t>u</w:t>
            </w:r>
            <w:r w:rsidRPr="00B73F51">
              <w:rPr>
                <w:sz w:val="16"/>
              </w:rPr>
              <w:t>mentieren.</w:t>
            </w:r>
          </w:p>
          <w:p w:rsidR="00B73F51" w:rsidRPr="00B73F51" w:rsidRDefault="00B73F51" w:rsidP="008F1F5C">
            <w:pPr>
              <w:numPr>
                <w:ilvl w:val="0"/>
                <w:numId w:val="5"/>
              </w:numPr>
              <w:ind w:left="227" w:hanging="170"/>
              <w:rPr>
                <w:sz w:val="16"/>
              </w:rPr>
            </w:pPr>
            <w:r w:rsidRPr="00B73F51">
              <w:rPr>
                <w:sz w:val="16"/>
              </w:rPr>
              <w:t>Ich kann mein Werkstück nach verarbeitungstechnischen und ä</w:t>
            </w:r>
            <w:r w:rsidRPr="00B73F51">
              <w:rPr>
                <w:sz w:val="16"/>
              </w:rPr>
              <w:t>s</w:t>
            </w:r>
            <w:r w:rsidRPr="00B73F51">
              <w:rPr>
                <w:sz w:val="16"/>
              </w:rPr>
              <w:t>thetischen Gesichtspunkten prüfen.</w:t>
            </w:r>
          </w:p>
          <w:p w:rsidR="00B73F51" w:rsidRPr="00B73F51" w:rsidRDefault="00B73F51" w:rsidP="008F1F5C">
            <w:pPr>
              <w:numPr>
                <w:ilvl w:val="0"/>
                <w:numId w:val="5"/>
              </w:numPr>
              <w:ind w:left="227" w:hanging="170"/>
              <w:rPr>
                <w:sz w:val="16"/>
              </w:rPr>
            </w:pPr>
            <w:r w:rsidRPr="00B73F51">
              <w:rPr>
                <w:sz w:val="16"/>
              </w:rPr>
              <w:t>Ich kann die Vorgehensweise mit anderen Produktionsplänen ve</w:t>
            </w:r>
            <w:r w:rsidRPr="00B73F51">
              <w:rPr>
                <w:sz w:val="16"/>
              </w:rPr>
              <w:t>r</w:t>
            </w:r>
            <w:r w:rsidRPr="00B73F51">
              <w:rPr>
                <w:sz w:val="16"/>
              </w:rPr>
              <w:t>gleichen.</w:t>
            </w:r>
          </w:p>
          <w:p w:rsidR="00B73F51" w:rsidRPr="00B73F51" w:rsidRDefault="00B73F51" w:rsidP="008F1F5C">
            <w:pPr>
              <w:numPr>
                <w:ilvl w:val="0"/>
                <w:numId w:val="5"/>
              </w:numPr>
              <w:ind w:left="227" w:hanging="170"/>
              <w:rPr>
                <w:sz w:val="16"/>
              </w:rPr>
            </w:pPr>
            <w:r w:rsidRPr="00B73F51">
              <w:rPr>
                <w:sz w:val="16"/>
              </w:rPr>
              <w:t>Ich kann meinen Produktionsplan hinsichtlich wirtschaftlicher und fertigungstechnischer Kriterien verbessern.</w:t>
            </w:r>
          </w:p>
          <w:p w:rsidR="00B73F51" w:rsidRPr="00B73F51" w:rsidRDefault="00B73F51" w:rsidP="008F1F5C">
            <w:pPr>
              <w:numPr>
                <w:ilvl w:val="0"/>
                <w:numId w:val="5"/>
              </w:numPr>
              <w:ind w:left="227" w:hanging="170"/>
              <w:rPr>
                <w:sz w:val="16"/>
              </w:rPr>
            </w:pPr>
            <w:r w:rsidRPr="00B73F51">
              <w:rPr>
                <w:sz w:val="16"/>
              </w:rPr>
              <w:t>Ich kann mich mit meinem erzielten Ergebnis kritisch auseinande</w:t>
            </w:r>
            <w:r w:rsidRPr="00B73F51">
              <w:rPr>
                <w:sz w:val="16"/>
              </w:rPr>
              <w:t>r</w:t>
            </w:r>
            <w:r w:rsidRPr="00B73F51">
              <w:rPr>
                <w:sz w:val="16"/>
              </w:rPr>
              <w:t>setzten.</w:t>
            </w:r>
          </w:p>
          <w:p w:rsidR="00B73F51" w:rsidRPr="006E3505" w:rsidRDefault="00B73F51" w:rsidP="008F1F5C">
            <w:pPr>
              <w:numPr>
                <w:ilvl w:val="0"/>
                <w:numId w:val="5"/>
              </w:numPr>
              <w:ind w:left="227" w:hanging="170"/>
              <w:rPr>
                <w:sz w:val="16"/>
              </w:rPr>
            </w:pPr>
            <w:r w:rsidRPr="00B73F51">
              <w:rPr>
                <w:sz w:val="16"/>
              </w:rPr>
              <w:t>Ich kann meine Vorgehensweise bewerten und plane Verbesseru</w:t>
            </w:r>
            <w:r w:rsidRPr="00B73F51">
              <w:rPr>
                <w:sz w:val="16"/>
              </w:rPr>
              <w:t>n</w:t>
            </w:r>
            <w:r w:rsidRPr="00B73F51">
              <w:rPr>
                <w:sz w:val="16"/>
              </w:rPr>
              <w:t>gen ein.</w:t>
            </w:r>
          </w:p>
        </w:tc>
        <w:tc>
          <w:tcPr>
            <w:tcW w:w="4821" w:type="dxa"/>
            <w:gridSpan w:val="4"/>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Was Sie schon können sollten:</w:t>
            </w:r>
          </w:p>
          <w:p w:rsidR="00B73F51" w:rsidRPr="00B73F51" w:rsidRDefault="00B73F51" w:rsidP="008F1F5C">
            <w:pPr>
              <w:numPr>
                <w:ilvl w:val="0"/>
                <w:numId w:val="5"/>
              </w:numPr>
              <w:ind w:left="227" w:hanging="170"/>
              <w:rPr>
                <w:sz w:val="16"/>
              </w:rPr>
            </w:pPr>
            <w:r w:rsidRPr="00B73F51">
              <w:rPr>
                <w:sz w:val="16"/>
              </w:rPr>
              <w:t>Ich kann schon Aufträge lesen und verstehen.</w:t>
            </w:r>
          </w:p>
          <w:p w:rsidR="00B73F51" w:rsidRPr="00B73F51" w:rsidRDefault="00B73F51" w:rsidP="008F1F5C">
            <w:pPr>
              <w:numPr>
                <w:ilvl w:val="0"/>
                <w:numId w:val="5"/>
              </w:numPr>
              <w:ind w:left="227" w:hanging="170"/>
              <w:rPr>
                <w:sz w:val="16"/>
              </w:rPr>
            </w:pPr>
            <w:r w:rsidRPr="00B73F51">
              <w:rPr>
                <w:sz w:val="16"/>
              </w:rPr>
              <w:t>Ich kann Skizzen lesen.</w:t>
            </w:r>
          </w:p>
          <w:p w:rsidR="00B73F51" w:rsidRPr="00B73F51" w:rsidRDefault="00B73F51" w:rsidP="008F1F5C">
            <w:pPr>
              <w:numPr>
                <w:ilvl w:val="0"/>
                <w:numId w:val="5"/>
              </w:numPr>
              <w:ind w:left="227" w:hanging="170"/>
              <w:rPr>
                <w:sz w:val="16"/>
              </w:rPr>
            </w:pPr>
            <w:r w:rsidRPr="00B73F51">
              <w:rPr>
                <w:sz w:val="16"/>
              </w:rPr>
              <w:t>Ich kann die typischen Werkzeuge der Weiterverarbeitung einse</w:t>
            </w:r>
            <w:r w:rsidRPr="00B73F51">
              <w:rPr>
                <w:sz w:val="16"/>
              </w:rPr>
              <w:t>t</w:t>
            </w:r>
            <w:r w:rsidRPr="00B73F51">
              <w:rPr>
                <w:sz w:val="16"/>
              </w:rPr>
              <w:t>zen.</w:t>
            </w:r>
          </w:p>
          <w:p w:rsidR="00B73F51" w:rsidRPr="00B73F51" w:rsidRDefault="00B73F51" w:rsidP="008F1F5C">
            <w:pPr>
              <w:numPr>
                <w:ilvl w:val="0"/>
                <w:numId w:val="5"/>
              </w:numPr>
              <w:ind w:left="227" w:hanging="170"/>
              <w:rPr>
                <w:sz w:val="16"/>
              </w:rPr>
            </w:pPr>
            <w:r w:rsidRPr="00B73F51">
              <w:rPr>
                <w:sz w:val="16"/>
              </w:rPr>
              <w:t>Ich kann Bogen von Hand falzen.</w:t>
            </w:r>
          </w:p>
        </w:tc>
      </w:tr>
      <w:tr w:rsidR="00B73F51" w:rsidRPr="00B73F51" w:rsidTr="00B73F51">
        <w:trPr>
          <w:trHeight w:val="443"/>
        </w:trPr>
        <w:tc>
          <w:tcPr>
            <w:tcW w:w="4818" w:type="dxa"/>
            <w:gridSpan w:val="2"/>
            <w:vMerge/>
            <w:tcBorders>
              <w:left w:val="single" w:sz="4" w:space="0" w:color="auto"/>
              <w:right w:val="single" w:sz="4" w:space="0" w:color="auto"/>
            </w:tcBorders>
          </w:tcPr>
          <w:p w:rsidR="00B73F51" w:rsidRPr="00B73F51" w:rsidRDefault="00B73F51" w:rsidP="00B73F51">
            <w:pPr>
              <w:spacing w:before="40" w:after="60" w:line="160" w:lineRule="exact"/>
              <w:rPr>
                <w:sz w:val="12"/>
              </w:rPr>
            </w:pPr>
          </w:p>
        </w:tc>
        <w:tc>
          <w:tcPr>
            <w:tcW w:w="4821" w:type="dxa"/>
            <w:gridSpan w:val="4"/>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Wofür Sie das benötigen:</w:t>
            </w:r>
          </w:p>
          <w:p w:rsidR="00B73F51" w:rsidRPr="00B73F51" w:rsidRDefault="00B73F51" w:rsidP="00B73F51">
            <w:pPr>
              <w:ind w:left="227"/>
              <w:rPr>
                <w:sz w:val="16"/>
              </w:rPr>
            </w:pPr>
          </w:p>
        </w:tc>
      </w:tr>
      <w:tr w:rsidR="00B73F51" w:rsidRPr="00B73F51" w:rsidTr="00B73F51">
        <w:trPr>
          <w:trHeight w:val="443"/>
        </w:trPr>
        <w:tc>
          <w:tcPr>
            <w:tcW w:w="4818" w:type="dxa"/>
            <w:gridSpan w:val="2"/>
            <w:vMerge/>
            <w:tcBorders>
              <w:left w:val="single" w:sz="4" w:space="0" w:color="auto"/>
              <w:right w:val="single" w:sz="4" w:space="0" w:color="auto"/>
            </w:tcBorders>
          </w:tcPr>
          <w:p w:rsidR="00B73F51" w:rsidRPr="00B73F51" w:rsidRDefault="00B73F51" w:rsidP="00B73F51">
            <w:pPr>
              <w:spacing w:before="40" w:after="60" w:line="160" w:lineRule="exact"/>
              <w:rPr>
                <w:sz w:val="12"/>
              </w:rPr>
            </w:pPr>
          </w:p>
        </w:tc>
        <w:tc>
          <w:tcPr>
            <w:tcW w:w="4821" w:type="dxa"/>
            <w:gridSpan w:val="4"/>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Wie Sie Ihr Können prüfen können:</w:t>
            </w:r>
          </w:p>
          <w:p w:rsidR="00B73F51" w:rsidRPr="00B73F51" w:rsidRDefault="00B73F51" w:rsidP="00B73F51">
            <w:pPr>
              <w:ind w:left="227"/>
              <w:rPr>
                <w:sz w:val="16"/>
              </w:rPr>
            </w:pPr>
          </w:p>
        </w:tc>
      </w:tr>
    </w:tbl>
    <w:p w:rsidR="00B73F51" w:rsidRPr="00B73F51" w:rsidRDefault="00B73F51" w:rsidP="00761F04">
      <w:pPr>
        <w:pStyle w:val="berschrift1"/>
      </w:pPr>
      <w:r w:rsidRPr="00B73F51">
        <w:t xml:space="preserve">Herstellung einer </w:t>
      </w:r>
      <w:proofErr w:type="spellStart"/>
      <w:r w:rsidRPr="00B73F51">
        <w:t>Broschurenmusterbox</w:t>
      </w:r>
      <w:proofErr w:type="spellEnd"/>
    </w:p>
    <w:p w:rsidR="00B73F51" w:rsidRPr="00761F04" w:rsidRDefault="00B73F51" w:rsidP="00761F04">
      <w:pPr>
        <w:pStyle w:val="berschrift2"/>
      </w:pPr>
      <w:r w:rsidRPr="00761F04">
        <w:t>Drahtrückstichbroschur</w:t>
      </w:r>
    </w:p>
    <w:p w:rsidR="00B73F51" w:rsidRPr="00B73F51" w:rsidRDefault="00761F04" w:rsidP="00761F04">
      <w:pPr>
        <w:pStyle w:val="berschrift3"/>
      </w:pPr>
      <w:r w:rsidRPr="00B73F51">
        <w:rPr>
          <w:noProof/>
          <w:sz w:val="24"/>
        </w:rPr>
        <w:drawing>
          <wp:anchor distT="0" distB="0" distL="114300" distR="114300" simplePos="0" relativeHeight="251806720" behindDoc="0" locked="0" layoutInCell="0" allowOverlap="1" wp14:anchorId="2D857550" wp14:editId="73F25161">
            <wp:simplePos x="0" y="0"/>
            <wp:positionH relativeFrom="rightMargin">
              <wp:posOffset>153670</wp:posOffset>
            </wp:positionH>
            <wp:positionV relativeFrom="paragraph">
              <wp:posOffset>224790</wp:posOffset>
            </wp:positionV>
            <wp:extent cx="345440" cy="323850"/>
            <wp:effectExtent l="0" t="0" r="0" b="0"/>
            <wp:wrapNone/>
            <wp:docPr id="2209"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B73F51" w:rsidRPr="00B73F51">
        <w:rPr>
          <w:noProof/>
          <w:sz w:val="24"/>
        </w:rPr>
        <w:drawing>
          <wp:anchor distT="0" distB="0" distL="114300" distR="114300" simplePos="0" relativeHeight="251807744" behindDoc="0" locked="0" layoutInCell="0" allowOverlap="1" wp14:anchorId="170E0958" wp14:editId="10893C14">
            <wp:simplePos x="0" y="0"/>
            <wp:positionH relativeFrom="rightMargin">
              <wp:posOffset>155296</wp:posOffset>
            </wp:positionH>
            <wp:positionV relativeFrom="paragraph">
              <wp:posOffset>632688</wp:posOffset>
            </wp:positionV>
            <wp:extent cx="323850" cy="323850"/>
            <wp:effectExtent l="0" t="0" r="0" b="0"/>
            <wp:wrapNone/>
            <wp:docPr id="2208"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B73F51" w:rsidRPr="00B73F51">
        <w:t>Arbeitsaufgabe</w:t>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B73F51" w:rsidRPr="00B73F51" w:rsidTr="00B73F51">
        <w:trPr>
          <w:trHeight w:val="397"/>
        </w:trPr>
        <w:tc>
          <w:tcPr>
            <w:tcW w:w="147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Phase</w:t>
            </w:r>
          </w:p>
        </w:tc>
        <w:tc>
          <w:tcPr>
            <w:tcW w:w="94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Zeit</w:t>
            </w:r>
          </w:p>
        </w:tc>
        <w:tc>
          <w:tcPr>
            <w:tcW w:w="4961"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5478D529" wp14:editId="3A9677B6">
                  <wp:extent cx="302701" cy="324000"/>
                  <wp:effectExtent l="0" t="0" r="2540" b="0"/>
                  <wp:docPr id="221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B73F51">
            <w:pPr>
              <w:jc w:val="both"/>
              <w:rPr>
                <w:noProof/>
                <w:lang w:eastAsia="de-DE"/>
              </w:rPr>
            </w:pPr>
            <w:r w:rsidRPr="00B73F51">
              <w:rPr>
                <w:noProof/>
                <w:lang w:eastAsia="de-DE"/>
              </w:rPr>
              <w:t xml:space="preserve">Lesen Sie den Auftrag. </w:t>
            </w:r>
          </w:p>
          <w:p w:rsidR="00B73F51" w:rsidRPr="00B73F51" w:rsidRDefault="004A69C8" w:rsidP="00B73F51">
            <w:pPr>
              <w:jc w:val="both"/>
              <w:rPr>
                <w:noProof/>
                <w:lang w:eastAsia="de-DE"/>
              </w:rPr>
            </w:pPr>
            <w:r w:rsidRPr="00AA18D1">
              <w:rPr>
                <w:noProof/>
                <w:lang w:eastAsia="de-DE"/>
              </w:rPr>
              <w:drawing>
                <wp:anchor distT="0" distB="0" distL="114300" distR="114300" simplePos="0" relativeHeight="251892736" behindDoc="0" locked="0" layoutInCell="1" allowOverlap="1" wp14:anchorId="00FBBB84" wp14:editId="545571EC">
                  <wp:simplePos x="0" y="0"/>
                  <wp:positionH relativeFrom="column">
                    <wp:posOffset>3242310</wp:posOffset>
                  </wp:positionH>
                  <wp:positionV relativeFrom="paragraph">
                    <wp:posOffset>307340</wp:posOffset>
                  </wp:positionV>
                  <wp:extent cx="323850" cy="323850"/>
                  <wp:effectExtent l="0" t="0" r="0" b="0"/>
                  <wp:wrapNone/>
                  <wp:docPr id="54" name="Grafik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B73F51" w:rsidRPr="00B73F51">
              <w:rPr>
                <w:noProof/>
                <w:lang w:eastAsia="de-DE"/>
              </w:rPr>
              <w:t xml:space="preserve">Ergänzen Sie den Arbeitsablaufplan. Verwenden Sie dazu die vorgegebenen Begriffe und Sätze. Schätzen Sie für jeden Arbeitsschritt, wie lange Sie in etwa brauchen werden. </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5E842B06" wp14:editId="0F737C52">
                  <wp:extent cx="648335" cy="318770"/>
                  <wp:effectExtent l="0" t="0" r="0" b="0"/>
                  <wp:docPr id="2211"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B73F51">
            <w:pPr>
              <w:jc w:val="both"/>
              <w:rPr>
                <w:noProof/>
                <w:lang w:eastAsia="de-DE"/>
              </w:rPr>
            </w:pPr>
            <w:r w:rsidRPr="00B73F51">
              <w:rPr>
                <w:noProof/>
                <w:lang w:eastAsia="de-DE"/>
              </w:rPr>
              <w:t>Suchen Sie sich einen Partner und einigen Sie sich auf eine einheitliche Vorgehensweise. Überprüfen Sie diese mit Hilfe der Lösung.</w:t>
            </w:r>
          </w:p>
          <w:p w:rsidR="00B73F51" w:rsidRPr="00B73F51" w:rsidRDefault="00B73F51" w:rsidP="00B73F51">
            <w:pPr>
              <w:jc w:val="both"/>
              <w:rPr>
                <w:noProof/>
                <w:lang w:eastAsia="de-DE"/>
              </w:rPr>
            </w:pPr>
            <w:r w:rsidRPr="00B73F51">
              <w:rPr>
                <w:noProof/>
                <w:lang w:eastAsia="de-DE"/>
              </w:rPr>
              <w:t xml:space="preserve">Tauschen Sie sich anschließend über Ihre Zeit-schätzungen aus. </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noProof/>
                <w:lang w:eastAsia="de-DE"/>
              </w:rPr>
            </w:pPr>
            <w:r w:rsidRPr="00B73F51">
              <w:rPr>
                <w:rFonts w:eastAsia="Calibri"/>
                <w:noProof/>
                <w:lang w:eastAsia="de-DE"/>
              </w:rPr>
              <w:drawing>
                <wp:inline distT="0" distB="0" distL="0" distR="0" wp14:anchorId="5C7501EC" wp14:editId="0FD7940D">
                  <wp:extent cx="302701" cy="324000"/>
                  <wp:effectExtent l="0" t="0" r="2540" b="0"/>
                  <wp:docPr id="2212"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B73F51">
            <w:pPr>
              <w:jc w:val="both"/>
              <w:rPr>
                <w:noProof/>
                <w:lang w:eastAsia="de-DE"/>
              </w:rPr>
            </w:pPr>
            <w:r w:rsidRPr="00B73F51">
              <w:rPr>
                <w:noProof/>
                <w:lang w:eastAsia="de-DE"/>
              </w:rPr>
              <w:t xml:space="preserve">Stellen Sie die Broschur anhand der gegebenen </w:t>
            </w:r>
            <w:r w:rsidR="00BC2107">
              <w:rPr>
                <w:noProof/>
                <w:lang w:eastAsia="de-DE"/>
              </w:rPr>
              <w:t>Auftragsdaten</w:t>
            </w:r>
            <w:r w:rsidRPr="00B73F51">
              <w:rPr>
                <w:noProof/>
                <w:lang w:eastAsia="de-DE"/>
              </w:rPr>
              <w:t xml:space="preserve"> her. Orientieren Sie sich dabei an Ihrem </w:t>
            </w:r>
            <w:r w:rsidR="00BC2107">
              <w:rPr>
                <w:noProof/>
                <w:lang w:eastAsia="de-DE"/>
              </w:rPr>
              <w:t>Arbeitsablauf</w:t>
            </w:r>
            <w:r w:rsidRPr="00B73F51">
              <w:rPr>
                <w:noProof/>
                <w:lang w:eastAsia="de-DE"/>
              </w:rPr>
              <w:t>plan. Notieren Sie für jeden Arbeitsschritt die tatsächlich benötigte Zeit.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11D364A3" wp14:editId="75C88EEA">
                  <wp:extent cx="532800" cy="324000"/>
                  <wp:effectExtent l="0" t="0" r="635" b="0"/>
                  <wp:docPr id="2213"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B73F51">
            <w:pPr>
              <w:jc w:val="both"/>
              <w:rPr>
                <w:noProof/>
                <w:lang w:eastAsia="de-DE"/>
              </w:rPr>
            </w:pPr>
            <w:r w:rsidRPr="00B73F51">
              <w:rPr>
                <w:noProof/>
                <w:lang w:eastAsia="de-DE"/>
              </w:rPr>
              <w:t>Vergleichen Sie Ihr Vorgehen untereinander und bewerten Sie die Qualität Ihrer Broschuren anhand de</w:t>
            </w:r>
            <w:r w:rsidR="0041303F">
              <w:rPr>
                <w:noProof/>
                <w:lang w:eastAsia="de-DE"/>
              </w:rPr>
              <w:t xml:space="preserve">r </w:t>
            </w:r>
            <w:r w:rsidR="0041303F">
              <w:rPr>
                <w:noProof/>
                <w:lang w:eastAsia="de-DE"/>
              </w:rPr>
              <w:lastRenderedPageBreak/>
              <w:t>Liste „Qualitätsmerkmale und -</w:t>
            </w:r>
            <w:r w:rsidRPr="00B73F51">
              <w:rPr>
                <w:noProof/>
                <w:lang w:eastAsia="de-DE"/>
              </w:rPr>
              <w:t>prüfung“.</w:t>
            </w:r>
          </w:p>
          <w:p w:rsidR="00B73F51" w:rsidRPr="00B73F51" w:rsidRDefault="00B73F51" w:rsidP="00B73F51">
            <w:pPr>
              <w:jc w:val="both"/>
              <w:rPr>
                <w:noProof/>
                <w:lang w:eastAsia="de-DE"/>
              </w:rPr>
            </w:pPr>
            <w:r w:rsidRPr="00B73F51">
              <w:rPr>
                <w:noProof/>
                <w:lang w:eastAsia="de-DE"/>
              </w:rPr>
              <w:t>Sind Fehler aufgetreten? Wenn ja, welche?</w:t>
            </w:r>
          </w:p>
          <w:p w:rsidR="00B73F51" w:rsidRPr="00B73F51" w:rsidRDefault="00B73F51" w:rsidP="00B73F51">
            <w:pPr>
              <w:jc w:val="both"/>
              <w:rPr>
                <w:noProof/>
                <w:lang w:eastAsia="de-DE"/>
              </w:rPr>
            </w:pPr>
            <w:r w:rsidRPr="00B73F51">
              <w:rPr>
                <w:noProof/>
                <w:lang w:eastAsia="de-DE"/>
              </w:rPr>
              <w:t xml:space="preserve">Notieren Sie gefundene Fehler auf Karten und heften Sie diese an eine Stellwand. Tauschen Sie sich über die Entstehung von Fehler aus. </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lastRenderedPageBreak/>
              <w:drawing>
                <wp:inline distT="0" distB="0" distL="0" distR="0" wp14:anchorId="2A1F8EB6" wp14:editId="17B29E95">
                  <wp:extent cx="648335" cy="318770"/>
                  <wp:effectExtent l="0" t="0" r="0" b="0"/>
                  <wp:docPr id="2214"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B73F51">
            <w:pPr>
              <w:jc w:val="both"/>
              <w:rPr>
                <w:noProof/>
                <w:lang w:eastAsia="de-DE"/>
              </w:rPr>
            </w:pPr>
            <w:r w:rsidRPr="00B73F51">
              <w:rPr>
                <w:noProof/>
                <w:lang w:eastAsia="de-DE"/>
              </w:rPr>
              <w:t xml:space="preserve">Bewerten Sie mit einem Partner kritisch Ihre Vorgehens-weise. An welchen Stellen können Sie Ihren Arbeits-ablauf verbessern und Fehler vermeiden? </w:t>
            </w:r>
          </w:p>
          <w:p w:rsidR="00B73F51" w:rsidRPr="00B73F51" w:rsidRDefault="00B73F51" w:rsidP="00B73F51">
            <w:pPr>
              <w:jc w:val="both"/>
              <w:rPr>
                <w:noProof/>
                <w:lang w:eastAsia="de-DE"/>
              </w:rPr>
            </w:pPr>
            <w:r w:rsidRPr="00B73F51">
              <w:rPr>
                <w:noProof/>
                <w:lang w:eastAsia="de-DE"/>
              </w:rPr>
              <w:t>Halten Sie Ihre Ergebnisse schriftlich fest.</w:t>
            </w:r>
          </w:p>
        </w:tc>
      </w:tr>
    </w:tbl>
    <w:p w:rsidR="00B73F51" w:rsidRPr="00B73F51" w:rsidRDefault="00B73F51" w:rsidP="00B73F51">
      <w:pPr>
        <w:jc w:val="both"/>
        <w:rPr>
          <w:sz w:val="16"/>
          <w:lang w:eastAsia="de-DE"/>
        </w:rPr>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B73F51" w:rsidRPr="00B73F51" w:rsidTr="00B73F51">
        <w:trPr>
          <w:trHeight w:val="397"/>
        </w:trPr>
        <w:tc>
          <w:tcPr>
            <w:tcW w:w="147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Phase</w:t>
            </w:r>
          </w:p>
        </w:tc>
        <w:tc>
          <w:tcPr>
            <w:tcW w:w="94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Zeit</w:t>
            </w:r>
          </w:p>
        </w:tc>
        <w:tc>
          <w:tcPr>
            <w:tcW w:w="4961"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noProof/>
                <w:sz w:val="24"/>
                <w:lang w:eastAsia="de-DE"/>
              </w:rPr>
              <w:drawing>
                <wp:anchor distT="0" distB="0" distL="114300" distR="114300" simplePos="0" relativeHeight="251811840" behindDoc="0" locked="0" layoutInCell="0" allowOverlap="1" wp14:anchorId="3A7A7207" wp14:editId="06753D5B">
                  <wp:simplePos x="0" y="0"/>
                  <wp:positionH relativeFrom="rightMargin">
                    <wp:posOffset>107950</wp:posOffset>
                  </wp:positionH>
                  <wp:positionV relativeFrom="paragraph">
                    <wp:posOffset>0</wp:posOffset>
                  </wp:positionV>
                  <wp:extent cx="345440" cy="323850"/>
                  <wp:effectExtent l="0" t="0" r="0" b="0"/>
                  <wp:wrapNone/>
                  <wp:docPr id="221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3F51">
              <w:rPr>
                <w:rFonts w:eastAsia="Times New Roman" w:cs="Times New Roman"/>
                <w:b/>
                <w:lang w:eastAsia="de-DE"/>
              </w:rPr>
              <w:t>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5ABF721F" wp14:editId="7D89F396">
                  <wp:extent cx="302701" cy="324000"/>
                  <wp:effectExtent l="0" t="0" r="2540" b="0"/>
                  <wp:docPr id="221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4A69C8" w:rsidP="00B73F51">
            <w:pPr>
              <w:jc w:val="both"/>
              <w:rPr>
                <w:noProof/>
                <w:lang w:eastAsia="de-DE"/>
              </w:rPr>
            </w:pPr>
            <w:r w:rsidRPr="00AA18D1">
              <w:rPr>
                <w:noProof/>
                <w:lang w:eastAsia="de-DE"/>
              </w:rPr>
              <w:drawing>
                <wp:anchor distT="0" distB="0" distL="114300" distR="114300" simplePos="0" relativeHeight="251894784" behindDoc="0" locked="0" layoutInCell="1" allowOverlap="1" wp14:anchorId="4803830C" wp14:editId="49C74C7C">
                  <wp:simplePos x="0" y="0"/>
                  <wp:positionH relativeFrom="column">
                    <wp:posOffset>3594100</wp:posOffset>
                  </wp:positionH>
                  <wp:positionV relativeFrom="paragraph">
                    <wp:posOffset>80645</wp:posOffset>
                  </wp:positionV>
                  <wp:extent cx="323850" cy="323850"/>
                  <wp:effectExtent l="0" t="0" r="0" b="0"/>
                  <wp:wrapNone/>
                  <wp:docPr id="55" name="Grafik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B73F51" w:rsidRPr="00B73F51">
              <w:rPr>
                <w:noProof/>
                <w:lang w:eastAsia="de-DE"/>
              </w:rPr>
              <w:t xml:space="preserve">Lesen Sie den Auftrag. </w:t>
            </w:r>
          </w:p>
          <w:p w:rsidR="00B73F51" w:rsidRPr="00B73F51" w:rsidRDefault="00B73F51" w:rsidP="00B73F51">
            <w:pPr>
              <w:jc w:val="both"/>
              <w:rPr>
                <w:noProof/>
                <w:lang w:eastAsia="de-DE"/>
              </w:rPr>
            </w:pPr>
            <w:r w:rsidRPr="00B73F51">
              <w:rPr>
                <w:noProof/>
                <w:lang w:eastAsia="de-DE"/>
              </w:rPr>
              <w:t xml:space="preserve">Erstellen Sie den Arbeitsablaufplan. Verwenden Sie dazu die vorgegebenen Begriffe und Sätze. Schätzen Sie für jeden Arbeitsschritt, wie lange Sie in etwa brauchen werden. </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3052CA03" wp14:editId="731CACFA">
                  <wp:extent cx="648335" cy="318770"/>
                  <wp:effectExtent l="0" t="0" r="0" b="0"/>
                  <wp:docPr id="2217"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B73F51">
            <w:pPr>
              <w:jc w:val="both"/>
              <w:rPr>
                <w:noProof/>
                <w:lang w:eastAsia="de-DE"/>
              </w:rPr>
            </w:pPr>
            <w:r w:rsidRPr="00B73F51">
              <w:rPr>
                <w:noProof/>
                <w:lang w:eastAsia="de-DE"/>
              </w:rPr>
              <w:t>Suchen Sie sich einen Partner und einigen Sie sich auf eine einheitliche Vorgehensweise. Überprüfen Sie diese mit Hilfe der Lösung.</w:t>
            </w:r>
          </w:p>
          <w:p w:rsidR="00B73F51" w:rsidRPr="00B73F51" w:rsidRDefault="00B73F51" w:rsidP="00B73F51">
            <w:pPr>
              <w:jc w:val="both"/>
              <w:rPr>
                <w:noProof/>
                <w:lang w:eastAsia="de-DE"/>
              </w:rPr>
            </w:pPr>
            <w:r w:rsidRPr="00B73F51">
              <w:rPr>
                <w:noProof/>
                <w:lang w:eastAsia="de-DE"/>
              </w:rPr>
              <w:t>Tauschen Sie sich anschließend über Ihre Zeit-schätzungen aus.</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noProof/>
                <w:lang w:eastAsia="de-DE"/>
              </w:rPr>
            </w:pPr>
            <w:r w:rsidRPr="00B73F51">
              <w:rPr>
                <w:rFonts w:eastAsia="Calibri"/>
                <w:noProof/>
                <w:lang w:eastAsia="de-DE"/>
              </w:rPr>
              <w:drawing>
                <wp:inline distT="0" distB="0" distL="0" distR="0" wp14:anchorId="2E24F57F" wp14:editId="5AEADA95">
                  <wp:extent cx="302701" cy="324000"/>
                  <wp:effectExtent l="0" t="0" r="2540" b="0"/>
                  <wp:docPr id="2218"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B73F51">
            <w:pPr>
              <w:jc w:val="both"/>
              <w:rPr>
                <w:noProof/>
                <w:lang w:eastAsia="de-DE"/>
              </w:rPr>
            </w:pPr>
            <w:r w:rsidRPr="00B73F51">
              <w:rPr>
                <w:noProof/>
                <w:lang w:eastAsia="de-DE"/>
              </w:rPr>
              <w:t xml:space="preserve">Stellen Sie die Broschur anhand der gegebenen </w:t>
            </w:r>
            <w:r w:rsidR="00BC2107">
              <w:rPr>
                <w:noProof/>
                <w:lang w:eastAsia="de-DE"/>
              </w:rPr>
              <w:t>Auftragsdaten</w:t>
            </w:r>
            <w:r w:rsidRPr="00B73F51">
              <w:rPr>
                <w:noProof/>
                <w:lang w:eastAsia="de-DE"/>
              </w:rPr>
              <w:t xml:space="preserve"> her. Orientieren Sie sich dabei an Ihrem </w:t>
            </w:r>
            <w:r w:rsidR="00BC2107">
              <w:rPr>
                <w:noProof/>
                <w:lang w:eastAsia="de-DE"/>
              </w:rPr>
              <w:t>Arbeitsablauf</w:t>
            </w:r>
            <w:r w:rsidRPr="00B73F51">
              <w:rPr>
                <w:noProof/>
                <w:lang w:eastAsia="de-DE"/>
              </w:rPr>
              <w:t>plan. Notieren Sie für jeden Arbeitsschritt die tatsächlich benötigte Zeit.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7B1B007F" wp14:editId="55EEFBFA">
                  <wp:extent cx="532800" cy="324000"/>
                  <wp:effectExtent l="0" t="0" r="635" b="0"/>
                  <wp:docPr id="2219"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B73F51">
            <w:pPr>
              <w:jc w:val="both"/>
              <w:rPr>
                <w:noProof/>
                <w:lang w:eastAsia="de-DE"/>
              </w:rPr>
            </w:pPr>
            <w:r w:rsidRPr="00B73F51">
              <w:rPr>
                <w:noProof/>
                <w:lang w:eastAsia="de-DE"/>
              </w:rPr>
              <w:t>Vergleichen Sie Ihr Vorgehen untereinander und bewerten Sie die Qualität Ihrer Broschuren anhand de</w:t>
            </w:r>
            <w:r w:rsidR="0041303F">
              <w:rPr>
                <w:noProof/>
                <w:lang w:eastAsia="de-DE"/>
              </w:rPr>
              <w:t>r Liste „Qualitätsmerkmale und -</w:t>
            </w:r>
            <w:r w:rsidRPr="00B73F51">
              <w:rPr>
                <w:noProof/>
                <w:lang w:eastAsia="de-DE"/>
              </w:rPr>
              <w:t>prüfung“.</w:t>
            </w:r>
          </w:p>
          <w:p w:rsidR="00B73F51" w:rsidRPr="00B73F51" w:rsidRDefault="00B73F51" w:rsidP="00B73F51">
            <w:pPr>
              <w:jc w:val="both"/>
              <w:rPr>
                <w:noProof/>
                <w:lang w:eastAsia="de-DE"/>
              </w:rPr>
            </w:pPr>
            <w:r w:rsidRPr="00B73F51">
              <w:rPr>
                <w:noProof/>
                <w:lang w:eastAsia="de-DE"/>
              </w:rPr>
              <w:t>Sind Fehler aufgetreten? Wenn ja, welche?</w:t>
            </w:r>
          </w:p>
          <w:p w:rsidR="00B73F51" w:rsidRPr="00B73F51" w:rsidRDefault="00B73F51" w:rsidP="00B73F51">
            <w:pPr>
              <w:jc w:val="both"/>
              <w:rPr>
                <w:noProof/>
                <w:lang w:eastAsia="de-DE"/>
              </w:rPr>
            </w:pPr>
            <w:r w:rsidRPr="00B73F51">
              <w:rPr>
                <w:noProof/>
                <w:lang w:eastAsia="de-DE"/>
              </w:rPr>
              <w:t>Notieren Sie gefundene Fehler auf Karten und heften Sie diese an eine Stellwand. Tauschen Sie sich über die Entstehung von Fehler aus.</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4C45789E" wp14:editId="2031143A">
                  <wp:extent cx="302701" cy="324000"/>
                  <wp:effectExtent l="0" t="0" r="2540" b="0"/>
                  <wp:docPr id="222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B73F51">
            <w:pPr>
              <w:jc w:val="both"/>
              <w:rPr>
                <w:noProof/>
                <w:lang w:eastAsia="de-DE"/>
              </w:rPr>
            </w:pPr>
            <w:r w:rsidRPr="00B73F51">
              <w:rPr>
                <w:noProof/>
                <w:lang w:eastAsia="de-DE"/>
              </w:rPr>
              <w:t>Bewerten Sie kritisch Ihre Vorgehensweise und planen Sie Verbesserungen sowie die notwen</w:t>
            </w:r>
            <w:r w:rsidR="0041303F">
              <w:rPr>
                <w:noProof/>
                <w:lang w:eastAsia="de-DE"/>
              </w:rPr>
              <w:t>d</w:t>
            </w:r>
            <w:r w:rsidRPr="00B73F51">
              <w:rPr>
                <w:noProof/>
                <w:lang w:eastAsia="de-DE"/>
              </w:rPr>
              <w:t xml:space="preserve">igen Qualitäts-kontrollen ein. </w:t>
            </w:r>
            <w:r w:rsidRPr="00B73F51">
              <w:rPr>
                <w:noProof/>
              </w:rPr>
              <w:t>Halten Sie Ihre Ergebnisse schriftlich fest.</w:t>
            </w:r>
          </w:p>
        </w:tc>
      </w:tr>
    </w:tbl>
    <w:p w:rsidR="00B73F51" w:rsidRPr="00B73F51" w:rsidRDefault="00B73F51" w:rsidP="00B73F51">
      <w:pPr>
        <w:jc w:val="both"/>
        <w:rPr>
          <w:lang w:eastAsia="de-DE"/>
        </w:rPr>
      </w:pPr>
      <w:r w:rsidRPr="00B73F51">
        <w:rPr>
          <w:noProof/>
          <w:lang w:eastAsia="de-DE"/>
        </w:rPr>
        <w:drawing>
          <wp:anchor distT="0" distB="0" distL="114300" distR="114300" simplePos="0" relativeHeight="251809792" behindDoc="0" locked="0" layoutInCell="0" allowOverlap="1" wp14:anchorId="0DFF71FD" wp14:editId="1BC4AF42">
            <wp:simplePos x="0" y="0"/>
            <wp:positionH relativeFrom="rightMargin">
              <wp:posOffset>139370</wp:posOffset>
            </wp:positionH>
            <wp:positionV relativeFrom="paragraph">
              <wp:posOffset>-3943070</wp:posOffset>
            </wp:positionV>
            <wp:extent cx="323850" cy="323850"/>
            <wp:effectExtent l="0" t="0" r="0" b="0"/>
            <wp:wrapNone/>
            <wp:docPr id="2222"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3F51">
        <w:rPr>
          <w:noProof/>
          <w:sz w:val="24"/>
          <w:lang w:eastAsia="de-DE"/>
        </w:rPr>
        <w:drawing>
          <wp:anchor distT="0" distB="0" distL="114300" distR="114300" simplePos="0" relativeHeight="251825152" behindDoc="0" locked="0" layoutInCell="0" allowOverlap="1" wp14:anchorId="1EBA2B93" wp14:editId="6726626B">
            <wp:simplePos x="0" y="0"/>
            <wp:positionH relativeFrom="rightMargin">
              <wp:posOffset>122580</wp:posOffset>
            </wp:positionH>
            <wp:positionV relativeFrom="paragraph">
              <wp:posOffset>555955</wp:posOffset>
            </wp:positionV>
            <wp:extent cx="323850" cy="323850"/>
            <wp:effectExtent l="0" t="0" r="0" b="0"/>
            <wp:wrapNone/>
            <wp:docPr id="2224"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B73F51" w:rsidRPr="00B73F51" w:rsidTr="00B73F51">
        <w:trPr>
          <w:trHeight w:val="349"/>
        </w:trPr>
        <w:tc>
          <w:tcPr>
            <w:tcW w:w="147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Phase</w:t>
            </w:r>
          </w:p>
        </w:tc>
        <w:tc>
          <w:tcPr>
            <w:tcW w:w="94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Zeit</w:t>
            </w:r>
          </w:p>
        </w:tc>
        <w:tc>
          <w:tcPr>
            <w:tcW w:w="4961"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Aufgabe</w:t>
            </w:r>
            <w:r w:rsidRPr="00B73F51">
              <w:rPr>
                <w:rFonts w:eastAsia="Times New Roman" w:cs="Times New Roman"/>
                <w:b/>
                <w:noProof/>
                <w:sz w:val="24"/>
                <w:lang w:eastAsia="de-DE"/>
              </w:rPr>
              <w:drawing>
                <wp:anchor distT="0" distB="0" distL="114300" distR="114300" simplePos="0" relativeHeight="251812864" behindDoc="0" locked="0" layoutInCell="0" allowOverlap="1" wp14:anchorId="469A8FAB" wp14:editId="32866312">
                  <wp:simplePos x="0" y="0"/>
                  <wp:positionH relativeFrom="rightMargin">
                    <wp:posOffset>107950</wp:posOffset>
                  </wp:positionH>
                  <wp:positionV relativeFrom="paragraph">
                    <wp:posOffset>0</wp:posOffset>
                  </wp:positionV>
                  <wp:extent cx="345440" cy="323850"/>
                  <wp:effectExtent l="0" t="0" r="0" b="0"/>
                  <wp:wrapNone/>
                  <wp:docPr id="2225"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68937C1C" wp14:editId="7D0D1E74">
                  <wp:extent cx="302701" cy="324000"/>
                  <wp:effectExtent l="0" t="0" r="2540" b="0"/>
                  <wp:docPr id="222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4A69C8" w:rsidP="00B73F51">
            <w:pPr>
              <w:jc w:val="both"/>
              <w:rPr>
                <w:noProof/>
                <w:lang w:eastAsia="de-DE"/>
              </w:rPr>
            </w:pPr>
            <w:r w:rsidRPr="00AA18D1">
              <w:rPr>
                <w:noProof/>
                <w:lang w:eastAsia="de-DE"/>
              </w:rPr>
              <w:drawing>
                <wp:anchor distT="0" distB="0" distL="114300" distR="114300" simplePos="0" relativeHeight="251896832" behindDoc="0" locked="0" layoutInCell="1" allowOverlap="1" wp14:anchorId="716A2FB7" wp14:editId="11B567EF">
                  <wp:simplePos x="0" y="0"/>
                  <wp:positionH relativeFrom="column">
                    <wp:posOffset>3591560</wp:posOffset>
                  </wp:positionH>
                  <wp:positionV relativeFrom="paragraph">
                    <wp:posOffset>111125</wp:posOffset>
                  </wp:positionV>
                  <wp:extent cx="323850" cy="323850"/>
                  <wp:effectExtent l="0" t="0" r="0" b="0"/>
                  <wp:wrapNone/>
                  <wp:docPr id="1504" name="Grafik 15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B73F51" w:rsidRPr="00B73F51">
              <w:rPr>
                <w:noProof/>
                <w:lang w:eastAsia="de-DE"/>
              </w:rPr>
              <w:t xml:space="preserve">Lesen Sie den Auftrag. </w:t>
            </w:r>
          </w:p>
          <w:p w:rsidR="00B73F51" w:rsidRPr="00B73F51" w:rsidRDefault="00B73F51" w:rsidP="00B73F51">
            <w:pPr>
              <w:jc w:val="both"/>
              <w:rPr>
                <w:noProof/>
                <w:lang w:eastAsia="de-DE"/>
              </w:rPr>
            </w:pPr>
            <w:r w:rsidRPr="00B73F51">
              <w:rPr>
                <w:noProof/>
                <w:lang w:eastAsia="de-DE"/>
              </w:rPr>
              <w:t xml:space="preserve">Erstellen Sie den Arbeitsablaufplan. Schätzen Sie für jeden Arbeitsschritt, wie lange Sie in etwa brauchen werden. </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44A039EB" wp14:editId="51DABFD7">
                  <wp:extent cx="648335" cy="318770"/>
                  <wp:effectExtent l="0" t="0" r="0" b="0"/>
                  <wp:docPr id="2227"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B73F51">
            <w:pPr>
              <w:jc w:val="both"/>
              <w:rPr>
                <w:noProof/>
                <w:lang w:eastAsia="de-DE"/>
              </w:rPr>
            </w:pPr>
            <w:r w:rsidRPr="00B73F51">
              <w:rPr>
                <w:noProof/>
                <w:lang w:eastAsia="de-DE"/>
              </w:rPr>
              <w:t>Suchen Sie sich einen Partner und einigen Sie sich auf eine einheitliche Vorgehensweise. Überprüfen Sie diese mit Hilfe der Lösung.</w:t>
            </w:r>
          </w:p>
          <w:p w:rsidR="00B73F51" w:rsidRPr="00B73F51" w:rsidRDefault="00B73F51" w:rsidP="00B73F51">
            <w:pPr>
              <w:jc w:val="both"/>
              <w:rPr>
                <w:noProof/>
                <w:lang w:eastAsia="de-DE"/>
              </w:rPr>
            </w:pPr>
            <w:r w:rsidRPr="00B73F51">
              <w:rPr>
                <w:noProof/>
                <w:lang w:eastAsia="de-DE"/>
              </w:rPr>
              <w:t>Tauschen Sie sich anschließend über Ihre Zeit-schätzungen aus.</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noProof/>
                <w:lang w:eastAsia="de-DE"/>
              </w:rPr>
            </w:pPr>
            <w:r w:rsidRPr="00B73F51">
              <w:rPr>
                <w:rFonts w:eastAsia="Calibri"/>
                <w:noProof/>
                <w:lang w:eastAsia="de-DE"/>
              </w:rPr>
              <w:drawing>
                <wp:inline distT="0" distB="0" distL="0" distR="0" wp14:anchorId="4FFE8248" wp14:editId="71D8E290">
                  <wp:extent cx="302701" cy="324000"/>
                  <wp:effectExtent l="0" t="0" r="2540" b="0"/>
                  <wp:docPr id="2228"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B73F51">
            <w:pPr>
              <w:jc w:val="both"/>
              <w:rPr>
                <w:noProof/>
                <w:lang w:eastAsia="de-DE"/>
              </w:rPr>
            </w:pPr>
            <w:r w:rsidRPr="00B73F51">
              <w:rPr>
                <w:noProof/>
                <w:lang w:eastAsia="de-DE"/>
              </w:rPr>
              <w:t xml:space="preserve">Stellen Sie die Broschur anhand der gegebenen </w:t>
            </w:r>
            <w:r w:rsidR="00BC2107">
              <w:rPr>
                <w:noProof/>
                <w:lang w:eastAsia="de-DE"/>
              </w:rPr>
              <w:t>Auftragsdaten</w:t>
            </w:r>
            <w:r w:rsidRPr="00B73F51">
              <w:rPr>
                <w:noProof/>
                <w:lang w:eastAsia="de-DE"/>
              </w:rPr>
              <w:t xml:space="preserve"> her. Orientieren Sie sich dabei an Ihrem </w:t>
            </w:r>
            <w:r w:rsidR="00BC2107">
              <w:rPr>
                <w:noProof/>
                <w:lang w:eastAsia="de-DE"/>
              </w:rPr>
              <w:t>Arbeitsablauf</w:t>
            </w:r>
            <w:r w:rsidRPr="00B73F51">
              <w:rPr>
                <w:noProof/>
                <w:lang w:eastAsia="de-DE"/>
              </w:rPr>
              <w:t>plan. Notieren Sie für jeden Arbeitsschritt die tatsächlich benötigte Zeit.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237C84B7" wp14:editId="7AFC12D4">
                  <wp:extent cx="532800" cy="324000"/>
                  <wp:effectExtent l="0" t="0" r="635" b="0"/>
                  <wp:docPr id="2229"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B73F51">
            <w:pPr>
              <w:jc w:val="both"/>
              <w:rPr>
                <w:noProof/>
                <w:lang w:eastAsia="de-DE"/>
              </w:rPr>
            </w:pPr>
            <w:r w:rsidRPr="00B73F51">
              <w:rPr>
                <w:noProof/>
                <w:lang w:eastAsia="de-DE"/>
              </w:rPr>
              <w:t>Vergleichen Sie Ihr Vorgehen untereinander und bewerten Sie die Qualität Ihrer Broschuren anhand de</w:t>
            </w:r>
            <w:r w:rsidR="0041303F">
              <w:rPr>
                <w:noProof/>
                <w:lang w:eastAsia="de-DE"/>
              </w:rPr>
              <w:t xml:space="preserve">r </w:t>
            </w:r>
            <w:r w:rsidR="0041303F">
              <w:rPr>
                <w:noProof/>
                <w:lang w:eastAsia="de-DE"/>
              </w:rPr>
              <w:lastRenderedPageBreak/>
              <w:t>Liste „Qualitätsmerkmale und -</w:t>
            </w:r>
            <w:r w:rsidRPr="00B73F51">
              <w:rPr>
                <w:noProof/>
                <w:lang w:eastAsia="de-DE"/>
              </w:rPr>
              <w:t>prüfung“.</w:t>
            </w:r>
          </w:p>
          <w:p w:rsidR="00B73F51" w:rsidRPr="00B73F51" w:rsidRDefault="00B73F51" w:rsidP="00B73F51">
            <w:pPr>
              <w:jc w:val="both"/>
              <w:rPr>
                <w:noProof/>
                <w:lang w:eastAsia="de-DE"/>
              </w:rPr>
            </w:pPr>
            <w:r w:rsidRPr="00B73F51">
              <w:rPr>
                <w:noProof/>
                <w:lang w:eastAsia="de-DE"/>
              </w:rPr>
              <w:t>Sind Fehler aufgetreten? Wenn ja, welche?</w:t>
            </w:r>
          </w:p>
          <w:p w:rsidR="00B73F51" w:rsidRPr="00B73F51" w:rsidRDefault="00B73F51" w:rsidP="00B73F51">
            <w:pPr>
              <w:rPr>
                <w:noProof/>
                <w:lang w:eastAsia="de-DE"/>
              </w:rPr>
            </w:pPr>
            <w:r w:rsidRPr="00B73F51">
              <w:rPr>
                <w:noProof/>
                <w:lang w:eastAsia="de-DE"/>
              </w:rPr>
              <w:t>Notieren Sie gefundene Fehler auf Karten und heften Sie diese an eine Stellwand. Tauschen Sie sich über die Entstehung von Fehler aus.</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lastRenderedPageBreak/>
              <w:drawing>
                <wp:inline distT="0" distB="0" distL="0" distR="0" wp14:anchorId="336B519E" wp14:editId="3726E4F4">
                  <wp:extent cx="302701" cy="324000"/>
                  <wp:effectExtent l="0" t="0" r="2540" b="0"/>
                  <wp:docPr id="223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B73F51">
            <w:pPr>
              <w:jc w:val="both"/>
              <w:rPr>
                <w:noProof/>
                <w:lang w:eastAsia="de-DE"/>
              </w:rPr>
            </w:pPr>
            <w:r w:rsidRPr="00B73F51">
              <w:rPr>
                <w:noProof/>
                <w:lang w:eastAsia="de-DE"/>
              </w:rPr>
              <w:t xml:space="preserve">Bewerten Sie kritisch Ihre Vorgehensweise und planen Sie Verbesserungen sowie die notwendigen Qualitäts-kontrollen ein. Stellen Sie Überlegungen zu möglichen Rationalisierungsmaßnahmen an und halten Sie diese schriftlich fest. </w:t>
            </w:r>
          </w:p>
        </w:tc>
      </w:tr>
    </w:tbl>
    <w:p w:rsidR="00B73F51" w:rsidRPr="00B73F51" w:rsidRDefault="00B73F51" w:rsidP="00B73F51">
      <w:pPr>
        <w:rPr>
          <w:rFonts w:asciiTheme="minorHAnsi" w:hAnsiTheme="minorHAnsi" w:cstheme="minorBidi"/>
          <w:sz w:val="22"/>
          <w:szCs w:val="22"/>
          <w:u w:val="single"/>
        </w:rPr>
      </w:pPr>
    </w:p>
    <w:p w:rsidR="00B73F51" w:rsidRPr="00B73F51" w:rsidRDefault="00B73F51" w:rsidP="00B73F51">
      <w:pPr>
        <w:spacing w:line="240" w:lineRule="exact"/>
        <w:rPr>
          <w:rFonts w:asciiTheme="minorHAnsi" w:hAnsiTheme="minorHAnsi" w:cstheme="minorBidi"/>
          <w:sz w:val="22"/>
          <w:szCs w:val="22"/>
          <w:u w:val="single"/>
        </w:rPr>
      </w:pPr>
      <w:r w:rsidRPr="00B73F51">
        <w:rPr>
          <w:u w:val="single"/>
        </w:rPr>
        <w:br w:type="page"/>
      </w:r>
    </w:p>
    <w:p w:rsidR="00B73F51" w:rsidRPr="00B73F51" w:rsidRDefault="00B73F51" w:rsidP="00B73F51">
      <w:pPr>
        <w:keepNext/>
        <w:keepLines/>
        <w:suppressAutoHyphens/>
        <w:spacing w:before="200" w:after="120"/>
        <w:outlineLvl w:val="1"/>
        <w:rPr>
          <w:rFonts w:ascii="Source Sans Pro Semibold" w:eastAsia="Times New Roman" w:hAnsi="Source Sans Pro Semibold" w:cs="Times New Roman"/>
          <w:bCs/>
          <w:sz w:val="26"/>
          <w:szCs w:val="26"/>
          <w:lang w:eastAsia="de-DE"/>
        </w:rPr>
      </w:pPr>
      <w:r w:rsidRPr="00B73F51">
        <w:rPr>
          <w:rFonts w:ascii="Source Sans Pro Semibold" w:eastAsia="Times New Roman" w:hAnsi="Source Sans Pro Semibold" w:cs="Times New Roman"/>
          <w:bCs/>
          <w:sz w:val="26"/>
          <w:szCs w:val="26"/>
          <w:lang w:eastAsia="de-DE"/>
        </w:rPr>
        <w:lastRenderedPageBreak/>
        <w:t xml:space="preserve">Auftrag: Drahtrückstichbroschur </w:t>
      </w:r>
      <w:r w:rsidRPr="00B73F51">
        <w:rPr>
          <w:rFonts w:ascii="Source Sans Pro Semibold" w:eastAsia="Times New Roman" w:hAnsi="Source Sans Pro Semibold" w:cs="Times New Roman"/>
          <w:bCs/>
          <w:noProof/>
          <w:sz w:val="24"/>
          <w:szCs w:val="26"/>
          <w:lang w:eastAsia="de-DE"/>
        </w:rPr>
        <w:drawing>
          <wp:anchor distT="0" distB="0" distL="114300" distR="114300" simplePos="0" relativeHeight="251802624" behindDoc="0" locked="0" layoutInCell="0" allowOverlap="1" wp14:anchorId="6A2A3436" wp14:editId="7021F812">
            <wp:simplePos x="0" y="0"/>
            <wp:positionH relativeFrom="rightMargin">
              <wp:posOffset>828040</wp:posOffset>
            </wp:positionH>
            <wp:positionV relativeFrom="paragraph">
              <wp:posOffset>0</wp:posOffset>
            </wp:positionV>
            <wp:extent cx="349200" cy="320400"/>
            <wp:effectExtent l="0" t="0" r="0" b="3810"/>
            <wp:wrapNone/>
            <wp:docPr id="2231"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3F51">
        <w:rPr>
          <w:rFonts w:ascii="Source Sans Pro Semibold" w:eastAsia="Times New Roman" w:hAnsi="Source Sans Pro Semibold" w:cs="Times New Roman"/>
          <w:bCs/>
          <w:noProof/>
          <w:sz w:val="24"/>
          <w:szCs w:val="26"/>
          <w:lang w:eastAsia="de-DE"/>
        </w:rPr>
        <w:drawing>
          <wp:anchor distT="0" distB="0" distL="114300" distR="114300" simplePos="0" relativeHeight="251801600" behindDoc="0" locked="0" layoutInCell="0" allowOverlap="1" wp14:anchorId="6236BF6D" wp14:editId="695AA039">
            <wp:simplePos x="0" y="0"/>
            <wp:positionH relativeFrom="rightMargin">
              <wp:posOffset>467995</wp:posOffset>
            </wp:positionH>
            <wp:positionV relativeFrom="paragraph">
              <wp:posOffset>0</wp:posOffset>
            </wp:positionV>
            <wp:extent cx="349885" cy="320675"/>
            <wp:effectExtent l="0" t="0" r="0" b="3175"/>
            <wp:wrapNone/>
            <wp:docPr id="223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3F51">
        <w:rPr>
          <w:rFonts w:ascii="Source Sans Pro Semibold" w:eastAsia="Times New Roman" w:hAnsi="Source Sans Pro Semibold" w:cs="Times New Roman"/>
          <w:bCs/>
          <w:noProof/>
          <w:sz w:val="24"/>
          <w:szCs w:val="26"/>
          <w:lang w:eastAsia="de-DE"/>
        </w:rPr>
        <w:drawing>
          <wp:anchor distT="0" distB="0" distL="114300" distR="114300" simplePos="0" relativeHeight="251800576" behindDoc="0" locked="0" layoutInCell="0" allowOverlap="1" wp14:anchorId="54C18C90" wp14:editId="203A52B2">
            <wp:simplePos x="0" y="0"/>
            <wp:positionH relativeFrom="rightMargin">
              <wp:posOffset>107950</wp:posOffset>
            </wp:positionH>
            <wp:positionV relativeFrom="paragraph">
              <wp:posOffset>0</wp:posOffset>
            </wp:positionV>
            <wp:extent cx="349885" cy="320675"/>
            <wp:effectExtent l="0" t="0" r="0" b="3175"/>
            <wp:wrapNone/>
            <wp:docPr id="2233"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3F51">
        <w:rPr>
          <w:rFonts w:ascii="Source Sans Pro Semibold" w:eastAsia="Times New Roman" w:hAnsi="Source Sans Pro Semibold" w:cs="Times New Roman"/>
          <w:bCs/>
          <w:noProof/>
          <w:sz w:val="24"/>
          <w:szCs w:val="26"/>
          <w:lang w:eastAsia="de-DE"/>
        </w:rPr>
        <w:drawing>
          <wp:anchor distT="0" distB="0" distL="114300" distR="114300" simplePos="0" relativeHeight="251799552" behindDoc="0" locked="0" layoutInCell="0" allowOverlap="1" wp14:anchorId="78833D18" wp14:editId="5DCBB807">
            <wp:simplePos x="0" y="0"/>
            <wp:positionH relativeFrom="rightMargin">
              <wp:posOffset>107950</wp:posOffset>
            </wp:positionH>
            <wp:positionV relativeFrom="paragraph">
              <wp:posOffset>0</wp:posOffset>
            </wp:positionV>
            <wp:extent cx="345440" cy="323850"/>
            <wp:effectExtent l="0" t="0" r="0" b="0"/>
            <wp:wrapNone/>
            <wp:docPr id="2234"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73F51" w:rsidRPr="00B73F51" w:rsidRDefault="00B73F51" w:rsidP="00B73F51">
      <w:pPr>
        <w:keepNext/>
        <w:keepLines/>
        <w:suppressAutoHyphens/>
        <w:spacing w:before="160" w:after="80"/>
        <w:outlineLvl w:val="3"/>
        <w:rPr>
          <w:rFonts w:ascii="Source Sans Pro Semibold" w:eastAsia="Times New Roman" w:hAnsi="Source Sans Pro Semibold" w:cs="Times New Roman"/>
          <w:bCs/>
          <w:iCs/>
          <w:lang w:eastAsia="de-DE"/>
        </w:rPr>
      </w:pPr>
      <w:r w:rsidRPr="00B73F51">
        <w:rPr>
          <w:rFonts w:ascii="Source Sans Pro Semibold" w:eastAsia="Times New Roman" w:hAnsi="Source Sans Pro Semibold" w:cs="Times New Roman"/>
          <w:bCs/>
          <w:iCs/>
          <w:noProof/>
          <w:sz w:val="24"/>
          <w:lang w:eastAsia="de-DE"/>
        </w:rPr>
        <w:drawing>
          <wp:anchor distT="0" distB="0" distL="114300" distR="114300" simplePos="0" relativeHeight="251805696" behindDoc="0" locked="0" layoutInCell="0" allowOverlap="1" wp14:anchorId="6B5FDD8D" wp14:editId="57C35179">
            <wp:simplePos x="0" y="0"/>
            <wp:positionH relativeFrom="rightMargin">
              <wp:posOffset>124270</wp:posOffset>
            </wp:positionH>
            <wp:positionV relativeFrom="paragraph">
              <wp:posOffset>212725</wp:posOffset>
            </wp:positionV>
            <wp:extent cx="323850" cy="323850"/>
            <wp:effectExtent l="0" t="0" r="0" b="0"/>
            <wp:wrapNone/>
            <wp:docPr id="2235"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3F51">
        <w:rPr>
          <w:rFonts w:ascii="Source Sans Pro Semibold" w:eastAsia="Times New Roman" w:hAnsi="Source Sans Pro Semibold" w:cs="Times New Roman"/>
          <w:bCs/>
          <w:iCs/>
          <w:lang w:eastAsia="de-DE"/>
        </w:rPr>
        <w:t>Produktdaten</w:t>
      </w:r>
    </w:p>
    <w:tbl>
      <w:tblPr>
        <w:tblStyle w:val="Tabellenraster"/>
        <w:tblW w:w="7366" w:type="dxa"/>
        <w:tblLook w:val="04A0" w:firstRow="1" w:lastRow="0" w:firstColumn="1" w:lastColumn="0" w:noHBand="0" w:noVBand="1"/>
      </w:tblPr>
      <w:tblGrid>
        <w:gridCol w:w="1838"/>
        <w:gridCol w:w="5528"/>
      </w:tblGrid>
      <w:tr w:rsidR="00B73F51" w:rsidRPr="00B73F51" w:rsidTr="00B73F51">
        <w:tc>
          <w:tcPr>
            <w:tcW w:w="1838" w:type="dxa"/>
          </w:tcPr>
          <w:p w:rsidR="00B73F51" w:rsidRPr="00B73F51" w:rsidRDefault="00B73F51" w:rsidP="00B73F51">
            <w:r w:rsidRPr="00B73F51">
              <w:t>Format:</w:t>
            </w:r>
          </w:p>
        </w:tc>
        <w:tc>
          <w:tcPr>
            <w:tcW w:w="5528" w:type="dxa"/>
          </w:tcPr>
          <w:p w:rsidR="00B73F51" w:rsidRPr="00B73F51" w:rsidRDefault="00B73F51" w:rsidP="00B73F51">
            <w:r w:rsidRPr="00B73F51">
              <w:t>14,8</w:t>
            </w:r>
            <w:r w:rsidR="0041303F">
              <w:t xml:space="preserve"> </w:t>
            </w:r>
            <w:r w:rsidR="006712FC">
              <w:t>cm</w:t>
            </w:r>
            <w:r w:rsidRPr="00B73F51">
              <w:t xml:space="preserve"> x 21</w:t>
            </w:r>
            <w:r w:rsidR="0041303F">
              <w:t xml:space="preserve"> </w:t>
            </w:r>
            <w:r w:rsidR="006712FC">
              <w:t>cm</w:t>
            </w:r>
          </w:p>
        </w:tc>
      </w:tr>
      <w:tr w:rsidR="00B73F51" w:rsidRPr="00B73F51" w:rsidTr="00B73F51">
        <w:tc>
          <w:tcPr>
            <w:tcW w:w="1838" w:type="dxa"/>
          </w:tcPr>
          <w:p w:rsidR="00B73F51" w:rsidRPr="00B73F51" w:rsidRDefault="00B73F51" w:rsidP="00B73F51">
            <w:r w:rsidRPr="00B73F51">
              <w:t>Umfang:</w:t>
            </w:r>
          </w:p>
        </w:tc>
        <w:tc>
          <w:tcPr>
            <w:tcW w:w="5528" w:type="dxa"/>
          </w:tcPr>
          <w:p w:rsidR="00B73F51" w:rsidRPr="00B73F51" w:rsidRDefault="00B73F51" w:rsidP="00B73F51">
            <w:r w:rsidRPr="00B73F51">
              <w:t>24 Seiten</w:t>
            </w:r>
          </w:p>
          <w:p w:rsidR="00B73F51" w:rsidRPr="00B73F51" w:rsidRDefault="00B73F51" w:rsidP="00B73F51">
            <w:r w:rsidRPr="00B73F51">
              <w:t>6 Bogen a 4 Seiten; Offsetpapier mit 100 g/m²</w:t>
            </w:r>
          </w:p>
          <w:p w:rsidR="00B73F51" w:rsidRPr="00B73F51" w:rsidRDefault="00B73F51" w:rsidP="00B73F51">
            <w:r w:rsidRPr="00B73F51">
              <w:t>Druckbogenformat: 22</w:t>
            </w:r>
            <w:r w:rsidR="0041303F">
              <w:t xml:space="preserve"> </w:t>
            </w:r>
            <w:r w:rsidR="006712FC">
              <w:t>cm</w:t>
            </w:r>
            <w:r w:rsidRPr="00B73F51">
              <w:t xml:space="preserve"> x 30,6</w:t>
            </w:r>
            <w:r w:rsidR="0041303F">
              <w:t xml:space="preserve"> </w:t>
            </w:r>
            <w:r w:rsidR="006712FC">
              <w:t>cm</w:t>
            </w:r>
          </w:p>
        </w:tc>
      </w:tr>
      <w:tr w:rsidR="00B73F51" w:rsidRPr="00B73F51" w:rsidTr="00B73F51">
        <w:tc>
          <w:tcPr>
            <w:tcW w:w="1838" w:type="dxa"/>
          </w:tcPr>
          <w:p w:rsidR="00B73F51" w:rsidRPr="00B73F51" w:rsidRDefault="00B73F51" w:rsidP="00B73F51">
            <w:r w:rsidRPr="00B73F51">
              <w:t>Umschlag:</w:t>
            </w:r>
          </w:p>
        </w:tc>
        <w:tc>
          <w:tcPr>
            <w:tcW w:w="5528" w:type="dxa"/>
          </w:tcPr>
          <w:p w:rsidR="00B73F51" w:rsidRPr="00B73F51" w:rsidRDefault="00B73F51" w:rsidP="00B73F51">
            <w:r w:rsidRPr="00B73F51">
              <w:t>4 Seiten; 1 x gerillt; Karton mit 250 g/m²</w:t>
            </w:r>
          </w:p>
        </w:tc>
      </w:tr>
      <w:tr w:rsidR="00B73F51" w:rsidRPr="00B73F51" w:rsidTr="00B73F51">
        <w:tc>
          <w:tcPr>
            <w:tcW w:w="1838" w:type="dxa"/>
          </w:tcPr>
          <w:p w:rsidR="00B73F51" w:rsidRPr="00B73F51" w:rsidRDefault="00B73F51" w:rsidP="00B73F51">
            <w:r w:rsidRPr="00B73F51">
              <w:t>Bindung:</w:t>
            </w:r>
          </w:p>
        </w:tc>
        <w:tc>
          <w:tcPr>
            <w:tcW w:w="5528" w:type="dxa"/>
          </w:tcPr>
          <w:p w:rsidR="00B73F51" w:rsidRPr="00B73F51" w:rsidRDefault="00B73F51" w:rsidP="00B73F51">
            <w:r w:rsidRPr="00B73F51">
              <w:t>Drahtrückstichheftung</w:t>
            </w:r>
          </w:p>
        </w:tc>
      </w:tr>
      <w:tr w:rsidR="00B73F51" w:rsidRPr="00B73F51" w:rsidTr="00B73F51">
        <w:tc>
          <w:tcPr>
            <w:tcW w:w="1838" w:type="dxa"/>
          </w:tcPr>
          <w:p w:rsidR="00B73F51" w:rsidRPr="00B73F51" w:rsidRDefault="00B73F51" w:rsidP="00B73F51">
            <w:r w:rsidRPr="00B73F51">
              <w:t>weitere Angaben:</w:t>
            </w:r>
          </w:p>
        </w:tc>
        <w:tc>
          <w:tcPr>
            <w:tcW w:w="5528" w:type="dxa"/>
          </w:tcPr>
          <w:p w:rsidR="00B73F51" w:rsidRPr="00B73F51" w:rsidRDefault="00B73F51" w:rsidP="00B73F51">
            <w:r w:rsidRPr="00B73F51">
              <w:t>Beschnitt: 5</w:t>
            </w:r>
            <w:r w:rsidR="0041303F">
              <w:t xml:space="preserve"> </w:t>
            </w:r>
            <w:r w:rsidR="006712FC">
              <w:t>mm</w:t>
            </w:r>
          </w:p>
        </w:tc>
      </w:tr>
    </w:tbl>
    <w:p w:rsidR="00B73F51" w:rsidRPr="00B73F51" w:rsidRDefault="00B73F51" w:rsidP="00761F04">
      <w:pPr>
        <w:pStyle w:val="berschrift4"/>
      </w:pPr>
      <w:r w:rsidRPr="00B73F51">
        <w:t>Beschreibung</w:t>
      </w:r>
    </w:p>
    <w:p w:rsidR="00B73F51" w:rsidRPr="00B73F51" w:rsidRDefault="00B73F51" w:rsidP="00761F04">
      <w:pPr>
        <w:pStyle w:val="Textkrper"/>
      </w:pPr>
      <w:r w:rsidRPr="00B73F51">
        <w:t>Die Drahtrückstichbroschur gehört zu den Einlagenbroschuren. Bei einlagigen Brosch</w:t>
      </w:r>
      <w:r w:rsidRPr="00B73F51">
        <w:t>u</w:t>
      </w:r>
      <w:r w:rsidRPr="00B73F51">
        <w:t>ren werden die gefalzten Bogenteile gesammelt, das heißt die Bogenteile werden ine</w:t>
      </w:r>
      <w:r w:rsidRPr="00B73F51">
        <w:t>i</w:t>
      </w:r>
      <w:r w:rsidRPr="00B73F51">
        <w:t xml:space="preserve">nandergesteckt zu einer Lage. </w:t>
      </w:r>
    </w:p>
    <w:p w:rsidR="00B73F51" w:rsidRPr="00B73F51" w:rsidRDefault="00B73F51" w:rsidP="00761F04">
      <w:pPr>
        <w:pStyle w:val="Textkrper"/>
      </w:pPr>
      <w:r w:rsidRPr="00B73F51">
        <w:t>Anschließend erfolgt die Drahtrückstichheftu</w:t>
      </w:r>
      <w:r w:rsidR="0041303F">
        <w:t xml:space="preserve">ng. Dabei werden durch den Bund </w:t>
      </w:r>
      <w:proofErr w:type="gramStart"/>
      <w:r w:rsidRPr="00B73F51">
        <w:t>(</w:t>
      </w:r>
      <w:r w:rsidR="00923799">
        <w:t xml:space="preserve"> </w:t>
      </w:r>
      <w:r w:rsidRPr="00B73F51">
        <w:t>=</w:t>
      </w:r>
      <w:proofErr w:type="gramEnd"/>
      <w:r w:rsidRPr="00B73F51">
        <w:t xml:space="preserve"> R</w:t>
      </w:r>
      <w:r w:rsidRPr="00B73F51">
        <w:t>ü</w:t>
      </w:r>
      <w:r w:rsidRPr="00B73F51">
        <w:t>cken) der Lage Drahtklammern geheftet</w:t>
      </w:r>
      <w:r w:rsidR="0041303F">
        <w:t>,</w:t>
      </w:r>
      <w:r w:rsidRPr="00B73F51">
        <w:t xml:space="preserve"> </w:t>
      </w:r>
      <w:r w:rsidR="0041303F">
        <w:t xml:space="preserve">welche </w:t>
      </w:r>
      <w:r w:rsidRPr="00B73F51">
        <w:t>so die ineinandergesteckten Falzbogen zusammen</w:t>
      </w:r>
      <w:r w:rsidR="0041303F">
        <w:t>halten</w:t>
      </w:r>
      <w:r w:rsidRPr="00B73F51">
        <w:t>. Die Anzahl der Klammern durch den Rücken kann variieren, es sollten allerdings mindestens zwei Klammern sein.</w:t>
      </w:r>
    </w:p>
    <w:p w:rsidR="00B73F51" w:rsidRPr="00B73F51" w:rsidRDefault="00B73F51" w:rsidP="00761F04">
      <w:pPr>
        <w:pStyle w:val="Textkrper"/>
      </w:pPr>
      <w:r w:rsidRPr="00B73F51">
        <w:t>Nach der Drahtrückstichheftung lassen sich die einzelnen Seiten der Broschur jedoch noch nicht öffnen. Aus diesem Grund erfolgt zum S</w:t>
      </w:r>
      <w:r w:rsidR="0041303F">
        <w:t xml:space="preserve">chluss der 3-Seiten-Beschnitt. </w:t>
      </w:r>
      <w:r w:rsidRPr="00B73F51">
        <w:t>Eine Drahtrückstichheftung kann einen Umschlag aus einem stabileren Papier oder Karton haben, genauso gut kann der Umschlag aus dem gleichen Material bzw. aus einer Tite</w:t>
      </w:r>
      <w:r w:rsidRPr="00B73F51">
        <w:t>l</w:t>
      </w:r>
      <w:r w:rsidRPr="00B73F51">
        <w:t>seite des ersten Inhaltsbogens bestehen.</w:t>
      </w:r>
    </w:p>
    <w:p w:rsidR="00B73F51" w:rsidRPr="00B73F51" w:rsidRDefault="00B73F51" w:rsidP="00761F04">
      <w:pPr>
        <w:pStyle w:val="berschrift4"/>
      </w:pPr>
      <w:r w:rsidRPr="00B73F51">
        <w:t>Arbeitsablauf</w:t>
      </w:r>
    </w:p>
    <w:p w:rsidR="00B73F51" w:rsidRPr="00B73F51" w:rsidRDefault="00B73F51" w:rsidP="00761F04">
      <w:pPr>
        <w:pStyle w:val="Textkrper"/>
      </w:pPr>
      <w:r w:rsidRPr="00B73F51">
        <w:t xml:space="preserve">Zuerst müssen Sie die Inhaltsbogen im Einbruchfalz falzen. Halbieren Sie hierzu die längere Bogenseite und ziehen Sie mit dem Falzbein einen scharfkantigen Falz. </w:t>
      </w:r>
    </w:p>
    <w:p w:rsidR="00B73F51" w:rsidRPr="00B73F51" w:rsidRDefault="00B73F51" w:rsidP="00761F04">
      <w:pPr>
        <w:pStyle w:val="Textkrper"/>
      </w:pPr>
      <w:r w:rsidRPr="00B73F51">
        <w:t xml:space="preserve">Nachdem Sie alle Inhaltbogen gefalzt haben, können Sie den Umschlag herstellen. Je nach Materialstärke müssen Sie den Umschlag zuerst mit der </w:t>
      </w:r>
      <w:proofErr w:type="spellStart"/>
      <w:r w:rsidRPr="00B73F51">
        <w:t>Rillmaschine</w:t>
      </w:r>
      <w:proofErr w:type="spellEnd"/>
      <w:r w:rsidRPr="00B73F51">
        <w:t xml:space="preserve"> rillen, a</w:t>
      </w:r>
      <w:r w:rsidRPr="00B73F51">
        <w:t>n</w:t>
      </w:r>
      <w:r w:rsidRPr="00B73F51">
        <w:t xml:space="preserve">schließend können Sie ihn mit dem Falzbein in der Rille falzen. </w:t>
      </w:r>
    </w:p>
    <w:p w:rsidR="00B73F51" w:rsidRPr="00B73F51" w:rsidRDefault="00B73F51" w:rsidP="00761F04">
      <w:pPr>
        <w:pStyle w:val="Textkrper"/>
      </w:pPr>
      <w:r w:rsidRPr="00B73F51">
        <w:t>Sammeln Sie nun alle Bogenteile und den Umschlag. Stoßen Sie die gesammelte Lage am Kopf auf um eine Anlage zu erhalten. Jetzt können Sie am Klopfer die Drahtkla</w:t>
      </w:r>
      <w:r w:rsidRPr="00B73F51">
        <w:t>m</w:t>
      </w:r>
      <w:r w:rsidRPr="00B73F51">
        <w:t>mern anbringen. Ermitteln Sie dazu die Mitte des Produktes. Messen Sie von der Pr</w:t>
      </w:r>
      <w:r w:rsidRPr="00B73F51">
        <w:t>o</w:t>
      </w:r>
      <w:r w:rsidRPr="00B73F51">
        <w:t>duktmitte bis zum Kopf- bzw. Fußbeschnitt und platzieren Sie die Klammer mit der Klammerkopfmitte auf der Hälfte der Strecke. Wenn Sie die Klammern an der richtigen Position angebracht haben, müssen Sie mit dem Planschneider das Produkt noch 3-seitig beschneiden.</w:t>
      </w: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16"/>
          <w:szCs w:val="16"/>
        </w:rPr>
      </w:pPr>
      <w:r w:rsidRPr="00B73F51">
        <w:rPr>
          <w:rFonts w:asciiTheme="minorHAnsi" w:hAnsiTheme="minorHAnsi" w:cstheme="minorBidi"/>
          <w:noProof/>
          <w:sz w:val="22"/>
          <w:szCs w:val="22"/>
          <w:lang w:eastAsia="de-DE"/>
        </w:rPr>
        <mc:AlternateContent>
          <mc:Choice Requires="wpg">
            <w:drawing>
              <wp:anchor distT="0" distB="0" distL="114300" distR="114300" simplePos="0" relativeHeight="251698176" behindDoc="0" locked="0" layoutInCell="1" allowOverlap="1" wp14:anchorId="7B197455" wp14:editId="1A90D7DE">
                <wp:simplePos x="0" y="0"/>
                <wp:positionH relativeFrom="column">
                  <wp:posOffset>325755</wp:posOffset>
                </wp:positionH>
                <wp:positionV relativeFrom="paragraph">
                  <wp:posOffset>126365</wp:posOffset>
                </wp:positionV>
                <wp:extent cx="3182620" cy="1520190"/>
                <wp:effectExtent l="19050" t="76200" r="36830" b="22860"/>
                <wp:wrapNone/>
                <wp:docPr id="2161" name="Gruppieren 2161"/>
                <wp:cNvGraphicFramePr/>
                <a:graphic xmlns:a="http://schemas.openxmlformats.org/drawingml/2006/main">
                  <a:graphicData uri="http://schemas.microsoft.com/office/word/2010/wordprocessingGroup">
                    <wpg:wgp>
                      <wpg:cNvGrpSpPr/>
                      <wpg:grpSpPr>
                        <a:xfrm>
                          <a:off x="0" y="0"/>
                          <a:ext cx="3182620" cy="1520190"/>
                          <a:chOff x="0" y="0"/>
                          <a:chExt cx="3182969" cy="1520387"/>
                        </a:xfrm>
                      </wpg:grpSpPr>
                      <wps:wsp>
                        <wps:cNvPr id="2162" name="Trapezoid 2162"/>
                        <wps:cNvSpPr/>
                        <wps:spPr>
                          <a:xfrm>
                            <a:off x="1530699" y="80387"/>
                            <a:ext cx="1652270" cy="1439545"/>
                          </a:xfrm>
                          <a:prstGeom prst="trapezoid">
                            <a:avLst/>
                          </a:prstGeom>
                          <a:solidFill>
                            <a:srgbClr val="5B9BD5">
                              <a:lumMod val="40000"/>
                              <a:lumOff val="60000"/>
                            </a:srgbClr>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63" name="Parallelogramm 2163"/>
                        <wps:cNvSpPr/>
                        <wps:spPr>
                          <a:xfrm>
                            <a:off x="0" y="80387"/>
                            <a:ext cx="2822400" cy="1440000"/>
                          </a:xfrm>
                          <a:prstGeom prst="parallelogram">
                            <a:avLst/>
                          </a:prstGeom>
                          <a:solidFill>
                            <a:srgbClr val="5B9BD5"/>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64" name="Runde Klammer links 2164"/>
                        <wps:cNvSpPr/>
                        <wps:spPr>
                          <a:xfrm rot="5400000">
                            <a:off x="956268" y="-85411"/>
                            <a:ext cx="45085" cy="307340"/>
                          </a:xfrm>
                          <a:prstGeom prst="leftBracket">
                            <a:avLst/>
                          </a:prstGeom>
                          <a:noFill/>
                          <a:ln w="25400" cap="flat" cmpd="sng" algn="ctr">
                            <a:solidFill>
                              <a:srgbClr val="FF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65" name="Runde Klammer links 2165"/>
                        <wps:cNvSpPr/>
                        <wps:spPr>
                          <a:xfrm rot="5400000">
                            <a:off x="2185517" y="-85411"/>
                            <a:ext cx="45085" cy="307340"/>
                          </a:xfrm>
                          <a:prstGeom prst="leftBracket">
                            <a:avLst/>
                          </a:prstGeom>
                          <a:noFill/>
                          <a:ln w="25400" cap="flat" cmpd="sng" algn="ctr">
                            <a:solidFill>
                              <a:srgbClr val="FF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66" name="Gerade Verbindung mit Pfeil 2166"/>
                        <wps:cNvCnPr/>
                        <wps:spPr>
                          <a:xfrm flipV="1">
                            <a:off x="368439" y="0"/>
                            <a:ext cx="612000" cy="0"/>
                          </a:xfrm>
                          <a:prstGeom prst="straightConnector1">
                            <a:avLst/>
                          </a:prstGeom>
                          <a:noFill/>
                          <a:ln w="9525" cap="flat" cmpd="sng" algn="ctr">
                            <a:solidFill>
                              <a:srgbClr val="4F81BD">
                                <a:shade val="95000"/>
                                <a:satMod val="105000"/>
                              </a:srgbClr>
                            </a:solidFill>
                            <a:prstDash val="solid"/>
                            <a:headEnd type="triangle"/>
                            <a:tailEnd type="triangle"/>
                          </a:ln>
                          <a:effectLst/>
                        </wps:spPr>
                        <wps:bodyPr/>
                      </wps:wsp>
                      <wps:wsp>
                        <wps:cNvPr id="2167" name="Gerade Verbindung mit Pfeil 2167"/>
                        <wps:cNvCnPr/>
                        <wps:spPr>
                          <a:xfrm flipV="1">
                            <a:off x="1590989" y="3350"/>
                            <a:ext cx="612000" cy="0"/>
                          </a:xfrm>
                          <a:prstGeom prst="straightConnector1">
                            <a:avLst/>
                          </a:prstGeom>
                          <a:noFill/>
                          <a:ln w="9525" cap="flat" cmpd="sng" algn="ctr">
                            <a:solidFill>
                              <a:srgbClr val="4F81BD">
                                <a:shade val="95000"/>
                                <a:satMod val="105000"/>
                              </a:srgbClr>
                            </a:solidFill>
                            <a:prstDash val="solid"/>
                            <a:headEnd type="triangle"/>
                            <a:tailEnd type="triangle"/>
                          </a:ln>
                          <a:effectLst/>
                        </wps:spPr>
                        <wps:bodyPr/>
                      </wps:wsp>
                      <wps:wsp>
                        <wps:cNvPr id="2168" name="Gerade Verbindung mit Pfeil 2168"/>
                        <wps:cNvCnPr/>
                        <wps:spPr>
                          <a:xfrm flipV="1">
                            <a:off x="981389" y="0"/>
                            <a:ext cx="612000" cy="0"/>
                          </a:xfrm>
                          <a:prstGeom prst="straightConnector1">
                            <a:avLst/>
                          </a:prstGeom>
                          <a:noFill/>
                          <a:ln w="9525" cap="flat" cmpd="sng" algn="ctr">
                            <a:solidFill>
                              <a:srgbClr val="4F81BD">
                                <a:shade val="95000"/>
                                <a:satMod val="105000"/>
                              </a:srgbClr>
                            </a:solidFill>
                            <a:prstDash val="solid"/>
                            <a:headEnd type="triangle"/>
                            <a:tailEnd type="triangle"/>
                          </a:ln>
                          <a:effectLst/>
                        </wps:spPr>
                        <wps:bodyPr/>
                      </wps:wsp>
                      <wps:wsp>
                        <wps:cNvPr id="2169" name="Gerade Verbindung mit Pfeil 2169"/>
                        <wps:cNvCnPr/>
                        <wps:spPr>
                          <a:xfrm flipV="1">
                            <a:off x="2207288" y="3350"/>
                            <a:ext cx="612000" cy="0"/>
                          </a:xfrm>
                          <a:prstGeom prst="straightConnector1">
                            <a:avLst/>
                          </a:prstGeom>
                          <a:noFill/>
                          <a:ln w="9525" cap="flat" cmpd="sng" algn="ctr">
                            <a:solidFill>
                              <a:srgbClr val="4F81BD">
                                <a:shade val="95000"/>
                                <a:satMod val="105000"/>
                              </a:srgbClr>
                            </a:solidFill>
                            <a:prstDash val="solid"/>
                            <a:headEnd type="triangle"/>
                            <a:tailEnd type="triangle"/>
                          </a:ln>
                          <a:effectLst/>
                        </wps:spPr>
                        <wps:bodyPr/>
                      </wps:wsp>
                    </wpg:wgp>
                  </a:graphicData>
                </a:graphic>
              </wp:anchor>
            </w:drawing>
          </mc:Choice>
          <mc:Fallback>
            <w:pict>
              <v:group id="Gruppieren 2161" o:spid="_x0000_s1026" style="position:absolute;margin-left:25.65pt;margin-top:9.95pt;width:250.6pt;height:119.7pt;z-index:251698176" coordsize="31829,152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">
                <v:shape id="Trapezoid 2162" o:spid="_x0000_s1027" style="position:absolute;left:15306;top:803;width:16523;height:14396;visibility:visible;mso-wrap-style:square;v-text-anchor:middle" coordsize="1652270,14395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ri2LcYA&#10;AADdAAAADwAAAGRycy9kb3ducmV2LnhtbESPT2vCQBTE7wW/w/KEXopuzCHU6CoqSO2hFf+A10f2&#10;mYRk34bdVeO37xYKPQ4z8xtmvuxNK+7kfG1ZwWScgCAurK65VHA+bUfvIHxA1thaJgVP8rBcDF7m&#10;mGv74APdj6EUEcI+RwVVCF0upS8qMujHtiOO3tU6gyFKV0rt8BHhppVpkmTSYM1xocKONhUVzfFm&#10;FFyaD/nm9Ga9T78/3Tmb6mTbfCn1OuxXMxCB+vAf/mvvtIJ0kqXw+yY+Abn4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ri2LcYAAADdAAAADwAAAAAAAAAAAAAAAACYAgAAZHJz&#10;L2Rvd25yZXYueG1sUEsFBgAAAAAEAAQA9QAAAIsDAAAAAA==&#10;" path="m,1439545l359886,r932498,l1652270,1439545,,1439545xe" fillcolor="#bdd7ee" strokecolor="#41719c" strokeweight="1pt">
                  <v:stroke joinstyle="miter"/>
                  <v:path arrowok="t" o:connecttype="custom" o:connectlocs="0,1439545;359886,0;1292384,0;1652270,1439545;0,1439545" o:connectangles="0,0,0,0,0"/>
                </v:shape>
                <v:shapetype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Parallelogramm 2163" o:spid="_x0000_s1028" type="#_x0000_t7" style="position:absolute;top:803;width:28224;height:144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p4oDcUA&#10;AADdAAAADwAAAGRycy9kb3ducmV2LnhtbESPQWvCQBSE74L/YXmCt7pJLKFEV9GW0uLJ2ur5kX1N&#10;QrNvt9ltjP/eFQoeh5n5hlmuB9OKnjrfWFaQzhIQxKXVDVcKvj5fH55A+ICssbVMCi7kYb0aj5ZY&#10;aHvmD+oPoRIRwr5ABXUIrpDSlzUZ9DPriKP3bTuDIcqukrrDc4SbVmZJkkuDDceFGh0911T+HP6M&#10;gn3vMv32krut3x8fd79HkyblSanpZNgsQAQawj38337XCrI0n8PtTXwCcnU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nigNxQAAAN0AAAAPAAAAAAAAAAAAAAAAAJgCAABkcnMv&#10;ZG93bnJldi54bWxQSwUGAAAAAAQABAD1AAAAigMAAAAA&#10;" adj="2755" fillcolor="#5b9bd5" strokecolor="#41719c" strokeweight="1pt"/>
                <v:shapetype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Runde Klammer links 2164" o:spid="_x0000_s1029" type="#_x0000_t85" style="position:absolute;left:9562;top:-854;width:451;height:3073;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8mRvMcA&#10;AADdAAAADwAAAGRycy9kb3ducmV2LnhtbESP3WrCQBSE7wXfYTlCb0Q3/jRK6iqlItTetBof4JA9&#10;TYLZsyG7jdGn7wqCl8PMfMOsNp2pREuNKy0rmIwjEMSZ1SXnCk7pbrQE4TyyxsoyKbiSg82631th&#10;ou2FD9QefS4ChF2CCgrv60RKlxVk0I1tTRy8X9sY9EE2udQNXgLcVHIaRbE0WHJYKLCmj4Ky8/HP&#10;KEjtbLYdnm5fP+nreXHbzr/3nW2Vehl0728gPHX+GX60P7WC6SSew/1NeAJy/Q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JkbzHAAAA3QAAAA8AAAAAAAAAAAAAAAAAmAIAAGRy&#10;cy9kb3ducmV2LnhtbFBLBQYAAAAABAAEAPUAAACMAwAAAAA=&#10;" adj="264" strokecolor="red" strokeweight="2pt">
                  <v:stroke joinstyle="miter"/>
                </v:shape>
                <v:shape id="Runde Klammer links 2165" o:spid="_x0000_s1030" type="#_x0000_t85" style="position:absolute;left:21854;top:-854;width:451;height:3074;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IU0J8cA&#10;AADdAAAADwAAAGRycy9kb3ducmV2LnhtbESP3WrCQBSE7wXfYTlCb0Q3/kVJXaVUhNqbVuMDHLKn&#10;STB7NmS3Mfr0XUHo5TAz3zDrbWcq0VLjSssKJuMIBHFmdcm5gnO6H61AOI+ssbJMCm7kYLvp99aY&#10;aHvlI7Unn4sAYZeggsL7OpHSZQUZdGNbEwfvxzYGfZBNLnWD1wA3lZxGUSwNlhwWCqzpvaDscvo1&#10;ClI7m+2G5/vnd7q4LO+7+dehs61SL4Pu7RWEp87/h5/tD61gOokX8HgTnoDc/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CFNCfHAAAA3QAAAA8AAAAAAAAAAAAAAAAAmAIAAGRy&#10;cy9kb3ducmV2LnhtbFBLBQYAAAAABAAEAPUAAACMAwAAAAA=&#10;" adj="264" strokecolor="red" strokeweight="2pt">
                  <v:stroke joinstyle="miter"/>
                </v:shape>
                <v:shape id="Gerade Verbindung mit Pfeil 2166" o:spid="_x0000_s1031" type="#_x0000_t32" style="position:absolute;left:3684;width:6120;height:0;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VcXE8YAAADdAAAADwAAAGRycy9kb3ducmV2LnhtbESPQWvCQBSE74L/YXlCb7qJhTSNrqIt&#10;hUAPperF2yP7zAZ334bsVtN/3y0Uehxm5htmvR2dFTcaQudZQb7IQBA3XnfcKjgd3+YliBCRNVrP&#10;pOCbAmw308kaK+3v/Em3Q2xFgnCoUIGJsa+kDI0hh2Hhe+LkXfzgMCY5tFIPeE9wZ+UyywrpsOO0&#10;YLCnF0PN9fDlFHw8nsrzuzWv7rh/KiLX+XNfW6UeZuNuBSLSGP/Df+1aK1jmRQG/b9ITkJs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VXFxPGAAAA3QAAAA8AAAAAAAAA&#10;AAAAAAAAoQIAAGRycy9kb3ducmV2LnhtbFBLBQYAAAAABAAEAPkAAACUAwAAAAA=&#10;" strokecolor="#4a7ebb">
                  <v:stroke startarrow="block" endarrow="block"/>
                </v:shape>
                <v:shape id="Gerade Verbindung mit Pfeil 2167" o:spid="_x0000_s1032" type="#_x0000_t32" style="position:absolute;left:15909;top:33;width:6120;height:0;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huyiMYAAADdAAAADwAAAGRycy9kb3ducmV2LnhtbESPzWrDMBCE74W+g9hCb43sFBzXiRKa&#10;lIIhh5KfS2+LtbFMpZWx1MR9+ygQ6HGYmW+YxWp0VpxpCJ1nBfkkA0HceN1xq+B4+HwpQYSIrNF6&#10;JgV/FGC1fHxYYKX9hXd03sdWJAiHChWYGPtKytAYchgmvidO3skPDmOSQyv1gJcEd1ZOs6yQDjtO&#10;CwZ72hhqfva/TsHX67H83lrz4Q7rWRG5zt/62ir1/DS+z0FEGuN/+N6utYJpXszg9iY9Abm8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obsojGAAAA3QAAAA8AAAAAAAAA&#10;AAAAAAAAoQIAAGRycy9kb3ducmV2LnhtbFBLBQYAAAAABAAEAPkAAACUAwAAAAA=&#10;" strokecolor="#4a7ebb">
                  <v:stroke startarrow="block" endarrow="block"/>
                </v:shape>
                <v:shape id="Gerade Verbindung mit Pfeil 2168" o:spid="_x0000_s1033" type="#_x0000_t32" style="position:absolute;left:9813;width:6120;height:0;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4Qm+sMAAADdAAAADwAAAGRycy9kb3ducmV2LnhtbERPTWvCMBi+D/wP4R3sNtM6qNoZRR1C&#10;wYP4cfH20rxrypI3pcm0/vvlMPD48HwvVoOz4kZ9aD0ryMcZCOLa65YbBZfz7n0GIkRkjdYzKXhQ&#10;gNVy9LLAUvs7H+l2io1IIRxKVGBi7EopQ23IYRj7jjhx3753GBPsG6l7vKdwZ+UkywrpsOXUYLCj&#10;raH65/TrFBw+LrPr3povd95Mi8hVPu8qq9Tb67D+BBFpiE/xv7vSCiZ5keamN+kJyOU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uEJvrDAAAA3QAAAA8AAAAAAAAAAAAA&#10;AAAAoQIAAGRycy9kb3ducmV2LnhtbFBLBQYAAAAABAAEAPkAAACRAwAAAAA=&#10;" strokecolor="#4a7ebb">
                  <v:stroke startarrow="block" endarrow="block"/>
                </v:shape>
                <v:shape id="Gerade Verbindung mit Pfeil 2169" o:spid="_x0000_s1034" type="#_x0000_t32" style="position:absolute;left:22072;top:33;width:6120;height:0;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MiDYcYAAADdAAAADwAAAGRycy9kb3ducmV2LnhtbESPT2sCMRTE7wW/Q3hCbzW7CltdjaKV&#10;wkIPxT8Xb4/Nc7OYvCybVLffvikUehxm5jfMajM4K+7Uh9azgnySgSCuvW65UXA+vb/MQYSIrNF6&#10;JgXfFGCzHj2tsNT+wQe6H2MjEoRDiQpMjF0pZagNOQwT3xEn7+p7hzHJvpG6x0eCOyunWVZIhy2n&#10;BYMdvRmqb8cvp+Bzdp5fPqzZu9PutYhc5Yuusko9j4ftEkSkIf6H/9qVVjDNiwX8vklPQK5/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TIg2HGAAAA3QAAAA8AAAAAAAAA&#10;AAAAAAAAoQIAAGRycy9kb3ducmV2LnhtbFBLBQYAAAAABAAEAPkAAACUAwAAAAA=&#10;" strokecolor="#4a7ebb">
                  <v:stroke startarrow="block" endarrow="block"/>
                </v:shape>
              </v:group>
            </w:pict>
          </mc:Fallback>
        </mc:AlternateContent>
      </w:r>
      <w:r w:rsidRPr="00B73F51">
        <w:rPr>
          <w:rFonts w:asciiTheme="minorHAnsi" w:hAnsiTheme="minorHAnsi" w:cstheme="minorBidi"/>
          <w:sz w:val="16"/>
          <w:szCs w:val="16"/>
        </w:rPr>
        <w:tab/>
      </w:r>
      <w:r w:rsidRPr="00B73F51">
        <w:rPr>
          <w:rFonts w:asciiTheme="minorHAnsi" w:hAnsiTheme="minorHAnsi" w:cstheme="minorBidi"/>
          <w:sz w:val="16"/>
          <w:szCs w:val="16"/>
        </w:rPr>
        <w:tab/>
        <w:t xml:space="preserve">    ¼</w:t>
      </w:r>
      <w:r w:rsidRPr="00B73F51">
        <w:rPr>
          <w:rFonts w:asciiTheme="minorHAnsi" w:hAnsiTheme="minorHAnsi" w:cstheme="minorBidi"/>
          <w:sz w:val="16"/>
          <w:szCs w:val="16"/>
        </w:rPr>
        <w:tab/>
        <w:t xml:space="preserve">         ¼</w:t>
      </w:r>
      <w:r w:rsidRPr="00B73F51">
        <w:rPr>
          <w:rFonts w:asciiTheme="minorHAnsi" w:hAnsiTheme="minorHAnsi" w:cstheme="minorBidi"/>
          <w:sz w:val="16"/>
          <w:szCs w:val="16"/>
        </w:rPr>
        <w:tab/>
        <w:t xml:space="preserve">                ¼</w:t>
      </w:r>
      <w:r w:rsidRPr="00B73F51">
        <w:rPr>
          <w:rFonts w:asciiTheme="minorHAnsi" w:hAnsiTheme="minorHAnsi" w:cstheme="minorBidi"/>
          <w:sz w:val="16"/>
          <w:szCs w:val="16"/>
        </w:rPr>
        <w:tab/>
      </w:r>
      <w:r w:rsidRPr="00B73F51">
        <w:rPr>
          <w:rFonts w:asciiTheme="minorHAnsi" w:hAnsiTheme="minorHAnsi" w:cstheme="minorBidi"/>
          <w:sz w:val="16"/>
          <w:szCs w:val="16"/>
        </w:rPr>
        <w:tab/>
        <w:t xml:space="preserve">   ¼ </w:t>
      </w: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761F04" w:rsidRPr="00B73F51" w:rsidRDefault="00761F04" w:rsidP="00761F04">
      <w:pPr>
        <w:framePr w:w="2041" w:hSpace="198" w:wrap="around" w:vAnchor="text" w:hAnchor="page" w:x="8833" w:y="158"/>
        <w:shd w:val="clear" w:color="auto" w:fill="D9D9D9" w:themeFill="background1" w:themeFillShade="D9"/>
        <w:rPr>
          <w:sz w:val="18"/>
        </w:rPr>
      </w:pPr>
      <w:r w:rsidRPr="00B73F51">
        <w:rPr>
          <w:sz w:val="18"/>
        </w:rPr>
        <w:t>Skizze: Position der Drah</w:t>
      </w:r>
      <w:r w:rsidRPr="00B73F51">
        <w:rPr>
          <w:sz w:val="18"/>
        </w:rPr>
        <w:t>t</w:t>
      </w:r>
      <w:r w:rsidRPr="00B73F51">
        <w:rPr>
          <w:sz w:val="18"/>
        </w:rPr>
        <w:t>klammern</w:t>
      </w:r>
    </w:p>
    <w:p w:rsidR="00B73F51" w:rsidRPr="00B73F51" w:rsidRDefault="00B73F51" w:rsidP="00B73F51">
      <w:pPr>
        <w:rPr>
          <w:rFonts w:asciiTheme="minorHAnsi" w:hAnsiTheme="minorHAnsi" w:cstheme="minorBidi"/>
          <w:sz w:val="22"/>
          <w:szCs w:val="22"/>
        </w:rPr>
      </w:pPr>
    </w:p>
    <w:p w:rsidR="00B73F51" w:rsidRPr="00B73F51" w:rsidRDefault="00B73F51" w:rsidP="00B73F51">
      <w:pPr>
        <w:spacing w:line="240" w:lineRule="exact"/>
        <w:rPr>
          <w:rFonts w:asciiTheme="minorHAnsi" w:hAnsiTheme="minorHAnsi" w:cstheme="minorBidi"/>
          <w:sz w:val="22"/>
          <w:szCs w:val="22"/>
        </w:rPr>
      </w:pPr>
      <w:r w:rsidRPr="00B73F51">
        <w:br w:type="page"/>
      </w:r>
    </w:p>
    <w:p w:rsidR="00B73F51" w:rsidRPr="00B73F51" w:rsidRDefault="00B73F51" w:rsidP="00761F04">
      <w:pPr>
        <w:pStyle w:val="berschrift3"/>
      </w:pPr>
      <w:r w:rsidRPr="00B73F51">
        <w:lastRenderedPageBreak/>
        <w:t>Arbeitsablaufplan mit Materialliste, Werkzeugliste und Zeitplanung</w:t>
      </w:r>
      <w:r w:rsidRPr="00B73F51">
        <w:rPr>
          <w:noProof/>
          <w:sz w:val="24"/>
        </w:rPr>
        <w:drawing>
          <wp:anchor distT="0" distB="0" distL="114300" distR="114300" simplePos="0" relativeHeight="251814912" behindDoc="0" locked="0" layoutInCell="0" allowOverlap="1" wp14:anchorId="41B62435" wp14:editId="0397E6D1">
            <wp:simplePos x="0" y="0"/>
            <wp:positionH relativeFrom="rightMargin">
              <wp:posOffset>107950</wp:posOffset>
            </wp:positionH>
            <wp:positionV relativeFrom="paragraph">
              <wp:posOffset>0</wp:posOffset>
            </wp:positionV>
            <wp:extent cx="345440" cy="323850"/>
            <wp:effectExtent l="0" t="0" r="0" b="0"/>
            <wp:wrapNone/>
            <wp:docPr id="223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73F51" w:rsidRPr="00B73F51" w:rsidRDefault="00B73F51" w:rsidP="00B73F51">
      <w:pPr>
        <w:rPr>
          <w:sz w:val="16"/>
          <w:lang w:eastAsia="de-DE"/>
        </w:rPr>
      </w:pPr>
    </w:p>
    <w:p w:rsidR="00B73F51" w:rsidRPr="00B73F51" w:rsidRDefault="00B73F51" w:rsidP="00B73F51">
      <w:pPr>
        <w:rPr>
          <w:sz w:val="16"/>
          <w:lang w:eastAsia="de-DE"/>
        </w:rPr>
      </w:pPr>
    </w:p>
    <w:tbl>
      <w:tblPr>
        <w:tblStyle w:val="Tabellenraster"/>
        <w:tblW w:w="9634" w:type="dxa"/>
        <w:tblLook w:val="04A0" w:firstRow="1" w:lastRow="0" w:firstColumn="1" w:lastColumn="0" w:noHBand="0" w:noVBand="1"/>
      </w:tblPr>
      <w:tblGrid>
        <w:gridCol w:w="489"/>
        <w:gridCol w:w="4448"/>
        <w:gridCol w:w="2457"/>
        <w:gridCol w:w="2240"/>
      </w:tblGrid>
      <w:tr w:rsidR="00B73F51" w:rsidRPr="00B73F51" w:rsidTr="00B73F51">
        <w:trPr>
          <w:trHeight w:val="370"/>
        </w:trPr>
        <w:tc>
          <w:tcPr>
            <w:tcW w:w="489" w:type="dxa"/>
            <w:vAlign w:val="center"/>
          </w:tcPr>
          <w:p w:rsidR="00B73F51" w:rsidRPr="00B73F51" w:rsidRDefault="00B73F51" w:rsidP="00B73F51">
            <w:pPr>
              <w:jc w:val="center"/>
              <w:rPr>
                <w:b/>
              </w:rPr>
            </w:pPr>
            <w:r w:rsidRPr="00B73F51">
              <w:rPr>
                <w:b/>
              </w:rPr>
              <w:t>Nr.</w:t>
            </w:r>
          </w:p>
        </w:tc>
        <w:tc>
          <w:tcPr>
            <w:tcW w:w="4448" w:type="dxa"/>
            <w:vAlign w:val="center"/>
          </w:tcPr>
          <w:p w:rsidR="00B73F51" w:rsidRPr="00B73F51" w:rsidRDefault="00B73F51" w:rsidP="00B73F51">
            <w:pPr>
              <w:jc w:val="center"/>
              <w:rPr>
                <w:b/>
              </w:rPr>
            </w:pPr>
            <w:r w:rsidRPr="00B73F51">
              <w:rPr>
                <w:b/>
              </w:rPr>
              <w:t>Beschreibung des Arbeitsschrittes</w:t>
            </w:r>
          </w:p>
        </w:tc>
        <w:tc>
          <w:tcPr>
            <w:tcW w:w="2457" w:type="dxa"/>
            <w:vAlign w:val="center"/>
          </w:tcPr>
          <w:p w:rsidR="00B73F51" w:rsidRPr="00B73F51" w:rsidRDefault="00B73F51" w:rsidP="00B73F51">
            <w:pPr>
              <w:jc w:val="center"/>
              <w:rPr>
                <w:b/>
              </w:rPr>
            </w:pPr>
            <w:r w:rsidRPr="00B73F51">
              <w:rPr>
                <w:b/>
              </w:rPr>
              <w:t>Material/Teilprodukt</w:t>
            </w:r>
          </w:p>
        </w:tc>
        <w:tc>
          <w:tcPr>
            <w:tcW w:w="2240" w:type="dxa"/>
            <w:vAlign w:val="center"/>
          </w:tcPr>
          <w:p w:rsidR="00B73F51" w:rsidRPr="00B73F51" w:rsidRDefault="00B73F51" w:rsidP="00B73F51">
            <w:pPr>
              <w:jc w:val="center"/>
              <w:rPr>
                <w:b/>
              </w:rPr>
            </w:pPr>
            <w:r w:rsidRPr="00B73F51">
              <w:rPr>
                <w:b/>
              </w:rPr>
              <w:t>Werkzeug/Maschine</w:t>
            </w:r>
          </w:p>
        </w:tc>
      </w:tr>
      <w:tr w:rsidR="00B73F51" w:rsidRPr="00B73F51" w:rsidTr="00B73F51">
        <w:trPr>
          <w:trHeight w:val="680"/>
        </w:trPr>
        <w:tc>
          <w:tcPr>
            <w:tcW w:w="489" w:type="dxa"/>
            <w:vAlign w:val="center"/>
          </w:tcPr>
          <w:p w:rsidR="00B73F51" w:rsidRPr="00B73F51" w:rsidRDefault="00B73F51" w:rsidP="00B73F51">
            <w:pPr>
              <w:jc w:val="center"/>
            </w:pPr>
            <w:r w:rsidRPr="00B73F51">
              <w:t>1</w:t>
            </w:r>
          </w:p>
        </w:tc>
        <w:tc>
          <w:tcPr>
            <w:tcW w:w="4448" w:type="dxa"/>
            <w:vAlign w:val="center"/>
          </w:tcPr>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tc>
        <w:tc>
          <w:tcPr>
            <w:tcW w:w="2457" w:type="dxa"/>
            <w:vAlign w:val="center"/>
          </w:tcPr>
          <w:p w:rsidR="00B73F51" w:rsidRPr="00B73F51" w:rsidRDefault="00B73F51" w:rsidP="00B73F51">
            <w:pPr>
              <w:jc w:val="center"/>
            </w:pPr>
          </w:p>
        </w:tc>
        <w:tc>
          <w:tcPr>
            <w:tcW w:w="2240" w:type="dxa"/>
            <w:vAlign w:val="center"/>
          </w:tcPr>
          <w:p w:rsidR="00B73F51" w:rsidRPr="00B73F51" w:rsidRDefault="00B73F51" w:rsidP="00B73F51">
            <w:pPr>
              <w:jc w:val="center"/>
            </w:pPr>
            <w:r w:rsidRPr="00B73F51">
              <w:t>Falzbein</w:t>
            </w:r>
          </w:p>
        </w:tc>
      </w:tr>
      <w:tr w:rsidR="00B73F51" w:rsidRPr="00B73F51" w:rsidTr="00B73F51">
        <w:trPr>
          <w:trHeight w:val="680"/>
        </w:trPr>
        <w:tc>
          <w:tcPr>
            <w:tcW w:w="489" w:type="dxa"/>
            <w:vAlign w:val="center"/>
          </w:tcPr>
          <w:p w:rsidR="00B73F51" w:rsidRPr="00B73F51" w:rsidRDefault="00B73F51" w:rsidP="00B73F51">
            <w:pPr>
              <w:jc w:val="center"/>
            </w:pPr>
            <w:r w:rsidRPr="00B73F51">
              <w:t>2</w:t>
            </w:r>
          </w:p>
        </w:tc>
        <w:tc>
          <w:tcPr>
            <w:tcW w:w="4448" w:type="dxa"/>
            <w:vAlign w:val="center"/>
          </w:tcPr>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tc>
        <w:tc>
          <w:tcPr>
            <w:tcW w:w="2457" w:type="dxa"/>
            <w:vAlign w:val="center"/>
          </w:tcPr>
          <w:p w:rsidR="00B73F51" w:rsidRPr="00B73F51" w:rsidRDefault="00B73F51" w:rsidP="00B73F51">
            <w:pPr>
              <w:jc w:val="center"/>
            </w:pPr>
            <w:r w:rsidRPr="00B73F51">
              <w:t>Umschlag</w:t>
            </w:r>
          </w:p>
        </w:tc>
        <w:tc>
          <w:tcPr>
            <w:tcW w:w="2240" w:type="dxa"/>
            <w:vAlign w:val="center"/>
          </w:tcPr>
          <w:p w:rsidR="00B73F51" w:rsidRPr="00B73F51" w:rsidRDefault="00B73F51" w:rsidP="00B73F51">
            <w:pPr>
              <w:jc w:val="center"/>
            </w:pPr>
          </w:p>
        </w:tc>
      </w:tr>
      <w:tr w:rsidR="00B73F51" w:rsidRPr="00B73F51" w:rsidTr="00B73F51">
        <w:trPr>
          <w:trHeight w:val="680"/>
        </w:trPr>
        <w:tc>
          <w:tcPr>
            <w:tcW w:w="489" w:type="dxa"/>
            <w:vAlign w:val="center"/>
          </w:tcPr>
          <w:p w:rsidR="00B73F51" w:rsidRPr="00B73F51" w:rsidRDefault="00B73F51" w:rsidP="00B73F51">
            <w:pPr>
              <w:jc w:val="center"/>
            </w:pPr>
            <w:r w:rsidRPr="00B73F51">
              <w:t>3</w:t>
            </w:r>
          </w:p>
        </w:tc>
        <w:tc>
          <w:tcPr>
            <w:tcW w:w="4448" w:type="dxa"/>
            <w:vAlign w:val="center"/>
          </w:tcPr>
          <w:p w:rsidR="00B73F51" w:rsidRPr="00B73F51" w:rsidRDefault="00B73F51" w:rsidP="00B73F51">
            <w:pPr>
              <w:jc w:val="center"/>
            </w:pPr>
            <w:r w:rsidRPr="00B73F51">
              <w:t>Falzbogen und Umschlag zu einer Lage sammeln</w:t>
            </w:r>
          </w:p>
        </w:tc>
        <w:tc>
          <w:tcPr>
            <w:tcW w:w="2457" w:type="dxa"/>
            <w:vAlign w:val="center"/>
          </w:tcPr>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tc>
        <w:tc>
          <w:tcPr>
            <w:tcW w:w="2240" w:type="dxa"/>
            <w:vAlign w:val="center"/>
          </w:tcPr>
          <w:p w:rsidR="00B73F51" w:rsidRPr="00B73F51" w:rsidRDefault="00B73F51" w:rsidP="00B73F51">
            <w:pPr>
              <w:jc w:val="center"/>
            </w:pPr>
            <w:r w:rsidRPr="00B73F51">
              <w:t>--------</w:t>
            </w:r>
          </w:p>
        </w:tc>
      </w:tr>
      <w:tr w:rsidR="00B73F51" w:rsidRPr="00B73F51" w:rsidTr="00B73F51">
        <w:trPr>
          <w:trHeight w:val="680"/>
        </w:trPr>
        <w:tc>
          <w:tcPr>
            <w:tcW w:w="489" w:type="dxa"/>
            <w:vAlign w:val="center"/>
          </w:tcPr>
          <w:p w:rsidR="00B73F51" w:rsidRPr="00B73F51" w:rsidRDefault="00B73F51" w:rsidP="00B73F51">
            <w:pPr>
              <w:jc w:val="center"/>
            </w:pPr>
            <w:r w:rsidRPr="00B73F51">
              <w:t>4</w:t>
            </w:r>
          </w:p>
        </w:tc>
        <w:tc>
          <w:tcPr>
            <w:tcW w:w="4448" w:type="dxa"/>
            <w:vAlign w:val="center"/>
          </w:tcPr>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tc>
        <w:tc>
          <w:tcPr>
            <w:tcW w:w="2457" w:type="dxa"/>
            <w:vAlign w:val="center"/>
          </w:tcPr>
          <w:p w:rsidR="00B73F51" w:rsidRPr="00B73F51" w:rsidRDefault="00B73F51" w:rsidP="00B73F51">
            <w:pPr>
              <w:jc w:val="center"/>
            </w:pPr>
            <w:r w:rsidRPr="00B73F51">
              <w:t>Draht, Lage</w:t>
            </w:r>
          </w:p>
        </w:tc>
        <w:tc>
          <w:tcPr>
            <w:tcW w:w="2240" w:type="dxa"/>
            <w:vAlign w:val="center"/>
          </w:tcPr>
          <w:p w:rsidR="00B73F51" w:rsidRPr="00B73F51" w:rsidRDefault="00B73F51" w:rsidP="00B73F51">
            <w:pPr>
              <w:jc w:val="center"/>
            </w:pPr>
          </w:p>
        </w:tc>
      </w:tr>
      <w:tr w:rsidR="00B73F51" w:rsidRPr="00B73F51" w:rsidTr="00B73F51">
        <w:trPr>
          <w:trHeight w:val="680"/>
        </w:trPr>
        <w:tc>
          <w:tcPr>
            <w:tcW w:w="489" w:type="dxa"/>
            <w:vAlign w:val="center"/>
          </w:tcPr>
          <w:p w:rsidR="00B73F51" w:rsidRPr="00B73F51" w:rsidRDefault="00B73F51" w:rsidP="00B73F51">
            <w:pPr>
              <w:jc w:val="center"/>
            </w:pPr>
            <w:r w:rsidRPr="00B73F51">
              <w:t>5</w:t>
            </w:r>
          </w:p>
        </w:tc>
        <w:tc>
          <w:tcPr>
            <w:tcW w:w="4448" w:type="dxa"/>
            <w:vAlign w:val="center"/>
          </w:tcPr>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tc>
        <w:tc>
          <w:tcPr>
            <w:tcW w:w="2457" w:type="dxa"/>
            <w:vAlign w:val="center"/>
          </w:tcPr>
          <w:p w:rsidR="00B73F51" w:rsidRPr="00B73F51" w:rsidRDefault="00B73F51" w:rsidP="00B73F51">
            <w:pPr>
              <w:jc w:val="center"/>
            </w:pPr>
          </w:p>
        </w:tc>
        <w:tc>
          <w:tcPr>
            <w:tcW w:w="2240" w:type="dxa"/>
            <w:vAlign w:val="center"/>
          </w:tcPr>
          <w:p w:rsidR="00B73F51" w:rsidRPr="00B73F51" w:rsidRDefault="00B73F51" w:rsidP="00B73F51">
            <w:pPr>
              <w:jc w:val="center"/>
            </w:pPr>
            <w:r w:rsidRPr="00B73F51">
              <w:t>Planschneider</w:t>
            </w:r>
          </w:p>
        </w:tc>
      </w:tr>
    </w:tbl>
    <w:p w:rsidR="00B73F51" w:rsidRPr="00B73F51" w:rsidRDefault="00B73F51" w:rsidP="00B73F51">
      <w:pPr>
        <w:spacing w:line="220" w:lineRule="exact"/>
        <w:rPr>
          <w:rFonts w:eastAsia="Times New Roman" w:cs="Times New Roman"/>
          <w:sz w:val="18"/>
          <w:lang w:eastAsia="de-DE"/>
        </w:rPr>
      </w:pPr>
      <w:r w:rsidRPr="00B73F51">
        <w:rPr>
          <w:rFonts w:eastAsia="Times New Roman" w:cs="Times New Roman"/>
          <w:noProof/>
          <w:sz w:val="18"/>
          <w:lang w:eastAsia="de-DE"/>
        </w:rPr>
        <mc:AlternateContent>
          <mc:Choice Requires="wps">
            <w:drawing>
              <wp:anchor distT="0" distB="0" distL="114300" distR="114300" simplePos="0" relativeHeight="251804672" behindDoc="0" locked="0" layoutInCell="1" allowOverlap="1" wp14:anchorId="757E8011" wp14:editId="11040976">
                <wp:simplePos x="0" y="0"/>
                <wp:positionH relativeFrom="margin">
                  <wp:posOffset>64278</wp:posOffset>
                </wp:positionH>
                <wp:positionV relativeFrom="paragraph">
                  <wp:posOffset>5715</wp:posOffset>
                </wp:positionV>
                <wp:extent cx="148107" cy="270456"/>
                <wp:effectExtent l="19050" t="0" r="23495" b="34925"/>
                <wp:wrapNone/>
                <wp:docPr id="2170" name="Pfeil nach unten 2170"/>
                <wp:cNvGraphicFramePr/>
                <a:graphic xmlns:a="http://schemas.openxmlformats.org/drawingml/2006/main">
                  <a:graphicData uri="http://schemas.microsoft.com/office/word/2010/wordprocessingShape">
                    <wps:wsp>
                      <wps:cNvSpPr/>
                      <wps:spPr>
                        <a:xfrm>
                          <a:off x="0" y="0"/>
                          <a:ext cx="148107" cy="270456"/>
                        </a:xfrm>
                        <a:prstGeom prst="downArrow">
                          <a:avLst/>
                        </a:prstGeom>
                        <a:solidFill>
                          <a:sysClr val="window" lastClr="FFFFFF">
                            <a:lumMod val="65000"/>
                          </a:sysClr>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Pfeil nach unten 2170" o:spid="_x0000_s1026" type="#_x0000_t67" style="position:absolute;margin-left:5.05pt;margin-top:.45pt;width:11.65pt;height:21.3pt;z-index:251804672;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" adj="15686" fillcolor="#a6a6a6" strokecolor="windowText" strokeweight="2pt">
                <w10:wrap anchorx="margin"/>
              </v:shape>
            </w:pict>
          </mc:Fallback>
        </mc:AlternateContent>
      </w:r>
      <w:r w:rsidRPr="00B73F51">
        <w:rPr>
          <w:rFonts w:eastAsia="Times New Roman" w:cs="Times New Roman"/>
          <w:noProof/>
          <w:sz w:val="18"/>
          <w:lang w:eastAsia="de-DE"/>
        </w:rPr>
        <mc:AlternateContent>
          <mc:Choice Requires="wps">
            <w:drawing>
              <wp:anchor distT="0" distB="0" distL="114300" distR="114300" simplePos="0" relativeHeight="251803648" behindDoc="0" locked="0" layoutInCell="1" allowOverlap="1" wp14:anchorId="62EB9BF4" wp14:editId="03CAC04D">
                <wp:simplePos x="0" y="0"/>
                <wp:positionH relativeFrom="column">
                  <wp:posOffset>1533605</wp:posOffset>
                </wp:positionH>
                <wp:positionV relativeFrom="paragraph">
                  <wp:posOffset>7799</wp:posOffset>
                </wp:positionV>
                <wp:extent cx="148107" cy="270456"/>
                <wp:effectExtent l="19050" t="0" r="23495" b="34925"/>
                <wp:wrapNone/>
                <wp:docPr id="2171" name="Pfeil nach unten 2171"/>
                <wp:cNvGraphicFramePr/>
                <a:graphic xmlns:a="http://schemas.openxmlformats.org/drawingml/2006/main">
                  <a:graphicData uri="http://schemas.microsoft.com/office/word/2010/wordprocessingShape">
                    <wps:wsp>
                      <wps:cNvSpPr/>
                      <wps:spPr>
                        <a:xfrm>
                          <a:off x="0" y="0"/>
                          <a:ext cx="148107" cy="270456"/>
                        </a:xfrm>
                        <a:prstGeom prst="downArrow">
                          <a:avLst/>
                        </a:prstGeom>
                        <a:solidFill>
                          <a:sysClr val="window" lastClr="FFFFFF">
                            <a:lumMod val="65000"/>
                          </a:sysClr>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Pfeil nach unten 2171" o:spid="_x0000_s1026" type="#_x0000_t67" style="position:absolute;margin-left:120.75pt;margin-top:.6pt;width:11.65pt;height:21.3pt;z-index:2518036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" adj="15686" fillcolor="#a6a6a6" strokecolor="windowText" strokeweight="2pt"/>
            </w:pict>
          </mc:Fallback>
        </mc:AlternateContent>
      </w:r>
    </w:p>
    <w:p w:rsidR="00B73F51" w:rsidRPr="00B73F51" w:rsidRDefault="00B73F51" w:rsidP="00B73F51">
      <w:pPr>
        <w:spacing w:line="220" w:lineRule="exact"/>
        <w:rPr>
          <w:rFonts w:eastAsia="Times New Roman" w:cs="Times New Roman"/>
          <w:sz w:val="18"/>
          <w:lang w:eastAsia="de-DE"/>
        </w:rPr>
      </w:pPr>
    </w:p>
    <w:tbl>
      <w:tblPr>
        <w:tblStyle w:val="Tabellenraster"/>
        <w:tblW w:w="9634" w:type="dxa"/>
        <w:tblLook w:val="04A0" w:firstRow="1" w:lastRow="0" w:firstColumn="1" w:lastColumn="0" w:noHBand="0" w:noVBand="1"/>
      </w:tblPr>
      <w:tblGrid>
        <w:gridCol w:w="489"/>
        <w:gridCol w:w="4448"/>
        <w:gridCol w:w="4697"/>
      </w:tblGrid>
      <w:tr w:rsidR="00B73F51" w:rsidRPr="00B73F51" w:rsidTr="00B73F51">
        <w:trPr>
          <w:trHeight w:val="370"/>
        </w:trPr>
        <w:tc>
          <w:tcPr>
            <w:tcW w:w="489" w:type="dxa"/>
            <w:vAlign w:val="center"/>
          </w:tcPr>
          <w:p w:rsidR="00B73F51" w:rsidRPr="00B73F51" w:rsidRDefault="00B73F51" w:rsidP="00B73F51">
            <w:pPr>
              <w:jc w:val="center"/>
              <w:rPr>
                <w:b/>
              </w:rPr>
            </w:pPr>
            <w:r w:rsidRPr="00B73F51">
              <w:rPr>
                <w:b/>
              </w:rPr>
              <w:t>Nr.</w:t>
            </w:r>
          </w:p>
        </w:tc>
        <w:tc>
          <w:tcPr>
            <w:tcW w:w="4448" w:type="dxa"/>
            <w:vAlign w:val="center"/>
          </w:tcPr>
          <w:p w:rsidR="00B73F51" w:rsidRPr="00B73F51" w:rsidRDefault="00B73F51" w:rsidP="00B73F51">
            <w:pPr>
              <w:jc w:val="center"/>
              <w:rPr>
                <w:b/>
              </w:rPr>
            </w:pPr>
            <w:r w:rsidRPr="00B73F51">
              <w:rPr>
                <w:b/>
              </w:rPr>
              <w:t>Zeitplanung in Minuten</w:t>
            </w:r>
          </w:p>
        </w:tc>
        <w:tc>
          <w:tcPr>
            <w:tcW w:w="4697" w:type="dxa"/>
            <w:vAlign w:val="center"/>
          </w:tcPr>
          <w:p w:rsidR="00B73F51" w:rsidRPr="00B73F51" w:rsidRDefault="00B73F51" w:rsidP="00B73F51">
            <w:pPr>
              <w:jc w:val="center"/>
              <w:rPr>
                <w:b/>
              </w:rPr>
            </w:pPr>
            <w:r w:rsidRPr="00B73F51">
              <w:rPr>
                <w:b/>
              </w:rPr>
              <w:t>Begründung</w:t>
            </w:r>
          </w:p>
          <w:p w:rsidR="00B73F51" w:rsidRPr="00B73F51" w:rsidRDefault="00B73F51" w:rsidP="00B73F51">
            <w:pPr>
              <w:jc w:val="center"/>
              <w:rPr>
                <w:b/>
              </w:rPr>
            </w:pPr>
            <w:r w:rsidRPr="00B73F51">
              <w:rPr>
                <w:b/>
              </w:rPr>
              <w:t>(bei mehr als 10 Minuten Abweichung)</w:t>
            </w:r>
          </w:p>
        </w:tc>
      </w:tr>
      <w:tr w:rsidR="00B73F51" w:rsidRPr="00B73F51" w:rsidTr="00B73F51">
        <w:trPr>
          <w:trHeight w:val="243"/>
        </w:trPr>
        <w:tc>
          <w:tcPr>
            <w:tcW w:w="489" w:type="dxa"/>
            <w:vAlign w:val="center"/>
          </w:tcPr>
          <w:p w:rsidR="00B73F51" w:rsidRPr="00B73F51" w:rsidRDefault="00B73F51" w:rsidP="00B73F51">
            <w:pPr>
              <w:jc w:val="center"/>
            </w:pPr>
            <w:r w:rsidRPr="00B73F51">
              <w:t>1</w:t>
            </w:r>
          </w:p>
        </w:tc>
        <w:tc>
          <w:tcPr>
            <w:tcW w:w="4448" w:type="dxa"/>
            <w:vAlign w:val="center"/>
          </w:tcPr>
          <w:p w:rsidR="00B73F51" w:rsidRPr="00B73F51" w:rsidRDefault="00B73F51" w:rsidP="00B73F51">
            <w:pPr>
              <w:jc w:val="both"/>
            </w:pPr>
            <w:r w:rsidRPr="00B73F51">
              <w:t>geschätzte Zeit:</w:t>
            </w:r>
            <w:r w:rsidR="0041303F">
              <w:t xml:space="preserve"> </w:t>
            </w:r>
            <w:r w:rsidR="00BF6B73">
              <w:tab/>
            </w:r>
            <w:r w:rsidR="00BF6B73">
              <w:tab/>
            </w:r>
            <w:r w:rsidR="00BF6B73">
              <w:tab/>
            </w:r>
            <w:r w:rsidRPr="00B73F51">
              <w:t>_____</w:t>
            </w:r>
            <w:r w:rsidR="0041303F">
              <w:t xml:space="preserve"> </w:t>
            </w:r>
            <w:r w:rsidRPr="00B73F51">
              <w:t xml:space="preserve"> Minuten</w:t>
            </w:r>
          </w:p>
          <w:p w:rsidR="00B73F51" w:rsidRPr="00B73F51" w:rsidRDefault="00B73F51" w:rsidP="00BF6B73">
            <w:pPr>
              <w:jc w:val="both"/>
            </w:pPr>
            <w:r w:rsidRPr="00B73F51">
              <w:t xml:space="preserve">tatsächlich benötigte Zeit: </w:t>
            </w:r>
            <w:r w:rsidR="00BF6B73">
              <w:tab/>
            </w:r>
            <w:r w:rsidRPr="00B73F51">
              <w:t xml:space="preserve">_____ </w:t>
            </w:r>
            <w:r w:rsidR="0041303F">
              <w:t xml:space="preserve"> </w:t>
            </w:r>
            <w:r w:rsidRPr="00B73F51">
              <w:t>Minuten</w:t>
            </w:r>
          </w:p>
        </w:tc>
        <w:tc>
          <w:tcPr>
            <w:tcW w:w="4697" w:type="dxa"/>
            <w:vAlign w:val="center"/>
          </w:tcPr>
          <w:p w:rsidR="00B73F51" w:rsidRPr="00B73F51" w:rsidRDefault="00B73F51" w:rsidP="00B73F51"/>
          <w:p w:rsidR="00B73F51" w:rsidRPr="00B73F51" w:rsidRDefault="00B73F51" w:rsidP="00B73F51"/>
          <w:p w:rsidR="00B73F51" w:rsidRPr="00B73F51" w:rsidRDefault="00B73F51" w:rsidP="00B73F51"/>
        </w:tc>
      </w:tr>
      <w:tr w:rsidR="00B73F51" w:rsidRPr="00B73F51" w:rsidTr="00B73F51">
        <w:trPr>
          <w:trHeight w:val="243"/>
        </w:trPr>
        <w:tc>
          <w:tcPr>
            <w:tcW w:w="489" w:type="dxa"/>
            <w:vAlign w:val="center"/>
          </w:tcPr>
          <w:p w:rsidR="00B73F51" w:rsidRPr="00B73F51" w:rsidRDefault="00B73F51" w:rsidP="00B73F51">
            <w:pPr>
              <w:jc w:val="center"/>
            </w:pPr>
            <w:r w:rsidRPr="00B73F51">
              <w:t>2</w:t>
            </w:r>
          </w:p>
        </w:tc>
        <w:tc>
          <w:tcPr>
            <w:tcW w:w="4448" w:type="dxa"/>
            <w:vAlign w:val="center"/>
          </w:tcPr>
          <w:p w:rsidR="00B73F51" w:rsidRPr="00B73F51" w:rsidRDefault="00BF6B73" w:rsidP="00B73F51">
            <w:pPr>
              <w:jc w:val="both"/>
            </w:pPr>
            <w:r>
              <w:t>geschätzte Zeit:</w:t>
            </w:r>
            <w:r>
              <w:tab/>
            </w:r>
            <w:r>
              <w:tab/>
            </w:r>
            <w:r>
              <w:tab/>
            </w:r>
            <w:r w:rsidR="00B73F51" w:rsidRPr="00B73F51">
              <w:t xml:space="preserve">_____ </w:t>
            </w:r>
            <w:r w:rsidR="0041303F">
              <w:t xml:space="preserve"> </w:t>
            </w:r>
            <w:r w:rsidR="00B73F51" w:rsidRPr="00B73F51">
              <w:t>Minuten</w:t>
            </w:r>
          </w:p>
          <w:p w:rsidR="00B73F51" w:rsidRPr="00B73F51" w:rsidRDefault="00B73F51" w:rsidP="00BF6B73">
            <w:pPr>
              <w:jc w:val="both"/>
            </w:pPr>
            <w:r w:rsidRPr="00B73F51">
              <w:t xml:space="preserve">tatsächlich benötigte Zeit: </w:t>
            </w:r>
            <w:r w:rsidR="00BF6B73">
              <w:tab/>
            </w:r>
            <w:r w:rsidRPr="00B73F51">
              <w:t>_____</w:t>
            </w:r>
            <w:r w:rsidR="0041303F">
              <w:t xml:space="preserve"> </w:t>
            </w:r>
            <w:r w:rsidRPr="00B73F51">
              <w:t xml:space="preserve"> Minuten</w:t>
            </w:r>
          </w:p>
        </w:tc>
        <w:tc>
          <w:tcPr>
            <w:tcW w:w="4697" w:type="dxa"/>
            <w:vAlign w:val="center"/>
          </w:tcPr>
          <w:p w:rsidR="00B73F51" w:rsidRPr="00B73F51" w:rsidRDefault="00B73F51" w:rsidP="00B73F51"/>
          <w:p w:rsidR="00B73F51" w:rsidRPr="00B73F51" w:rsidRDefault="00B73F51" w:rsidP="00B73F51"/>
          <w:p w:rsidR="00B73F51" w:rsidRPr="00B73F51" w:rsidRDefault="00B73F51" w:rsidP="00B73F51"/>
        </w:tc>
      </w:tr>
      <w:tr w:rsidR="00B73F51" w:rsidRPr="00B73F51" w:rsidTr="00B73F51">
        <w:trPr>
          <w:trHeight w:val="243"/>
        </w:trPr>
        <w:tc>
          <w:tcPr>
            <w:tcW w:w="489" w:type="dxa"/>
            <w:vAlign w:val="center"/>
          </w:tcPr>
          <w:p w:rsidR="00B73F51" w:rsidRPr="00B73F51" w:rsidRDefault="00B73F51" w:rsidP="00B73F51">
            <w:pPr>
              <w:jc w:val="center"/>
            </w:pPr>
            <w:r w:rsidRPr="00B73F51">
              <w:t>3</w:t>
            </w:r>
          </w:p>
        </w:tc>
        <w:tc>
          <w:tcPr>
            <w:tcW w:w="4448" w:type="dxa"/>
            <w:vAlign w:val="center"/>
          </w:tcPr>
          <w:p w:rsidR="00B73F51" w:rsidRPr="00B73F51" w:rsidRDefault="00B73F51" w:rsidP="00B73F51">
            <w:pPr>
              <w:jc w:val="both"/>
            </w:pPr>
            <w:r w:rsidRPr="00B73F51">
              <w:t>geschätzte Zeit:</w:t>
            </w:r>
            <w:r w:rsidR="00BF6B73">
              <w:tab/>
            </w:r>
            <w:r w:rsidR="00BF6B73">
              <w:tab/>
            </w:r>
            <w:r w:rsidR="00BF6B73">
              <w:tab/>
            </w:r>
            <w:r w:rsidRPr="00B73F51">
              <w:t xml:space="preserve">_____ </w:t>
            </w:r>
            <w:r w:rsidR="0041303F">
              <w:t xml:space="preserve"> </w:t>
            </w:r>
            <w:r w:rsidRPr="00B73F51">
              <w:t>Minuten</w:t>
            </w:r>
          </w:p>
          <w:p w:rsidR="00B73F51" w:rsidRPr="00B73F51" w:rsidRDefault="00BF6B73" w:rsidP="00B73F51">
            <w:pPr>
              <w:jc w:val="both"/>
            </w:pPr>
            <w:r>
              <w:t>tatsächlich benötigte Zeit:</w:t>
            </w:r>
            <w:r>
              <w:tab/>
            </w:r>
            <w:r w:rsidR="00B73F51" w:rsidRPr="00B73F51">
              <w:t>_____</w:t>
            </w:r>
            <w:r w:rsidR="0041303F">
              <w:t xml:space="preserve"> </w:t>
            </w:r>
            <w:r w:rsidR="00B73F51" w:rsidRPr="00B73F51">
              <w:t xml:space="preserve"> Minuten</w:t>
            </w:r>
          </w:p>
        </w:tc>
        <w:tc>
          <w:tcPr>
            <w:tcW w:w="4697" w:type="dxa"/>
            <w:vAlign w:val="center"/>
          </w:tcPr>
          <w:p w:rsidR="00B73F51" w:rsidRPr="00B73F51" w:rsidRDefault="00B73F51" w:rsidP="00B73F51"/>
          <w:p w:rsidR="00B73F51" w:rsidRPr="00B73F51" w:rsidRDefault="00B73F51" w:rsidP="00B73F51"/>
          <w:p w:rsidR="00B73F51" w:rsidRPr="00B73F51" w:rsidRDefault="00B73F51" w:rsidP="00B73F51"/>
        </w:tc>
      </w:tr>
      <w:tr w:rsidR="00B73F51" w:rsidRPr="00B73F51" w:rsidTr="00B73F51">
        <w:trPr>
          <w:trHeight w:val="243"/>
        </w:trPr>
        <w:tc>
          <w:tcPr>
            <w:tcW w:w="489" w:type="dxa"/>
            <w:vAlign w:val="center"/>
          </w:tcPr>
          <w:p w:rsidR="00B73F51" w:rsidRPr="00B73F51" w:rsidRDefault="00B73F51" w:rsidP="00B73F51">
            <w:pPr>
              <w:jc w:val="center"/>
            </w:pPr>
            <w:r w:rsidRPr="00B73F51">
              <w:t>4</w:t>
            </w:r>
          </w:p>
        </w:tc>
        <w:tc>
          <w:tcPr>
            <w:tcW w:w="4448" w:type="dxa"/>
            <w:vAlign w:val="center"/>
          </w:tcPr>
          <w:p w:rsidR="00B73F51" w:rsidRPr="00B73F51" w:rsidRDefault="00B73F51" w:rsidP="00B73F51">
            <w:pPr>
              <w:jc w:val="both"/>
            </w:pPr>
            <w:r w:rsidRPr="00B73F51">
              <w:t>geschätzte Zeit:</w:t>
            </w:r>
            <w:r w:rsidR="00BF6B73">
              <w:tab/>
            </w:r>
            <w:r w:rsidR="00BF6B73">
              <w:tab/>
            </w:r>
            <w:r w:rsidR="00BF6B73">
              <w:tab/>
            </w:r>
            <w:r w:rsidRPr="00B73F51">
              <w:t xml:space="preserve">_____ </w:t>
            </w:r>
            <w:r w:rsidR="0041303F">
              <w:t xml:space="preserve"> </w:t>
            </w:r>
            <w:r w:rsidRPr="00B73F51">
              <w:t>Minuten</w:t>
            </w:r>
          </w:p>
          <w:p w:rsidR="00B73F51" w:rsidRPr="00B73F51" w:rsidRDefault="00BF6B73" w:rsidP="00B73F51">
            <w:pPr>
              <w:jc w:val="both"/>
            </w:pPr>
            <w:r>
              <w:t>tatsächlich benötigte Zeit:</w:t>
            </w:r>
            <w:r>
              <w:tab/>
            </w:r>
            <w:r w:rsidR="00B73F51" w:rsidRPr="00B73F51">
              <w:t xml:space="preserve">_____ </w:t>
            </w:r>
            <w:r w:rsidR="0041303F">
              <w:t xml:space="preserve"> </w:t>
            </w:r>
            <w:r w:rsidR="00B73F51" w:rsidRPr="00B73F51">
              <w:t>Minuten</w:t>
            </w:r>
          </w:p>
        </w:tc>
        <w:tc>
          <w:tcPr>
            <w:tcW w:w="4697" w:type="dxa"/>
            <w:vAlign w:val="center"/>
          </w:tcPr>
          <w:p w:rsidR="00B73F51" w:rsidRPr="00B73F51" w:rsidRDefault="00B73F51" w:rsidP="00B73F51"/>
          <w:p w:rsidR="00B73F51" w:rsidRPr="00B73F51" w:rsidRDefault="00B73F51" w:rsidP="00B73F51"/>
          <w:p w:rsidR="00B73F51" w:rsidRPr="00B73F51" w:rsidRDefault="00B73F51" w:rsidP="00B73F51"/>
        </w:tc>
      </w:tr>
      <w:tr w:rsidR="00B73F51" w:rsidRPr="00B73F51" w:rsidTr="00B73F51">
        <w:trPr>
          <w:trHeight w:val="243"/>
        </w:trPr>
        <w:tc>
          <w:tcPr>
            <w:tcW w:w="489" w:type="dxa"/>
            <w:vAlign w:val="center"/>
          </w:tcPr>
          <w:p w:rsidR="00B73F51" w:rsidRPr="00B73F51" w:rsidRDefault="00B73F51" w:rsidP="00B73F51">
            <w:pPr>
              <w:jc w:val="center"/>
            </w:pPr>
            <w:r w:rsidRPr="00B73F51">
              <w:t>5</w:t>
            </w:r>
          </w:p>
        </w:tc>
        <w:tc>
          <w:tcPr>
            <w:tcW w:w="4448" w:type="dxa"/>
            <w:vAlign w:val="center"/>
          </w:tcPr>
          <w:p w:rsidR="00B73F51" w:rsidRPr="00B73F51" w:rsidRDefault="00B73F51" w:rsidP="00B73F51">
            <w:pPr>
              <w:jc w:val="both"/>
            </w:pPr>
            <w:r w:rsidRPr="00B73F51">
              <w:t>geschätzte Zeit:</w:t>
            </w:r>
            <w:r w:rsidR="00BF6B73">
              <w:tab/>
            </w:r>
            <w:r w:rsidR="00BF6B73">
              <w:tab/>
            </w:r>
            <w:r w:rsidR="00BF6B73">
              <w:tab/>
            </w:r>
            <w:r w:rsidRPr="00B73F51">
              <w:t xml:space="preserve">_____ </w:t>
            </w:r>
            <w:r w:rsidR="0041303F">
              <w:t xml:space="preserve"> </w:t>
            </w:r>
            <w:r w:rsidRPr="00B73F51">
              <w:t>Minuten</w:t>
            </w:r>
          </w:p>
          <w:p w:rsidR="00B73F51" w:rsidRPr="00B73F51" w:rsidRDefault="00BF6B73" w:rsidP="00B73F51">
            <w:pPr>
              <w:jc w:val="both"/>
            </w:pPr>
            <w:r>
              <w:t>tatsächlich benötigte Zeit:</w:t>
            </w:r>
            <w:r>
              <w:tab/>
            </w:r>
            <w:r w:rsidR="00B73F51" w:rsidRPr="00B73F51">
              <w:t xml:space="preserve">_____ </w:t>
            </w:r>
            <w:r w:rsidR="0041303F">
              <w:t xml:space="preserve"> </w:t>
            </w:r>
            <w:r w:rsidR="00B73F51" w:rsidRPr="00B73F51">
              <w:t>Minuten</w:t>
            </w:r>
          </w:p>
        </w:tc>
        <w:tc>
          <w:tcPr>
            <w:tcW w:w="4697" w:type="dxa"/>
            <w:vAlign w:val="center"/>
          </w:tcPr>
          <w:p w:rsidR="00B73F51" w:rsidRPr="00B73F51" w:rsidRDefault="00B73F51" w:rsidP="00B73F51"/>
          <w:p w:rsidR="00B73F51" w:rsidRPr="00B73F51" w:rsidRDefault="00B73F51" w:rsidP="00B73F51"/>
          <w:p w:rsidR="00B73F51" w:rsidRPr="00B73F51" w:rsidRDefault="00B73F51" w:rsidP="00B73F51"/>
        </w:tc>
      </w:tr>
    </w:tbl>
    <w:p w:rsidR="00B73F51" w:rsidRPr="00B73F51" w:rsidRDefault="00B73F51" w:rsidP="00B73F51">
      <w:pPr>
        <w:rPr>
          <w:rFonts w:asciiTheme="minorHAnsi" w:hAnsiTheme="minorHAnsi" w:cstheme="minorBidi"/>
          <w:sz w:val="22"/>
          <w:szCs w:val="22"/>
        </w:rPr>
      </w:pPr>
    </w:p>
    <w:tbl>
      <w:tblPr>
        <w:tblStyle w:val="Tabellenraster"/>
        <w:tblW w:w="9634" w:type="dxa"/>
        <w:tblLook w:val="04A0" w:firstRow="1" w:lastRow="0" w:firstColumn="1" w:lastColumn="0" w:noHBand="0" w:noVBand="1"/>
      </w:tblPr>
      <w:tblGrid>
        <w:gridCol w:w="9634"/>
      </w:tblGrid>
      <w:tr w:rsidR="00B73F51" w:rsidRPr="00B73F51" w:rsidTr="00B73F51">
        <w:tc>
          <w:tcPr>
            <w:tcW w:w="9634" w:type="dxa"/>
          </w:tcPr>
          <w:p w:rsidR="00B73F51" w:rsidRPr="00B73F51" w:rsidRDefault="00B73F51" w:rsidP="00B73F51">
            <w:pPr>
              <w:rPr>
                <w:b/>
              </w:rPr>
            </w:pPr>
            <w:r w:rsidRPr="00B73F51">
              <w:rPr>
                <w:b/>
              </w:rPr>
              <w:t xml:space="preserve">Einzufügende Sätze und Begriffe: </w:t>
            </w:r>
          </w:p>
          <w:p w:rsidR="00B73F51" w:rsidRPr="00B73F51" w:rsidRDefault="0041303F" w:rsidP="00B73F51">
            <w:proofErr w:type="spellStart"/>
            <w:r>
              <w:t>Planobogen</w:t>
            </w:r>
            <w:proofErr w:type="spellEnd"/>
            <w:r>
              <w:t xml:space="preserve"> </w:t>
            </w:r>
            <w:r w:rsidR="00B73F51" w:rsidRPr="00B73F51">
              <w:t xml:space="preserve">** Lage mit zwei Klammern durch den Bund heften ** Umschlag rillen und falzen ** Klopfer  </w:t>
            </w:r>
          </w:p>
          <w:p w:rsidR="00B73F51" w:rsidRPr="00B73F51" w:rsidRDefault="00B73F51" w:rsidP="00B73F51">
            <w:r w:rsidRPr="00B73F51">
              <w:t xml:space="preserve">** </w:t>
            </w:r>
            <w:proofErr w:type="spellStart"/>
            <w:r w:rsidRPr="00B73F51">
              <w:t>Planobogen</w:t>
            </w:r>
            <w:proofErr w:type="spellEnd"/>
            <w:r w:rsidRPr="00B73F51">
              <w:t xml:space="preserve"> falzen ** Falzbein ** Falzbogen ** Umschlag ** fertige Broschur ** </w:t>
            </w:r>
            <w:proofErr w:type="spellStart"/>
            <w:r w:rsidRPr="00B73F51">
              <w:t>Rillmaschine</w:t>
            </w:r>
            <w:proofErr w:type="spellEnd"/>
            <w:r w:rsidRPr="00B73F51">
              <w:t xml:space="preserve"> ** Drahtrüc</w:t>
            </w:r>
            <w:r w:rsidRPr="00B73F51">
              <w:t>k</w:t>
            </w:r>
            <w:r w:rsidRPr="00B73F51">
              <w:t>stichbroschur 3-seitig beschneiden</w:t>
            </w:r>
          </w:p>
          <w:p w:rsidR="00B73F51" w:rsidRPr="00B73F51" w:rsidRDefault="00B73F51" w:rsidP="00B73F51"/>
        </w:tc>
      </w:tr>
    </w:tbl>
    <w:p w:rsidR="00B73F51" w:rsidRPr="00B73F51" w:rsidRDefault="00B73F51" w:rsidP="00B73F51"/>
    <w:p w:rsidR="00B73F51" w:rsidRPr="00B73F51" w:rsidRDefault="00B73F51" w:rsidP="00B73F51">
      <w:pPr>
        <w:spacing w:line="240" w:lineRule="exact"/>
      </w:pPr>
      <w:r w:rsidRPr="00B73F51">
        <w:br w:type="page"/>
      </w:r>
    </w:p>
    <w:p w:rsidR="00B73F51" w:rsidRPr="00B73F51" w:rsidRDefault="00B73F51" w:rsidP="00B73F51">
      <w:pPr>
        <w:keepNext/>
        <w:keepLines/>
        <w:suppressAutoHyphens/>
        <w:spacing w:before="160" w:after="80"/>
        <w:outlineLvl w:val="2"/>
        <w:rPr>
          <w:rFonts w:ascii="Source Sans Pro Semibold" w:eastAsia="Times New Roman" w:hAnsi="Source Sans Pro Semibold" w:cs="Times New Roman"/>
          <w:bCs/>
          <w:sz w:val="22"/>
          <w:lang w:eastAsia="de-DE"/>
        </w:rPr>
      </w:pPr>
      <w:r w:rsidRPr="00B73F51">
        <w:rPr>
          <w:rFonts w:ascii="Source Sans Pro Semibold" w:eastAsia="Times New Roman" w:hAnsi="Source Sans Pro Semibold" w:cs="Times New Roman"/>
          <w:bCs/>
          <w:sz w:val="22"/>
          <w:lang w:eastAsia="de-DE"/>
        </w:rPr>
        <w:lastRenderedPageBreak/>
        <w:t>Arbeitsablaufplan mit Materialliste, Werkzeugliste und Zeitplanung</w:t>
      </w:r>
      <w:r w:rsidRPr="00B73F51">
        <w:rPr>
          <w:rFonts w:ascii="Source Sans Pro Semibold" w:eastAsia="Times New Roman" w:hAnsi="Source Sans Pro Semibold" w:cs="Times New Roman"/>
          <w:bCs/>
          <w:noProof/>
          <w:sz w:val="24"/>
          <w:lang w:eastAsia="de-DE"/>
        </w:rPr>
        <w:drawing>
          <wp:anchor distT="0" distB="0" distL="114300" distR="114300" simplePos="0" relativeHeight="251817984" behindDoc="0" locked="0" layoutInCell="0" allowOverlap="1" wp14:anchorId="14400997" wp14:editId="77BCA17F">
            <wp:simplePos x="0" y="0"/>
            <wp:positionH relativeFrom="rightMargin">
              <wp:posOffset>107950</wp:posOffset>
            </wp:positionH>
            <wp:positionV relativeFrom="paragraph">
              <wp:posOffset>0</wp:posOffset>
            </wp:positionV>
            <wp:extent cx="345440" cy="323850"/>
            <wp:effectExtent l="0" t="0" r="0" b="0"/>
            <wp:wrapNone/>
            <wp:docPr id="2237"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73F51" w:rsidRPr="00B73F51" w:rsidRDefault="00B73F51" w:rsidP="00B73F51">
      <w:pPr>
        <w:rPr>
          <w:sz w:val="16"/>
          <w:lang w:eastAsia="de-DE"/>
        </w:rPr>
      </w:pPr>
    </w:p>
    <w:p w:rsidR="00B73F51" w:rsidRPr="00B73F51" w:rsidRDefault="00B73F51" w:rsidP="00B73F51">
      <w:pPr>
        <w:rPr>
          <w:sz w:val="16"/>
          <w:lang w:eastAsia="de-DE"/>
        </w:rPr>
      </w:pPr>
    </w:p>
    <w:tbl>
      <w:tblPr>
        <w:tblStyle w:val="Tabellenraster"/>
        <w:tblW w:w="9634" w:type="dxa"/>
        <w:tblLook w:val="04A0" w:firstRow="1" w:lastRow="0" w:firstColumn="1" w:lastColumn="0" w:noHBand="0" w:noVBand="1"/>
      </w:tblPr>
      <w:tblGrid>
        <w:gridCol w:w="489"/>
        <w:gridCol w:w="4448"/>
        <w:gridCol w:w="2457"/>
        <w:gridCol w:w="2240"/>
      </w:tblGrid>
      <w:tr w:rsidR="00B73F51" w:rsidRPr="00B73F51" w:rsidTr="00B73F51">
        <w:trPr>
          <w:trHeight w:val="370"/>
        </w:trPr>
        <w:tc>
          <w:tcPr>
            <w:tcW w:w="489" w:type="dxa"/>
            <w:vAlign w:val="center"/>
          </w:tcPr>
          <w:p w:rsidR="00B73F51" w:rsidRPr="00B73F51" w:rsidRDefault="00B73F51" w:rsidP="00B73F51">
            <w:pPr>
              <w:jc w:val="center"/>
              <w:rPr>
                <w:b/>
              </w:rPr>
            </w:pPr>
            <w:r w:rsidRPr="00B73F51">
              <w:rPr>
                <w:b/>
              </w:rPr>
              <w:t>Nr.</w:t>
            </w:r>
          </w:p>
        </w:tc>
        <w:tc>
          <w:tcPr>
            <w:tcW w:w="4448" w:type="dxa"/>
            <w:vAlign w:val="center"/>
          </w:tcPr>
          <w:p w:rsidR="00B73F51" w:rsidRPr="00B73F51" w:rsidRDefault="00B73F51" w:rsidP="00B73F51">
            <w:pPr>
              <w:jc w:val="center"/>
              <w:rPr>
                <w:b/>
              </w:rPr>
            </w:pPr>
            <w:r w:rsidRPr="00B73F51">
              <w:rPr>
                <w:b/>
              </w:rPr>
              <w:t>Beschreibung des Arbeitsschrittes</w:t>
            </w:r>
          </w:p>
        </w:tc>
        <w:tc>
          <w:tcPr>
            <w:tcW w:w="2457" w:type="dxa"/>
            <w:vAlign w:val="center"/>
          </w:tcPr>
          <w:p w:rsidR="00B73F51" w:rsidRPr="00B73F51" w:rsidRDefault="00B73F51" w:rsidP="00B73F51">
            <w:pPr>
              <w:jc w:val="center"/>
              <w:rPr>
                <w:b/>
              </w:rPr>
            </w:pPr>
            <w:r w:rsidRPr="00B73F51">
              <w:rPr>
                <w:b/>
              </w:rPr>
              <w:t>Material/Teilprodukt</w:t>
            </w:r>
          </w:p>
        </w:tc>
        <w:tc>
          <w:tcPr>
            <w:tcW w:w="2240" w:type="dxa"/>
            <w:vAlign w:val="center"/>
          </w:tcPr>
          <w:p w:rsidR="00B73F51" w:rsidRPr="00B73F51" w:rsidRDefault="00B73F51" w:rsidP="00B73F51">
            <w:pPr>
              <w:jc w:val="center"/>
              <w:rPr>
                <w:b/>
              </w:rPr>
            </w:pPr>
            <w:r w:rsidRPr="00B73F51">
              <w:rPr>
                <w:b/>
              </w:rPr>
              <w:t>Werkzeug/Maschine</w:t>
            </w:r>
          </w:p>
        </w:tc>
      </w:tr>
      <w:tr w:rsidR="00B73F51" w:rsidRPr="00B73F51" w:rsidTr="00B73F51">
        <w:trPr>
          <w:trHeight w:val="680"/>
        </w:trPr>
        <w:tc>
          <w:tcPr>
            <w:tcW w:w="489" w:type="dxa"/>
            <w:vAlign w:val="center"/>
          </w:tcPr>
          <w:p w:rsidR="00B73F51" w:rsidRPr="00B73F51" w:rsidRDefault="00B73F51" w:rsidP="00B73F51">
            <w:pPr>
              <w:jc w:val="center"/>
            </w:pPr>
            <w:r w:rsidRPr="00B73F51">
              <w:t>1</w:t>
            </w:r>
          </w:p>
        </w:tc>
        <w:tc>
          <w:tcPr>
            <w:tcW w:w="4448" w:type="dxa"/>
            <w:vAlign w:val="center"/>
          </w:tcPr>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tc>
        <w:tc>
          <w:tcPr>
            <w:tcW w:w="2457" w:type="dxa"/>
            <w:vAlign w:val="center"/>
          </w:tcPr>
          <w:p w:rsidR="00B73F51" w:rsidRPr="00B73F51" w:rsidRDefault="00B73F51" w:rsidP="00B73F51">
            <w:pPr>
              <w:jc w:val="center"/>
            </w:pPr>
          </w:p>
        </w:tc>
        <w:tc>
          <w:tcPr>
            <w:tcW w:w="2240" w:type="dxa"/>
            <w:vAlign w:val="center"/>
          </w:tcPr>
          <w:p w:rsidR="00B73F51" w:rsidRPr="00B73F51" w:rsidRDefault="00B73F51" w:rsidP="00B73F51">
            <w:pPr>
              <w:jc w:val="center"/>
            </w:pPr>
          </w:p>
        </w:tc>
      </w:tr>
      <w:tr w:rsidR="00B73F51" w:rsidRPr="00B73F51" w:rsidTr="00B73F51">
        <w:trPr>
          <w:trHeight w:val="680"/>
        </w:trPr>
        <w:tc>
          <w:tcPr>
            <w:tcW w:w="489" w:type="dxa"/>
            <w:vAlign w:val="center"/>
          </w:tcPr>
          <w:p w:rsidR="00B73F51" w:rsidRPr="00B73F51" w:rsidRDefault="00B73F51" w:rsidP="00B73F51">
            <w:pPr>
              <w:jc w:val="center"/>
            </w:pPr>
            <w:r w:rsidRPr="00B73F51">
              <w:t>2</w:t>
            </w:r>
          </w:p>
        </w:tc>
        <w:tc>
          <w:tcPr>
            <w:tcW w:w="4448" w:type="dxa"/>
            <w:vAlign w:val="center"/>
          </w:tcPr>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tc>
        <w:tc>
          <w:tcPr>
            <w:tcW w:w="2457" w:type="dxa"/>
            <w:vAlign w:val="center"/>
          </w:tcPr>
          <w:p w:rsidR="00B73F51" w:rsidRPr="00B73F51" w:rsidRDefault="00B73F51" w:rsidP="00B73F51">
            <w:pPr>
              <w:jc w:val="center"/>
            </w:pPr>
          </w:p>
        </w:tc>
        <w:tc>
          <w:tcPr>
            <w:tcW w:w="2240" w:type="dxa"/>
            <w:vAlign w:val="center"/>
          </w:tcPr>
          <w:p w:rsidR="00B73F51" w:rsidRPr="00B73F51" w:rsidRDefault="00B73F51" w:rsidP="00B73F51">
            <w:pPr>
              <w:jc w:val="center"/>
            </w:pPr>
          </w:p>
        </w:tc>
      </w:tr>
      <w:tr w:rsidR="00B73F51" w:rsidRPr="00B73F51" w:rsidTr="00B73F51">
        <w:trPr>
          <w:trHeight w:val="680"/>
        </w:trPr>
        <w:tc>
          <w:tcPr>
            <w:tcW w:w="489" w:type="dxa"/>
            <w:vAlign w:val="center"/>
          </w:tcPr>
          <w:p w:rsidR="00B73F51" w:rsidRPr="00B73F51" w:rsidRDefault="00B73F51" w:rsidP="00B73F51">
            <w:pPr>
              <w:jc w:val="center"/>
            </w:pPr>
            <w:r w:rsidRPr="00B73F51">
              <w:t>3</w:t>
            </w:r>
          </w:p>
        </w:tc>
        <w:tc>
          <w:tcPr>
            <w:tcW w:w="4448" w:type="dxa"/>
            <w:vAlign w:val="center"/>
          </w:tcPr>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tc>
        <w:tc>
          <w:tcPr>
            <w:tcW w:w="2457" w:type="dxa"/>
            <w:vAlign w:val="center"/>
          </w:tcPr>
          <w:p w:rsidR="00B73F51" w:rsidRPr="00B73F51" w:rsidRDefault="00B73F51" w:rsidP="00B73F51">
            <w:pPr>
              <w:jc w:val="center"/>
            </w:pPr>
          </w:p>
        </w:tc>
        <w:tc>
          <w:tcPr>
            <w:tcW w:w="2240" w:type="dxa"/>
            <w:vAlign w:val="center"/>
          </w:tcPr>
          <w:p w:rsidR="00B73F51" w:rsidRPr="00B73F51" w:rsidRDefault="00B73F51" w:rsidP="00B73F51">
            <w:pPr>
              <w:jc w:val="center"/>
            </w:pPr>
            <w:r w:rsidRPr="00B73F51">
              <w:t>--------</w:t>
            </w:r>
          </w:p>
        </w:tc>
      </w:tr>
      <w:tr w:rsidR="00B73F51" w:rsidRPr="00B73F51" w:rsidTr="00B73F51">
        <w:trPr>
          <w:trHeight w:val="680"/>
        </w:trPr>
        <w:tc>
          <w:tcPr>
            <w:tcW w:w="489" w:type="dxa"/>
            <w:vAlign w:val="center"/>
          </w:tcPr>
          <w:p w:rsidR="00B73F51" w:rsidRPr="00B73F51" w:rsidRDefault="00B73F51" w:rsidP="00B73F51">
            <w:pPr>
              <w:jc w:val="center"/>
            </w:pPr>
            <w:r w:rsidRPr="00B73F51">
              <w:t>4</w:t>
            </w:r>
          </w:p>
        </w:tc>
        <w:tc>
          <w:tcPr>
            <w:tcW w:w="4448" w:type="dxa"/>
            <w:vAlign w:val="center"/>
          </w:tcPr>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tc>
        <w:tc>
          <w:tcPr>
            <w:tcW w:w="2457" w:type="dxa"/>
            <w:vAlign w:val="center"/>
          </w:tcPr>
          <w:p w:rsidR="00B73F51" w:rsidRPr="00B73F51" w:rsidRDefault="00B73F51" w:rsidP="00B73F51">
            <w:pPr>
              <w:jc w:val="center"/>
            </w:pPr>
          </w:p>
        </w:tc>
        <w:tc>
          <w:tcPr>
            <w:tcW w:w="2240" w:type="dxa"/>
            <w:vAlign w:val="center"/>
          </w:tcPr>
          <w:p w:rsidR="00B73F51" w:rsidRPr="00B73F51" w:rsidRDefault="00B73F51" w:rsidP="00B73F51">
            <w:pPr>
              <w:jc w:val="center"/>
            </w:pPr>
          </w:p>
        </w:tc>
      </w:tr>
      <w:tr w:rsidR="00B73F51" w:rsidRPr="00B73F51" w:rsidTr="00B73F51">
        <w:trPr>
          <w:trHeight w:val="680"/>
        </w:trPr>
        <w:tc>
          <w:tcPr>
            <w:tcW w:w="489" w:type="dxa"/>
            <w:vAlign w:val="center"/>
          </w:tcPr>
          <w:p w:rsidR="00B73F51" w:rsidRPr="00B73F51" w:rsidRDefault="00B73F51" w:rsidP="00B73F51">
            <w:pPr>
              <w:jc w:val="center"/>
            </w:pPr>
            <w:r w:rsidRPr="00B73F51">
              <w:t>5</w:t>
            </w:r>
          </w:p>
        </w:tc>
        <w:tc>
          <w:tcPr>
            <w:tcW w:w="4448" w:type="dxa"/>
            <w:vAlign w:val="center"/>
          </w:tcPr>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tc>
        <w:tc>
          <w:tcPr>
            <w:tcW w:w="2457" w:type="dxa"/>
            <w:vAlign w:val="center"/>
          </w:tcPr>
          <w:p w:rsidR="00B73F51" w:rsidRPr="00B73F51" w:rsidRDefault="00B73F51" w:rsidP="00B73F51">
            <w:pPr>
              <w:jc w:val="center"/>
            </w:pPr>
          </w:p>
        </w:tc>
        <w:tc>
          <w:tcPr>
            <w:tcW w:w="2240" w:type="dxa"/>
            <w:vAlign w:val="center"/>
          </w:tcPr>
          <w:p w:rsidR="00B73F51" w:rsidRPr="00B73F51" w:rsidRDefault="00B73F51" w:rsidP="00B73F51">
            <w:pPr>
              <w:jc w:val="center"/>
            </w:pPr>
          </w:p>
        </w:tc>
      </w:tr>
    </w:tbl>
    <w:p w:rsidR="00B73F51" w:rsidRPr="00B73F51" w:rsidRDefault="00B73F51" w:rsidP="00B73F51">
      <w:pPr>
        <w:spacing w:line="220" w:lineRule="exact"/>
        <w:rPr>
          <w:rFonts w:eastAsia="Times New Roman" w:cs="Times New Roman"/>
          <w:sz w:val="18"/>
          <w:lang w:eastAsia="de-DE"/>
        </w:rPr>
      </w:pPr>
      <w:r w:rsidRPr="00B73F51">
        <w:rPr>
          <w:rFonts w:eastAsia="Times New Roman" w:cs="Times New Roman"/>
          <w:noProof/>
          <w:sz w:val="18"/>
          <w:lang w:eastAsia="de-DE"/>
        </w:rPr>
        <mc:AlternateContent>
          <mc:Choice Requires="wps">
            <w:drawing>
              <wp:anchor distT="0" distB="0" distL="114300" distR="114300" simplePos="0" relativeHeight="251816960" behindDoc="0" locked="0" layoutInCell="1" allowOverlap="1" wp14:anchorId="1A8C7575" wp14:editId="1982C7C6">
                <wp:simplePos x="0" y="0"/>
                <wp:positionH relativeFrom="margin">
                  <wp:posOffset>64278</wp:posOffset>
                </wp:positionH>
                <wp:positionV relativeFrom="paragraph">
                  <wp:posOffset>5715</wp:posOffset>
                </wp:positionV>
                <wp:extent cx="148107" cy="270456"/>
                <wp:effectExtent l="19050" t="0" r="23495" b="34925"/>
                <wp:wrapNone/>
                <wp:docPr id="1629" name="Pfeil nach unten 1629"/>
                <wp:cNvGraphicFramePr/>
                <a:graphic xmlns:a="http://schemas.openxmlformats.org/drawingml/2006/main">
                  <a:graphicData uri="http://schemas.microsoft.com/office/word/2010/wordprocessingShape">
                    <wps:wsp>
                      <wps:cNvSpPr/>
                      <wps:spPr>
                        <a:xfrm>
                          <a:off x="0" y="0"/>
                          <a:ext cx="148107" cy="270456"/>
                        </a:xfrm>
                        <a:prstGeom prst="downArrow">
                          <a:avLst/>
                        </a:prstGeom>
                        <a:solidFill>
                          <a:sysClr val="window" lastClr="FFFFFF">
                            <a:lumMod val="65000"/>
                          </a:sysClr>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Pfeil nach unten 1629" o:spid="_x0000_s1026" type="#_x0000_t67" style="position:absolute;margin-left:5.05pt;margin-top:.45pt;width:11.65pt;height:21.3pt;z-index:251816960;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" adj="15686" fillcolor="#a6a6a6" strokecolor="windowText" strokeweight="2pt">
                <w10:wrap anchorx="margin"/>
              </v:shape>
            </w:pict>
          </mc:Fallback>
        </mc:AlternateContent>
      </w:r>
      <w:r w:rsidRPr="00B73F51">
        <w:rPr>
          <w:rFonts w:eastAsia="Times New Roman" w:cs="Times New Roman"/>
          <w:noProof/>
          <w:sz w:val="18"/>
          <w:lang w:eastAsia="de-DE"/>
        </w:rPr>
        <mc:AlternateContent>
          <mc:Choice Requires="wps">
            <w:drawing>
              <wp:anchor distT="0" distB="0" distL="114300" distR="114300" simplePos="0" relativeHeight="251815936" behindDoc="0" locked="0" layoutInCell="1" allowOverlap="1" wp14:anchorId="4936A83B" wp14:editId="50E0CD34">
                <wp:simplePos x="0" y="0"/>
                <wp:positionH relativeFrom="column">
                  <wp:posOffset>1533605</wp:posOffset>
                </wp:positionH>
                <wp:positionV relativeFrom="paragraph">
                  <wp:posOffset>7799</wp:posOffset>
                </wp:positionV>
                <wp:extent cx="148107" cy="270456"/>
                <wp:effectExtent l="19050" t="0" r="23495" b="34925"/>
                <wp:wrapNone/>
                <wp:docPr id="1630" name="Pfeil nach unten 1630"/>
                <wp:cNvGraphicFramePr/>
                <a:graphic xmlns:a="http://schemas.openxmlformats.org/drawingml/2006/main">
                  <a:graphicData uri="http://schemas.microsoft.com/office/word/2010/wordprocessingShape">
                    <wps:wsp>
                      <wps:cNvSpPr/>
                      <wps:spPr>
                        <a:xfrm>
                          <a:off x="0" y="0"/>
                          <a:ext cx="148107" cy="270456"/>
                        </a:xfrm>
                        <a:prstGeom prst="downArrow">
                          <a:avLst/>
                        </a:prstGeom>
                        <a:solidFill>
                          <a:sysClr val="window" lastClr="FFFFFF">
                            <a:lumMod val="65000"/>
                          </a:sysClr>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Pfeil nach unten 1630" o:spid="_x0000_s1026" type="#_x0000_t67" style="position:absolute;margin-left:120.75pt;margin-top:.6pt;width:11.65pt;height:21.3pt;z-index:2518159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" adj="15686" fillcolor="#a6a6a6" strokecolor="windowText" strokeweight="2pt"/>
            </w:pict>
          </mc:Fallback>
        </mc:AlternateContent>
      </w:r>
    </w:p>
    <w:p w:rsidR="00B73F51" w:rsidRPr="00B73F51" w:rsidRDefault="00B73F51" w:rsidP="00B73F51">
      <w:pPr>
        <w:spacing w:line="220" w:lineRule="exact"/>
        <w:rPr>
          <w:rFonts w:eastAsia="Times New Roman" w:cs="Times New Roman"/>
          <w:sz w:val="18"/>
          <w:lang w:eastAsia="de-DE"/>
        </w:rPr>
      </w:pPr>
    </w:p>
    <w:tbl>
      <w:tblPr>
        <w:tblStyle w:val="Tabellenraster"/>
        <w:tblW w:w="9634" w:type="dxa"/>
        <w:tblLook w:val="04A0" w:firstRow="1" w:lastRow="0" w:firstColumn="1" w:lastColumn="0" w:noHBand="0" w:noVBand="1"/>
      </w:tblPr>
      <w:tblGrid>
        <w:gridCol w:w="489"/>
        <w:gridCol w:w="4448"/>
        <w:gridCol w:w="4697"/>
      </w:tblGrid>
      <w:tr w:rsidR="00B73F51" w:rsidRPr="00B73F51" w:rsidTr="00B73F51">
        <w:trPr>
          <w:trHeight w:val="370"/>
        </w:trPr>
        <w:tc>
          <w:tcPr>
            <w:tcW w:w="489" w:type="dxa"/>
            <w:vAlign w:val="center"/>
          </w:tcPr>
          <w:p w:rsidR="00B73F51" w:rsidRPr="00B73F51" w:rsidRDefault="00B73F51" w:rsidP="00B73F51">
            <w:pPr>
              <w:jc w:val="center"/>
              <w:rPr>
                <w:b/>
              </w:rPr>
            </w:pPr>
            <w:r w:rsidRPr="00B73F51">
              <w:rPr>
                <w:b/>
              </w:rPr>
              <w:t>Nr.</w:t>
            </w:r>
          </w:p>
        </w:tc>
        <w:tc>
          <w:tcPr>
            <w:tcW w:w="4448" w:type="dxa"/>
            <w:vAlign w:val="center"/>
          </w:tcPr>
          <w:p w:rsidR="00B73F51" w:rsidRPr="00B73F51" w:rsidRDefault="00B73F51" w:rsidP="00B73F51">
            <w:pPr>
              <w:jc w:val="center"/>
              <w:rPr>
                <w:b/>
              </w:rPr>
            </w:pPr>
            <w:r w:rsidRPr="00B73F51">
              <w:rPr>
                <w:b/>
              </w:rPr>
              <w:t>Zeitplanung in Minuten</w:t>
            </w:r>
          </w:p>
        </w:tc>
        <w:tc>
          <w:tcPr>
            <w:tcW w:w="4697" w:type="dxa"/>
            <w:vAlign w:val="center"/>
          </w:tcPr>
          <w:p w:rsidR="00B73F51" w:rsidRPr="00B73F51" w:rsidRDefault="00B73F51" w:rsidP="00B73F51">
            <w:pPr>
              <w:jc w:val="center"/>
              <w:rPr>
                <w:b/>
              </w:rPr>
            </w:pPr>
            <w:r w:rsidRPr="00B73F51">
              <w:rPr>
                <w:b/>
              </w:rPr>
              <w:t>Begründung</w:t>
            </w:r>
          </w:p>
          <w:p w:rsidR="00B73F51" w:rsidRPr="00B73F51" w:rsidRDefault="00B73F51" w:rsidP="00B73F51">
            <w:pPr>
              <w:jc w:val="center"/>
              <w:rPr>
                <w:b/>
              </w:rPr>
            </w:pPr>
            <w:r w:rsidRPr="00B73F51">
              <w:rPr>
                <w:b/>
              </w:rPr>
              <w:t>(bei mehr als 10 Minuten Abweichung)</w:t>
            </w:r>
          </w:p>
        </w:tc>
      </w:tr>
      <w:tr w:rsidR="00B73F51" w:rsidRPr="00B73F51" w:rsidTr="00B73F51">
        <w:trPr>
          <w:trHeight w:val="243"/>
        </w:trPr>
        <w:tc>
          <w:tcPr>
            <w:tcW w:w="489" w:type="dxa"/>
            <w:vAlign w:val="center"/>
          </w:tcPr>
          <w:p w:rsidR="00B73F51" w:rsidRPr="00B73F51" w:rsidRDefault="00B73F51" w:rsidP="00B73F51">
            <w:pPr>
              <w:jc w:val="center"/>
            </w:pPr>
            <w:r w:rsidRPr="00B73F51">
              <w:t>1</w:t>
            </w:r>
          </w:p>
        </w:tc>
        <w:tc>
          <w:tcPr>
            <w:tcW w:w="4448" w:type="dxa"/>
            <w:vAlign w:val="center"/>
          </w:tcPr>
          <w:p w:rsidR="00B73F51" w:rsidRPr="00B73F51" w:rsidRDefault="00B73F51" w:rsidP="00B73F51">
            <w:pPr>
              <w:jc w:val="both"/>
            </w:pPr>
            <w:r w:rsidRPr="00B73F51">
              <w:t>geschätzte Zeit:</w:t>
            </w:r>
            <w:r w:rsidR="00BF6B73">
              <w:tab/>
            </w:r>
            <w:r w:rsidR="00BF6B73">
              <w:tab/>
            </w:r>
            <w:r w:rsidR="00BF6B73">
              <w:tab/>
            </w:r>
            <w:r w:rsidRPr="00B73F51">
              <w:t xml:space="preserve">_____ </w:t>
            </w:r>
            <w:r w:rsidR="000C1C52">
              <w:t xml:space="preserve"> </w:t>
            </w:r>
            <w:r w:rsidRPr="00B73F51">
              <w:t>Minuten</w:t>
            </w:r>
          </w:p>
          <w:p w:rsidR="00B73F51" w:rsidRPr="00B73F51" w:rsidRDefault="00BF6B73" w:rsidP="00B73F51">
            <w:pPr>
              <w:jc w:val="both"/>
            </w:pPr>
            <w:r>
              <w:t>tatsächlich benötigte Zeit:</w:t>
            </w:r>
            <w:r>
              <w:tab/>
            </w:r>
            <w:r w:rsidR="00B73F51" w:rsidRPr="00B73F51">
              <w:t xml:space="preserve">_____ </w:t>
            </w:r>
            <w:r w:rsidR="000C1C52">
              <w:t xml:space="preserve"> </w:t>
            </w:r>
            <w:r w:rsidR="00B73F51" w:rsidRPr="00B73F51">
              <w:t>Minuten</w:t>
            </w:r>
          </w:p>
        </w:tc>
        <w:tc>
          <w:tcPr>
            <w:tcW w:w="4697" w:type="dxa"/>
            <w:vAlign w:val="center"/>
          </w:tcPr>
          <w:p w:rsidR="00B73F51" w:rsidRPr="00B73F51" w:rsidRDefault="00B73F51" w:rsidP="00B73F51"/>
          <w:p w:rsidR="00B73F51" w:rsidRPr="00B73F51" w:rsidRDefault="00B73F51" w:rsidP="00B73F51"/>
          <w:p w:rsidR="00B73F51" w:rsidRPr="00B73F51" w:rsidRDefault="00B73F51" w:rsidP="00B73F51"/>
        </w:tc>
      </w:tr>
      <w:tr w:rsidR="00B73F51" w:rsidRPr="00B73F51" w:rsidTr="00B73F51">
        <w:trPr>
          <w:trHeight w:val="243"/>
        </w:trPr>
        <w:tc>
          <w:tcPr>
            <w:tcW w:w="489" w:type="dxa"/>
            <w:vAlign w:val="center"/>
          </w:tcPr>
          <w:p w:rsidR="00B73F51" w:rsidRPr="00B73F51" w:rsidRDefault="00B73F51" w:rsidP="00B73F51">
            <w:pPr>
              <w:jc w:val="center"/>
            </w:pPr>
            <w:r w:rsidRPr="00B73F51">
              <w:t>2</w:t>
            </w:r>
          </w:p>
        </w:tc>
        <w:tc>
          <w:tcPr>
            <w:tcW w:w="4448" w:type="dxa"/>
            <w:vAlign w:val="center"/>
          </w:tcPr>
          <w:p w:rsidR="00B73F51" w:rsidRPr="00B73F51" w:rsidRDefault="00B73F51" w:rsidP="00B73F51">
            <w:pPr>
              <w:jc w:val="both"/>
            </w:pPr>
            <w:r w:rsidRPr="00B73F51">
              <w:t>geschätzte Zeit:</w:t>
            </w:r>
            <w:r w:rsidR="00BF6B73">
              <w:tab/>
            </w:r>
            <w:r w:rsidR="00BF6B73">
              <w:tab/>
            </w:r>
            <w:r w:rsidR="00BF6B73">
              <w:tab/>
            </w:r>
            <w:r w:rsidRPr="00B73F51">
              <w:t xml:space="preserve">_____ </w:t>
            </w:r>
            <w:r w:rsidR="000C1C52">
              <w:t xml:space="preserve"> </w:t>
            </w:r>
            <w:r w:rsidRPr="00B73F51">
              <w:t>Minuten</w:t>
            </w:r>
          </w:p>
          <w:p w:rsidR="00B73F51" w:rsidRPr="00B73F51" w:rsidRDefault="00B73F51" w:rsidP="00BF6B73">
            <w:pPr>
              <w:jc w:val="both"/>
            </w:pPr>
            <w:r w:rsidRPr="00B73F51">
              <w:t>tatsächlich benötigte Zeit:</w:t>
            </w:r>
            <w:r w:rsidR="00BF6B73">
              <w:tab/>
            </w:r>
            <w:r w:rsidRPr="00B73F51">
              <w:t xml:space="preserve">_____ </w:t>
            </w:r>
            <w:r w:rsidR="000C1C52">
              <w:t xml:space="preserve"> </w:t>
            </w:r>
            <w:r w:rsidRPr="00B73F51">
              <w:t>Minuten</w:t>
            </w:r>
          </w:p>
        </w:tc>
        <w:tc>
          <w:tcPr>
            <w:tcW w:w="4697" w:type="dxa"/>
            <w:vAlign w:val="center"/>
          </w:tcPr>
          <w:p w:rsidR="00B73F51" w:rsidRPr="00B73F51" w:rsidRDefault="00B73F51" w:rsidP="00B73F51"/>
          <w:p w:rsidR="00B73F51" w:rsidRPr="00B73F51" w:rsidRDefault="00B73F51" w:rsidP="00B73F51"/>
          <w:p w:rsidR="00B73F51" w:rsidRPr="00B73F51" w:rsidRDefault="00B73F51" w:rsidP="00B73F51"/>
        </w:tc>
      </w:tr>
      <w:tr w:rsidR="00B73F51" w:rsidRPr="00B73F51" w:rsidTr="00B73F51">
        <w:trPr>
          <w:trHeight w:val="243"/>
        </w:trPr>
        <w:tc>
          <w:tcPr>
            <w:tcW w:w="489" w:type="dxa"/>
            <w:vAlign w:val="center"/>
          </w:tcPr>
          <w:p w:rsidR="00B73F51" w:rsidRPr="00B73F51" w:rsidRDefault="00B73F51" w:rsidP="00B73F51">
            <w:pPr>
              <w:jc w:val="center"/>
            </w:pPr>
            <w:r w:rsidRPr="00B73F51">
              <w:t>3</w:t>
            </w:r>
          </w:p>
        </w:tc>
        <w:tc>
          <w:tcPr>
            <w:tcW w:w="4448" w:type="dxa"/>
            <w:vAlign w:val="center"/>
          </w:tcPr>
          <w:p w:rsidR="00B73F51" w:rsidRPr="00B73F51" w:rsidRDefault="00B73F51" w:rsidP="00B73F51">
            <w:pPr>
              <w:jc w:val="both"/>
            </w:pPr>
            <w:r w:rsidRPr="00B73F51">
              <w:t>geschätzte Zeit:</w:t>
            </w:r>
            <w:r w:rsidR="00BF6B73">
              <w:tab/>
            </w:r>
            <w:r w:rsidR="00BF6B73">
              <w:tab/>
            </w:r>
            <w:r w:rsidR="00BF6B73">
              <w:tab/>
            </w:r>
            <w:r w:rsidRPr="00B73F51">
              <w:t xml:space="preserve">_____ </w:t>
            </w:r>
            <w:r w:rsidR="000C1C52">
              <w:t xml:space="preserve"> </w:t>
            </w:r>
            <w:r w:rsidRPr="00B73F51">
              <w:t>Minuten</w:t>
            </w:r>
          </w:p>
          <w:p w:rsidR="00B73F51" w:rsidRPr="00B73F51" w:rsidRDefault="00BF6B73" w:rsidP="00B73F51">
            <w:pPr>
              <w:jc w:val="both"/>
            </w:pPr>
            <w:r>
              <w:t>tatsächlich benötigte Zeit:</w:t>
            </w:r>
            <w:r>
              <w:tab/>
            </w:r>
            <w:r w:rsidR="00B73F51" w:rsidRPr="00B73F51">
              <w:t>_____</w:t>
            </w:r>
            <w:r w:rsidR="000C1C52">
              <w:t xml:space="preserve"> </w:t>
            </w:r>
            <w:r w:rsidR="00B73F51" w:rsidRPr="00B73F51">
              <w:t xml:space="preserve"> Minuten</w:t>
            </w:r>
          </w:p>
        </w:tc>
        <w:tc>
          <w:tcPr>
            <w:tcW w:w="4697" w:type="dxa"/>
            <w:vAlign w:val="center"/>
          </w:tcPr>
          <w:p w:rsidR="00B73F51" w:rsidRPr="00B73F51" w:rsidRDefault="00B73F51" w:rsidP="00B73F51"/>
          <w:p w:rsidR="00B73F51" w:rsidRPr="00B73F51" w:rsidRDefault="00B73F51" w:rsidP="00B73F51"/>
          <w:p w:rsidR="00B73F51" w:rsidRPr="00B73F51" w:rsidRDefault="00B73F51" w:rsidP="00B73F51"/>
        </w:tc>
      </w:tr>
      <w:tr w:rsidR="00B73F51" w:rsidRPr="00B73F51" w:rsidTr="00B73F51">
        <w:trPr>
          <w:trHeight w:val="243"/>
        </w:trPr>
        <w:tc>
          <w:tcPr>
            <w:tcW w:w="489" w:type="dxa"/>
            <w:vAlign w:val="center"/>
          </w:tcPr>
          <w:p w:rsidR="00B73F51" w:rsidRPr="00B73F51" w:rsidRDefault="00B73F51" w:rsidP="00B73F51">
            <w:pPr>
              <w:jc w:val="center"/>
            </w:pPr>
            <w:r w:rsidRPr="00B73F51">
              <w:t>4</w:t>
            </w:r>
          </w:p>
        </w:tc>
        <w:tc>
          <w:tcPr>
            <w:tcW w:w="4448" w:type="dxa"/>
            <w:vAlign w:val="center"/>
          </w:tcPr>
          <w:p w:rsidR="00B73F51" w:rsidRPr="00B73F51" w:rsidRDefault="00B73F51" w:rsidP="00B73F51">
            <w:pPr>
              <w:jc w:val="both"/>
            </w:pPr>
            <w:r w:rsidRPr="00B73F51">
              <w:t>geschätzte Zeit</w:t>
            </w:r>
            <w:r w:rsidR="00BF6B73">
              <w:t>:</w:t>
            </w:r>
            <w:r w:rsidR="00BF6B73">
              <w:tab/>
            </w:r>
            <w:r w:rsidR="00BF6B73">
              <w:tab/>
            </w:r>
            <w:r w:rsidR="00BF6B73">
              <w:tab/>
            </w:r>
            <w:r w:rsidRPr="00B73F51">
              <w:t xml:space="preserve">_____ </w:t>
            </w:r>
            <w:r w:rsidR="000C1C52">
              <w:t xml:space="preserve"> </w:t>
            </w:r>
            <w:r w:rsidRPr="00B73F51">
              <w:t>Minuten</w:t>
            </w:r>
          </w:p>
          <w:p w:rsidR="00B73F51" w:rsidRPr="00B73F51" w:rsidRDefault="00BF6B73" w:rsidP="00B73F51">
            <w:pPr>
              <w:jc w:val="both"/>
            </w:pPr>
            <w:r>
              <w:t>tatsächlich benötigte Zeit:</w:t>
            </w:r>
            <w:r>
              <w:tab/>
            </w:r>
            <w:r w:rsidR="00B73F51" w:rsidRPr="00B73F51">
              <w:t xml:space="preserve">_____ </w:t>
            </w:r>
            <w:r w:rsidR="000C1C52">
              <w:t xml:space="preserve"> </w:t>
            </w:r>
            <w:r w:rsidR="00B73F51" w:rsidRPr="00B73F51">
              <w:t>Minuten</w:t>
            </w:r>
          </w:p>
        </w:tc>
        <w:tc>
          <w:tcPr>
            <w:tcW w:w="4697" w:type="dxa"/>
            <w:vAlign w:val="center"/>
          </w:tcPr>
          <w:p w:rsidR="00B73F51" w:rsidRPr="00B73F51" w:rsidRDefault="00B73F51" w:rsidP="00B73F51"/>
          <w:p w:rsidR="00B73F51" w:rsidRPr="00B73F51" w:rsidRDefault="00B73F51" w:rsidP="00B73F51"/>
          <w:p w:rsidR="00B73F51" w:rsidRPr="00B73F51" w:rsidRDefault="00B73F51" w:rsidP="00B73F51"/>
        </w:tc>
      </w:tr>
      <w:tr w:rsidR="00B73F51" w:rsidRPr="00B73F51" w:rsidTr="00B73F51">
        <w:trPr>
          <w:trHeight w:val="243"/>
        </w:trPr>
        <w:tc>
          <w:tcPr>
            <w:tcW w:w="489" w:type="dxa"/>
            <w:vAlign w:val="center"/>
          </w:tcPr>
          <w:p w:rsidR="00B73F51" w:rsidRPr="00B73F51" w:rsidRDefault="00B73F51" w:rsidP="00B73F51">
            <w:pPr>
              <w:jc w:val="center"/>
            </w:pPr>
            <w:r w:rsidRPr="00B73F51">
              <w:t>5</w:t>
            </w:r>
          </w:p>
        </w:tc>
        <w:tc>
          <w:tcPr>
            <w:tcW w:w="4448" w:type="dxa"/>
            <w:vAlign w:val="center"/>
          </w:tcPr>
          <w:p w:rsidR="00B73F51" w:rsidRPr="00B73F51" w:rsidRDefault="00B73F51" w:rsidP="00B73F51">
            <w:pPr>
              <w:jc w:val="both"/>
            </w:pPr>
            <w:r w:rsidRPr="00B73F51">
              <w:t>geschätzte Zeit:</w:t>
            </w:r>
            <w:r w:rsidR="00BF6B73">
              <w:tab/>
            </w:r>
            <w:r w:rsidR="00BF6B73">
              <w:tab/>
            </w:r>
            <w:r w:rsidR="00BF6B73">
              <w:tab/>
            </w:r>
            <w:r w:rsidRPr="00B73F51">
              <w:t xml:space="preserve">_____ </w:t>
            </w:r>
            <w:r w:rsidR="000C1C52">
              <w:t xml:space="preserve"> </w:t>
            </w:r>
            <w:r w:rsidRPr="00B73F51">
              <w:t>Minuten</w:t>
            </w:r>
          </w:p>
          <w:p w:rsidR="00B73F51" w:rsidRPr="00B73F51" w:rsidRDefault="00BF6B73" w:rsidP="00B73F51">
            <w:pPr>
              <w:jc w:val="both"/>
            </w:pPr>
            <w:r>
              <w:t>tatsächlich benötigte Zeit:</w:t>
            </w:r>
            <w:r>
              <w:tab/>
            </w:r>
            <w:r w:rsidR="00B73F51" w:rsidRPr="00B73F51">
              <w:t xml:space="preserve">_____ </w:t>
            </w:r>
            <w:r w:rsidR="000C1C52">
              <w:t xml:space="preserve"> </w:t>
            </w:r>
            <w:r w:rsidR="00B73F51" w:rsidRPr="00B73F51">
              <w:t>Minuten</w:t>
            </w:r>
          </w:p>
        </w:tc>
        <w:tc>
          <w:tcPr>
            <w:tcW w:w="4697" w:type="dxa"/>
            <w:vAlign w:val="center"/>
          </w:tcPr>
          <w:p w:rsidR="00B73F51" w:rsidRPr="00B73F51" w:rsidRDefault="00B73F51" w:rsidP="00B73F51"/>
          <w:p w:rsidR="00B73F51" w:rsidRPr="00B73F51" w:rsidRDefault="00B73F51" w:rsidP="00B73F51"/>
          <w:p w:rsidR="00B73F51" w:rsidRPr="00B73F51" w:rsidRDefault="00B73F51" w:rsidP="00B73F51"/>
        </w:tc>
      </w:tr>
    </w:tbl>
    <w:p w:rsidR="00B73F51" w:rsidRPr="00B73F51" w:rsidRDefault="00B73F51" w:rsidP="00B73F51">
      <w:pPr>
        <w:rPr>
          <w:rFonts w:asciiTheme="minorHAnsi" w:hAnsiTheme="minorHAnsi" w:cstheme="minorBidi"/>
          <w:sz w:val="22"/>
          <w:szCs w:val="22"/>
        </w:rPr>
      </w:pPr>
    </w:p>
    <w:tbl>
      <w:tblPr>
        <w:tblStyle w:val="Tabellenraster"/>
        <w:tblW w:w="9634" w:type="dxa"/>
        <w:tblLook w:val="04A0" w:firstRow="1" w:lastRow="0" w:firstColumn="1" w:lastColumn="0" w:noHBand="0" w:noVBand="1"/>
      </w:tblPr>
      <w:tblGrid>
        <w:gridCol w:w="9634"/>
      </w:tblGrid>
      <w:tr w:rsidR="00B73F51" w:rsidRPr="00B73F51" w:rsidTr="00B73F51">
        <w:tc>
          <w:tcPr>
            <w:tcW w:w="9634" w:type="dxa"/>
          </w:tcPr>
          <w:p w:rsidR="00B73F51" w:rsidRPr="00B73F51" w:rsidRDefault="00B73F51" w:rsidP="00B73F51">
            <w:pPr>
              <w:rPr>
                <w:b/>
              </w:rPr>
            </w:pPr>
            <w:r w:rsidRPr="00B73F51">
              <w:rPr>
                <w:b/>
              </w:rPr>
              <w:t xml:space="preserve">Einzufügende Sätze und Begriffe: </w:t>
            </w:r>
          </w:p>
          <w:p w:rsidR="00B73F51" w:rsidRPr="00B73F51" w:rsidRDefault="000C1C52" w:rsidP="00B73F51">
            <w:proofErr w:type="spellStart"/>
            <w:r>
              <w:t>Planobogen</w:t>
            </w:r>
            <w:proofErr w:type="spellEnd"/>
            <w:r>
              <w:t xml:space="preserve"> </w:t>
            </w:r>
            <w:r w:rsidR="00B73F51" w:rsidRPr="00B73F51">
              <w:t xml:space="preserve">** Lage mit zwei Klammern durch den Bund heften ** Umschlag rillen und falzen ** Klopfer  </w:t>
            </w:r>
          </w:p>
          <w:p w:rsidR="00B73F51" w:rsidRPr="00B73F51" w:rsidRDefault="00B73F51" w:rsidP="00B73F51">
            <w:r w:rsidRPr="00B73F51">
              <w:t xml:space="preserve">** </w:t>
            </w:r>
            <w:proofErr w:type="spellStart"/>
            <w:r w:rsidRPr="00B73F51">
              <w:t>Planobogen</w:t>
            </w:r>
            <w:proofErr w:type="spellEnd"/>
            <w:r w:rsidRPr="00B73F51">
              <w:t xml:space="preserve"> falzen ** Falzbein ** Falzbogen ** Umschlag ** fertige Broschur ** </w:t>
            </w:r>
            <w:proofErr w:type="spellStart"/>
            <w:r w:rsidRPr="00B73F51">
              <w:t>Rillmaschine</w:t>
            </w:r>
            <w:proofErr w:type="spellEnd"/>
            <w:r w:rsidRPr="00B73F51">
              <w:t xml:space="preserve"> ** Drahtrüc</w:t>
            </w:r>
            <w:r w:rsidRPr="00B73F51">
              <w:t>k</w:t>
            </w:r>
            <w:r w:rsidRPr="00B73F51">
              <w:t>stichbroschur 3-seitig beschneiden ** Planschneider ** Lage ** Falzbogen und Umschlag zu einer Lage sammeln **  Umschlag ** Draht ** Falzbein</w:t>
            </w:r>
          </w:p>
          <w:p w:rsidR="00B73F51" w:rsidRPr="00B73F51" w:rsidRDefault="00B73F51" w:rsidP="00B73F51"/>
        </w:tc>
      </w:tr>
    </w:tbl>
    <w:p w:rsidR="00B73F51" w:rsidRPr="00B73F51" w:rsidRDefault="00B73F51" w:rsidP="00B73F51"/>
    <w:p w:rsidR="00B73F51" w:rsidRPr="00B73F51" w:rsidRDefault="00B73F51" w:rsidP="00B73F51">
      <w:pPr>
        <w:spacing w:line="240" w:lineRule="exact"/>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spacing w:line="240" w:lineRule="exact"/>
        <w:rPr>
          <w:rFonts w:asciiTheme="minorHAnsi" w:hAnsiTheme="minorHAnsi" w:cstheme="minorBidi"/>
          <w:sz w:val="22"/>
          <w:szCs w:val="22"/>
        </w:rPr>
      </w:pPr>
      <w:r w:rsidRPr="00B73F51">
        <w:br w:type="page"/>
      </w:r>
    </w:p>
    <w:p w:rsidR="00B73F51" w:rsidRPr="00B73F51" w:rsidRDefault="00B73F51" w:rsidP="00B73F51">
      <w:pPr>
        <w:keepNext/>
        <w:keepLines/>
        <w:suppressAutoHyphens/>
        <w:spacing w:before="160" w:after="80"/>
        <w:outlineLvl w:val="2"/>
        <w:rPr>
          <w:rFonts w:ascii="Source Sans Pro Semibold" w:eastAsia="Times New Roman" w:hAnsi="Source Sans Pro Semibold" w:cs="Times New Roman"/>
          <w:bCs/>
          <w:sz w:val="22"/>
          <w:lang w:eastAsia="de-DE"/>
        </w:rPr>
      </w:pPr>
      <w:r w:rsidRPr="00B73F51">
        <w:rPr>
          <w:rFonts w:ascii="Source Sans Pro Semibold" w:eastAsia="Times New Roman" w:hAnsi="Source Sans Pro Semibold" w:cs="Times New Roman"/>
          <w:bCs/>
          <w:sz w:val="22"/>
          <w:lang w:eastAsia="de-DE"/>
        </w:rPr>
        <w:lastRenderedPageBreak/>
        <w:t>Arbeitsablaufplan mit Materialliste, Werkzeugliste und Zeitplanung</w:t>
      </w:r>
      <w:r w:rsidRPr="00B73F51">
        <w:rPr>
          <w:rFonts w:ascii="Source Sans Pro Semibold" w:eastAsia="Times New Roman" w:hAnsi="Source Sans Pro Semibold" w:cs="Times New Roman"/>
          <w:bCs/>
          <w:noProof/>
          <w:sz w:val="24"/>
          <w:lang w:eastAsia="de-DE"/>
        </w:rPr>
        <w:drawing>
          <wp:anchor distT="0" distB="0" distL="114300" distR="114300" simplePos="0" relativeHeight="251821056" behindDoc="0" locked="0" layoutInCell="0" allowOverlap="1" wp14:anchorId="5B2D21B3" wp14:editId="6D72B9C0">
            <wp:simplePos x="0" y="0"/>
            <wp:positionH relativeFrom="rightMargin">
              <wp:posOffset>107950</wp:posOffset>
            </wp:positionH>
            <wp:positionV relativeFrom="paragraph">
              <wp:posOffset>0</wp:posOffset>
            </wp:positionV>
            <wp:extent cx="345440" cy="323850"/>
            <wp:effectExtent l="0" t="0" r="0" b="0"/>
            <wp:wrapNone/>
            <wp:docPr id="223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73F51" w:rsidRPr="00B73F51" w:rsidRDefault="00B73F51" w:rsidP="00B73F51">
      <w:pPr>
        <w:rPr>
          <w:sz w:val="16"/>
          <w:lang w:eastAsia="de-DE"/>
        </w:rPr>
      </w:pPr>
    </w:p>
    <w:tbl>
      <w:tblPr>
        <w:tblStyle w:val="Tabellenraster"/>
        <w:tblW w:w="9634" w:type="dxa"/>
        <w:tblLook w:val="04A0" w:firstRow="1" w:lastRow="0" w:firstColumn="1" w:lastColumn="0" w:noHBand="0" w:noVBand="1"/>
      </w:tblPr>
      <w:tblGrid>
        <w:gridCol w:w="489"/>
        <w:gridCol w:w="4448"/>
        <w:gridCol w:w="2457"/>
        <w:gridCol w:w="2240"/>
      </w:tblGrid>
      <w:tr w:rsidR="00B73F51" w:rsidRPr="00B73F51" w:rsidTr="00B73F51">
        <w:trPr>
          <w:trHeight w:val="370"/>
        </w:trPr>
        <w:tc>
          <w:tcPr>
            <w:tcW w:w="489" w:type="dxa"/>
            <w:vAlign w:val="center"/>
          </w:tcPr>
          <w:p w:rsidR="00B73F51" w:rsidRPr="00B73F51" w:rsidRDefault="00B73F51" w:rsidP="00B73F51">
            <w:pPr>
              <w:jc w:val="center"/>
              <w:rPr>
                <w:b/>
              </w:rPr>
            </w:pPr>
            <w:r w:rsidRPr="00B73F51">
              <w:rPr>
                <w:b/>
              </w:rPr>
              <w:t>Nr.</w:t>
            </w:r>
          </w:p>
        </w:tc>
        <w:tc>
          <w:tcPr>
            <w:tcW w:w="4448" w:type="dxa"/>
            <w:vAlign w:val="center"/>
          </w:tcPr>
          <w:p w:rsidR="00B73F51" w:rsidRPr="00B73F51" w:rsidRDefault="00B73F51" w:rsidP="00B73F51">
            <w:pPr>
              <w:jc w:val="center"/>
              <w:rPr>
                <w:b/>
              </w:rPr>
            </w:pPr>
            <w:r w:rsidRPr="00B73F51">
              <w:rPr>
                <w:b/>
              </w:rPr>
              <w:t>Beschreibung des Arbeitsschrittes</w:t>
            </w:r>
          </w:p>
        </w:tc>
        <w:tc>
          <w:tcPr>
            <w:tcW w:w="2457" w:type="dxa"/>
            <w:vAlign w:val="center"/>
          </w:tcPr>
          <w:p w:rsidR="00B73F51" w:rsidRPr="00B73F51" w:rsidRDefault="00B73F51" w:rsidP="00B73F51">
            <w:pPr>
              <w:jc w:val="center"/>
              <w:rPr>
                <w:b/>
              </w:rPr>
            </w:pPr>
            <w:r w:rsidRPr="00B73F51">
              <w:rPr>
                <w:b/>
              </w:rPr>
              <w:t>Material/Teilprodukt</w:t>
            </w:r>
          </w:p>
        </w:tc>
        <w:tc>
          <w:tcPr>
            <w:tcW w:w="2240" w:type="dxa"/>
            <w:vAlign w:val="center"/>
          </w:tcPr>
          <w:p w:rsidR="00B73F51" w:rsidRPr="00B73F51" w:rsidRDefault="00B73F51" w:rsidP="00B73F51">
            <w:pPr>
              <w:jc w:val="center"/>
              <w:rPr>
                <w:b/>
              </w:rPr>
            </w:pPr>
            <w:r w:rsidRPr="00B73F51">
              <w:rPr>
                <w:b/>
              </w:rPr>
              <w:t>Werkzeug/Maschine</w:t>
            </w:r>
          </w:p>
        </w:tc>
      </w:tr>
      <w:tr w:rsidR="00B73F51" w:rsidRPr="00B73F51" w:rsidTr="00B73F51">
        <w:trPr>
          <w:trHeight w:val="680"/>
        </w:trPr>
        <w:tc>
          <w:tcPr>
            <w:tcW w:w="489" w:type="dxa"/>
            <w:vAlign w:val="center"/>
          </w:tcPr>
          <w:p w:rsidR="00B73F51" w:rsidRPr="00B73F51" w:rsidRDefault="00B73F51" w:rsidP="00B73F51">
            <w:pPr>
              <w:jc w:val="center"/>
            </w:pPr>
            <w:r w:rsidRPr="00B73F51">
              <w:t>1</w:t>
            </w:r>
          </w:p>
        </w:tc>
        <w:tc>
          <w:tcPr>
            <w:tcW w:w="4448" w:type="dxa"/>
            <w:vAlign w:val="center"/>
          </w:tcPr>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tc>
        <w:tc>
          <w:tcPr>
            <w:tcW w:w="2457" w:type="dxa"/>
            <w:vAlign w:val="center"/>
          </w:tcPr>
          <w:p w:rsidR="00B73F51" w:rsidRPr="00B73F51" w:rsidRDefault="00B73F51" w:rsidP="00B73F51">
            <w:pPr>
              <w:jc w:val="center"/>
            </w:pPr>
          </w:p>
        </w:tc>
        <w:tc>
          <w:tcPr>
            <w:tcW w:w="2240" w:type="dxa"/>
            <w:vAlign w:val="center"/>
          </w:tcPr>
          <w:p w:rsidR="00B73F51" w:rsidRPr="00B73F51" w:rsidRDefault="00B73F51" w:rsidP="00B73F51">
            <w:pPr>
              <w:jc w:val="center"/>
            </w:pPr>
          </w:p>
        </w:tc>
      </w:tr>
      <w:tr w:rsidR="00B73F51" w:rsidRPr="00B73F51" w:rsidTr="00B73F51">
        <w:trPr>
          <w:trHeight w:val="680"/>
        </w:trPr>
        <w:tc>
          <w:tcPr>
            <w:tcW w:w="489" w:type="dxa"/>
            <w:vAlign w:val="center"/>
          </w:tcPr>
          <w:p w:rsidR="00B73F51" w:rsidRPr="00B73F51" w:rsidRDefault="00B73F51" w:rsidP="00B73F51">
            <w:pPr>
              <w:jc w:val="center"/>
            </w:pPr>
            <w:r w:rsidRPr="00B73F51">
              <w:t>2</w:t>
            </w:r>
          </w:p>
        </w:tc>
        <w:tc>
          <w:tcPr>
            <w:tcW w:w="4448" w:type="dxa"/>
            <w:vAlign w:val="center"/>
          </w:tcPr>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tc>
        <w:tc>
          <w:tcPr>
            <w:tcW w:w="2457" w:type="dxa"/>
            <w:vAlign w:val="center"/>
          </w:tcPr>
          <w:p w:rsidR="00B73F51" w:rsidRPr="00B73F51" w:rsidRDefault="00B73F51" w:rsidP="00B73F51">
            <w:pPr>
              <w:jc w:val="center"/>
            </w:pPr>
          </w:p>
        </w:tc>
        <w:tc>
          <w:tcPr>
            <w:tcW w:w="2240" w:type="dxa"/>
            <w:vAlign w:val="center"/>
          </w:tcPr>
          <w:p w:rsidR="00B73F51" w:rsidRPr="00B73F51" w:rsidRDefault="00B73F51" w:rsidP="00B73F51">
            <w:pPr>
              <w:jc w:val="center"/>
            </w:pPr>
          </w:p>
        </w:tc>
      </w:tr>
      <w:tr w:rsidR="00B73F51" w:rsidRPr="00B73F51" w:rsidTr="00B73F51">
        <w:trPr>
          <w:trHeight w:val="680"/>
        </w:trPr>
        <w:tc>
          <w:tcPr>
            <w:tcW w:w="489" w:type="dxa"/>
            <w:vAlign w:val="center"/>
          </w:tcPr>
          <w:p w:rsidR="00B73F51" w:rsidRPr="00B73F51" w:rsidRDefault="00B73F51" w:rsidP="00B73F51">
            <w:pPr>
              <w:jc w:val="center"/>
            </w:pPr>
            <w:r w:rsidRPr="00B73F51">
              <w:t>3</w:t>
            </w:r>
          </w:p>
        </w:tc>
        <w:tc>
          <w:tcPr>
            <w:tcW w:w="4448" w:type="dxa"/>
            <w:vAlign w:val="center"/>
          </w:tcPr>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tc>
        <w:tc>
          <w:tcPr>
            <w:tcW w:w="2457" w:type="dxa"/>
            <w:vAlign w:val="center"/>
          </w:tcPr>
          <w:p w:rsidR="00B73F51" w:rsidRPr="00B73F51" w:rsidRDefault="00B73F51" w:rsidP="00B73F51">
            <w:pPr>
              <w:jc w:val="center"/>
            </w:pPr>
          </w:p>
        </w:tc>
        <w:tc>
          <w:tcPr>
            <w:tcW w:w="2240" w:type="dxa"/>
            <w:vAlign w:val="center"/>
          </w:tcPr>
          <w:p w:rsidR="00B73F51" w:rsidRPr="00B73F51" w:rsidRDefault="00B73F51" w:rsidP="00B73F51">
            <w:pPr>
              <w:jc w:val="center"/>
            </w:pPr>
            <w:r w:rsidRPr="00B73F51">
              <w:t>--------</w:t>
            </w:r>
          </w:p>
        </w:tc>
      </w:tr>
      <w:tr w:rsidR="00B73F51" w:rsidRPr="00B73F51" w:rsidTr="00B73F51">
        <w:trPr>
          <w:trHeight w:val="680"/>
        </w:trPr>
        <w:tc>
          <w:tcPr>
            <w:tcW w:w="489" w:type="dxa"/>
            <w:vAlign w:val="center"/>
          </w:tcPr>
          <w:p w:rsidR="00B73F51" w:rsidRPr="00B73F51" w:rsidRDefault="00B73F51" w:rsidP="00B73F51">
            <w:pPr>
              <w:jc w:val="center"/>
            </w:pPr>
            <w:r w:rsidRPr="00B73F51">
              <w:t>4</w:t>
            </w:r>
          </w:p>
        </w:tc>
        <w:tc>
          <w:tcPr>
            <w:tcW w:w="4448" w:type="dxa"/>
            <w:vAlign w:val="center"/>
          </w:tcPr>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tc>
        <w:tc>
          <w:tcPr>
            <w:tcW w:w="2457" w:type="dxa"/>
            <w:vAlign w:val="center"/>
          </w:tcPr>
          <w:p w:rsidR="00B73F51" w:rsidRPr="00B73F51" w:rsidRDefault="00B73F51" w:rsidP="00B73F51">
            <w:pPr>
              <w:jc w:val="center"/>
            </w:pPr>
          </w:p>
        </w:tc>
        <w:tc>
          <w:tcPr>
            <w:tcW w:w="2240" w:type="dxa"/>
            <w:vAlign w:val="center"/>
          </w:tcPr>
          <w:p w:rsidR="00B73F51" w:rsidRPr="00B73F51" w:rsidRDefault="00B73F51" w:rsidP="00B73F51">
            <w:pPr>
              <w:jc w:val="center"/>
            </w:pPr>
          </w:p>
        </w:tc>
      </w:tr>
      <w:tr w:rsidR="00B73F51" w:rsidRPr="00B73F51" w:rsidTr="00B73F51">
        <w:trPr>
          <w:trHeight w:val="680"/>
        </w:trPr>
        <w:tc>
          <w:tcPr>
            <w:tcW w:w="489" w:type="dxa"/>
            <w:vAlign w:val="center"/>
          </w:tcPr>
          <w:p w:rsidR="00B73F51" w:rsidRPr="00B73F51" w:rsidRDefault="00B73F51" w:rsidP="00B73F51">
            <w:pPr>
              <w:jc w:val="center"/>
            </w:pPr>
            <w:r w:rsidRPr="00B73F51">
              <w:t>5</w:t>
            </w:r>
          </w:p>
        </w:tc>
        <w:tc>
          <w:tcPr>
            <w:tcW w:w="4448" w:type="dxa"/>
            <w:vAlign w:val="center"/>
          </w:tcPr>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tc>
        <w:tc>
          <w:tcPr>
            <w:tcW w:w="2457" w:type="dxa"/>
            <w:vAlign w:val="center"/>
          </w:tcPr>
          <w:p w:rsidR="00B73F51" w:rsidRPr="00B73F51" w:rsidRDefault="00B73F51" w:rsidP="00B73F51">
            <w:pPr>
              <w:jc w:val="center"/>
            </w:pPr>
          </w:p>
        </w:tc>
        <w:tc>
          <w:tcPr>
            <w:tcW w:w="2240" w:type="dxa"/>
            <w:vAlign w:val="center"/>
          </w:tcPr>
          <w:p w:rsidR="00B73F51" w:rsidRPr="00B73F51" w:rsidRDefault="00B73F51" w:rsidP="00B73F51">
            <w:pPr>
              <w:jc w:val="center"/>
            </w:pPr>
          </w:p>
        </w:tc>
      </w:tr>
    </w:tbl>
    <w:p w:rsidR="00B73F51" w:rsidRPr="00B73F51" w:rsidRDefault="00B73F51" w:rsidP="00B73F51">
      <w:pPr>
        <w:spacing w:line="220" w:lineRule="exact"/>
        <w:rPr>
          <w:rFonts w:eastAsia="Times New Roman" w:cs="Times New Roman"/>
          <w:sz w:val="18"/>
          <w:lang w:eastAsia="de-DE"/>
        </w:rPr>
      </w:pPr>
      <w:r w:rsidRPr="00B73F51">
        <w:rPr>
          <w:rFonts w:eastAsia="Times New Roman" w:cs="Times New Roman"/>
          <w:noProof/>
          <w:sz w:val="18"/>
          <w:lang w:eastAsia="de-DE"/>
        </w:rPr>
        <mc:AlternateContent>
          <mc:Choice Requires="wps">
            <w:drawing>
              <wp:anchor distT="0" distB="0" distL="114300" distR="114300" simplePos="0" relativeHeight="251820032" behindDoc="0" locked="0" layoutInCell="1" allowOverlap="1" wp14:anchorId="654CDFE7" wp14:editId="51368300">
                <wp:simplePos x="0" y="0"/>
                <wp:positionH relativeFrom="margin">
                  <wp:posOffset>64278</wp:posOffset>
                </wp:positionH>
                <wp:positionV relativeFrom="paragraph">
                  <wp:posOffset>5715</wp:posOffset>
                </wp:positionV>
                <wp:extent cx="148107" cy="270456"/>
                <wp:effectExtent l="19050" t="0" r="23495" b="34925"/>
                <wp:wrapNone/>
                <wp:docPr id="311" name="Pfeil nach unten 311"/>
                <wp:cNvGraphicFramePr/>
                <a:graphic xmlns:a="http://schemas.openxmlformats.org/drawingml/2006/main">
                  <a:graphicData uri="http://schemas.microsoft.com/office/word/2010/wordprocessingShape">
                    <wps:wsp>
                      <wps:cNvSpPr/>
                      <wps:spPr>
                        <a:xfrm>
                          <a:off x="0" y="0"/>
                          <a:ext cx="148107" cy="270456"/>
                        </a:xfrm>
                        <a:prstGeom prst="downArrow">
                          <a:avLst/>
                        </a:prstGeom>
                        <a:solidFill>
                          <a:sysClr val="window" lastClr="FFFFFF">
                            <a:lumMod val="65000"/>
                          </a:sysClr>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Pfeil nach unten 311" o:spid="_x0000_s1026" type="#_x0000_t67" style="position:absolute;margin-left:5.05pt;margin-top:.45pt;width:11.65pt;height:21.3pt;z-index:251820032;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" adj="15686" fillcolor="#a6a6a6" strokecolor="windowText" strokeweight="2pt">
                <w10:wrap anchorx="margin"/>
              </v:shape>
            </w:pict>
          </mc:Fallback>
        </mc:AlternateContent>
      </w:r>
      <w:r w:rsidRPr="00B73F51">
        <w:rPr>
          <w:rFonts w:eastAsia="Times New Roman" w:cs="Times New Roman"/>
          <w:noProof/>
          <w:sz w:val="18"/>
          <w:lang w:eastAsia="de-DE"/>
        </w:rPr>
        <mc:AlternateContent>
          <mc:Choice Requires="wps">
            <w:drawing>
              <wp:anchor distT="0" distB="0" distL="114300" distR="114300" simplePos="0" relativeHeight="251819008" behindDoc="0" locked="0" layoutInCell="1" allowOverlap="1" wp14:anchorId="334C67EC" wp14:editId="153BA92C">
                <wp:simplePos x="0" y="0"/>
                <wp:positionH relativeFrom="column">
                  <wp:posOffset>1533605</wp:posOffset>
                </wp:positionH>
                <wp:positionV relativeFrom="paragraph">
                  <wp:posOffset>7799</wp:posOffset>
                </wp:positionV>
                <wp:extent cx="148107" cy="270456"/>
                <wp:effectExtent l="19050" t="0" r="23495" b="34925"/>
                <wp:wrapNone/>
                <wp:docPr id="312" name="Pfeil nach unten 312"/>
                <wp:cNvGraphicFramePr/>
                <a:graphic xmlns:a="http://schemas.openxmlformats.org/drawingml/2006/main">
                  <a:graphicData uri="http://schemas.microsoft.com/office/word/2010/wordprocessingShape">
                    <wps:wsp>
                      <wps:cNvSpPr/>
                      <wps:spPr>
                        <a:xfrm>
                          <a:off x="0" y="0"/>
                          <a:ext cx="148107" cy="270456"/>
                        </a:xfrm>
                        <a:prstGeom prst="downArrow">
                          <a:avLst/>
                        </a:prstGeom>
                        <a:solidFill>
                          <a:sysClr val="window" lastClr="FFFFFF">
                            <a:lumMod val="65000"/>
                          </a:sysClr>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Pfeil nach unten 312" o:spid="_x0000_s1026" type="#_x0000_t67" style="position:absolute;margin-left:120.75pt;margin-top:.6pt;width:11.65pt;height:21.3pt;z-index:2518190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" adj="15686" fillcolor="#a6a6a6" strokecolor="windowText" strokeweight="2pt"/>
            </w:pict>
          </mc:Fallback>
        </mc:AlternateContent>
      </w:r>
    </w:p>
    <w:p w:rsidR="00B73F51" w:rsidRPr="00B73F51" w:rsidRDefault="00B73F51" w:rsidP="00B73F51">
      <w:pPr>
        <w:spacing w:line="220" w:lineRule="exact"/>
        <w:rPr>
          <w:rFonts w:eastAsia="Times New Roman" w:cs="Times New Roman"/>
          <w:sz w:val="18"/>
          <w:lang w:eastAsia="de-DE"/>
        </w:rPr>
      </w:pPr>
    </w:p>
    <w:tbl>
      <w:tblPr>
        <w:tblStyle w:val="Tabellenraster"/>
        <w:tblW w:w="9634" w:type="dxa"/>
        <w:tblLook w:val="04A0" w:firstRow="1" w:lastRow="0" w:firstColumn="1" w:lastColumn="0" w:noHBand="0" w:noVBand="1"/>
      </w:tblPr>
      <w:tblGrid>
        <w:gridCol w:w="489"/>
        <w:gridCol w:w="4448"/>
        <w:gridCol w:w="4697"/>
      </w:tblGrid>
      <w:tr w:rsidR="00B73F51" w:rsidRPr="00B73F51" w:rsidTr="00B73F51">
        <w:trPr>
          <w:trHeight w:val="370"/>
        </w:trPr>
        <w:tc>
          <w:tcPr>
            <w:tcW w:w="489" w:type="dxa"/>
          </w:tcPr>
          <w:p w:rsidR="00B73F51" w:rsidRPr="00B73F51" w:rsidRDefault="00B73F51" w:rsidP="00B73F51">
            <w:pPr>
              <w:jc w:val="center"/>
              <w:rPr>
                <w:b/>
              </w:rPr>
            </w:pPr>
            <w:r w:rsidRPr="00B73F51">
              <w:rPr>
                <w:b/>
              </w:rPr>
              <w:t>Nr.</w:t>
            </w:r>
          </w:p>
        </w:tc>
        <w:tc>
          <w:tcPr>
            <w:tcW w:w="4448" w:type="dxa"/>
          </w:tcPr>
          <w:p w:rsidR="00B73F51" w:rsidRPr="00B73F51" w:rsidRDefault="00B73F51" w:rsidP="00B73F51">
            <w:pPr>
              <w:jc w:val="center"/>
              <w:rPr>
                <w:b/>
              </w:rPr>
            </w:pPr>
            <w:r w:rsidRPr="00B73F51">
              <w:rPr>
                <w:b/>
              </w:rPr>
              <w:t>Zeitplanung in Minuten</w:t>
            </w:r>
          </w:p>
        </w:tc>
        <w:tc>
          <w:tcPr>
            <w:tcW w:w="4697" w:type="dxa"/>
          </w:tcPr>
          <w:p w:rsidR="00B73F51" w:rsidRPr="00B73F51" w:rsidRDefault="00B73F51" w:rsidP="00B73F51">
            <w:pPr>
              <w:jc w:val="center"/>
              <w:rPr>
                <w:b/>
              </w:rPr>
            </w:pPr>
            <w:r w:rsidRPr="00B73F51">
              <w:rPr>
                <w:b/>
              </w:rPr>
              <w:t>Begründung</w:t>
            </w:r>
          </w:p>
          <w:p w:rsidR="00B73F51" w:rsidRPr="00B73F51" w:rsidRDefault="00B73F51" w:rsidP="00B73F51">
            <w:pPr>
              <w:jc w:val="center"/>
              <w:rPr>
                <w:b/>
              </w:rPr>
            </w:pPr>
            <w:r w:rsidRPr="00B73F51">
              <w:rPr>
                <w:b/>
              </w:rPr>
              <w:t>(bei mehr als 10 Minuten Abweichung)</w:t>
            </w:r>
          </w:p>
        </w:tc>
      </w:tr>
      <w:tr w:rsidR="00B73F51" w:rsidRPr="00B73F51" w:rsidTr="00B73F51">
        <w:trPr>
          <w:trHeight w:val="243"/>
        </w:trPr>
        <w:tc>
          <w:tcPr>
            <w:tcW w:w="489" w:type="dxa"/>
            <w:vAlign w:val="center"/>
          </w:tcPr>
          <w:p w:rsidR="00B73F51" w:rsidRPr="00B73F51" w:rsidRDefault="00B73F51" w:rsidP="00B73F51">
            <w:pPr>
              <w:jc w:val="center"/>
            </w:pPr>
            <w:r w:rsidRPr="00B73F51">
              <w:t>1</w:t>
            </w:r>
          </w:p>
        </w:tc>
        <w:tc>
          <w:tcPr>
            <w:tcW w:w="4448" w:type="dxa"/>
            <w:vAlign w:val="center"/>
          </w:tcPr>
          <w:p w:rsidR="00B73F51" w:rsidRPr="00B73F51" w:rsidRDefault="00B73F51" w:rsidP="00B73F51">
            <w:pPr>
              <w:jc w:val="both"/>
            </w:pPr>
            <w:r w:rsidRPr="00B73F51">
              <w:t>geschätzte Zeit:</w:t>
            </w:r>
            <w:r w:rsidR="00BF6B73">
              <w:tab/>
            </w:r>
            <w:r w:rsidR="00BF6B73">
              <w:tab/>
            </w:r>
            <w:r w:rsidR="00BF6B73">
              <w:tab/>
            </w:r>
            <w:r w:rsidRPr="00B73F51">
              <w:t xml:space="preserve">_____ </w:t>
            </w:r>
            <w:r w:rsidR="000C1C52">
              <w:t xml:space="preserve"> </w:t>
            </w:r>
            <w:r w:rsidRPr="00B73F51">
              <w:t>Minuten</w:t>
            </w:r>
          </w:p>
          <w:p w:rsidR="00B73F51" w:rsidRPr="00B73F51" w:rsidRDefault="00BF6B73" w:rsidP="00B73F51">
            <w:pPr>
              <w:jc w:val="both"/>
            </w:pPr>
            <w:r>
              <w:t>tatsächlich benötigte Zeit:</w:t>
            </w:r>
            <w:r>
              <w:tab/>
            </w:r>
            <w:r w:rsidR="00B73F51" w:rsidRPr="00B73F51">
              <w:t xml:space="preserve">_____ </w:t>
            </w:r>
            <w:r w:rsidR="000C1C52">
              <w:t xml:space="preserve"> </w:t>
            </w:r>
            <w:r w:rsidR="00B73F51" w:rsidRPr="00B73F51">
              <w:t>Minuten</w:t>
            </w:r>
          </w:p>
        </w:tc>
        <w:tc>
          <w:tcPr>
            <w:tcW w:w="4697" w:type="dxa"/>
            <w:vAlign w:val="center"/>
          </w:tcPr>
          <w:p w:rsidR="00B73F51" w:rsidRPr="00B73F51" w:rsidRDefault="00B73F51" w:rsidP="00B73F51"/>
          <w:p w:rsidR="00B73F51" w:rsidRPr="00B73F51" w:rsidRDefault="00B73F51" w:rsidP="00B73F51"/>
          <w:p w:rsidR="00B73F51" w:rsidRPr="00B73F51" w:rsidRDefault="00B73F51" w:rsidP="00B73F51"/>
        </w:tc>
      </w:tr>
      <w:tr w:rsidR="00B73F51" w:rsidRPr="00B73F51" w:rsidTr="00B73F51">
        <w:trPr>
          <w:trHeight w:val="243"/>
        </w:trPr>
        <w:tc>
          <w:tcPr>
            <w:tcW w:w="489" w:type="dxa"/>
            <w:vAlign w:val="center"/>
          </w:tcPr>
          <w:p w:rsidR="00B73F51" w:rsidRPr="00B73F51" w:rsidRDefault="00B73F51" w:rsidP="00B73F51">
            <w:pPr>
              <w:jc w:val="center"/>
            </w:pPr>
            <w:r w:rsidRPr="00B73F51">
              <w:t>2</w:t>
            </w:r>
          </w:p>
        </w:tc>
        <w:tc>
          <w:tcPr>
            <w:tcW w:w="4448" w:type="dxa"/>
            <w:vAlign w:val="center"/>
          </w:tcPr>
          <w:p w:rsidR="00B73F51" w:rsidRPr="00B73F51" w:rsidRDefault="00B73F51" w:rsidP="00B73F51">
            <w:pPr>
              <w:jc w:val="both"/>
            </w:pPr>
            <w:r w:rsidRPr="00B73F51">
              <w:t>geschätzte Zeit:</w:t>
            </w:r>
            <w:r w:rsidR="00BF6B73">
              <w:tab/>
            </w:r>
            <w:r w:rsidR="00BF6B73">
              <w:tab/>
            </w:r>
            <w:r w:rsidR="00BF6B73">
              <w:tab/>
            </w:r>
            <w:r w:rsidRPr="00B73F51">
              <w:t xml:space="preserve">_____ </w:t>
            </w:r>
            <w:r w:rsidR="000C1C52">
              <w:t xml:space="preserve"> </w:t>
            </w:r>
            <w:r w:rsidRPr="00B73F51">
              <w:t>Minuten</w:t>
            </w:r>
          </w:p>
          <w:p w:rsidR="00B73F51" w:rsidRPr="00B73F51" w:rsidRDefault="00BF6B73" w:rsidP="00B73F51">
            <w:pPr>
              <w:jc w:val="both"/>
            </w:pPr>
            <w:r>
              <w:t>tatsächlich benötigte Zeit:</w:t>
            </w:r>
            <w:r>
              <w:tab/>
            </w:r>
            <w:r w:rsidR="00B73F51" w:rsidRPr="00B73F51">
              <w:t xml:space="preserve">_____ </w:t>
            </w:r>
            <w:r w:rsidR="000C1C52">
              <w:t xml:space="preserve"> </w:t>
            </w:r>
            <w:r w:rsidR="00B73F51" w:rsidRPr="00B73F51">
              <w:t>Minuten</w:t>
            </w:r>
          </w:p>
        </w:tc>
        <w:tc>
          <w:tcPr>
            <w:tcW w:w="4697" w:type="dxa"/>
            <w:vAlign w:val="center"/>
          </w:tcPr>
          <w:p w:rsidR="00B73F51" w:rsidRPr="00B73F51" w:rsidRDefault="00B73F51" w:rsidP="00B73F51"/>
          <w:p w:rsidR="00B73F51" w:rsidRPr="00B73F51" w:rsidRDefault="00B73F51" w:rsidP="00B73F51"/>
          <w:p w:rsidR="00B73F51" w:rsidRPr="00B73F51" w:rsidRDefault="00B73F51" w:rsidP="00B73F51"/>
        </w:tc>
      </w:tr>
      <w:tr w:rsidR="00B73F51" w:rsidRPr="00B73F51" w:rsidTr="00B73F51">
        <w:trPr>
          <w:trHeight w:val="243"/>
        </w:trPr>
        <w:tc>
          <w:tcPr>
            <w:tcW w:w="489" w:type="dxa"/>
            <w:vAlign w:val="center"/>
          </w:tcPr>
          <w:p w:rsidR="00B73F51" w:rsidRPr="00B73F51" w:rsidRDefault="00B73F51" w:rsidP="00B73F51">
            <w:pPr>
              <w:jc w:val="center"/>
            </w:pPr>
            <w:r w:rsidRPr="00B73F51">
              <w:t>3</w:t>
            </w:r>
          </w:p>
        </w:tc>
        <w:tc>
          <w:tcPr>
            <w:tcW w:w="4448" w:type="dxa"/>
            <w:vAlign w:val="center"/>
          </w:tcPr>
          <w:p w:rsidR="00B73F51" w:rsidRPr="00B73F51" w:rsidRDefault="00B73F51" w:rsidP="00B73F51">
            <w:pPr>
              <w:jc w:val="both"/>
            </w:pPr>
            <w:r w:rsidRPr="00B73F51">
              <w:t>geschätzte Zeit:</w:t>
            </w:r>
            <w:r w:rsidR="00BF6B73">
              <w:tab/>
            </w:r>
            <w:r w:rsidR="00BF6B73">
              <w:tab/>
            </w:r>
            <w:r w:rsidR="00BF6B73">
              <w:tab/>
            </w:r>
            <w:r w:rsidRPr="00B73F51">
              <w:t xml:space="preserve">_____ </w:t>
            </w:r>
            <w:r w:rsidR="000C1C52">
              <w:t xml:space="preserve"> </w:t>
            </w:r>
            <w:r w:rsidRPr="00B73F51">
              <w:t>Minuten</w:t>
            </w:r>
          </w:p>
          <w:p w:rsidR="00B73F51" w:rsidRPr="00B73F51" w:rsidRDefault="00BF6B73" w:rsidP="00B73F51">
            <w:pPr>
              <w:jc w:val="both"/>
            </w:pPr>
            <w:r>
              <w:t>tatsächlich benötigte Zeit:</w:t>
            </w:r>
            <w:r>
              <w:tab/>
            </w:r>
            <w:r w:rsidR="00B73F51" w:rsidRPr="00B73F51">
              <w:t xml:space="preserve">_____ </w:t>
            </w:r>
            <w:r w:rsidR="000C1C52">
              <w:t xml:space="preserve"> </w:t>
            </w:r>
            <w:r w:rsidR="00B73F51" w:rsidRPr="00B73F51">
              <w:t>Minuten</w:t>
            </w:r>
          </w:p>
        </w:tc>
        <w:tc>
          <w:tcPr>
            <w:tcW w:w="4697" w:type="dxa"/>
            <w:vAlign w:val="center"/>
          </w:tcPr>
          <w:p w:rsidR="00B73F51" w:rsidRPr="00B73F51" w:rsidRDefault="00B73F51" w:rsidP="00B73F51"/>
          <w:p w:rsidR="00B73F51" w:rsidRPr="00B73F51" w:rsidRDefault="00B73F51" w:rsidP="00B73F51"/>
          <w:p w:rsidR="00B73F51" w:rsidRPr="00B73F51" w:rsidRDefault="00B73F51" w:rsidP="00B73F51"/>
        </w:tc>
      </w:tr>
      <w:tr w:rsidR="00B73F51" w:rsidRPr="00B73F51" w:rsidTr="00B73F51">
        <w:trPr>
          <w:trHeight w:val="243"/>
        </w:trPr>
        <w:tc>
          <w:tcPr>
            <w:tcW w:w="489" w:type="dxa"/>
            <w:vAlign w:val="center"/>
          </w:tcPr>
          <w:p w:rsidR="00B73F51" w:rsidRPr="00B73F51" w:rsidRDefault="00B73F51" w:rsidP="00B73F51">
            <w:pPr>
              <w:jc w:val="center"/>
            </w:pPr>
            <w:r w:rsidRPr="00B73F51">
              <w:t>4</w:t>
            </w:r>
          </w:p>
        </w:tc>
        <w:tc>
          <w:tcPr>
            <w:tcW w:w="4448" w:type="dxa"/>
            <w:vAlign w:val="center"/>
          </w:tcPr>
          <w:p w:rsidR="00B73F51" w:rsidRPr="00B73F51" w:rsidRDefault="00B73F51" w:rsidP="00B73F51">
            <w:pPr>
              <w:jc w:val="both"/>
            </w:pPr>
            <w:r w:rsidRPr="00B73F51">
              <w:t>geschätzte Zeit:</w:t>
            </w:r>
            <w:r w:rsidR="00BF6B73">
              <w:tab/>
            </w:r>
            <w:r w:rsidR="00BF6B73">
              <w:tab/>
            </w:r>
            <w:r w:rsidR="00BF6B73">
              <w:tab/>
            </w:r>
            <w:r w:rsidRPr="00B73F51">
              <w:t>_____</w:t>
            </w:r>
            <w:r w:rsidR="000C1C52">
              <w:t xml:space="preserve"> </w:t>
            </w:r>
            <w:r w:rsidRPr="00B73F51">
              <w:t xml:space="preserve"> Minuten</w:t>
            </w:r>
          </w:p>
          <w:p w:rsidR="00B73F51" w:rsidRPr="00B73F51" w:rsidRDefault="00BF6B73" w:rsidP="00BF6B73">
            <w:pPr>
              <w:jc w:val="both"/>
            </w:pPr>
            <w:r>
              <w:t>tatsächlich benötigte Zeit:</w:t>
            </w:r>
            <w:r>
              <w:tab/>
            </w:r>
            <w:r w:rsidR="00B73F51" w:rsidRPr="00B73F51">
              <w:t>_____</w:t>
            </w:r>
            <w:r w:rsidR="000C1C52">
              <w:t xml:space="preserve"> </w:t>
            </w:r>
            <w:r w:rsidR="00B73F51" w:rsidRPr="00B73F51">
              <w:t xml:space="preserve"> Minuten</w:t>
            </w:r>
          </w:p>
        </w:tc>
        <w:tc>
          <w:tcPr>
            <w:tcW w:w="4697" w:type="dxa"/>
            <w:vAlign w:val="center"/>
          </w:tcPr>
          <w:p w:rsidR="00B73F51" w:rsidRPr="00B73F51" w:rsidRDefault="00B73F51" w:rsidP="00B73F51"/>
          <w:p w:rsidR="00B73F51" w:rsidRPr="00B73F51" w:rsidRDefault="00B73F51" w:rsidP="00B73F51"/>
          <w:p w:rsidR="00B73F51" w:rsidRPr="00B73F51" w:rsidRDefault="00B73F51" w:rsidP="00B73F51"/>
        </w:tc>
      </w:tr>
      <w:tr w:rsidR="00B73F51" w:rsidRPr="00B73F51" w:rsidTr="00B73F51">
        <w:trPr>
          <w:trHeight w:val="243"/>
        </w:trPr>
        <w:tc>
          <w:tcPr>
            <w:tcW w:w="489" w:type="dxa"/>
            <w:vAlign w:val="center"/>
          </w:tcPr>
          <w:p w:rsidR="00B73F51" w:rsidRPr="00B73F51" w:rsidRDefault="00B73F51" w:rsidP="00B73F51">
            <w:pPr>
              <w:jc w:val="center"/>
            </w:pPr>
            <w:r w:rsidRPr="00B73F51">
              <w:t>5</w:t>
            </w:r>
          </w:p>
        </w:tc>
        <w:tc>
          <w:tcPr>
            <w:tcW w:w="4448" w:type="dxa"/>
            <w:vAlign w:val="center"/>
          </w:tcPr>
          <w:p w:rsidR="00B73F51" w:rsidRPr="00B73F51" w:rsidRDefault="00B73F51" w:rsidP="00B73F51">
            <w:pPr>
              <w:jc w:val="both"/>
            </w:pPr>
            <w:r w:rsidRPr="00B73F51">
              <w:t>geschätzte Zeit:</w:t>
            </w:r>
            <w:r w:rsidR="00BF6B73">
              <w:tab/>
            </w:r>
            <w:r w:rsidR="00BF6B73">
              <w:tab/>
            </w:r>
            <w:r w:rsidR="00BF6B73">
              <w:tab/>
            </w:r>
            <w:r w:rsidRPr="00B73F51">
              <w:t xml:space="preserve">_____ </w:t>
            </w:r>
            <w:r w:rsidR="000C1C52">
              <w:t xml:space="preserve"> </w:t>
            </w:r>
            <w:r w:rsidRPr="00B73F51">
              <w:t>Minuten</w:t>
            </w:r>
          </w:p>
          <w:p w:rsidR="00B73F51" w:rsidRPr="00B73F51" w:rsidRDefault="00BF6B73" w:rsidP="00B73F51">
            <w:pPr>
              <w:jc w:val="both"/>
            </w:pPr>
            <w:r>
              <w:t>tatsächlich benötigte Zeit:</w:t>
            </w:r>
            <w:r>
              <w:tab/>
            </w:r>
            <w:r w:rsidR="00B73F51" w:rsidRPr="00B73F51">
              <w:t xml:space="preserve"> _____ </w:t>
            </w:r>
            <w:r w:rsidR="000C1C52">
              <w:t xml:space="preserve"> </w:t>
            </w:r>
            <w:r w:rsidR="00B73F51" w:rsidRPr="00B73F51">
              <w:t>Minuten</w:t>
            </w:r>
          </w:p>
        </w:tc>
        <w:tc>
          <w:tcPr>
            <w:tcW w:w="4697" w:type="dxa"/>
            <w:vAlign w:val="center"/>
          </w:tcPr>
          <w:p w:rsidR="00B73F51" w:rsidRPr="00B73F51" w:rsidRDefault="00B73F51" w:rsidP="00B73F51"/>
          <w:p w:rsidR="00B73F51" w:rsidRPr="00B73F51" w:rsidRDefault="00B73F51" w:rsidP="00B73F51"/>
          <w:p w:rsidR="00B73F51" w:rsidRPr="00B73F51" w:rsidRDefault="00B73F51" w:rsidP="00B73F51"/>
        </w:tc>
      </w:tr>
    </w:tbl>
    <w:p w:rsidR="00B73F51" w:rsidRPr="00B73F51" w:rsidRDefault="00B73F51" w:rsidP="00B73F51">
      <w:pPr>
        <w:rPr>
          <w:rFonts w:asciiTheme="minorHAnsi" w:hAnsiTheme="minorHAnsi" w:cstheme="minorBidi"/>
          <w:sz w:val="22"/>
          <w:szCs w:val="22"/>
        </w:rPr>
      </w:pPr>
    </w:p>
    <w:p w:rsidR="00B73F51" w:rsidRPr="00B73F51" w:rsidRDefault="00B73F51" w:rsidP="00B73F51">
      <w:pPr>
        <w:spacing w:line="240" w:lineRule="exact"/>
      </w:pPr>
      <w:r w:rsidRPr="00B73F51">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1150E2" w:rsidRPr="00B51DE9" w:rsidTr="006B2D3A">
        <w:trPr>
          <w:trHeight w:val="523"/>
        </w:trPr>
        <w:tc>
          <w:tcPr>
            <w:tcW w:w="3119" w:type="dxa"/>
            <w:tcBorders>
              <w:left w:val="single" w:sz="4" w:space="0" w:color="auto"/>
              <w:bottom w:val="single" w:sz="4" w:space="0" w:color="auto"/>
              <w:right w:val="single" w:sz="4" w:space="0" w:color="auto"/>
            </w:tcBorders>
            <w:shd w:val="clear" w:color="auto" w:fill="D9D9D9"/>
            <w:hideMark/>
          </w:tcPr>
          <w:p w:rsidR="001150E2" w:rsidRDefault="001150E2" w:rsidP="006B2D3A">
            <w:pPr>
              <w:pStyle w:val="Tabelle6pt"/>
              <w:rPr>
                <w:color w:val="000000"/>
              </w:rPr>
            </w:pPr>
            <w:r>
              <w:lastRenderedPageBreak/>
              <w:br w:type="page"/>
              <w:t>Lernfeld</w:t>
            </w:r>
          </w:p>
          <w:p w:rsidR="001150E2" w:rsidRDefault="001150E2" w:rsidP="006B2D3A">
            <w:pPr>
              <w:pStyle w:val="TabelleKopflinks"/>
            </w:pPr>
            <w:r>
              <w:t>LF 4</w:t>
            </w:r>
          </w:p>
        </w:tc>
        <w:tc>
          <w:tcPr>
            <w:tcW w:w="4229" w:type="dxa"/>
            <w:tcBorders>
              <w:left w:val="single" w:sz="4" w:space="0" w:color="auto"/>
              <w:bottom w:val="single" w:sz="4" w:space="0" w:color="auto"/>
              <w:right w:val="single" w:sz="4" w:space="0" w:color="auto"/>
            </w:tcBorders>
            <w:shd w:val="clear" w:color="auto" w:fill="D9D9D9"/>
            <w:hideMark/>
          </w:tcPr>
          <w:p w:rsidR="001150E2" w:rsidRPr="00B73F51" w:rsidRDefault="001150E2" w:rsidP="006B2D3A">
            <w:pPr>
              <w:spacing w:before="40" w:after="60" w:line="160" w:lineRule="exact"/>
              <w:rPr>
                <w:color w:val="000000"/>
                <w:sz w:val="12"/>
              </w:rPr>
            </w:pPr>
            <w:r w:rsidRPr="00B73F51">
              <w:rPr>
                <w:sz w:val="12"/>
              </w:rPr>
              <w:t>Titel</w:t>
            </w:r>
          </w:p>
          <w:p w:rsidR="001150E2" w:rsidRPr="00B73F51" w:rsidRDefault="001150E2" w:rsidP="006B2D3A">
            <w:pPr>
              <w:rPr>
                <w:b/>
              </w:rPr>
            </w:pPr>
            <w:r w:rsidRPr="00B73F51">
              <w:rPr>
                <w:b/>
              </w:rPr>
              <w:t xml:space="preserve">Herstellung einer Drahtrückstichbroschur für die </w:t>
            </w:r>
            <w:proofErr w:type="spellStart"/>
            <w:r w:rsidRPr="00B73F51">
              <w:rPr>
                <w:b/>
              </w:rPr>
              <w:t>Broschurenmusterbox</w:t>
            </w:r>
            <w:proofErr w:type="spellEnd"/>
          </w:p>
        </w:tc>
        <w:tc>
          <w:tcPr>
            <w:tcW w:w="188" w:type="dxa"/>
            <w:vMerge w:val="restart"/>
            <w:tcBorders>
              <w:top w:val="nil"/>
              <w:left w:val="single" w:sz="4" w:space="0" w:color="auto"/>
              <w:bottom w:val="nil"/>
              <w:right w:val="single" w:sz="4" w:space="0" w:color="auto"/>
            </w:tcBorders>
            <w:shd w:val="clear" w:color="auto" w:fill="FFFFFF"/>
          </w:tcPr>
          <w:p w:rsidR="001150E2" w:rsidRPr="00B73F51" w:rsidRDefault="001150E2" w:rsidP="006B2D3A"/>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1150E2" w:rsidRPr="00B73F51" w:rsidRDefault="001150E2" w:rsidP="006B2D3A">
            <w:pPr>
              <w:spacing w:before="40" w:after="60" w:line="160" w:lineRule="exact"/>
              <w:rPr>
                <w:sz w:val="12"/>
              </w:rPr>
            </w:pPr>
          </w:p>
          <w:p w:rsidR="001150E2" w:rsidRPr="00B73F51" w:rsidRDefault="001150E2" w:rsidP="006B2D3A">
            <w:pPr>
              <w:jc w:val="center"/>
              <w:rPr>
                <w:rFonts w:eastAsia="Times New Roman" w:cs="Times New Roman"/>
                <w:b/>
                <w:lang w:eastAsia="de-DE"/>
              </w:rPr>
            </w:pPr>
            <w:r w:rsidRPr="00B73F51">
              <w:rPr>
                <w:rFonts w:eastAsia="Times New Roman" w:cs="Times New Roman"/>
                <w:b/>
                <w:lang w:eastAsia="de-DE"/>
              </w:rPr>
              <w:t>Drucktechnik</w:t>
            </w:r>
          </w:p>
          <w:p w:rsidR="001150E2" w:rsidRPr="00B73F51" w:rsidRDefault="00443964" w:rsidP="006B2D3A">
            <w:pPr>
              <w:jc w:val="center"/>
              <w:rPr>
                <w:rFonts w:eastAsia="Calibri" w:cs="Times New Roman"/>
                <w:b/>
                <w:lang w:eastAsia="de-DE"/>
              </w:rPr>
            </w:pPr>
            <w:r>
              <w:rPr>
                <w:rFonts w:eastAsia="Times New Roman" w:cs="Times New Roman"/>
                <w:b/>
                <w:lang w:eastAsia="de-DE"/>
              </w:rPr>
              <w:t>DR0</w:t>
            </w:r>
            <w:r w:rsidR="001150E2" w:rsidRPr="00B73F51">
              <w:rPr>
                <w:rFonts w:eastAsia="Times New Roman" w:cs="Times New Roman"/>
                <w:b/>
                <w:lang w:eastAsia="de-DE"/>
              </w:rPr>
              <w:t>4.03.01</w:t>
            </w:r>
          </w:p>
        </w:tc>
      </w:tr>
      <w:tr w:rsidR="001150E2" w:rsidRPr="00B51DE9" w:rsidTr="006B2D3A">
        <w:tc>
          <w:tcPr>
            <w:tcW w:w="7348" w:type="dxa"/>
            <w:gridSpan w:val="2"/>
            <w:tcBorders>
              <w:left w:val="single" w:sz="4" w:space="0" w:color="auto"/>
              <w:bottom w:val="single" w:sz="4" w:space="0" w:color="auto"/>
              <w:right w:val="single" w:sz="4" w:space="0" w:color="auto"/>
            </w:tcBorders>
            <w:hideMark/>
          </w:tcPr>
          <w:p w:rsidR="001150E2" w:rsidRPr="00B73F51" w:rsidRDefault="001150E2" w:rsidP="001150E2">
            <w:pPr>
              <w:spacing w:before="40" w:after="60" w:line="160" w:lineRule="exact"/>
              <w:rPr>
                <w:sz w:val="12"/>
              </w:rPr>
            </w:pPr>
            <w:r w:rsidRPr="00B73F51">
              <w:rPr>
                <w:sz w:val="12"/>
              </w:rPr>
              <w:t>Kompetenzbereiche:</w:t>
            </w:r>
          </w:p>
          <w:p w:rsidR="001150E2" w:rsidRPr="00B73F51" w:rsidRDefault="001150E2" w:rsidP="008F1F5C">
            <w:pPr>
              <w:numPr>
                <w:ilvl w:val="0"/>
                <w:numId w:val="5"/>
              </w:numPr>
              <w:ind w:left="227" w:hanging="170"/>
              <w:rPr>
                <w:sz w:val="16"/>
              </w:rPr>
            </w:pPr>
            <w:r w:rsidRPr="00B73F51">
              <w:rPr>
                <w:sz w:val="16"/>
              </w:rPr>
              <w:t>Ich kann Kundenmuster unter Verwendung geeigneter Werkstoffe herstellen</w:t>
            </w:r>
            <w:r w:rsidR="00D24461">
              <w:rPr>
                <w:sz w:val="16"/>
              </w:rPr>
              <w:t>.</w:t>
            </w:r>
          </w:p>
          <w:p w:rsidR="001150E2" w:rsidRDefault="001150E2" w:rsidP="008F1F5C">
            <w:pPr>
              <w:numPr>
                <w:ilvl w:val="0"/>
                <w:numId w:val="5"/>
              </w:numPr>
              <w:ind w:left="227" w:hanging="170"/>
            </w:pPr>
            <w:r w:rsidRPr="00B73F51">
              <w:rPr>
                <w:sz w:val="16"/>
              </w:rPr>
              <w:t>Ich kann die richtigen Werkzeuge und Geräte für verschiedene Arbeitstechniken auswählen</w:t>
            </w:r>
            <w:r w:rsidR="00D24461">
              <w:rPr>
                <w:sz w:val="16"/>
              </w:rPr>
              <w:t>.</w:t>
            </w:r>
          </w:p>
        </w:tc>
        <w:tc>
          <w:tcPr>
            <w:tcW w:w="188" w:type="dxa"/>
            <w:vMerge/>
            <w:tcBorders>
              <w:left w:val="single" w:sz="4" w:space="0" w:color="auto"/>
              <w:bottom w:val="nil"/>
              <w:right w:val="nil"/>
            </w:tcBorders>
            <w:vAlign w:val="center"/>
            <w:hideMark/>
          </w:tcPr>
          <w:p w:rsidR="001150E2" w:rsidRDefault="001150E2" w:rsidP="006B2D3A">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1150E2" w:rsidRPr="00B51DE9" w:rsidTr="006B2D3A">
              <w:trPr>
                <w:trHeight w:val="284"/>
              </w:trPr>
              <w:tc>
                <w:tcPr>
                  <w:tcW w:w="2090" w:type="dxa"/>
                  <w:shd w:val="clear" w:color="auto" w:fill="D9D9D9" w:themeFill="background1" w:themeFillShade="D9"/>
                </w:tcPr>
                <w:p w:rsidR="001150E2" w:rsidRPr="00B51DE9" w:rsidRDefault="001150E2" w:rsidP="006B2D3A">
                  <w:pPr>
                    <w:pStyle w:val="TabelleKopfmitte"/>
                  </w:pPr>
                  <w:r w:rsidRPr="00B51DE9">
                    <w:t>L</w:t>
                  </w:r>
                  <w:r>
                    <w:t>ösung</w:t>
                  </w:r>
                </w:p>
              </w:tc>
            </w:tr>
          </w:tbl>
          <w:p w:rsidR="001150E2" w:rsidRPr="00B51DE9" w:rsidRDefault="001150E2" w:rsidP="006B2D3A"/>
        </w:tc>
      </w:tr>
    </w:tbl>
    <w:p w:rsidR="001150E2" w:rsidRPr="00B73F51" w:rsidRDefault="001150E2" w:rsidP="001150E2">
      <w:pPr>
        <w:pStyle w:val="Abstandszeile"/>
      </w:pPr>
    </w:p>
    <w:tbl>
      <w:tblPr>
        <w:tblStyle w:val="Tabellenraster"/>
        <w:tblW w:w="9639" w:type="dxa"/>
        <w:tblInd w:w="108" w:type="dxa"/>
        <w:tblLook w:val="04A0" w:firstRow="1" w:lastRow="0" w:firstColumn="1" w:lastColumn="0" w:noHBand="0" w:noVBand="1"/>
      </w:tblPr>
      <w:tblGrid>
        <w:gridCol w:w="490"/>
        <w:gridCol w:w="4364"/>
        <w:gridCol w:w="2442"/>
        <w:gridCol w:w="2343"/>
      </w:tblGrid>
      <w:tr w:rsidR="00761F04" w:rsidRPr="00B73F51" w:rsidTr="001150E2">
        <w:trPr>
          <w:trHeight w:val="370"/>
        </w:trPr>
        <w:tc>
          <w:tcPr>
            <w:tcW w:w="490" w:type="dxa"/>
            <w:vAlign w:val="center"/>
          </w:tcPr>
          <w:p w:rsidR="00761F04" w:rsidRPr="00B73F51" w:rsidRDefault="00761F04" w:rsidP="001D2E49">
            <w:pPr>
              <w:jc w:val="center"/>
              <w:rPr>
                <w:b/>
              </w:rPr>
            </w:pPr>
            <w:r w:rsidRPr="00B73F51">
              <w:rPr>
                <w:b/>
              </w:rPr>
              <w:t>Nr.</w:t>
            </w:r>
          </w:p>
        </w:tc>
        <w:tc>
          <w:tcPr>
            <w:tcW w:w="4364" w:type="dxa"/>
            <w:vAlign w:val="center"/>
          </w:tcPr>
          <w:p w:rsidR="00761F04" w:rsidRPr="00B73F51" w:rsidRDefault="00761F04" w:rsidP="001D2E49">
            <w:pPr>
              <w:rPr>
                <w:b/>
              </w:rPr>
            </w:pPr>
            <w:r w:rsidRPr="00B73F51">
              <w:rPr>
                <w:b/>
              </w:rPr>
              <w:t>Beschreibung des Arbeitsschrittes</w:t>
            </w:r>
          </w:p>
        </w:tc>
        <w:tc>
          <w:tcPr>
            <w:tcW w:w="2442" w:type="dxa"/>
            <w:vAlign w:val="center"/>
          </w:tcPr>
          <w:p w:rsidR="00761F04" w:rsidRPr="00B73F51" w:rsidRDefault="00761F04" w:rsidP="001D2E49">
            <w:pPr>
              <w:rPr>
                <w:b/>
              </w:rPr>
            </w:pPr>
            <w:r w:rsidRPr="00B73F51">
              <w:rPr>
                <w:b/>
              </w:rPr>
              <w:t>Material/Teilprodukt</w:t>
            </w:r>
          </w:p>
        </w:tc>
        <w:tc>
          <w:tcPr>
            <w:tcW w:w="2343" w:type="dxa"/>
            <w:vAlign w:val="center"/>
          </w:tcPr>
          <w:p w:rsidR="00761F04" w:rsidRPr="00B73F51" w:rsidRDefault="00761F04" w:rsidP="001D2E49">
            <w:pPr>
              <w:rPr>
                <w:b/>
              </w:rPr>
            </w:pPr>
            <w:r w:rsidRPr="00B73F51">
              <w:rPr>
                <w:b/>
              </w:rPr>
              <w:t>Werkzeug/Maschine</w:t>
            </w:r>
          </w:p>
        </w:tc>
      </w:tr>
      <w:tr w:rsidR="00761F04" w:rsidRPr="00B73F51" w:rsidTr="001150E2">
        <w:trPr>
          <w:trHeight w:val="680"/>
        </w:trPr>
        <w:tc>
          <w:tcPr>
            <w:tcW w:w="490" w:type="dxa"/>
            <w:vAlign w:val="center"/>
          </w:tcPr>
          <w:p w:rsidR="00761F04" w:rsidRPr="00B73F51" w:rsidRDefault="00761F04" w:rsidP="001D2E49">
            <w:pPr>
              <w:jc w:val="center"/>
            </w:pPr>
            <w:r w:rsidRPr="00B73F51">
              <w:t>1</w:t>
            </w:r>
          </w:p>
        </w:tc>
        <w:tc>
          <w:tcPr>
            <w:tcW w:w="4364" w:type="dxa"/>
            <w:vAlign w:val="center"/>
          </w:tcPr>
          <w:p w:rsidR="00761F04" w:rsidRPr="00B73F51" w:rsidRDefault="00761F04" w:rsidP="001D2E49">
            <w:pPr>
              <w:jc w:val="both"/>
            </w:pPr>
            <w:proofErr w:type="spellStart"/>
            <w:r w:rsidRPr="00B73F51">
              <w:t>Planobogen</w:t>
            </w:r>
            <w:proofErr w:type="spellEnd"/>
            <w:r w:rsidRPr="00B73F51">
              <w:t xml:space="preserve"> falzen</w:t>
            </w:r>
          </w:p>
        </w:tc>
        <w:tc>
          <w:tcPr>
            <w:tcW w:w="2442" w:type="dxa"/>
            <w:vAlign w:val="center"/>
          </w:tcPr>
          <w:p w:rsidR="00761F04" w:rsidRPr="00B73F51" w:rsidRDefault="00761F04" w:rsidP="001D2E49">
            <w:proofErr w:type="spellStart"/>
            <w:r w:rsidRPr="00B73F51">
              <w:t>Planobogen</w:t>
            </w:r>
            <w:proofErr w:type="spellEnd"/>
          </w:p>
        </w:tc>
        <w:tc>
          <w:tcPr>
            <w:tcW w:w="2343" w:type="dxa"/>
            <w:vAlign w:val="center"/>
          </w:tcPr>
          <w:p w:rsidR="00761F04" w:rsidRPr="00B73F51" w:rsidRDefault="00761F04" w:rsidP="001D2E49">
            <w:r w:rsidRPr="00B73F51">
              <w:t>Falzbein</w:t>
            </w:r>
          </w:p>
        </w:tc>
      </w:tr>
      <w:tr w:rsidR="00761F04" w:rsidRPr="00B73F51" w:rsidTr="001150E2">
        <w:trPr>
          <w:trHeight w:val="680"/>
        </w:trPr>
        <w:tc>
          <w:tcPr>
            <w:tcW w:w="490" w:type="dxa"/>
            <w:vAlign w:val="center"/>
          </w:tcPr>
          <w:p w:rsidR="00761F04" w:rsidRPr="00B73F51" w:rsidRDefault="00761F04" w:rsidP="001D2E49">
            <w:pPr>
              <w:jc w:val="center"/>
            </w:pPr>
            <w:r w:rsidRPr="00B73F51">
              <w:t>2</w:t>
            </w:r>
          </w:p>
        </w:tc>
        <w:tc>
          <w:tcPr>
            <w:tcW w:w="4364" w:type="dxa"/>
            <w:vAlign w:val="center"/>
          </w:tcPr>
          <w:p w:rsidR="00761F04" w:rsidRPr="00B73F51" w:rsidRDefault="00761F04" w:rsidP="001D2E49">
            <w:r w:rsidRPr="00B73F51">
              <w:t>Umschlag rillen und falzen</w:t>
            </w:r>
          </w:p>
        </w:tc>
        <w:tc>
          <w:tcPr>
            <w:tcW w:w="2442" w:type="dxa"/>
            <w:vAlign w:val="center"/>
          </w:tcPr>
          <w:p w:rsidR="00761F04" w:rsidRPr="00B73F51" w:rsidRDefault="00761F04" w:rsidP="001D2E49">
            <w:r w:rsidRPr="00B73F51">
              <w:t>Umschlag</w:t>
            </w:r>
          </w:p>
        </w:tc>
        <w:tc>
          <w:tcPr>
            <w:tcW w:w="2343" w:type="dxa"/>
            <w:vAlign w:val="center"/>
          </w:tcPr>
          <w:p w:rsidR="00761F04" w:rsidRPr="00B73F51" w:rsidRDefault="00761F04" w:rsidP="001D2E49">
            <w:proofErr w:type="spellStart"/>
            <w:r w:rsidRPr="00B73F51">
              <w:t>Rillmaschine</w:t>
            </w:r>
            <w:proofErr w:type="spellEnd"/>
            <w:r w:rsidRPr="00B73F51">
              <w:t>, Falzbein</w:t>
            </w:r>
          </w:p>
        </w:tc>
      </w:tr>
      <w:tr w:rsidR="00761F04" w:rsidRPr="00B73F51" w:rsidTr="001150E2">
        <w:trPr>
          <w:trHeight w:val="680"/>
        </w:trPr>
        <w:tc>
          <w:tcPr>
            <w:tcW w:w="490" w:type="dxa"/>
            <w:vAlign w:val="center"/>
          </w:tcPr>
          <w:p w:rsidR="00761F04" w:rsidRPr="00B73F51" w:rsidRDefault="00761F04" w:rsidP="001D2E49">
            <w:pPr>
              <w:jc w:val="center"/>
            </w:pPr>
            <w:r w:rsidRPr="00B73F51">
              <w:t>3</w:t>
            </w:r>
          </w:p>
        </w:tc>
        <w:tc>
          <w:tcPr>
            <w:tcW w:w="4364" w:type="dxa"/>
            <w:vAlign w:val="center"/>
          </w:tcPr>
          <w:p w:rsidR="00761F04" w:rsidRPr="00B73F51" w:rsidRDefault="00761F04" w:rsidP="001D2E49">
            <w:r w:rsidRPr="00B73F51">
              <w:t>Falzbogen und Umschlag zu einer Lage sammeln</w:t>
            </w:r>
          </w:p>
        </w:tc>
        <w:tc>
          <w:tcPr>
            <w:tcW w:w="2442" w:type="dxa"/>
            <w:vAlign w:val="center"/>
          </w:tcPr>
          <w:p w:rsidR="00761F04" w:rsidRPr="00B73F51" w:rsidRDefault="00761F04" w:rsidP="001D2E49">
            <w:r w:rsidRPr="00B73F51">
              <w:t>Falzbogen, Umschlag</w:t>
            </w:r>
          </w:p>
        </w:tc>
        <w:tc>
          <w:tcPr>
            <w:tcW w:w="2343" w:type="dxa"/>
            <w:vAlign w:val="center"/>
          </w:tcPr>
          <w:p w:rsidR="00761F04" w:rsidRPr="00B73F51" w:rsidRDefault="00761F04" w:rsidP="001D2E49">
            <w:r w:rsidRPr="00B73F51">
              <w:t>-----</w:t>
            </w:r>
          </w:p>
        </w:tc>
      </w:tr>
      <w:tr w:rsidR="00761F04" w:rsidRPr="00B73F51" w:rsidTr="001150E2">
        <w:trPr>
          <w:trHeight w:val="680"/>
        </w:trPr>
        <w:tc>
          <w:tcPr>
            <w:tcW w:w="490" w:type="dxa"/>
            <w:vAlign w:val="center"/>
          </w:tcPr>
          <w:p w:rsidR="00761F04" w:rsidRPr="00B73F51" w:rsidRDefault="00761F04" w:rsidP="001D2E49">
            <w:pPr>
              <w:jc w:val="center"/>
            </w:pPr>
            <w:r w:rsidRPr="00B73F51">
              <w:t>4</w:t>
            </w:r>
          </w:p>
        </w:tc>
        <w:tc>
          <w:tcPr>
            <w:tcW w:w="4364" w:type="dxa"/>
            <w:vAlign w:val="center"/>
          </w:tcPr>
          <w:p w:rsidR="00761F04" w:rsidRPr="00B73F51" w:rsidRDefault="00761F04" w:rsidP="001D2E49">
            <w:r w:rsidRPr="00B73F51">
              <w:t>Lage mit zwei Klammern durch den Bund heften</w:t>
            </w:r>
          </w:p>
        </w:tc>
        <w:tc>
          <w:tcPr>
            <w:tcW w:w="2442" w:type="dxa"/>
            <w:vAlign w:val="center"/>
          </w:tcPr>
          <w:p w:rsidR="00761F04" w:rsidRPr="00B73F51" w:rsidRDefault="00761F04" w:rsidP="001D2E49">
            <w:r w:rsidRPr="00B73F51">
              <w:t>Draht, Lage</w:t>
            </w:r>
          </w:p>
        </w:tc>
        <w:tc>
          <w:tcPr>
            <w:tcW w:w="2343" w:type="dxa"/>
            <w:vAlign w:val="center"/>
          </w:tcPr>
          <w:p w:rsidR="00761F04" w:rsidRPr="00B73F51" w:rsidRDefault="00761F04" w:rsidP="001D2E49">
            <w:r w:rsidRPr="00B73F51">
              <w:t>Klopfer</w:t>
            </w:r>
          </w:p>
        </w:tc>
      </w:tr>
      <w:tr w:rsidR="00761F04" w:rsidRPr="00B73F51" w:rsidTr="001150E2">
        <w:trPr>
          <w:trHeight w:val="680"/>
        </w:trPr>
        <w:tc>
          <w:tcPr>
            <w:tcW w:w="490" w:type="dxa"/>
            <w:vAlign w:val="center"/>
          </w:tcPr>
          <w:p w:rsidR="00761F04" w:rsidRPr="00B73F51" w:rsidRDefault="00761F04" w:rsidP="001D2E49">
            <w:pPr>
              <w:jc w:val="center"/>
            </w:pPr>
            <w:r w:rsidRPr="00B73F51">
              <w:t>5</w:t>
            </w:r>
          </w:p>
        </w:tc>
        <w:tc>
          <w:tcPr>
            <w:tcW w:w="4364" w:type="dxa"/>
            <w:vAlign w:val="center"/>
          </w:tcPr>
          <w:p w:rsidR="00761F04" w:rsidRPr="00B73F51" w:rsidRDefault="00761F04" w:rsidP="001D2E49">
            <w:r w:rsidRPr="00B73F51">
              <w:t>Drahtrückstichbroschur 3-seitig beschneiden</w:t>
            </w:r>
          </w:p>
        </w:tc>
        <w:tc>
          <w:tcPr>
            <w:tcW w:w="2442" w:type="dxa"/>
            <w:vAlign w:val="center"/>
          </w:tcPr>
          <w:p w:rsidR="00761F04" w:rsidRPr="00B73F51" w:rsidRDefault="00761F04" w:rsidP="001D2E49">
            <w:r w:rsidRPr="00B73F51">
              <w:t>fertige Broschur</w:t>
            </w:r>
          </w:p>
        </w:tc>
        <w:tc>
          <w:tcPr>
            <w:tcW w:w="2343" w:type="dxa"/>
            <w:vAlign w:val="center"/>
          </w:tcPr>
          <w:p w:rsidR="00761F04" w:rsidRPr="00B73F51" w:rsidRDefault="00761F04" w:rsidP="001D2E49">
            <w:r w:rsidRPr="00B73F51">
              <w:t>Planschneider</w:t>
            </w:r>
          </w:p>
        </w:tc>
      </w:tr>
    </w:tbl>
    <w:p w:rsidR="00B73F51" w:rsidRPr="00B73F51" w:rsidRDefault="00B73F51" w:rsidP="00B73F51">
      <w:pPr>
        <w:spacing w:line="240" w:lineRule="exact"/>
      </w:pPr>
    </w:p>
    <w:p w:rsidR="00B73F51" w:rsidRPr="00B73F51" w:rsidRDefault="00B73F51" w:rsidP="00B73F51">
      <w:pPr>
        <w:spacing w:line="240" w:lineRule="exact"/>
        <w:rPr>
          <w:rFonts w:ascii="Arial" w:eastAsia="Times New Roman" w:hAnsi="Arial"/>
          <w:b/>
          <w:bCs/>
          <w:sz w:val="28"/>
          <w:szCs w:val="28"/>
          <w:lang w:eastAsia="de-DE"/>
        </w:rPr>
      </w:pPr>
      <w:r w:rsidRPr="00B73F51">
        <w:rPr>
          <w:b/>
          <w:bCs/>
          <w:sz w:val="28"/>
          <w:szCs w:val="28"/>
        </w:rPr>
        <w:br w:type="page"/>
      </w:r>
    </w:p>
    <w:p w:rsidR="00B73F51" w:rsidRPr="002508FD" w:rsidRDefault="00B73F51" w:rsidP="00B73F51">
      <w:pPr>
        <w:spacing w:before="100" w:beforeAutospacing="1" w:after="57" w:line="276" w:lineRule="auto"/>
        <w:rPr>
          <w:rFonts w:eastAsia="Times New Roman"/>
          <w:b/>
          <w:bCs/>
          <w:sz w:val="28"/>
          <w:szCs w:val="28"/>
          <w:lang w:eastAsia="de-DE"/>
        </w:rPr>
      </w:pPr>
      <w:r w:rsidRPr="002508FD">
        <w:rPr>
          <w:rFonts w:eastAsia="Times New Roman"/>
          <w:b/>
          <w:bCs/>
          <w:sz w:val="28"/>
          <w:szCs w:val="28"/>
          <w:lang w:eastAsia="de-DE"/>
        </w:rPr>
        <w:lastRenderedPageBreak/>
        <w:t xml:space="preserve">Einlagenbroschuren </w:t>
      </w:r>
      <w:r w:rsidRPr="002508FD">
        <w:rPr>
          <w:rFonts w:eastAsia="Times New Roman"/>
          <w:b/>
          <w:bCs/>
          <w:sz w:val="28"/>
          <w:szCs w:val="28"/>
          <w:lang w:eastAsia="de-DE"/>
        </w:rPr>
        <w:br/>
        <w:t>„Qualitätsmerkmale und -prüfung“</w:t>
      </w:r>
    </w:p>
    <w:p w:rsidR="00B73F51" w:rsidRPr="002508FD" w:rsidRDefault="00B73F51" w:rsidP="001150E2">
      <w:pPr>
        <w:pStyle w:val="Marginaliegrau"/>
        <w:framePr w:wrap="around" w:y="782"/>
        <w:rPr>
          <w:lang w:eastAsia="de-DE"/>
        </w:rPr>
      </w:pPr>
      <w:r w:rsidRPr="002508FD">
        <w:rPr>
          <w:lang w:eastAsia="de-DE"/>
        </w:rPr>
        <w:t>Gehen Sie die einzelnen Punkte der Reihe nach durch. Notieren Sie gefu</w:t>
      </w:r>
      <w:r w:rsidRPr="002508FD">
        <w:rPr>
          <w:lang w:eastAsia="de-DE"/>
        </w:rPr>
        <w:t>n</w:t>
      </w:r>
      <w:r w:rsidRPr="002508FD">
        <w:rPr>
          <w:lang w:eastAsia="de-DE"/>
        </w:rPr>
        <w:t>dene Fehler sofort auf eine Karte und heften Sie die Karte an eine Stellwand.</w:t>
      </w:r>
    </w:p>
    <w:p w:rsidR="00B73F51" w:rsidRPr="002508FD" w:rsidRDefault="00B73F51" w:rsidP="008F1F5C">
      <w:pPr>
        <w:numPr>
          <w:ilvl w:val="0"/>
          <w:numId w:val="14"/>
        </w:numPr>
        <w:spacing w:before="100" w:beforeAutospacing="1" w:after="227" w:line="319" w:lineRule="auto"/>
        <w:rPr>
          <w:rFonts w:eastAsia="Times New Roman"/>
          <w:lang w:eastAsia="de-DE"/>
        </w:rPr>
      </w:pPr>
      <w:r w:rsidRPr="002508FD">
        <w:rPr>
          <w:rFonts w:eastAsia="Times New Roman"/>
          <w:noProof/>
          <w:sz w:val="24"/>
          <w:szCs w:val="24"/>
          <w:lang w:eastAsia="de-DE"/>
        </w:rPr>
        <w:drawing>
          <wp:anchor distT="0" distB="0" distL="114300" distR="114300" simplePos="0" relativeHeight="251849728" behindDoc="0" locked="0" layoutInCell="0" allowOverlap="1" wp14:anchorId="60EE37FF" wp14:editId="2DE7276D">
            <wp:simplePos x="0" y="0"/>
            <wp:positionH relativeFrom="rightMargin">
              <wp:posOffset>128421</wp:posOffset>
            </wp:positionH>
            <wp:positionV relativeFrom="paragraph">
              <wp:posOffset>116006</wp:posOffset>
            </wp:positionV>
            <wp:extent cx="323850" cy="323850"/>
            <wp:effectExtent l="0" t="0" r="0" b="0"/>
            <wp:wrapNone/>
            <wp:docPr id="2239" name="Grafik 1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508FD">
        <w:rPr>
          <w:rFonts w:eastAsia="Times New Roman"/>
          <w:sz w:val="24"/>
          <w:szCs w:val="24"/>
          <w:lang w:eastAsia="de-DE"/>
        </w:rPr>
        <w:t>Inhaltsbogen und Umschlag auf Zusammenstellung und Vollstä</w:t>
      </w:r>
      <w:r w:rsidRPr="002508FD">
        <w:rPr>
          <w:rFonts w:eastAsia="Times New Roman"/>
          <w:sz w:val="24"/>
          <w:szCs w:val="24"/>
          <w:lang w:eastAsia="de-DE"/>
        </w:rPr>
        <w:t>n</w:t>
      </w:r>
      <w:r w:rsidRPr="002508FD">
        <w:rPr>
          <w:rFonts w:eastAsia="Times New Roman"/>
          <w:sz w:val="24"/>
          <w:szCs w:val="24"/>
          <w:lang w:eastAsia="de-DE"/>
        </w:rPr>
        <w:t xml:space="preserve">digkeit überprüfen </w:t>
      </w:r>
    </w:p>
    <w:p w:rsidR="00B73F51" w:rsidRPr="002508FD" w:rsidRDefault="00B73F51" w:rsidP="008F1F5C">
      <w:pPr>
        <w:numPr>
          <w:ilvl w:val="0"/>
          <w:numId w:val="14"/>
        </w:numPr>
        <w:spacing w:before="100" w:beforeAutospacing="1" w:after="227" w:line="319" w:lineRule="auto"/>
        <w:rPr>
          <w:rFonts w:eastAsia="Times New Roman"/>
          <w:lang w:eastAsia="de-DE"/>
        </w:rPr>
      </w:pPr>
      <w:r w:rsidRPr="002508FD">
        <w:rPr>
          <w:rFonts w:eastAsia="Times New Roman"/>
          <w:sz w:val="24"/>
          <w:szCs w:val="24"/>
          <w:lang w:eastAsia="de-DE"/>
        </w:rPr>
        <w:t xml:space="preserve">Endformat nachmessen  </w:t>
      </w:r>
    </w:p>
    <w:p w:rsidR="00B73F51" w:rsidRPr="002508FD" w:rsidRDefault="00B73F51" w:rsidP="008F1F5C">
      <w:pPr>
        <w:numPr>
          <w:ilvl w:val="0"/>
          <w:numId w:val="14"/>
        </w:numPr>
        <w:spacing w:before="100" w:beforeAutospacing="1" w:after="227" w:line="319" w:lineRule="auto"/>
        <w:rPr>
          <w:rFonts w:eastAsia="Times New Roman"/>
          <w:lang w:eastAsia="de-DE"/>
        </w:rPr>
      </w:pPr>
      <w:r w:rsidRPr="002508FD">
        <w:rPr>
          <w:rFonts w:eastAsia="Times New Roman"/>
          <w:sz w:val="24"/>
          <w:szCs w:val="24"/>
          <w:lang w:eastAsia="de-DE"/>
        </w:rPr>
        <w:t xml:space="preserve">Schnittkanten der Broschur auf Sauberkeit und Beschädigungen überprüfen (keine Scharten, keine Verschmutzungen) </w:t>
      </w:r>
    </w:p>
    <w:p w:rsidR="00B73F51" w:rsidRPr="002508FD" w:rsidRDefault="000C1C52" w:rsidP="008F1F5C">
      <w:pPr>
        <w:numPr>
          <w:ilvl w:val="0"/>
          <w:numId w:val="14"/>
        </w:numPr>
        <w:spacing w:before="100" w:beforeAutospacing="1" w:after="227" w:line="319" w:lineRule="auto"/>
        <w:rPr>
          <w:rFonts w:eastAsia="Times New Roman"/>
          <w:lang w:eastAsia="de-DE"/>
        </w:rPr>
      </w:pPr>
      <w:r w:rsidRPr="002508FD">
        <w:rPr>
          <w:rFonts w:eastAsia="Times New Roman"/>
          <w:sz w:val="24"/>
          <w:szCs w:val="24"/>
          <w:lang w:eastAsia="de-DE"/>
        </w:rPr>
        <w:t>a</w:t>
      </w:r>
      <w:r w:rsidR="00B73F51" w:rsidRPr="002508FD">
        <w:rPr>
          <w:rFonts w:eastAsia="Times New Roman"/>
          <w:sz w:val="24"/>
          <w:szCs w:val="24"/>
          <w:lang w:eastAsia="de-DE"/>
        </w:rPr>
        <w:t>uf geraden Schnitt (winkelgerecht) achten</w:t>
      </w:r>
    </w:p>
    <w:p w:rsidR="00B73F51" w:rsidRPr="002508FD" w:rsidRDefault="000C1C52" w:rsidP="008F1F5C">
      <w:pPr>
        <w:numPr>
          <w:ilvl w:val="0"/>
          <w:numId w:val="14"/>
        </w:numPr>
        <w:spacing w:before="100" w:beforeAutospacing="1" w:after="227" w:line="319" w:lineRule="auto"/>
        <w:rPr>
          <w:rFonts w:eastAsia="Times New Roman"/>
          <w:lang w:eastAsia="de-DE"/>
        </w:rPr>
      </w:pPr>
      <w:r w:rsidRPr="002508FD">
        <w:rPr>
          <w:rFonts w:eastAsia="Times New Roman"/>
          <w:sz w:val="24"/>
          <w:szCs w:val="24"/>
          <w:lang w:eastAsia="de-DE"/>
        </w:rPr>
        <w:t>g</w:t>
      </w:r>
      <w:r w:rsidR="00B73F51" w:rsidRPr="002508FD">
        <w:rPr>
          <w:rFonts w:eastAsia="Times New Roman"/>
          <w:sz w:val="24"/>
          <w:szCs w:val="24"/>
          <w:lang w:eastAsia="de-DE"/>
        </w:rPr>
        <w:t xml:space="preserve">gf. </w:t>
      </w:r>
      <w:proofErr w:type="spellStart"/>
      <w:r w:rsidR="00B73F51" w:rsidRPr="002508FD">
        <w:rPr>
          <w:rFonts w:eastAsia="Times New Roman"/>
          <w:sz w:val="24"/>
          <w:szCs w:val="24"/>
          <w:lang w:eastAsia="de-DE"/>
        </w:rPr>
        <w:t>Rillung</w:t>
      </w:r>
      <w:proofErr w:type="spellEnd"/>
      <w:r w:rsidR="00B73F51" w:rsidRPr="002508FD">
        <w:rPr>
          <w:rFonts w:eastAsia="Times New Roman"/>
          <w:sz w:val="24"/>
          <w:szCs w:val="24"/>
          <w:lang w:eastAsia="de-DE"/>
        </w:rPr>
        <w:t xml:space="preserve"> des Umschlages kontrollieren</w:t>
      </w:r>
    </w:p>
    <w:p w:rsidR="00B73F51" w:rsidRPr="002508FD" w:rsidRDefault="00B73F51" w:rsidP="008F1F5C">
      <w:pPr>
        <w:numPr>
          <w:ilvl w:val="0"/>
          <w:numId w:val="14"/>
        </w:numPr>
        <w:spacing w:before="100" w:beforeAutospacing="1" w:after="227" w:line="319" w:lineRule="auto"/>
        <w:rPr>
          <w:rFonts w:eastAsia="Times New Roman"/>
          <w:lang w:eastAsia="de-DE"/>
        </w:rPr>
      </w:pPr>
      <w:r w:rsidRPr="002508FD">
        <w:rPr>
          <w:rFonts w:eastAsia="Times New Roman"/>
          <w:sz w:val="24"/>
          <w:szCs w:val="24"/>
          <w:lang w:eastAsia="de-DE"/>
        </w:rPr>
        <w:t xml:space="preserve">Einreißen des Umschlages am </w:t>
      </w:r>
      <w:proofErr w:type="spellStart"/>
      <w:r w:rsidRPr="002508FD">
        <w:rPr>
          <w:rFonts w:eastAsia="Times New Roman"/>
          <w:sz w:val="24"/>
          <w:szCs w:val="24"/>
          <w:lang w:eastAsia="de-DE"/>
        </w:rPr>
        <w:t>Broschurenrücken</w:t>
      </w:r>
      <w:proofErr w:type="spellEnd"/>
      <w:r w:rsidRPr="002508FD">
        <w:rPr>
          <w:rFonts w:eastAsia="Times New Roman"/>
          <w:sz w:val="24"/>
          <w:szCs w:val="24"/>
          <w:lang w:eastAsia="de-DE"/>
        </w:rPr>
        <w:t xml:space="preserve"> oben und unten beim Schneiden vermeiden</w:t>
      </w:r>
    </w:p>
    <w:p w:rsidR="00B73F51" w:rsidRPr="002508FD" w:rsidRDefault="00B73F51" w:rsidP="008F1F5C">
      <w:pPr>
        <w:numPr>
          <w:ilvl w:val="0"/>
          <w:numId w:val="14"/>
        </w:numPr>
        <w:spacing w:before="100" w:beforeAutospacing="1" w:after="227" w:line="319" w:lineRule="auto"/>
        <w:rPr>
          <w:rFonts w:eastAsia="Times New Roman"/>
          <w:lang w:eastAsia="de-DE"/>
        </w:rPr>
      </w:pPr>
      <w:r w:rsidRPr="002508FD">
        <w:rPr>
          <w:rFonts w:eastAsia="Times New Roman"/>
          <w:sz w:val="24"/>
          <w:szCs w:val="24"/>
          <w:lang w:eastAsia="de-DE"/>
        </w:rPr>
        <w:t>Anzah</w:t>
      </w:r>
      <w:r w:rsidR="000C1C52" w:rsidRPr="002508FD">
        <w:rPr>
          <w:rFonts w:eastAsia="Times New Roman"/>
          <w:sz w:val="24"/>
          <w:szCs w:val="24"/>
          <w:lang w:eastAsia="de-DE"/>
        </w:rPr>
        <w:t xml:space="preserve">l und Qualität </w:t>
      </w:r>
      <w:r w:rsidRPr="002508FD">
        <w:rPr>
          <w:rFonts w:eastAsia="Times New Roman"/>
          <w:sz w:val="24"/>
          <w:szCs w:val="24"/>
          <w:lang w:eastAsia="de-DE"/>
        </w:rPr>
        <w:t>der Drahtklammern (z. B. Klammerschluss, Verformung) überprüfen</w:t>
      </w:r>
    </w:p>
    <w:p w:rsidR="00B73F51" w:rsidRPr="002508FD" w:rsidRDefault="00B73F51" w:rsidP="008F1F5C">
      <w:pPr>
        <w:numPr>
          <w:ilvl w:val="0"/>
          <w:numId w:val="14"/>
        </w:numPr>
        <w:spacing w:before="100" w:beforeAutospacing="1" w:after="227" w:line="319" w:lineRule="auto"/>
        <w:rPr>
          <w:rFonts w:eastAsia="Times New Roman"/>
          <w:lang w:eastAsia="de-DE"/>
        </w:rPr>
      </w:pPr>
      <w:r w:rsidRPr="002508FD">
        <w:rPr>
          <w:rFonts w:eastAsia="Times New Roman"/>
          <w:sz w:val="24"/>
          <w:szCs w:val="24"/>
          <w:lang w:eastAsia="de-DE"/>
        </w:rPr>
        <w:t xml:space="preserve">Heftklammerstand nachmessen (insbesondere bei der </w:t>
      </w:r>
      <w:proofErr w:type="spellStart"/>
      <w:r w:rsidRPr="002508FD">
        <w:rPr>
          <w:rFonts w:eastAsia="Times New Roman"/>
          <w:sz w:val="24"/>
          <w:szCs w:val="24"/>
          <w:lang w:eastAsia="de-DE"/>
        </w:rPr>
        <w:t>Ri</w:t>
      </w:r>
      <w:r w:rsidR="000C1C52" w:rsidRPr="002508FD">
        <w:rPr>
          <w:rFonts w:eastAsia="Times New Roman"/>
          <w:sz w:val="24"/>
          <w:szCs w:val="24"/>
          <w:lang w:eastAsia="de-DE"/>
        </w:rPr>
        <w:t>n</w:t>
      </w:r>
      <w:r w:rsidRPr="002508FD">
        <w:rPr>
          <w:rFonts w:eastAsia="Times New Roman"/>
          <w:sz w:val="24"/>
          <w:szCs w:val="24"/>
          <w:lang w:eastAsia="de-DE"/>
        </w:rPr>
        <w:t>göse</w:t>
      </w:r>
      <w:r w:rsidRPr="002508FD">
        <w:rPr>
          <w:rFonts w:eastAsia="Times New Roman"/>
          <w:sz w:val="24"/>
          <w:szCs w:val="24"/>
          <w:lang w:eastAsia="de-DE"/>
        </w:rPr>
        <w:t>n</w:t>
      </w:r>
      <w:r w:rsidRPr="002508FD">
        <w:rPr>
          <w:rFonts w:eastAsia="Times New Roman"/>
          <w:sz w:val="24"/>
          <w:szCs w:val="24"/>
          <w:lang w:eastAsia="de-DE"/>
        </w:rPr>
        <w:t>heftung</w:t>
      </w:r>
      <w:proofErr w:type="spellEnd"/>
      <w:r w:rsidRPr="002508FD">
        <w:rPr>
          <w:rFonts w:eastAsia="Times New Roman"/>
          <w:sz w:val="24"/>
          <w:szCs w:val="24"/>
          <w:lang w:eastAsia="de-DE"/>
        </w:rPr>
        <w:t>)</w:t>
      </w:r>
    </w:p>
    <w:p w:rsidR="00B73F51" w:rsidRPr="002508FD" w:rsidRDefault="00B73F51" w:rsidP="008F1F5C">
      <w:pPr>
        <w:numPr>
          <w:ilvl w:val="0"/>
          <w:numId w:val="14"/>
        </w:numPr>
        <w:spacing w:before="100" w:beforeAutospacing="1" w:after="227" w:line="319" w:lineRule="auto"/>
        <w:rPr>
          <w:rFonts w:eastAsia="Times New Roman"/>
          <w:lang w:eastAsia="de-DE"/>
        </w:rPr>
      </w:pPr>
      <w:r w:rsidRPr="002508FD">
        <w:rPr>
          <w:rFonts w:eastAsia="Times New Roman"/>
          <w:sz w:val="24"/>
          <w:szCs w:val="24"/>
          <w:lang w:eastAsia="de-DE"/>
        </w:rPr>
        <w:t>Produkte auf Flecke, Druckstellen und weitere Beschädigungen überprüfen</w:t>
      </w:r>
    </w:p>
    <w:p w:rsidR="00B73F51" w:rsidRPr="00B73F51" w:rsidRDefault="00B73F51" w:rsidP="00B73F51">
      <w:pPr>
        <w:spacing w:before="100" w:beforeAutospacing="1" w:line="319" w:lineRule="auto"/>
        <w:rPr>
          <w:rFonts w:ascii="Arial" w:eastAsia="Times New Roman" w:hAnsi="Arial"/>
          <w:lang w:eastAsia="de-DE"/>
        </w:rPr>
      </w:pPr>
    </w:p>
    <w:p w:rsidR="00B73F51" w:rsidRPr="00B73F51" w:rsidRDefault="00B73F51" w:rsidP="00B73F51">
      <w:pPr>
        <w:spacing w:line="240" w:lineRule="exact"/>
      </w:pPr>
    </w:p>
    <w:p w:rsidR="00B73F51" w:rsidRPr="00B73F51" w:rsidRDefault="00B73F51" w:rsidP="00B73F51">
      <w:pPr>
        <w:spacing w:line="240" w:lineRule="exact"/>
      </w:pPr>
      <w:r w:rsidRPr="00B73F51">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B73F51" w:rsidRPr="00B73F51" w:rsidTr="00B73F51">
        <w:trPr>
          <w:trHeight w:val="523"/>
        </w:trPr>
        <w:tc>
          <w:tcPr>
            <w:tcW w:w="3119" w:type="dxa"/>
            <w:tcBorders>
              <w:left w:val="single" w:sz="4" w:space="0" w:color="auto"/>
              <w:bottom w:val="single" w:sz="4" w:space="0" w:color="auto"/>
              <w:right w:val="single" w:sz="4" w:space="0" w:color="auto"/>
            </w:tcBorders>
            <w:shd w:val="clear" w:color="auto" w:fill="D9D9D9"/>
            <w:hideMark/>
          </w:tcPr>
          <w:p w:rsidR="00B73F51" w:rsidRPr="00B73F51" w:rsidRDefault="00B73F51" w:rsidP="00B73F51">
            <w:pPr>
              <w:spacing w:before="40" w:after="60" w:line="160" w:lineRule="exact"/>
              <w:rPr>
                <w:color w:val="000000"/>
                <w:sz w:val="12"/>
              </w:rPr>
            </w:pPr>
            <w:r w:rsidRPr="00B73F51">
              <w:rPr>
                <w:sz w:val="12"/>
              </w:rPr>
              <w:lastRenderedPageBreak/>
              <w:br w:type="page"/>
              <w:t>Lernfeld</w:t>
            </w:r>
          </w:p>
          <w:p w:rsidR="00B73F51" w:rsidRPr="00B73F51" w:rsidRDefault="00B73F51" w:rsidP="00B73F51">
            <w:pPr>
              <w:rPr>
                <w:b/>
              </w:rPr>
            </w:pPr>
            <w:r w:rsidRPr="00B73F51">
              <w:rPr>
                <w:b/>
              </w:rPr>
              <w:t>LF 4</w:t>
            </w:r>
          </w:p>
        </w:tc>
        <w:tc>
          <w:tcPr>
            <w:tcW w:w="4229" w:type="dxa"/>
            <w:gridSpan w:val="2"/>
            <w:tcBorders>
              <w:left w:val="single" w:sz="4" w:space="0" w:color="auto"/>
              <w:bottom w:val="single" w:sz="4" w:space="0" w:color="auto"/>
              <w:right w:val="single" w:sz="4" w:space="0" w:color="auto"/>
            </w:tcBorders>
            <w:shd w:val="clear" w:color="auto" w:fill="D9D9D9"/>
            <w:hideMark/>
          </w:tcPr>
          <w:p w:rsidR="00B73F51" w:rsidRPr="00B73F51" w:rsidRDefault="00B73F51" w:rsidP="00B73F51">
            <w:pPr>
              <w:spacing w:before="40" w:after="60" w:line="160" w:lineRule="exact"/>
              <w:rPr>
                <w:color w:val="000000"/>
                <w:sz w:val="12"/>
              </w:rPr>
            </w:pPr>
            <w:r w:rsidRPr="00B73F51">
              <w:rPr>
                <w:sz w:val="12"/>
              </w:rPr>
              <w:t>Titel</w:t>
            </w:r>
          </w:p>
          <w:p w:rsidR="00B73F51" w:rsidRPr="00B73F51" w:rsidRDefault="00B73F51" w:rsidP="00B73F51">
            <w:pPr>
              <w:rPr>
                <w:b/>
              </w:rPr>
            </w:pPr>
            <w:r w:rsidRPr="00B73F51">
              <w:rPr>
                <w:b/>
              </w:rPr>
              <w:t xml:space="preserve">Herstellung einer Drahtrückstichbroschur mit </w:t>
            </w:r>
            <w:proofErr w:type="spellStart"/>
            <w:r w:rsidRPr="00B73F51">
              <w:rPr>
                <w:b/>
              </w:rPr>
              <w:t>Ringösen</w:t>
            </w:r>
            <w:proofErr w:type="spellEnd"/>
            <w:r w:rsidRPr="00B73F51">
              <w:rPr>
                <w:b/>
              </w:rPr>
              <w:t xml:space="preserve"> für die </w:t>
            </w:r>
            <w:proofErr w:type="spellStart"/>
            <w:r w:rsidRPr="00B73F51">
              <w:rPr>
                <w:b/>
              </w:rPr>
              <w:t>Broschurenmusterbox</w:t>
            </w:r>
            <w:proofErr w:type="spellEnd"/>
          </w:p>
        </w:tc>
        <w:tc>
          <w:tcPr>
            <w:tcW w:w="188" w:type="dxa"/>
            <w:vMerge w:val="restart"/>
            <w:tcBorders>
              <w:top w:val="nil"/>
              <w:left w:val="single" w:sz="4" w:space="0" w:color="auto"/>
              <w:bottom w:val="nil"/>
              <w:right w:val="single" w:sz="4" w:space="0" w:color="auto"/>
            </w:tcBorders>
            <w:shd w:val="clear" w:color="auto" w:fill="FFFFFF"/>
          </w:tcPr>
          <w:p w:rsidR="00B73F51" w:rsidRPr="00B73F51" w:rsidRDefault="00B73F51" w:rsidP="00B73F51"/>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B73F51" w:rsidRPr="00B73F51" w:rsidRDefault="00B73F51" w:rsidP="00B73F51">
            <w:pPr>
              <w:spacing w:before="40" w:after="60" w:line="160" w:lineRule="exact"/>
              <w:rPr>
                <w:sz w:val="12"/>
              </w:rPr>
            </w:pPr>
          </w:p>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Drucktechnik</w:t>
            </w:r>
          </w:p>
          <w:p w:rsidR="00B73F51" w:rsidRPr="00B73F51" w:rsidRDefault="00443964" w:rsidP="00B73F51">
            <w:pPr>
              <w:jc w:val="center"/>
              <w:rPr>
                <w:rFonts w:eastAsia="Calibri" w:cs="Times New Roman"/>
                <w:b/>
                <w:lang w:eastAsia="de-DE"/>
              </w:rPr>
            </w:pPr>
            <w:r>
              <w:rPr>
                <w:rFonts w:eastAsia="Times New Roman" w:cs="Times New Roman"/>
                <w:b/>
                <w:lang w:eastAsia="de-DE"/>
              </w:rPr>
              <w:t>DR0</w:t>
            </w:r>
            <w:r w:rsidR="00B73F51" w:rsidRPr="00B73F51">
              <w:rPr>
                <w:rFonts w:eastAsia="Times New Roman" w:cs="Times New Roman"/>
                <w:b/>
                <w:lang w:eastAsia="de-DE"/>
              </w:rPr>
              <w:t>4.03.02</w:t>
            </w:r>
          </w:p>
        </w:tc>
      </w:tr>
      <w:tr w:rsidR="00B73F51" w:rsidRPr="00B73F51" w:rsidTr="00B73F51">
        <w:tc>
          <w:tcPr>
            <w:tcW w:w="7348" w:type="dxa"/>
            <w:gridSpan w:val="3"/>
            <w:tcBorders>
              <w:left w:val="single" w:sz="4" w:space="0" w:color="auto"/>
              <w:bottom w:val="single" w:sz="4" w:space="0" w:color="auto"/>
              <w:right w:val="single" w:sz="4" w:space="0" w:color="auto"/>
            </w:tcBorders>
            <w:hideMark/>
          </w:tcPr>
          <w:p w:rsidR="00B73F51" w:rsidRPr="00B73F51" w:rsidRDefault="00B73F51" w:rsidP="00B73F51">
            <w:pPr>
              <w:spacing w:before="40" w:after="60" w:line="160" w:lineRule="exact"/>
              <w:rPr>
                <w:sz w:val="12"/>
              </w:rPr>
            </w:pPr>
            <w:r w:rsidRPr="00B73F51">
              <w:rPr>
                <w:sz w:val="12"/>
              </w:rPr>
              <w:t>Kompetenzbereiche:</w:t>
            </w:r>
          </w:p>
          <w:p w:rsidR="00B73F51" w:rsidRPr="00B73F51" w:rsidRDefault="00B73F51" w:rsidP="008F1F5C">
            <w:pPr>
              <w:numPr>
                <w:ilvl w:val="0"/>
                <w:numId w:val="5"/>
              </w:numPr>
              <w:ind w:left="227" w:hanging="170"/>
              <w:rPr>
                <w:sz w:val="16"/>
              </w:rPr>
            </w:pPr>
            <w:r w:rsidRPr="00B73F51">
              <w:rPr>
                <w:sz w:val="16"/>
              </w:rPr>
              <w:t>Ich kann Kundenmuster unter Verwendung geeigneter Werkstoffe herstellen</w:t>
            </w:r>
            <w:r w:rsidR="000C1C52">
              <w:rPr>
                <w:sz w:val="16"/>
              </w:rPr>
              <w:t>.</w:t>
            </w:r>
          </w:p>
          <w:p w:rsidR="00B73F51" w:rsidRPr="00B73F51" w:rsidRDefault="00B73F51" w:rsidP="008F1F5C">
            <w:pPr>
              <w:numPr>
                <w:ilvl w:val="0"/>
                <w:numId w:val="5"/>
              </w:numPr>
              <w:ind w:left="227" w:hanging="170"/>
              <w:rPr>
                <w:sz w:val="16"/>
              </w:rPr>
            </w:pPr>
            <w:r w:rsidRPr="00B73F51">
              <w:rPr>
                <w:sz w:val="16"/>
              </w:rPr>
              <w:t xml:space="preserve">Ich kann die richtigen Werkzeuge und Geräte für verschiedene </w:t>
            </w:r>
            <w:r w:rsidR="00D24461">
              <w:rPr>
                <w:sz w:val="16"/>
              </w:rPr>
              <w:t>Arbeitstechniken auswählen.</w:t>
            </w:r>
          </w:p>
          <w:p w:rsidR="00B73F51" w:rsidRPr="00B73F51" w:rsidRDefault="00B73F51" w:rsidP="00B73F51">
            <w:pPr>
              <w:ind w:left="227"/>
              <w:rPr>
                <w:sz w:val="16"/>
              </w:rPr>
            </w:pPr>
          </w:p>
        </w:tc>
        <w:tc>
          <w:tcPr>
            <w:tcW w:w="188" w:type="dxa"/>
            <w:vMerge/>
            <w:tcBorders>
              <w:left w:val="single" w:sz="4" w:space="0" w:color="auto"/>
              <w:bottom w:val="nil"/>
              <w:right w:val="nil"/>
            </w:tcBorders>
            <w:vAlign w:val="center"/>
            <w:hideMark/>
          </w:tcPr>
          <w:p w:rsidR="00B73F51" w:rsidRPr="00B73F51" w:rsidRDefault="00B73F51" w:rsidP="00B73F5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B73F51" w:rsidRPr="00B73F51" w:rsidTr="00B73F51">
              <w:trPr>
                <w:trHeight w:val="284"/>
              </w:trPr>
              <w:tc>
                <w:tcPr>
                  <w:tcW w:w="2090" w:type="dxa"/>
                  <w:shd w:val="clear" w:color="auto" w:fill="auto"/>
                </w:tcPr>
                <w:p w:rsidR="00B73F51" w:rsidRPr="00B73F51" w:rsidRDefault="00B73F51" w:rsidP="00B73F51">
                  <w:pPr>
                    <w:jc w:val="center"/>
                  </w:pPr>
                  <w:proofErr w:type="spellStart"/>
                  <w:r w:rsidRPr="00B73F51">
                    <w:t>LernPROJEKT</w:t>
                  </w:r>
                  <w:proofErr w:type="spellEnd"/>
                </w:p>
              </w:tc>
            </w:tr>
            <w:tr w:rsidR="00B73F51" w:rsidRPr="00B73F51" w:rsidTr="00B73F51">
              <w:trPr>
                <w:trHeight w:val="284"/>
              </w:trPr>
              <w:tc>
                <w:tcPr>
                  <w:tcW w:w="2090" w:type="dxa"/>
                  <w:tcBorders>
                    <w:bottom w:val="single" w:sz="4" w:space="0" w:color="auto"/>
                  </w:tcBorders>
                  <w:shd w:val="clear" w:color="auto" w:fill="D9D9D9" w:themeFill="background1" w:themeFillShade="D9"/>
                </w:tcPr>
                <w:p w:rsidR="00B73F51" w:rsidRPr="00B73F51" w:rsidRDefault="00B73F51" w:rsidP="00B73F51">
                  <w:pPr>
                    <w:jc w:val="center"/>
                    <w:rPr>
                      <w:rFonts w:eastAsia="Times New Roman" w:cs="Times New Roman"/>
                      <w:b/>
                    </w:rPr>
                  </w:pPr>
                  <w:proofErr w:type="spellStart"/>
                  <w:r w:rsidRPr="00B73F51">
                    <w:rPr>
                      <w:rFonts w:eastAsia="Times New Roman" w:cs="Times New Roman"/>
                      <w:b/>
                    </w:rPr>
                    <w:t>LernTHEMA</w:t>
                  </w:r>
                  <w:proofErr w:type="spellEnd"/>
                </w:p>
              </w:tc>
            </w:tr>
            <w:tr w:rsidR="00B73F51" w:rsidRPr="00B73F51" w:rsidTr="00B73F51">
              <w:trPr>
                <w:trHeight w:val="284"/>
              </w:trPr>
              <w:tc>
                <w:tcPr>
                  <w:tcW w:w="2090" w:type="dxa"/>
                  <w:tcBorders>
                    <w:bottom w:val="nil"/>
                  </w:tcBorders>
                </w:tcPr>
                <w:p w:rsidR="00B73F51" w:rsidRPr="00B73F51" w:rsidRDefault="00B73F51" w:rsidP="00B73F51">
                  <w:pPr>
                    <w:jc w:val="center"/>
                  </w:pPr>
                  <w:proofErr w:type="spellStart"/>
                  <w:r w:rsidRPr="00B73F51">
                    <w:t>LernSCHRITT</w:t>
                  </w:r>
                  <w:proofErr w:type="spellEnd"/>
                </w:p>
              </w:tc>
            </w:tr>
          </w:tbl>
          <w:p w:rsidR="00B73F51" w:rsidRPr="00B73F51" w:rsidRDefault="00B73F51" w:rsidP="00B73F51"/>
        </w:tc>
      </w:tr>
      <w:tr w:rsidR="00B73F51" w:rsidRPr="00B73F51" w:rsidTr="00B73F51">
        <w:trPr>
          <w:trHeight w:val="149"/>
        </w:trPr>
        <w:tc>
          <w:tcPr>
            <w:tcW w:w="7348" w:type="dxa"/>
            <w:gridSpan w:val="3"/>
            <w:tcBorders>
              <w:top w:val="single" w:sz="4" w:space="0" w:color="auto"/>
              <w:left w:val="nil"/>
              <w:right w:val="nil"/>
            </w:tcBorders>
          </w:tcPr>
          <w:p w:rsidR="00B73F51" w:rsidRPr="00B73F51" w:rsidRDefault="00B73F51" w:rsidP="00B73F51"/>
        </w:tc>
        <w:tc>
          <w:tcPr>
            <w:tcW w:w="196" w:type="dxa"/>
            <w:gridSpan w:val="2"/>
            <w:tcBorders>
              <w:top w:val="nil"/>
              <w:left w:val="nil"/>
              <w:right w:val="nil"/>
            </w:tcBorders>
          </w:tcPr>
          <w:p w:rsidR="00B73F51" w:rsidRPr="00B73F51" w:rsidRDefault="00B73F51" w:rsidP="00B73F51"/>
        </w:tc>
        <w:tc>
          <w:tcPr>
            <w:tcW w:w="2095" w:type="dxa"/>
            <w:tcBorders>
              <w:top w:val="single" w:sz="4" w:space="0" w:color="auto"/>
              <w:left w:val="nil"/>
              <w:right w:val="nil"/>
            </w:tcBorders>
          </w:tcPr>
          <w:p w:rsidR="00B73F51" w:rsidRPr="00B73F51" w:rsidRDefault="00B73F51" w:rsidP="00B73F51"/>
        </w:tc>
      </w:tr>
      <w:tr w:rsidR="00B73F51" w:rsidRPr="00B73F51" w:rsidTr="00B73F51">
        <w:trPr>
          <w:trHeight w:val="443"/>
        </w:trPr>
        <w:tc>
          <w:tcPr>
            <w:tcW w:w="4818" w:type="dxa"/>
            <w:gridSpan w:val="2"/>
            <w:vMerge w:val="restart"/>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Kompetenzen:</w:t>
            </w:r>
          </w:p>
          <w:p w:rsidR="00B73F51" w:rsidRPr="00B73F51" w:rsidRDefault="00B73F51" w:rsidP="008F1F5C">
            <w:pPr>
              <w:numPr>
                <w:ilvl w:val="0"/>
                <w:numId w:val="5"/>
              </w:numPr>
              <w:ind w:left="227" w:hanging="170"/>
              <w:rPr>
                <w:sz w:val="16"/>
              </w:rPr>
            </w:pPr>
            <w:r w:rsidRPr="00B73F51">
              <w:rPr>
                <w:sz w:val="16"/>
              </w:rPr>
              <w:t xml:space="preserve">Ich kann Informationen über </w:t>
            </w:r>
            <w:proofErr w:type="spellStart"/>
            <w:r w:rsidRPr="00B73F51">
              <w:rPr>
                <w:sz w:val="16"/>
              </w:rPr>
              <w:t>Broschurenarten</w:t>
            </w:r>
            <w:proofErr w:type="spellEnd"/>
            <w:r w:rsidRPr="00B73F51">
              <w:rPr>
                <w:sz w:val="16"/>
              </w:rPr>
              <w:t xml:space="preserve"> ermitteln.</w:t>
            </w:r>
          </w:p>
          <w:p w:rsidR="00B73F51" w:rsidRPr="00B73F51" w:rsidRDefault="00B73F51" w:rsidP="008F1F5C">
            <w:pPr>
              <w:numPr>
                <w:ilvl w:val="0"/>
                <w:numId w:val="5"/>
              </w:numPr>
              <w:ind w:left="227" w:hanging="170"/>
              <w:rPr>
                <w:sz w:val="16"/>
              </w:rPr>
            </w:pPr>
            <w:r w:rsidRPr="00B73F51">
              <w:rPr>
                <w:sz w:val="16"/>
              </w:rPr>
              <w:t xml:space="preserve">Ich kann </w:t>
            </w:r>
            <w:proofErr w:type="spellStart"/>
            <w:r w:rsidRPr="00B73F51">
              <w:rPr>
                <w:sz w:val="16"/>
              </w:rPr>
              <w:t>buchbinderische</w:t>
            </w:r>
            <w:proofErr w:type="spellEnd"/>
            <w:r w:rsidRPr="00B73F51">
              <w:rPr>
                <w:sz w:val="16"/>
              </w:rPr>
              <w:t xml:space="preserve"> und weiterverarbeitungstechnische Pr</w:t>
            </w:r>
            <w:r w:rsidRPr="00B73F51">
              <w:rPr>
                <w:sz w:val="16"/>
              </w:rPr>
              <w:t>o</w:t>
            </w:r>
            <w:r w:rsidRPr="00B73F51">
              <w:rPr>
                <w:sz w:val="16"/>
              </w:rPr>
              <w:t>dukte analysieren.</w:t>
            </w:r>
          </w:p>
          <w:p w:rsidR="00B73F51" w:rsidRPr="00B73F51" w:rsidRDefault="00B73F51" w:rsidP="008F1F5C">
            <w:pPr>
              <w:numPr>
                <w:ilvl w:val="0"/>
                <w:numId w:val="5"/>
              </w:numPr>
              <w:ind w:left="227" w:hanging="170"/>
              <w:rPr>
                <w:sz w:val="16"/>
              </w:rPr>
            </w:pPr>
            <w:r w:rsidRPr="00B73F51">
              <w:rPr>
                <w:sz w:val="16"/>
              </w:rPr>
              <w:t>Ich kann Arbeitsaufträge zur Anfertigung unterschiedlicher Br</w:t>
            </w:r>
            <w:r w:rsidRPr="00B73F51">
              <w:rPr>
                <w:sz w:val="16"/>
              </w:rPr>
              <w:t>o</w:t>
            </w:r>
            <w:r w:rsidRPr="00B73F51">
              <w:rPr>
                <w:sz w:val="16"/>
              </w:rPr>
              <w:t>schuren verstehen.</w:t>
            </w:r>
          </w:p>
          <w:p w:rsidR="00B73F51" w:rsidRPr="00B73F51" w:rsidRDefault="00B73F51" w:rsidP="008F1F5C">
            <w:pPr>
              <w:numPr>
                <w:ilvl w:val="0"/>
                <w:numId w:val="5"/>
              </w:numPr>
              <w:ind w:left="227" w:hanging="170"/>
              <w:rPr>
                <w:sz w:val="16"/>
              </w:rPr>
            </w:pPr>
            <w:r w:rsidRPr="00B73F51">
              <w:rPr>
                <w:sz w:val="16"/>
              </w:rPr>
              <w:t>Ich kann die Informationen von Auftragsdaten vergleichen und bewerten.</w:t>
            </w:r>
          </w:p>
          <w:p w:rsidR="00B73F51" w:rsidRPr="00B73F51" w:rsidRDefault="00B73F51" w:rsidP="008F1F5C">
            <w:pPr>
              <w:numPr>
                <w:ilvl w:val="0"/>
                <w:numId w:val="5"/>
              </w:numPr>
              <w:ind w:left="227" w:hanging="170"/>
              <w:rPr>
                <w:sz w:val="16"/>
              </w:rPr>
            </w:pPr>
            <w:r w:rsidRPr="00B73F51">
              <w:rPr>
                <w:sz w:val="16"/>
              </w:rPr>
              <w:t>Ich kann einen Arbeitsablaufplan zur Herstellung einer Broschur erstellen.</w:t>
            </w:r>
          </w:p>
          <w:p w:rsidR="00B73F51" w:rsidRPr="00B73F51" w:rsidRDefault="00B73F51" w:rsidP="008F1F5C">
            <w:pPr>
              <w:numPr>
                <w:ilvl w:val="0"/>
                <w:numId w:val="5"/>
              </w:numPr>
              <w:ind w:left="227" w:hanging="170"/>
              <w:rPr>
                <w:sz w:val="16"/>
              </w:rPr>
            </w:pPr>
            <w:r w:rsidRPr="00B73F51">
              <w:rPr>
                <w:sz w:val="16"/>
              </w:rPr>
              <w:t>Ich kann eine Materialliste anfertigen.</w:t>
            </w:r>
          </w:p>
          <w:p w:rsidR="00B73F51" w:rsidRPr="00B73F51" w:rsidRDefault="00B73F51" w:rsidP="008F1F5C">
            <w:pPr>
              <w:numPr>
                <w:ilvl w:val="0"/>
                <w:numId w:val="5"/>
              </w:numPr>
              <w:ind w:left="227" w:hanging="170"/>
              <w:rPr>
                <w:sz w:val="16"/>
              </w:rPr>
            </w:pPr>
            <w:r w:rsidRPr="00B73F51">
              <w:rPr>
                <w:sz w:val="16"/>
              </w:rPr>
              <w:t>Ich kann die zu nutzenden Maschinen und Werkzeuge auswählen.</w:t>
            </w:r>
          </w:p>
          <w:p w:rsidR="00B73F51" w:rsidRPr="00B73F51" w:rsidRDefault="00B73F51" w:rsidP="008F1F5C">
            <w:pPr>
              <w:numPr>
                <w:ilvl w:val="0"/>
                <w:numId w:val="5"/>
              </w:numPr>
              <w:ind w:left="227" w:hanging="170"/>
              <w:rPr>
                <w:sz w:val="16"/>
              </w:rPr>
            </w:pPr>
            <w:r w:rsidRPr="00B73F51">
              <w:rPr>
                <w:sz w:val="16"/>
              </w:rPr>
              <w:t>Ich kann Broschuren anhand ihrer Ausstattungen unterscheiden.</w:t>
            </w:r>
          </w:p>
          <w:p w:rsidR="00B73F51" w:rsidRPr="00B73F51" w:rsidRDefault="00B73F51" w:rsidP="008F1F5C">
            <w:pPr>
              <w:numPr>
                <w:ilvl w:val="0"/>
                <w:numId w:val="5"/>
              </w:numPr>
              <w:ind w:left="227" w:hanging="170"/>
              <w:rPr>
                <w:sz w:val="16"/>
              </w:rPr>
            </w:pPr>
            <w:r w:rsidRPr="00B73F51">
              <w:rPr>
                <w:sz w:val="16"/>
              </w:rPr>
              <w:t>Ich kann die Broschur anhand der vorgegebenen Parameter anfe</w:t>
            </w:r>
            <w:r w:rsidRPr="00B73F51">
              <w:rPr>
                <w:sz w:val="16"/>
              </w:rPr>
              <w:t>r</w:t>
            </w:r>
            <w:r w:rsidRPr="00B73F51">
              <w:rPr>
                <w:sz w:val="16"/>
              </w:rPr>
              <w:t>tigen.</w:t>
            </w:r>
          </w:p>
          <w:p w:rsidR="00B73F51" w:rsidRPr="00B73F51" w:rsidRDefault="00B73F51" w:rsidP="008F1F5C">
            <w:pPr>
              <w:numPr>
                <w:ilvl w:val="0"/>
                <w:numId w:val="5"/>
              </w:numPr>
              <w:ind w:left="227" w:hanging="170"/>
              <w:rPr>
                <w:sz w:val="16"/>
              </w:rPr>
            </w:pPr>
            <w:r w:rsidRPr="00B73F51">
              <w:rPr>
                <w:sz w:val="16"/>
              </w:rPr>
              <w:t>Ich kann meine Vorgehensweise und den Herstellungsablauf dok</w:t>
            </w:r>
            <w:r w:rsidRPr="00B73F51">
              <w:rPr>
                <w:sz w:val="16"/>
              </w:rPr>
              <w:t>u</w:t>
            </w:r>
            <w:r w:rsidRPr="00B73F51">
              <w:rPr>
                <w:sz w:val="16"/>
              </w:rPr>
              <w:t>mentieren.</w:t>
            </w:r>
          </w:p>
          <w:p w:rsidR="00B73F51" w:rsidRPr="00B73F51" w:rsidRDefault="00B73F51" w:rsidP="008F1F5C">
            <w:pPr>
              <w:numPr>
                <w:ilvl w:val="0"/>
                <w:numId w:val="5"/>
              </w:numPr>
              <w:ind w:left="227" w:hanging="170"/>
              <w:rPr>
                <w:sz w:val="16"/>
              </w:rPr>
            </w:pPr>
            <w:r w:rsidRPr="00B73F51">
              <w:rPr>
                <w:sz w:val="16"/>
              </w:rPr>
              <w:t>Ich kann mein Werkstück nach verarbeitungstechnischen und ä</w:t>
            </w:r>
            <w:r w:rsidRPr="00B73F51">
              <w:rPr>
                <w:sz w:val="16"/>
              </w:rPr>
              <w:t>s</w:t>
            </w:r>
            <w:r w:rsidRPr="00B73F51">
              <w:rPr>
                <w:sz w:val="16"/>
              </w:rPr>
              <w:t>thetischen Gesichtspunkten prüfen.</w:t>
            </w:r>
          </w:p>
          <w:p w:rsidR="00B73F51" w:rsidRPr="00B73F51" w:rsidRDefault="00B73F51" w:rsidP="008F1F5C">
            <w:pPr>
              <w:numPr>
                <w:ilvl w:val="0"/>
                <w:numId w:val="5"/>
              </w:numPr>
              <w:ind w:left="227" w:hanging="170"/>
              <w:rPr>
                <w:sz w:val="16"/>
              </w:rPr>
            </w:pPr>
            <w:r w:rsidRPr="00B73F51">
              <w:rPr>
                <w:sz w:val="16"/>
              </w:rPr>
              <w:t>Ich kann die Vorgehensweise mit anderen Produktionsplänen ve</w:t>
            </w:r>
            <w:r w:rsidRPr="00B73F51">
              <w:rPr>
                <w:sz w:val="16"/>
              </w:rPr>
              <w:t>r</w:t>
            </w:r>
            <w:r w:rsidRPr="00B73F51">
              <w:rPr>
                <w:sz w:val="16"/>
              </w:rPr>
              <w:t>gleichen.</w:t>
            </w:r>
          </w:p>
          <w:p w:rsidR="00B73F51" w:rsidRPr="00B73F51" w:rsidRDefault="00B73F51" w:rsidP="008F1F5C">
            <w:pPr>
              <w:numPr>
                <w:ilvl w:val="0"/>
                <w:numId w:val="5"/>
              </w:numPr>
              <w:ind w:left="227" w:hanging="170"/>
              <w:rPr>
                <w:sz w:val="16"/>
              </w:rPr>
            </w:pPr>
            <w:r w:rsidRPr="00B73F51">
              <w:rPr>
                <w:sz w:val="16"/>
              </w:rPr>
              <w:t>Ich kann meinen Produktionsplan hinsichtlich wirtschaftlicher und fertigungstechnischer Kriterien verbessern.</w:t>
            </w:r>
          </w:p>
          <w:p w:rsidR="00B73F51" w:rsidRPr="00B73F51" w:rsidRDefault="00B73F51" w:rsidP="008F1F5C">
            <w:pPr>
              <w:numPr>
                <w:ilvl w:val="0"/>
                <w:numId w:val="5"/>
              </w:numPr>
              <w:ind w:left="227" w:hanging="170"/>
              <w:rPr>
                <w:sz w:val="16"/>
              </w:rPr>
            </w:pPr>
            <w:r w:rsidRPr="00B73F51">
              <w:rPr>
                <w:sz w:val="16"/>
              </w:rPr>
              <w:t>Ich kann mich mit meinem erzielten Ergebnis kritisch auseinande</w:t>
            </w:r>
            <w:r w:rsidRPr="00B73F51">
              <w:rPr>
                <w:sz w:val="16"/>
              </w:rPr>
              <w:t>r</w:t>
            </w:r>
            <w:r w:rsidRPr="00B73F51">
              <w:rPr>
                <w:sz w:val="16"/>
              </w:rPr>
              <w:t>setzten.</w:t>
            </w:r>
          </w:p>
          <w:p w:rsidR="00B73F51" w:rsidRPr="00942397" w:rsidRDefault="00B73F51" w:rsidP="008F1F5C">
            <w:pPr>
              <w:numPr>
                <w:ilvl w:val="0"/>
                <w:numId w:val="5"/>
              </w:numPr>
              <w:ind w:left="227" w:hanging="170"/>
              <w:rPr>
                <w:sz w:val="16"/>
              </w:rPr>
            </w:pPr>
            <w:r w:rsidRPr="00B73F51">
              <w:rPr>
                <w:sz w:val="16"/>
              </w:rPr>
              <w:t>Ich kann meine Vorgehensweise bewerten und plane Verbesseru</w:t>
            </w:r>
            <w:r w:rsidRPr="00B73F51">
              <w:rPr>
                <w:sz w:val="16"/>
              </w:rPr>
              <w:t>n</w:t>
            </w:r>
            <w:r w:rsidRPr="00B73F51">
              <w:rPr>
                <w:sz w:val="16"/>
              </w:rPr>
              <w:t>gen ein.</w:t>
            </w:r>
          </w:p>
        </w:tc>
        <w:tc>
          <w:tcPr>
            <w:tcW w:w="4821" w:type="dxa"/>
            <w:gridSpan w:val="4"/>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Was Sie schon können sollten:</w:t>
            </w:r>
          </w:p>
          <w:p w:rsidR="00B73F51" w:rsidRPr="00B73F51" w:rsidRDefault="00B73F51" w:rsidP="008F1F5C">
            <w:pPr>
              <w:numPr>
                <w:ilvl w:val="0"/>
                <w:numId w:val="5"/>
              </w:numPr>
              <w:ind w:left="227" w:hanging="170"/>
              <w:rPr>
                <w:sz w:val="16"/>
              </w:rPr>
            </w:pPr>
            <w:r w:rsidRPr="00B73F51">
              <w:rPr>
                <w:sz w:val="16"/>
              </w:rPr>
              <w:t>Ich kann schon Aufträge lesen und verstehen.</w:t>
            </w:r>
          </w:p>
          <w:p w:rsidR="00B73F51" w:rsidRPr="00B73F51" w:rsidRDefault="00B73F51" w:rsidP="008F1F5C">
            <w:pPr>
              <w:numPr>
                <w:ilvl w:val="0"/>
                <w:numId w:val="5"/>
              </w:numPr>
              <w:ind w:left="227" w:hanging="170"/>
              <w:rPr>
                <w:sz w:val="16"/>
              </w:rPr>
            </w:pPr>
            <w:r w:rsidRPr="00B73F51">
              <w:rPr>
                <w:sz w:val="16"/>
              </w:rPr>
              <w:t>Ich kann Skizzen lesen.</w:t>
            </w:r>
          </w:p>
          <w:p w:rsidR="00B73F51" w:rsidRPr="00B73F51" w:rsidRDefault="00B73F51" w:rsidP="008F1F5C">
            <w:pPr>
              <w:numPr>
                <w:ilvl w:val="0"/>
                <w:numId w:val="5"/>
              </w:numPr>
              <w:ind w:left="227" w:hanging="170"/>
              <w:rPr>
                <w:sz w:val="16"/>
              </w:rPr>
            </w:pPr>
            <w:r w:rsidRPr="00B73F51">
              <w:rPr>
                <w:sz w:val="16"/>
              </w:rPr>
              <w:t>Ich kann die typischen Werkzeuge der Weiterverarbeitung einse</w:t>
            </w:r>
            <w:r w:rsidRPr="00B73F51">
              <w:rPr>
                <w:sz w:val="16"/>
              </w:rPr>
              <w:t>t</w:t>
            </w:r>
            <w:r w:rsidRPr="00B73F51">
              <w:rPr>
                <w:sz w:val="16"/>
              </w:rPr>
              <w:t>zen.</w:t>
            </w:r>
          </w:p>
          <w:p w:rsidR="00B73F51" w:rsidRPr="00B73F51" w:rsidRDefault="00B73F51" w:rsidP="008F1F5C">
            <w:pPr>
              <w:numPr>
                <w:ilvl w:val="0"/>
                <w:numId w:val="5"/>
              </w:numPr>
              <w:ind w:left="227" w:hanging="170"/>
              <w:rPr>
                <w:sz w:val="16"/>
              </w:rPr>
            </w:pPr>
            <w:r w:rsidRPr="00B73F51">
              <w:rPr>
                <w:sz w:val="16"/>
              </w:rPr>
              <w:t>Ich kann Bogen von Hand falzen.</w:t>
            </w:r>
          </w:p>
        </w:tc>
      </w:tr>
      <w:tr w:rsidR="00B73F51" w:rsidRPr="00B73F51" w:rsidTr="00B73F51">
        <w:trPr>
          <w:trHeight w:val="443"/>
        </w:trPr>
        <w:tc>
          <w:tcPr>
            <w:tcW w:w="4818" w:type="dxa"/>
            <w:gridSpan w:val="2"/>
            <w:vMerge/>
            <w:tcBorders>
              <w:left w:val="single" w:sz="4" w:space="0" w:color="auto"/>
              <w:right w:val="single" w:sz="4" w:space="0" w:color="auto"/>
            </w:tcBorders>
          </w:tcPr>
          <w:p w:rsidR="00B73F51" w:rsidRPr="00B73F51" w:rsidRDefault="00B73F51" w:rsidP="00B73F51">
            <w:pPr>
              <w:spacing w:before="40" w:after="60" w:line="160" w:lineRule="exact"/>
              <w:rPr>
                <w:sz w:val="12"/>
              </w:rPr>
            </w:pPr>
          </w:p>
        </w:tc>
        <w:tc>
          <w:tcPr>
            <w:tcW w:w="4821" w:type="dxa"/>
            <w:gridSpan w:val="4"/>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Wofür Sie das benötigen:</w:t>
            </w:r>
          </w:p>
          <w:p w:rsidR="00B73F51" w:rsidRPr="00B73F51" w:rsidRDefault="00B73F51" w:rsidP="00B73F51">
            <w:pPr>
              <w:ind w:left="227"/>
              <w:rPr>
                <w:sz w:val="16"/>
              </w:rPr>
            </w:pPr>
          </w:p>
        </w:tc>
      </w:tr>
      <w:tr w:rsidR="00B73F51" w:rsidRPr="00B73F51" w:rsidTr="00B73F51">
        <w:trPr>
          <w:trHeight w:val="443"/>
        </w:trPr>
        <w:tc>
          <w:tcPr>
            <w:tcW w:w="4818" w:type="dxa"/>
            <w:gridSpan w:val="2"/>
            <w:vMerge/>
            <w:tcBorders>
              <w:left w:val="single" w:sz="4" w:space="0" w:color="auto"/>
              <w:right w:val="single" w:sz="4" w:space="0" w:color="auto"/>
            </w:tcBorders>
          </w:tcPr>
          <w:p w:rsidR="00B73F51" w:rsidRPr="00B73F51" w:rsidRDefault="00B73F51" w:rsidP="00B73F51">
            <w:pPr>
              <w:spacing w:before="40" w:after="60" w:line="160" w:lineRule="exact"/>
              <w:rPr>
                <w:sz w:val="12"/>
              </w:rPr>
            </w:pPr>
          </w:p>
        </w:tc>
        <w:tc>
          <w:tcPr>
            <w:tcW w:w="4821" w:type="dxa"/>
            <w:gridSpan w:val="4"/>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Wie Sie Ihr Können prüfen können:</w:t>
            </w:r>
          </w:p>
          <w:p w:rsidR="00B73F51" w:rsidRPr="00B73F51" w:rsidRDefault="00B73F51" w:rsidP="00B73F51">
            <w:pPr>
              <w:ind w:left="227"/>
              <w:rPr>
                <w:sz w:val="16"/>
              </w:rPr>
            </w:pPr>
          </w:p>
        </w:tc>
      </w:tr>
    </w:tbl>
    <w:p w:rsidR="00B73F51" w:rsidRPr="00B73F51" w:rsidRDefault="00B73F51" w:rsidP="00B73F51">
      <w:pPr>
        <w:keepNext/>
        <w:suppressAutoHyphens/>
        <w:spacing w:before="240" w:after="160"/>
        <w:outlineLvl w:val="0"/>
        <w:rPr>
          <w:rFonts w:ascii="Source Sans Pro Semibold" w:eastAsia="Times New Roman" w:hAnsi="Source Sans Pro Semibold" w:cs="Times New Roman"/>
          <w:bCs/>
          <w:sz w:val="30"/>
          <w:szCs w:val="28"/>
          <w:lang w:eastAsia="de-DE"/>
        </w:rPr>
      </w:pPr>
      <w:r w:rsidRPr="00B73F51">
        <w:rPr>
          <w:rFonts w:ascii="Source Sans Pro Semibold" w:eastAsia="Times New Roman" w:hAnsi="Source Sans Pro Semibold" w:cs="Times New Roman"/>
          <w:bCs/>
          <w:sz w:val="30"/>
          <w:szCs w:val="28"/>
          <w:lang w:eastAsia="de-DE"/>
        </w:rPr>
        <w:t xml:space="preserve">Herstellung einer </w:t>
      </w:r>
      <w:proofErr w:type="spellStart"/>
      <w:r w:rsidRPr="00B73F51">
        <w:rPr>
          <w:rFonts w:ascii="Source Sans Pro Semibold" w:eastAsia="Times New Roman" w:hAnsi="Source Sans Pro Semibold" w:cs="Times New Roman"/>
          <w:bCs/>
          <w:sz w:val="30"/>
          <w:szCs w:val="28"/>
          <w:lang w:eastAsia="de-DE"/>
        </w:rPr>
        <w:t>Broschurenmusterbox</w:t>
      </w:r>
      <w:proofErr w:type="spellEnd"/>
    </w:p>
    <w:p w:rsidR="00B73F51" w:rsidRPr="00B73F51" w:rsidRDefault="00B73F51" w:rsidP="00B73F51">
      <w:pPr>
        <w:keepNext/>
        <w:keepLines/>
        <w:suppressAutoHyphens/>
        <w:spacing w:before="200" w:after="120"/>
        <w:outlineLvl w:val="1"/>
        <w:rPr>
          <w:rFonts w:ascii="Source Sans Pro Semibold" w:eastAsia="Times New Roman" w:hAnsi="Source Sans Pro Semibold" w:cs="Times New Roman"/>
          <w:bCs/>
          <w:sz w:val="26"/>
          <w:szCs w:val="26"/>
          <w:lang w:eastAsia="de-DE"/>
        </w:rPr>
      </w:pPr>
      <w:r w:rsidRPr="00B73F51">
        <w:rPr>
          <w:rFonts w:ascii="Source Sans Pro Semibold" w:eastAsia="Times New Roman" w:hAnsi="Source Sans Pro Semibold" w:cs="Times New Roman"/>
          <w:bCs/>
          <w:sz w:val="26"/>
          <w:szCs w:val="26"/>
          <w:lang w:eastAsia="de-DE"/>
        </w:rPr>
        <w:t xml:space="preserve">Drahtrückstichbroschur mit </w:t>
      </w:r>
      <w:proofErr w:type="spellStart"/>
      <w:r w:rsidRPr="00B73F51">
        <w:rPr>
          <w:rFonts w:ascii="Source Sans Pro Semibold" w:eastAsia="Times New Roman" w:hAnsi="Source Sans Pro Semibold" w:cs="Times New Roman"/>
          <w:bCs/>
          <w:sz w:val="26"/>
          <w:szCs w:val="26"/>
          <w:lang w:eastAsia="de-DE"/>
        </w:rPr>
        <w:t>Ringösen</w:t>
      </w:r>
      <w:proofErr w:type="spellEnd"/>
    </w:p>
    <w:p w:rsidR="00B73F51" w:rsidRPr="00B73F51" w:rsidRDefault="00B73F51" w:rsidP="00B73F51">
      <w:pPr>
        <w:keepNext/>
        <w:keepLines/>
        <w:suppressAutoHyphens/>
        <w:spacing w:before="160" w:after="80"/>
        <w:outlineLvl w:val="2"/>
        <w:rPr>
          <w:rFonts w:ascii="Source Sans Pro Semibold" w:eastAsia="Times New Roman" w:hAnsi="Source Sans Pro Semibold" w:cs="Times New Roman"/>
          <w:bCs/>
          <w:sz w:val="22"/>
          <w:lang w:eastAsia="de-DE"/>
        </w:rPr>
      </w:pPr>
      <w:r w:rsidRPr="00B73F51">
        <w:rPr>
          <w:rFonts w:ascii="Source Sans Pro Semibold" w:eastAsia="Times New Roman" w:hAnsi="Source Sans Pro Semibold" w:cs="Times New Roman"/>
          <w:bCs/>
          <w:noProof/>
          <w:sz w:val="24"/>
          <w:lang w:eastAsia="de-DE"/>
        </w:rPr>
        <w:drawing>
          <wp:anchor distT="0" distB="0" distL="114300" distR="114300" simplePos="0" relativeHeight="251827200" behindDoc="0" locked="0" layoutInCell="0" allowOverlap="1" wp14:anchorId="07066ADD" wp14:editId="1C3E6632">
            <wp:simplePos x="0" y="0"/>
            <wp:positionH relativeFrom="rightMargin">
              <wp:posOffset>155296</wp:posOffset>
            </wp:positionH>
            <wp:positionV relativeFrom="paragraph">
              <wp:posOffset>632688</wp:posOffset>
            </wp:positionV>
            <wp:extent cx="323850" cy="323850"/>
            <wp:effectExtent l="0" t="0" r="0" b="0"/>
            <wp:wrapNone/>
            <wp:docPr id="2241"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3F51">
        <w:rPr>
          <w:rFonts w:ascii="Source Sans Pro Semibold" w:eastAsia="Times New Roman" w:hAnsi="Source Sans Pro Semibold" w:cs="Times New Roman"/>
          <w:bCs/>
          <w:noProof/>
          <w:sz w:val="24"/>
          <w:lang w:eastAsia="de-DE"/>
        </w:rPr>
        <w:drawing>
          <wp:anchor distT="0" distB="0" distL="114300" distR="114300" simplePos="0" relativeHeight="251826176" behindDoc="0" locked="0" layoutInCell="0" allowOverlap="1" wp14:anchorId="20E351B3" wp14:editId="4BC20915">
            <wp:simplePos x="0" y="0"/>
            <wp:positionH relativeFrom="rightMargin">
              <wp:posOffset>125425</wp:posOffset>
            </wp:positionH>
            <wp:positionV relativeFrom="paragraph">
              <wp:posOffset>245110</wp:posOffset>
            </wp:positionV>
            <wp:extent cx="345440" cy="323850"/>
            <wp:effectExtent l="0" t="0" r="0" b="0"/>
            <wp:wrapNone/>
            <wp:docPr id="2242"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3F51">
        <w:rPr>
          <w:rFonts w:ascii="Source Sans Pro Semibold" w:eastAsia="Times New Roman" w:hAnsi="Source Sans Pro Semibold" w:cs="Times New Roman"/>
          <w:bCs/>
          <w:sz w:val="22"/>
          <w:lang w:eastAsia="de-DE"/>
        </w:rPr>
        <w:t>Arbeitsaufgabe</w:t>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B73F51" w:rsidRPr="00B73F51" w:rsidTr="00B73F51">
        <w:trPr>
          <w:trHeight w:val="397"/>
        </w:trPr>
        <w:tc>
          <w:tcPr>
            <w:tcW w:w="147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Phase</w:t>
            </w:r>
          </w:p>
        </w:tc>
        <w:tc>
          <w:tcPr>
            <w:tcW w:w="94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Zeit</w:t>
            </w:r>
          </w:p>
        </w:tc>
        <w:tc>
          <w:tcPr>
            <w:tcW w:w="4961"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26F3BC5B" wp14:editId="6F8DA4C8">
                  <wp:extent cx="302701" cy="324000"/>
                  <wp:effectExtent l="0" t="0" r="2540" b="0"/>
                  <wp:docPr id="224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4A69C8" w:rsidP="00B73F51">
            <w:pPr>
              <w:jc w:val="both"/>
              <w:rPr>
                <w:noProof/>
                <w:lang w:eastAsia="de-DE"/>
              </w:rPr>
            </w:pPr>
            <w:r w:rsidRPr="00AA18D1">
              <w:rPr>
                <w:noProof/>
                <w:lang w:eastAsia="de-DE"/>
              </w:rPr>
              <w:drawing>
                <wp:anchor distT="0" distB="0" distL="114300" distR="114300" simplePos="0" relativeHeight="251898880" behindDoc="0" locked="0" layoutInCell="1" allowOverlap="1" wp14:anchorId="27F76F90" wp14:editId="5A7FB829">
                  <wp:simplePos x="0" y="0"/>
                  <wp:positionH relativeFrom="column">
                    <wp:posOffset>3657600</wp:posOffset>
                  </wp:positionH>
                  <wp:positionV relativeFrom="paragraph">
                    <wp:posOffset>63500</wp:posOffset>
                  </wp:positionV>
                  <wp:extent cx="323850" cy="323850"/>
                  <wp:effectExtent l="0" t="0" r="0" b="0"/>
                  <wp:wrapNone/>
                  <wp:docPr id="1505" name="Grafik 15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B73F51" w:rsidRPr="00B73F51">
              <w:rPr>
                <w:noProof/>
                <w:lang w:eastAsia="de-DE"/>
              </w:rPr>
              <w:t xml:space="preserve">Lesen Sie den Auftrag. </w:t>
            </w:r>
          </w:p>
          <w:p w:rsidR="00B73F51" w:rsidRPr="00B73F51" w:rsidRDefault="00B73F51" w:rsidP="00B73F51">
            <w:pPr>
              <w:jc w:val="both"/>
              <w:rPr>
                <w:noProof/>
                <w:lang w:eastAsia="de-DE"/>
              </w:rPr>
            </w:pPr>
            <w:r w:rsidRPr="00B73F51">
              <w:rPr>
                <w:noProof/>
                <w:lang w:eastAsia="de-DE"/>
              </w:rPr>
              <w:t xml:space="preserve">Ergänzen Sie den Arbeitsablaufplan. Verwenden Sie dazu die vorgegebenen Begriffe und Sätze. Schätzen Sie für jeden Arbeitsschritt, wie lange Sie in etwa brauchen werden. </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0E11D2BA" wp14:editId="5CCDD733">
                  <wp:extent cx="648335" cy="318770"/>
                  <wp:effectExtent l="0" t="0" r="0" b="0"/>
                  <wp:docPr id="2244"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B73F51">
            <w:pPr>
              <w:jc w:val="both"/>
              <w:rPr>
                <w:noProof/>
                <w:lang w:eastAsia="de-DE"/>
              </w:rPr>
            </w:pPr>
            <w:r w:rsidRPr="00B73F51">
              <w:rPr>
                <w:noProof/>
                <w:lang w:eastAsia="de-DE"/>
              </w:rPr>
              <w:t>Suchen Sie sich einen Partner und einigen Sie sich auf eine einheitliche Vorgehensweise. Überprüfen Sie diese mit Hilfe der Lösung.</w:t>
            </w:r>
          </w:p>
          <w:p w:rsidR="00B73F51" w:rsidRPr="00B73F51" w:rsidRDefault="00B73F51" w:rsidP="00B73F51">
            <w:pPr>
              <w:jc w:val="both"/>
              <w:rPr>
                <w:noProof/>
                <w:lang w:eastAsia="de-DE"/>
              </w:rPr>
            </w:pPr>
            <w:r w:rsidRPr="00B73F51">
              <w:rPr>
                <w:noProof/>
                <w:lang w:eastAsia="de-DE"/>
              </w:rPr>
              <w:t xml:space="preserve">Tauschen Sie sich anschließend über Ihre Zeit-schätzungen aus. </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noProof/>
                <w:lang w:eastAsia="de-DE"/>
              </w:rPr>
            </w:pPr>
            <w:r w:rsidRPr="00B73F51">
              <w:rPr>
                <w:rFonts w:eastAsia="Calibri"/>
                <w:noProof/>
                <w:lang w:eastAsia="de-DE"/>
              </w:rPr>
              <w:drawing>
                <wp:inline distT="0" distB="0" distL="0" distR="0" wp14:anchorId="3146066A" wp14:editId="6670D25E">
                  <wp:extent cx="302701" cy="324000"/>
                  <wp:effectExtent l="0" t="0" r="2540" b="0"/>
                  <wp:docPr id="224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B73F51">
            <w:pPr>
              <w:jc w:val="both"/>
              <w:rPr>
                <w:noProof/>
                <w:lang w:eastAsia="de-DE"/>
              </w:rPr>
            </w:pPr>
            <w:r w:rsidRPr="00B73F51">
              <w:rPr>
                <w:noProof/>
                <w:lang w:eastAsia="de-DE"/>
              </w:rPr>
              <w:t xml:space="preserve">Stellen Sie die Broschur anhand der gegebenen </w:t>
            </w:r>
            <w:r w:rsidR="00BC2107">
              <w:rPr>
                <w:noProof/>
                <w:lang w:eastAsia="de-DE"/>
              </w:rPr>
              <w:t>Auftragsdaten</w:t>
            </w:r>
            <w:r w:rsidRPr="00B73F51">
              <w:rPr>
                <w:noProof/>
                <w:lang w:eastAsia="de-DE"/>
              </w:rPr>
              <w:t xml:space="preserve"> her. Orientieren Sie sich dabei an Ihrem </w:t>
            </w:r>
            <w:r w:rsidR="00BC2107">
              <w:rPr>
                <w:noProof/>
                <w:lang w:eastAsia="de-DE"/>
              </w:rPr>
              <w:t>Arbeitsablauf</w:t>
            </w:r>
            <w:r w:rsidRPr="00B73F51">
              <w:rPr>
                <w:noProof/>
                <w:lang w:eastAsia="de-DE"/>
              </w:rPr>
              <w:t>plan. Notieren Sie für jeden Arbeitsschritt die tatsächlich benötigte Zeit.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336CB651" wp14:editId="6C9B0A8E">
                  <wp:extent cx="532800" cy="324000"/>
                  <wp:effectExtent l="0" t="0" r="635" b="0"/>
                  <wp:docPr id="2246"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B73F51">
            <w:pPr>
              <w:jc w:val="both"/>
              <w:rPr>
                <w:noProof/>
                <w:lang w:eastAsia="de-DE"/>
              </w:rPr>
            </w:pPr>
            <w:r w:rsidRPr="00B73F51">
              <w:rPr>
                <w:noProof/>
                <w:lang w:eastAsia="de-DE"/>
              </w:rPr>
              <w:t xml:space="preserve">Vergleichen Sie Ihr Vorgehen untereinander und bewerten Sie die Qualität Ihrer Broschuren anhand der </w:t>
            </w:r>
            <w:r w:rsidRPr="00B73F51">
              <w:rPr>
                <w:noProof/>
                <w:lang w:eastAsia="de-DE"/>
              </w:rPr>
              <w:lastRenderedPageBreak/>
              <w:t>Liste „Qualitätsmerkmale und –prüfung“.</w:t>
            </w:r>
          </w:p>
          <w:p w:rsidR="00B73F51" w:rsidRPr="00B73F51" w:rsidRDefault="00B73F51" w:rsidP="00B73F51">
            <w:pPr>
              <w:jc w:val="both"/>
              <w:rPr>
                <w:noProof/>
                <w:lang w:eastAsia="de-DE"/>
              </w:rPr>
            </w:pPr>
            <w:r w:rsidRPr="00B73F51">
              <w:rPr>
                <w:noProof/>
                <w:lang w:eastAsia="de-DE"/>
              </w:rPr>
              <w:t>Sind Fehler aufgetreten? Wenn ja, welche?</w:t>
            </w:r>
          </w:p>
          <w:p w:rsidR="00B73F51" w:rsidRPr="00B73F51" w:rsidRDefault="00B73F51" w:rsidP="00B73F51">
            <w:pPr>
              <w:jc w:val="both"/>
              <w:rPr>
                <w:noProof/>
                <w:lang w:eastAsia="de-DE"/>
              </w:rPr>
            </w:pPr>
            <w:r w:rsidRPr="00B73F51">
              <w:rPr>
                <w:noProof/>
                <w:lang w:eastAsia="de-DE"/>
              </w:rPr>
              <w:t>Notieren Sie gefundene Fehler auf Karten und heften Sie diese an eine Stellwand. Tauschen</w:t>
            </w:r>
            <w:r w:rsidR="00A812E7">
              <w:rPr>
                <w:noProof/>
                <w:lang w:eastAsia="de-DE"/>
              </w:rPr>
              <w:t xml:space="preserve"> </w:t>
            </w:r>
            <w:r w:rsidRPr="00B73F51">
              <w:rPr>
                <w:noProof/>
                <w:lang w:eastAsia="de-DE"/>
              </w:rPr>
              <w:t xml:space="preserve">Sie sich über die Entstehung von Fehlern aus. </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lastRenderedPageBreak/>
              <w:drawing>
                <wp:inline distT="0" distB="0" distL="0" distR="0" wp14:anchorId="770446AE" wp14:editId="7A1870ED">
                  <wp:extent cx="648335" cy="318770"/>
                  <wp:effectExtent l="0" t="0" r="0" b="0"/>
                  <wp:docPr id="2247"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B73F51">
            <w:pPr>
              <w:jc w:val="both"/>
              <w:rPr>
                <w:noProof/>
                <w:lang w:eastAsia="de-DE"/>
              </w:rPr>
            </w:pPr>
            <w:r w:rsidRPr="00B73F51">
              <w:rPr>
                <w:noProof/>
                <w:lang w:eastAsia="de-DE"/>
              </w:rPr>
              <w:t xml:space="preserve">Bewerten Sie mit einem Partner kritisch Ihre Vorgehens-weise. An welchen Stellen können Sie Ihren Arbeits-ablauf verbessern und Fehler vermeiden? </w:t>
            </w:r>
          </w:p>
          <w:p w:rsidR="00B73F51" w:rsidRPr="00B73F51" w:rsidRDefault="00B73F51" w:rsidP="00B73F51">
            <w:pPr>
              <w:jc w:val="both"/>
              <w:rPr>
                <w:noProof/>
                <w:lang w:eastAsia="de-DE"/>
              </w:rPr>
            </w:pPr>
            <w:r w:rsidRPr="00B73F51">
              <w:rPr>
                <w:noProof/>
                <w:lang w:eastAsia="de-DE"/>
              </w:rPr>
              <w:t>Halten Sie Ihre Ergebnisse schriftlich fest.</w:t>
            </w:r>
          </w:p>
        </w:tc>
      </w:tr>
    </w:tbl>
    <w:p w:rsidR="00B73F51" w:rsidRPr="00B73F51" w:rsidRDefault="00B73F51" w:rsidP="00B73F51">
      <w:pPr>
        <w:jc w:val="both"/>
        <w:rPr>
          <w:sz w:val="16"/>
          <w:lang w:eastAsia="de-DE"/>
        </w:rPr>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B73F51" w:rsidRPr="00B73F51" w:rsidTr="00B73F51">
        <w:trPr>
          <w:trHeight w:val="397"/>
        </w:trPr>
        <w:tc>
          <w:tcPr>
            <w:tcW w:w="147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Phase</w:t>
            </w:r>
          </w:p>
        </w:tc>
        <w:tc>
          <w:tcPr>
            <w:tcW w:w="94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Zeit</w:t>
            </w:r>
          </w:p>
        </w:tc>
        <w:tc>
          <w:tcPr>
            <w:tcW w:w="4961"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noProof/>
                <w:sz w:val="24"/>
                <w:lang w:eastAsia="de-DE"/>
              </w:rPr>
              <w:drawing>
                <wp:anchor distT="0" distB="0" distL="114300" distR="114300" simplePos="0" relativeHeight="251831296" behindDoc="0" locked="0" layoutInCell="0" allowOverlap="1" wp14:anchorId="22E4095B" wp14:editId="2147AE91">
                  <wp:simplePos x="0" y="0"/>
                  <wp:positionH relativeFrom="rightMargin">
                    <wp:posOffset>107950</wp:posOffset>
                  </wp:positionH>
                  <wp:positionV relativeFrom="paragraph">
                    <wp:posOffset>0</wp:posOffset>
                  </wp:positionV>
                  <wp:extent cx="345440" cy="323850"/>
                  <wp:effectExtent l="0" t="0" r="0" b="0"/>
                  <wp:wrapNone/>
                  <wp:docPr id="2248"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3F51">
              <w:rPr>
                <w:rFonts w:eastAsia="Times New Roman" w:cs="Times New Roman"/>
                <w:b/>
                <w:lang w:eastAsia="de-DE"/>
              </w:rPr>
              <w:t>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5600C797" wp14:editId="76F5E0AA">
                  <wp:extent cx="302701" cy="324000"/>
                  <wp:effectExtent l="0" t="0" r="2540" b="0"/>
                  <wp:docPr id="224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4A69C8" w:rsidP="00B73F51">
            <w:pPr>
              <w:jc w:val="both"/>
              <w:rPr>
                <w:noProof/>
                <w:lang w:eastAsia="de-DE"/>
              </w:rPr>
            </w:pPr>
            <w:r w:rsidRPr="00AA18D1">
              <w:rPr>
                <w:noProof/>
                <w:lang w:eastAsia="de-DE"/>
              </w:rPr>
              <w:drawing>
                <wp:anchor distT="0" distB="0" distL="114300" distR="114300" simplePos="0" relativeHeight="251900928" behindDoc="0" locked="0" layoutInCell="1" allowOverlap="1" wp14:anchorId="26334B1A" wp14:editId="18D4EFD3">
                  <wp:simplePos x="0" y="0"/>
                  <wp:positionH relativeFrom="column">
                    <wp:posOffset>3613785</wp:posOffset>
                  </wp:positionH>
                  <wp:positionV relativeFrom="paragraph">
                    <wp:posOffset>81915</wp:posOffset>
                  </wp:positionV>
                  <wp:extent cx="323850" cy="323850"/>
                  <wp:effectExtent l="0" t="0" r="0" b="0"/>
                  <wp:wrapNone/>
                  <wp:docPr id="1506" name="Grafik 15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B73F51" w:rsidRPr="00B73F51">
              <w:rPr>
                <w:noProof/>
                <w:lang w:eastAsia="de-DE"/>
              </w:rPr>
              <w:t xml:space="preserve">Lesen Sie den Auftrag. </w:t>
            </w:r>
          </w:p>
          <w:p w:rsidR="00B73F51" w:rsidRPr="00B73F51" w:rsidRDefault="00B73F51" w:rsidP="00B73F51">
            <w:pPr>
              <w:jc w:val="both"/>
              <w:rPr>
                <w:noProof/>
                <w:lang w:eastAsia="de-DE"/>
              </w:rPr>
            </w:pPr>
            <w:r w:rsidRPr="00B73F51">
              <w:rPr>
                <w:noProof/>
                <w:lang w:eastAsia="de-DE"/>
              </w:rPr>
              <w:t xml:space="preserve">Erstellen Sie den Arbeitsablaufplan. Verwenden Sie dazu die vorgegebenen Begriffe und Sätze. Schätzen Sie für jeden Arbeitsschritt, wie lange Sie in etwa brauchen werden. </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627EAA48" wp14:editId="3057847E">
                  <wp:extent cx="648335" cy="318770"/>
                  <wp:effectExtent l="0" t="0" r="0" b="0"/>
                  <wp:docPr id="2250"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B73F51">
            <w:pPr>
              <w:jc w:val="both"/>
              <w:rPr>
                <w:noProof/>
                <w:lang w:eastAsia="de-DE"/>
              </w:rPr>
            </w:pPr>
            <w:r w:rsidRPr="00B73F51">
              <w:rPr>
                <w:noProof/>
                <w:lang w:eastAsia="de-DE"/>
              </w:rPr>
              <w:t>Suchen Sie sich einen Partner und einigen Sie sich auf eine einheitliche Vorgehensweise. Überprüfen Sie diese mit Hilfe der Lösung.</w:t>
            </w:r>
          </w:p>
          <w:p w:rsidR="00B73F51" w:rsidRPr="00B73F51" w:rsidRDefault="00B73F51" w:rsidP="00B73F51">
            <w:pPr>
              <w:jc w:val="both"/>
              <w:rPr>
                <w:noProof/>
                <w:lang w:eastAsia="de-DE"/>
              </w:rPr>
            </w:pPr>
            <w:r w:rsidRPr="00B73F51">
              <w:rPr>
                <w:noProof/>
                <w:lang w:eastAsia="de-DE"/>
              </w:rPr>
              <w:t>Tauschen Sie sich anschließend über Ihre Zeit-schätzungen aus.</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noProof/>
                <w:lang w:eastAsia="de-DE"/>
              </w:rPr>
            </w:pPr>
            <w:r w:rsidRPr="00B73F51">
              <w:rPr>
                <w:rFonts w:eastAsia="Calibri"/>
                <w:noProof/>
                <w:lang w:eastAsia="de-DE"/>
              </w:rPr>
              <w:drawing>
                <wp:inline distT="0" distB="0" distL="0" distR="0" wp14:anchorId="2882A4AD" wp14:editId="36F43E97">
                  <wp:extent cx="302701" cy="324000"/>
                  <wp:effectExtent l="0" t="0" r="2540" b="0"/>
                  <wp:docPr id="225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B73F51">
            <w:pPr>
              <w:jc w:val="both"/>
              <w:rPr>
                <w:noProof/>
                <w:lang w:eastAsia="de-DE"/>
              </w:rPr>
            </w:pPr>
            <w:r w:rsidRPr="00B73F51">
              <w:rPr>
                <w:noProof/>
                <w:lang w:eastAsia="de-DE"/>
              </w:rPr>
              <w:t xml:space="preserve">Stellen Sie die Broschur anhand der gegebenen </w:t>
            </w:r>
            <w:r w:rsidR="00BC2107">
              <w:rPr>
                <w:noProof/>
                <w:lang w:eastAsia="de-DE"/>
              </w:rPr>
              <w:t>Auftragsdaten</w:t>
            </w:r>
            <w:r w:rsidRPr="00B73F51">
              <w:rPr>
                <w:noProof/>
                <w:lang w:eastAsia="de-DE"/>
              </w:rPr>
              <w:t xml:space="preserve"> her. Orientieren Sie sich dabei an Ihrem </w:t>
            </w:r>
            <w:r w:rsidR="00BC2107">
              <w:rPr>
                <w:noProof/>
                <w:lang w:eastAsia="de-DE"/>
              </w:rPr>
              <w:t>Arbeitsablauf</w:t>
            </w:r>
            <w:r w:rsidRPr="00B73F51">
              <w:rPr>
                <w:noProof/>
                <w:lang w:eastAsia="de-DE"/>
              </w:rPr>
              <w:t>plan. Notieren Sie für jeden Arbeitsschritt die tatsächlich benötigte Zeit.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51BC3642" wp14:editId="3C7A6076">
                  <wp:extent cx="532800" cy="324000"/>
                  <wp:effectExtent l="0" t="0" r="635" b="0"/>
                  <wp:docPr id="2252"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B73F51">
            <w:pPr>
              <w:jc w:val="both"/>
              <w:rPr>
                <w:noProof/>
                <w:lang w:eastAsia="de-DE"/>
              </w:rPr>
            </w:pPr>
            <w:r w:rsidRPr="00B73F51">
              <w:rPr>
                <w:noProof/>
                <w:lang w:eastAsia="de-DE"/>
              </w:rPr>
              <w:t>Vergleichen Sie Ihr Vorgehen untereinander und bewerten Sie die Qualität Ihrer Broschuren anhand de</w:t>
            </w:r>
            <w:r w:rsidR="000C1C52">
              <w:rPr>
                <w:noProof/>
                <w:lang w:eastAsia="de-DE"/>
              </w:rPr>
              <w:t>r Liste „Qualitätsmerkmale und -</w:t>
            </w:r>
            <w:r w:rsidRPr="00B73F51">
              <w:rPr>
                <w:noProof/>
                <w:lang w:eastAsia="de-DE"/>
              </w:rPr>
              <w:t>prüfung“.</w:t>
            </w:r>
          </w:p>
          <w:p w:rsidR="00B73F51" w:rsidRPr="00B73F51" w:rsidRDefault="00B73F51" w:rsidP="00B73F51">
            <w:pPr>
              <w:jc w:val="both"/>
              <w:rPr>
                <w:noProof/>
                <w:lang w:eastAsia="de-DE"/>
              </w:rPr>
            </w:pPr>
            <w:r w:rsidRPr="00B73F51">
              <w:rPr>
                <w:noProof/>
                <w:lang w:eastAsia="de-DE"/>
              </w:rPr>
              <w:t>Sind Fehler aufgetreten? Wenn ja, welche?</w:t>
            </w:r>
          </w:p>
          <w:p w:rsidR="00B73F51" w:rsidRPr="00B73F51" w:rsidRDefault="00B73F51" w:rsidP="00B73F51">
            <w:pPr>
              <w:jc w:val="both"/>
              <w:rPr>
                <w:noProof/>
                <w:lang w:eastAsia="de-DE"/>
              </w:rPr>
            </w:pPr>
            <w:r w:rsidRPr="00B73F51">
              <w:rPr>
                <w:noProof/>
                <w:lang w:eastAsia="de-DE"/>
              </w:rPr>
              <w:t>Notieren Sie gefundene Fehler auf Karten und heften Sie diese an eine Stellwand. Tauschen</w:t>
            </w:r>
            <w:r w:rsidR="000C1C52">
              <w:rPr>
                <w:noProof/>
                <w:lang w:eastAsia="de-DE"/>
              </w:rPr>
              <w:t xml:space="preserve"> </w:t>
            </w:r>
            <w:r w:rsidRPr="00B73F51">
              <w:rPr>
                <w:noProof/>
                <w:lang w:eastAsia="de-DE"/>
              </w:rPr>
              <w:t>Sie sich über die Entstehung von Fehlern aus.</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3DD36A94" wp14:editId="72AC9631">
                  <wp:extent cx="302701" cy="324000"/>
                  <wp:effectExtent l="0" t="0" r="2540" b="0"/>
                  <wp:docPr id="225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B73F51">
            <w:pPr>
              <w:jc w:val="both"/>
              <w:rPr>
                <w:noProof/>
                <w:lang w:eastAsia="de-DE"/>
              </w:rPr>
            </w:pPr>
            <w:r w:rsidRPr="00B73F51">
              <w:rPr>
                <w:noProof/>
                <w:lang w:eastAsia="de-DE"/>
              </w:rPr>
              <w:t>Bewerten Sie kritisch Ihre Vorgehensweise und planen Sie Verbesserungen sowie die notwen</w:t>
            </w:r>
            <w:r w:rsidR="000C1C52">
              <w:rPr>
                <w:noProof/>
                <w:lang w:eastAsia="de-DE"/>
              </w:rPr>
              <w:t>d</w:t>
            </w:r>
            <w:r w:rsidRPr="00B73F51">
              <w:rPr>
                <w:noProof/>
                <w:lang w:eastAsia="de-DE"/>
              </w:rPr>
              <w:t xml:space="preserve">igen Qualitäts-kontrollen ein. </w:t>
            </w:r>
            <w:r w:rsidRPr="00B73F51">
              <w:rPr>
                <w:noProof/>
              </w:rPr>
              <w:t>Halten Sie Ihre Ergebnisse schriftlich fest.</w:t>
            </w:r>
          </w:p>
        </w:tc>
      </w:tr>
    </w:tbl>
    <w:p w:rsidR="00B73F51" w:rsidRPr="00B73F51" w:rsidRDefault="00B73F51" w:rsidP="00B73F51">
      <w:pPr>
        <w:jc w:val="both"/>
        <w:rPr>
          <w:lang w:eastAsia="de-DE"/>
        </w:rPr>
      </w:pPr>
      <w:r w:rsidRPr="00B73F51">
        <w:rPr>
          <w:noProof/>
          <w:lang w:eastAsia="de-DE"/>
        </w:rPr>
        <w:drawing>
          <wp:anchor distT="0" distB="0" distL="114300" distR="114300" simplePos="0" relativeHeight="251829248" behindDoc="0" locked="0" layoutInCell="0" allowOverlap="1" wp14:anchorId="37E2A5B1" wp14:editId="0CFB593C">
            <wp:simplePos x="0" y="0"/>
            <wp:positionH relativeFrom="rightMargin">
              <wp:posOffset>139370</wp:posOffset>
            </wp:positionH>
            <wp:positionV relativeFrom="paragraph">
              <wp:posOffset>-3943070</wp:posOffset>
            </wp:positionV>
            <wp:extent cx="323850" cy="323850"/>
            <wp:effectExtent l="0" t="0" r="0" b="0"/>
            <wp:wrapNone/>
            <wp:docPr id="2255"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3F51">
        <w:rPr>
          <w:noProof/>
          <w:sz w:val="24"/>
          <w:lang w:eastAsia="de-DE"/>
        </w:rPr>
        <w:drawing>
          <wp:anchor distT="0" distB="0" distL="114300" distR="114300" simplePos="0" relativeHeight="251834368" behindDoc="0" locked="0" layoutInCell="0" allowOverlap="1" wp14:anchorId="684DB676" wp14:editId="085DB386">
            <wp:simplePos x="0" y="0"/>
            <wp:positionH relativeFrom="rightMargin">
              <wp:posOffset>122580</wp:posOffset>
            </wp:positionH>
            <wp:positionV relativeFrom="paragraph">
              <wp:posOffset>555955</wp:posOffset>
            </wp:positionV>
            <wp:extent cx="323850" cy="323850"/>
            <wp:effectExtent l="0" t="0" r="0" b="0"/>
            <wp:wrapNone/>
            <wp:docPr id="2257"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B73F51" w:rsidRPr="00B73F51" w:rsidTr="00B73F51">
        <w:trPr>
          <w:trHeight w:val="349"/>
        </w:trPr>
        <w:tc>
          <w:tcPr>
            <w:tcW w:w="147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Phase</w:t>
            </w:r>
          </w:p>
        </w:tc>
        <w:tc>
          <w:tcPr>
            <w:tcW w:w="94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Zeit</w:t>
            </w:r>
          </w:p>
        </w:tc>
        <w:tc>
          <w:tcPr>
            <w:tcW w:w="4961"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Aufgabe</w:t>
            </w:r>
            <w:r w:rsidRPr="00B73F51">
              <w:rPr>
                <w:rFonts w:eastAsia="Times New Roman" w:cs="Times New Roman"/>
                <w:b/>
                <w:noProof/>
                <w:sz w:val="24"/>
                <w:lang w:eastAsia="de-DE"/>
              </w:rPr>
              <w:drawing>
                <wp:anchor distT="0" distB="0" distL="114300" distR="114300" simplePos="0" relativeHeight="251832320" behindDoc="0" locked="0" layoutInCell="0" allowOverlap="1" wp14:anchorId="0DBCC950" wp14:editId="1E83CD4B">
                  <wp:simplePos x="0" y="0"/>
                  <wp:positionH relativeFrom="rightMargin">
                    <wp:posOffset>107950</wp:posOffset>
                  </wp:positionH>
                  <wp:positionV relativeFrom="paragraph">
                    <wp:posOffset>0</wp:posOffset>
                  </wp:positionV>
                  <wp:extent cx="345440" cy="323850"/>
                  <wp:effectExtent l="0" t="0" r="0" b="0"/>
                  <wp:wrapNone/>
                  <wp:docPr id="225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416777CF" wp14:editId="396C1791">
                  <wp:extent cx="302701" cy="324000"/>
                  <wp:effectExtent l="0" t="0" r="2540" b="0"/>
                  <wp:docPr id="225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4A69C8" w:rsidP="00B73F51">
            <w:pPr>
              <w:jc w:val="both"/>
              <w:rPr>
                <w:noProof/>
                <w:lang w:eastAsia="de-DE"/>
              </w:rPr>
            </w:pPr>
            <w:r w:rsidRPr="00AA18D1">
              <w:rPr>
                <w:noProof/>
                <w:lang w:eastAsia="de-DE"/>
              </w:rPr>
              <w:drawing>
                <wp:anchor distT="0" distB="0" distL="114300" distR="114300" simplePos="0" relativeHeight="251902976" behindDoc="0" locked="0" layoutInCell="1" allowOverlap="1" wp14:anchorId="5D267F53" wp14:editId="28EF7097">
                  <wp:simplePos x="0" y="0"/>
                  <wp:positionH relativeFrom="column">
                    <wp:posOffset>3601720</wp:posOffset>
                  </wp:positionH>
                  <wp:positionV relativeFrom="paragraph">
                    <wp:posOffset>109855</wp:posOffset>
                  </wp:positionV>
                  <wp:extent cx="323850" cy="323850"/>
                  <wp:effectExtent l="0" t="0" r="0" b="0"/>
                  <wp:wrapNone/>
                  <wp:docPr id="1507" name="Grafik 15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B73F51" w:rsidRPr="00B73F51">
              <w:rPr>
                <w:noProof/>
                <w:lang w:eastAsia="de-DE"/>
              </w:rPr>
              <w:t xml:space="preserve">Lesen Sie den Auftrag. </w:t>
            </w:r>
          </w:p>
          <w:p w:rsidR="00B73F51" w:rsidRPr="00B73F51" w:rsidRDefault="00B73F51" w:rsidP="00B73F51">
            <w:pPr>
              <w:jc w:val="both"/>
              <w:rPr>
                <w:noProof/>
                <w:lang w:eastAsia="de-DE"/>
              </w:rPr>
            </w:pPr>
            <w:r w:rsidRPr="00B73F51">
              <w:rPr>
                <w:noProof/>
                <w:lang w:eastAsia="de-DE"/>
              </w:rPr>
              <w:t xml:space="preserve">Erstellen Sie den Arbeitsablaufplan. Schätzen Sie für jeden Arbeitsschritt, wie lange Sie in etwa brauchen werden. </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394896AD" wp14:editId="30C92B36">
                  <wp:extent cx="648335" cy="318770"/>
                  <wp:effectExtent l="0" t="0" r="0" b="0"/>
                  <wp:docPr id="2260"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B73F51">
            <w:pPr>
              <w:jc w:val="both"/>
              <w:rPr>
                <w:noProof/>
                <w:lang w:eastAsia="de-DE"/>
              </w:rPr>
            </w:pPr>
            <w:r w:rsidRPr="00B73F51">
              <w:rPr>
                <w:noProof/>
                <w:lang w:eastAsia="de-DE"/>
              </w:rPr>
              <w:t>Suchen Sie sich einen Partner und einigen Sie sich auf eine einheitliche Vorgehensweise. Überprüfen Sie diese mit Hilfe der Lösung.</w:t>
            </w:r>
          </w:p>
          <w:p w:rsidR="00B73F51" w:rsidRPr="00B73F51" w:rsidRDefault="00B73F51" w:rsidP="00B73F51">
            <w:pPr>
              <w:jc w:val="both"/>
              <w:rPr>
                <w:noProof/>
                <w:lang w:eastAsia="de-DE"/>
              </w:rPr>
            </w:pPr>
            <w:r w:rsidRPr="00B73F51">
              <w:rPr>
                <w:noProof/>
                <w:lang w:eastAsia="de-DE"/>
              </w:rPr>
              <w:t>Tauschen Sie sich anschließend über Ihre Zeit-schätzungen aus.</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noProof/>
                <w:lang w:eastAsia="de-DE"/>
              </w:rPr>
            </w:pPr>
            <w:r w:rsidRPr="00B73F51">
              <w:rPr>
                <w:rFonts w:eastAsia="Calibri"/>
                <w:noProof/>
                <w:lang w:eastAsia="de-DE"/>
              </w:rPr>
              <w:drawing>
                <wp:inline distT="0" distB="0" distL="0" distR="0" wp14:anchorId="308B9195" wp14:editId="755CC83C">
                  <wp:extent cx="302701" cy="324000"/>
                  <wp:effectExtent l="0" t="0" r="2540" b="0"/>
                  <wp:docPr id="226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B73F51">
            <w:pPr>
              <w:jc w:val="both"/>
              <w:rPr>
                <w:noProof/>
                <w:lang w:eastAsia="de-DE"/>
              </w:rPr>
            </w:pPr>
            <w:r w:rsidRPr="00B73F51">
              <w:rPr>
                <w:noProof/>
                <w:lang w:eastAsia="de-DE"/>
              </w:rPr>
              <w:t xml:space="preserve">Stellen Sie die Broschur anhand der gegebenen </w:t>
            </w:r>
            <w:r w:rsidR="00BC2107">
              <w:rPr>
                <w:noProof/>
                <w:lang w:eastAsia="de-DE"/>
              </w:rPr>
              <w:t>Auftragsdaten</w:t>
            </w:r>
            <w:r w:rsidRPr="00B73F51">
              <w:rPr>
                <w:noProof/>
                <w:lang w:eastAsia="de-DE"/>
              </w:rPr>
              <w:t xml:space="preserve"> her. Orientieren Sie sich dabei an Ihrem </w:t>
            </w:r>
            <w:r w:rsidR="00BC2107">
              <w:rPr>
                <w:noProof/>
                <w:lang w:eastAsia="de-DE"/>
              </w:rPr>
              <w:t>Arbeitsablauf</w:t>
            </w:r>
            <w:r w:rsidRPr="00B73F51">
              <w:rPr>
                <w:noProof/>
                <w:lang w:eastAsia="de-DE"/>
              </w:rPr>
              <w:t>plan. Notieren Sie für jeden Arbeitsschritt die tatsächlich benötigte Zeit.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189E70D1" wp14:editId="115AB7A7">
                  <wp:extent cx="532800" cy="324000"/>
                  <wp:effectExtent l="0" t="0" r="635" b="0"/>
                  <wp:docPr id="2262"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B73F51">
            <w:pPr>
              <w:jc w:val="both"/>
              <w:rPr>
                <w:noProof/>
                <w:lang w:eastAsia="de-DE"/>
              </w:rPr>
            </w:pPr>
            <w:r w:rsidRPr="00B73F51">
              <w:rPr>
                <w:noProof/>
                <w:lang w:eastAsia="de-DE"/>
              </w:rPr>
              <w:t>Vergleichen Sie Ihr Vorgehen untereinander und bewerten Sie die Qualität Ihrer Broschuren anhand de</w:t>
            </w:r>
            <w:r w:rsidR="000C1C52">
              <w:rPr>
                <w:noProof/>
                <w:lang w:eastAsia="de-DE"/>
              </w:rPr>
              <w:t xml:space="preserve">r </w:t>
            </w:r>
            <w:r w:rsidR="000C1C52">
              <w:rPr>
                <w:noProof/>
                <w:lang w:eastAsia="de-DE"/>
              </w:rPr>
              <w:lastRenderedPageBreak/>
              <w:t>Liste „Qualitätsmerkmale und -</w:t>
            </w:r>
            <w:r w:rsidRPr="00B73F51">
              <w:rPr>
                <w:noProof/>
                <w:lang w:eastAsia="de-DE"/>
              </w:rPr>
              <w:t>prüfung“.</w:t>
            </w:r>
          </w:p>
          <w:p w:rsidR="00B73F51" w:rsidRPr="00B73F51" w:rsidRDefault="00B73F51" w:rsidP="00B73F51">
            <w:pPr>
              <w:jc w:val="both"/>
              <w:rPr>
                <w:noProof/>
                <w:lang w:eastAsia="de-DE"/>
              </w:rPr>
            </w:pPr>
            <w:r w:rsidRPr="00B73F51">
              <w:rPr>
                <w:noProof/>
                <w:lang w:eastAsia="de-DE"/>
              </w:rPr>
              <w:t>Sind Fehler aufgetreten? Wenn ja, welche?</w:t>
            </w:r>
          </w:p>
          <w:p w:rsidR="00B73F51" w:rsidRPr="00B73F51" w:rsidRDefault="00B73F51" w:rsidP="00B73F51">
            <w:pPr>
              <w:rPr>
                <w:noProof/>
                <w:lang w:eastAsia="de-DE"/>
              </w:rPr>
            </w:pPr>
            <w:r w:rsidRPr="00B73F51">
              <w:rPr>
                <w:noProof/>
                <w:lang w:eastAsia="de-DE"/>
              </w:rPr>
              <w:t>Notieren Sie gefundene Fehler auf Karten und heften Sie diese an eine Stellwand. Tauschen</w:t>
            </w:r>
            <w:r w:rsidR="000C1C52">
              <w:rPr>
                <w:noProof/>
                <w:lang w:eastAsia="de-DE"/>
              </w:rPr>
              <w:t xml:space="preserve"> </w:t>
            </w:r>
            <w:r w:rsidRPr="00B73F51">
              <w:rPr>
                <w:noProof/>
                <w:lang w:eastAsia="de-DE"/>
              </w:rPr>
              <w:t>Sie sich über die Entstehung von Fehlern aus.</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lastRenderedPageBreak/>
              <w:drawing>
                <wp:inline distT="0" distB="0" distL="0" distR="0" wp14:anchorId="60443E35" wp14:editId="35136E77">
                  <wp:extent cx="302701" cy="324000"/>
                  <wp:effectExtent l="0" t="0" r="2540" b="0"/>
                  <wp:docPr id="226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B73F51">
            <w:pPr>
              <w:jc w:val="both"/>
              <w:rPr>
                <w:noProof/>
                <w:lang w:eastAsia="de-DE"/>
              </w:rPr>
            </w:pPr>
            <w:r w:rsidRPr="00B73F51">
              <w:rPr>
                <w:noProof/>
                <w:lang w:eastAsia="de-DE"/>
              </w:rPr>
              <w:t xml:space="preserve">Bewerten Sie kritisch Ihre Vorgehensweise und planen Sie Verbesserungen sowie die notwendigen Qualitäts-kontrollen ein. Stellen Sie Überlegungen zu möglichen Rationalisierungsmaßnahmen an und halten Sie diese schriftlich fest. </w:t>
            </w:r>
          </w:p>
        </w:tc>
      </w:tr>
    </w:tbl>
    <w:p w:rsidR="00B73F51" w:rsidRPr="00B73F51" w:rsidRDefault="00B73F51" w:rsidP="00B73F51">
      <w:pPr>
        <w:keepNext/>
        <w:keepLines/>
        <w:suppressAutoHyphens/>
        <w:spacing w:before="200" w:after="120"/>
        <w:outlineLvl w:val="1"/>
        <w:rPr>
          <w:rFonts w:ascii="Source Sans Pro Semibold" w:eastAsia="Times New Roman" w:hAnsi="Source Sans Pro Semibold" w:cs="Times New Roman"/>
          <w:bCs/>
          <w:sz w:val="26"/>
          <w:szCs w:val="26"/>
          <w:lang w:eastAsia="de-DE"/>
        </w:rPr>
      </w:pPr>
      <w:r w:rsidRPr="00B73F51">
        <w:rPr>
          <w:rFonts w:ascii="Source Sans Pro Semibold" w:eastAsia="Times New Roman" w:hAnsi="Source Sans Pro Semibold" w:cs="Times New Roman"/>
          <w:bCs/>
          <w:sz w:val="26"/>
          <w:szCs w:val="26"/>
          <w:lang w:eastAsia="de-DE"/>
        </w:rPr>
        <w:t xml:space="preserve">Auftrag: Drahtrückstichbroschur </w:t>
      </w:r>
      <w:r w:rsidRPr="00B73F51">
        <w:rPr>
          <w:rFonts w:ascii="Source Sans Pro Semibold" w:eastAsia="Times New Roman" w:hAnsi="Source Sans Pro Semibold" w:cs="Times New Roman"/>
          <w:bCs/>
          <w:noProof/>
          <w:sz w:val="24"/>
          <w:szCs w:val="26"/>
          <w:lang w:eastAsia="de-DE"/>
        </w:rPr>
        <w:drawing>
          <wp:anchor distT="0" distB="0" distL="114300" distR="114300" simplePos="0" relativeHeight="251838464" behindDoc="0" locked="0" layoutInCell="0" allowOverlap="1" wp14:anchorId="4581A4B2" wp14:editId="199815DC">
            <wp:simplePos x="0" y="0"/>
            <wp:positionH relativeFrom="rightMargin">
              <wp:posOffset>828040</wp:posOffset>
            </wp:positionH>
            <wp:positionV relativeFrom="paragraph">
              <wp:posOffset>0</wp:posOffset>
            </wp:positionV>
            <wp:extent cx="349200" cy="320400"/>
            <wp:effectExtent l="0" t="0" r="0" b="3810"/>
            <wp:wrapNone/>
            <wp:docPr id="226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3F51">
        <w:rPr>
          <w:rFonts w:ascii="Source Sans Pro Semibold" w:eastAsia="Times New Roman" w:hAnsi="Source Sans Pro Semibold" w:cs="Times New Roman"/>
          <w:bCs/>
          <w:noProof/>
          <w:sz w:val="24"/>
          <w:szCs w:val="26"/>
          <w:lang w:eastAsia="de-DE"/>
        </w:rPr>
        <w:drawing>
          <wp:anchor distT="0" distB="0" distL="114300" distR="114300" simplePos="0" relativeHeight="251837440" behindDoc="0" locked="0" layoutInCell="0" allowOverlap="1" wp14:anchorId="7A8B608D" wp14:editId="5003F3F0">
            <wp:simplePos x="0" y="0"/>
            <wp:positionH relativeFrom="rightMargin">
              <wp:posOffset>467995</wp:posOffset>
            </wp:positionH>
            <wp:positionV relativeFrom="paragraph">
              <wp:posOffset>0</wp:posOffset>
            </wp:positionV>
            <wp:extent cx="349885" cy="320675"/>
            <wp:effectExtent l="0" t="0" r="0" b="3175"/>
            <wp:wrapNone/>
            <wp:docPr id="226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3F51">
        <w:rPr>
          <w:rFonts w:ascii="Source Sans Pro Semibold" w:eastAsia="Times New Roman" w:hAnsi="Source Sans Pro Semibold" w:cs="Times New Roman"/>
          <w:bCs/>
          <w:noProof/>
          <w:sz w:val="24"/>
          <w:szCs w:val="26"/>
          <w:lang w:eastAsia="de-DE"/>
        </w:rPr>
        <w:drawing>
          <wp:anchor distT="0" distB="0" distL="114300" distR="114300" simplePos="0" relativeHeight="251836416" behindDoc="0" locked="0" layoutInCell="0" allowOverlap="1" wp14:anchorId="42B21BA0" wp14:editId="45DA9002">
            <wp:simplePos x="0" y="0"/>
            <wp:positionH relativeFrom="rightMargin">
              <wp:posOffset>107950</wp:posOffset>
            </wp:positionH>
            <wp:positionV relativeFrom="paragraph">
              <wp:posOffset>0</wp:posOffset>
            </wp:positionV>
            <wp:extent cx="349885" cy="320675"/>
            <wp:effectExtent l="0" t="0" r="0" b="3175"/>
            <wp:wrapNone/>
            <wp:docPr id="226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3F51">
        <w:rPr>
          <w:rFonts w:ascii="Source Sans Pro Semibold" w:eastAsia="Times New Roman" w:hAnsi="Source Sans Pro Semibold" w:cs="Times New Roman"/>
          <w:bCs/>
          <w:noProof/>
          <w:sz w:val="24"/>
          <w:szCs w:val="26"/>
          <w:lang w:eastAsia="de-DE"/>
        </w:rPr>
        <w:drawing>
          <wp:anchor distT="0" distB="0" distL="114300" distR="114300" simplePos="0" relativeHeight="251835392" behindDoc="0" locked="0" layoutInCell="0" allowOverlap="1" wp14:anchorId="6CD3701F" wp14:editId="06813579">
            <wp:simplePos x="0" y="0"/>
            <wp:positionH relativeFrom="rightMargin">
              <wp:posOffset>107950</wp:posOffset>
            </wp:positionH>
            <wp:positionV relativeFrom="paragraph">
              <wp:posOffset>0</wp:posOffset>
            </wp:positionV>
            <wp:extent cx="345440" cy="323850"/>
            <wp:effectExtent l="0" t="0" r="0" b="0"/>
            <wp:wrapNone/>
            <wp:docPr id="226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3F51">
        <w:rPr>
          <w:rFonts w:ascii="Source Sans Pro Semibold" w:eastAsia="Times New Roman" w:hAnsi="Source Sans Pro Semibold" w:cs="Times New Roman"/>
          <w:bCs/>
          <w:sz w:val="26"/>
          <w:szCs w:val="26"/>
          <w:lang w:eastAsia="de-DE"/>
        </w:rPr>
        <w:t xml:space="preserve"> mit </w:t>
      </w:r>
      <w:proofErr w:type="spellStart"/>
      <w:r w:rsidRPr="00B73F51">
        <w:rPr>
          <w:rFonts w:ascii="Source Sans Pro Semibold" w:eastAsia="Times New Roman" w:hAnsi="Source Sans Pro Semibold" w:cs="Times New Roman"/>
          <w:bCs/>
          <w:sz w:val="26"/>
          <w:szCs w:val="26"/>
          <w:lang w:eastAsia="de-DE"/>
        </w:rPr>
        <w:t>Ringösen</w:t>
      </w:r>
      <w:proofErr w:type="spellEnd"/>
    </w:p>
    <w:p w:rsidR="00B73F51" w:rsidRPr="00B73F51" w:rsidRDefault="00B73F51" w:rsidP="00B73F51">
      <w:pPr>
        <w:keepNext/>
        <w:keepLines/>
        <w:suppressAutoHyphens/>
        <w:spacing w:before="160" w:after="80"/>
        <w:outlineLvl w:val="3"/>
        <w:rPr>
          <w:rFonts w:ascii="Source Sans Pro Semibold" w:eastAsia="Times New Roman" w:hAnsi="Source Sans Pro Semibold" w:cs="Times New Roman"/>
          <w:bCs/>
          <w:iCs/>
          <w:lang w:eastAsia="de-DE"/>
        </w:rPr>
      </w:pPr>
      <w:r w:rsidRPr="00B73F51">
        <w:rPr>
          <w:rFonts w:ascii="Source Sans Pro Semibold" w:eastAsia="Times New Roman" w:hAnsi="Source Sans Pro Semibold" w:cs="Times New Roman"/>
          <w:bCs/>
          <w:iCs/>
          <w:noProof/>
          <w:sz w:val="24"/>
          <w:lang w:eastAsia="de-DE"/>
        </w:rPr>
        <w:drawing>
          <wp:anchor distT="0" distB="0" distL="114300" distR="114300" simplePos="0" relativeHeight="251839488" behindDoc="0" locked="0" layoutInCell="0" allowOverlap="1" wp14:anchorId="25ED1F20" wp14:editId="14CFE2FF">
            <wp:simplePos x="0" y="0"/>
            <wp:positionH relativeFrom="rightMargin">
              <wp:posOffset>101510</wp:posOffset>
            </wp:positionH>
            <wp:positionV relativeFrom="paragraph">
              <wp:posOffset>213226</wp:posOffset>
            </wp:positionV>
            <wp:extent cx="323850" cy="323850"/>
            <wp:effectExtent l="0" t="0" r="0" b="0"/>
            <wp:wrapNone/>
            <wp:docPr id="2268"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3F51">
        <w:rPr>
          <w:rFonts w:ascii="Source Sans Pro Semibold" w:eastAsia="Times New Roman" w:hAnsi="Source Sans Pro Semibold" w:cs="Times New Roman"/>
          <w:bCs/>
          <w:iCs/>
          <w:lang w:eastAsia="de-DE"/>
        </w:rPr>
        <w:t>Produktdaten</w:t>
      </w:r>
    </w:p>
    <w:tbl>
      <w:tblPr>
        <w:tblStyle w:val="Tabellenraster"/>
        <w:tblW w:w="7366" w:type="dxa"/>
        <w:tblLook w:val="04A0" w:firstRow="1" w:lastRow="0" w:firstColumn="1" w:lastColumn="0" w:noHBand="0" w:noVBand="1"/>
      </w:tblPr>
      <w:tblGrid>
        <w:gridCol w:w="1838"/>
        <w:gridCol w:w="5528"/>
      </w:tblGrid>
      <w:tr w:rsidR="00B73F51" w:rsidRPr="00B73F51" w:rsidTr="00B73F51">
        <w:tc>
          <w:tcPr>
            <w:tcW w:w="1838" w:type="dxa"/>
          </w:tcPr>
          <w:p w:rsidR="00B73F51" w:rsidRPr="00B73F51" w:rsidRDefault="00B73F51" w:rsidP="00B73F51">
            <w:r w:rsidRPr="00B73F51">
              <w:t>Format:</w:t>
            </w:r>
          </w:p>
        </w:tc>
        <w:tc>
          <w:tcPr>
            <w:tcW w:w="5528" w:type="dxa"/>
          </w:tcPr>
          <w:p w:rsidR="00B73F51" w:rsidRPr="00B73F51" w:rsidRDefault="00B73F51" w:rsidP="00B73F51">
            <w:r w:rsidRPr="00B73F51">
              <w:t>14,8</w:t>
            </w:r>
            <w:r w:rsidR="000C1C52">
              <w:t xml:space="preserve"> </w:t>
            </w:r>
            <w:r w:rsidR="006712FC">
              <w:t>cm</w:t>
            </w:r>
            <w:r w:rsidRPr="00B73F51">
              <w:t xml:space="preserve"> x 21</w:t>
            </w:r>
            <w:r w:rsidR="000C1C52">
              <w:t xml:space="preserve"> </w:t>
            </w:r>
            <w:r w:rsidR="006712FC">
              <w:t>cm</w:t>
            </w:r>
          </w:p>
        </w:tc>
      </w:tr>
      <w:tr w:rsidR="00B73F51" w:rsidRPr="00B73F51" w:rsidTr="00B73F51">
        <w:tc>
          <w:tcPr>
            <w:tcW w:w="1838" w:type="dxa"/>
          </w:tcPr>
          <w:p w:rsidR="00B73F51" w:rsidRPr="00B73F51" w:rsidRDefault="00B73F51" w:rsidP="00B73F51">
            <w:r w:rsidRPr="00B73F51">
              <w:t>Umfang:</w:t>
            </w:r>
          </w:p>
        </w:tc>
        <w:tc>
          <w:tcPr>
            <w:tcW w:w="5528" w:type="dxa"/>
          </w:tcPr>
          <w:p w:rsidR="00B73F51" w:rsidRPr="00B73F51" w:rsidRDefault="00B73F51" w:rsidP="00B73F51">
            <w:r w:rsidRPr="00B73F51">
              <w:t>32 Seiten</w:t>
            </w:r>
          </w:p>
          <w:p w:rsidR="00B73F51" w:rsidRPr="00B73F51" w:rsidRDefault="00B73F51" w:rsidP="00B73F51">
            <w:r w:rsidRPr="00B73F51">
              <w:t>4 Bogen a 8 Seiten; Offsetpapier mit 100 g/m²</w:t>
            </w:r>
          </w:p>
          <w:p w:rsidR="00B73F51" w:rsidRPr="00B73F51" w:rsidRDefault="00B73F51" w:rsidP="00B73F51">
            <w:r w:rsidRPr="00B73F51">
              <w:t>Druckbogenformat: 30,6</w:t>
            </w:r>
            <w:r w:rsidR="000C1C52">
              <w:t xml:space="preserve"> </w:t>
            </w:r>
            <w:r w:rsidR="006712FC">
              <w:t>cm</w:t>
            </w:r>
            <w:r w:rsidRPr="00B73F51">
              <w:t xml:space="preserve"> x 44</w:t>
            </w:r>
            <w:r w:rsidR="000C1C52">
              <w:t xml:space="preserve"> </w:t>
            </w:r>
            <w:r w:rsidR="006712FC">
              <w:t>cm</w:t>
            </w:r>
          </w:p>
        </w:tc>
      </w:tr>
      <w:tr w:rsidR="00B73F51" w:rsidRPr="00B73F51" w:rsidTr="00B73F51">
        <w:tc>
          <w:tcPr>
            <w:tcW w:w="1838" w:type="dxa"/>
          </w:tcPr>
          <w:p w:rsidR="00B73F51" w:rsidRPr="00B73F51" w:rsidRDefault="00B73F51" w:rsidP="00B73F51">
            <w:r w:rsidRPr="00B73F51">
              <w:t>Umschlag:</w:t>
            </w:r>
          </w:p>
        </w:tc>
        <w:tc>
          <w:tcPr>
            <w:tcW w:w="5528" w:type="dxa"/>
          </w:tcPr>
          <w:p w:rsidR="00B73F51" w:rsidRPr="00B73F51" w:rsidRDefault="00B73F51" w:rsidP="00B73F51">
            <w:r w:rsidRPr="00B73F51">
              <w:t>4 Seiten; 1 x gerillt; Karton mit 250 g/m²</w:t>
            </w:r>
          </w:p>
        </w:tc>
      </w:tr>
      <w:tr w:rsidR="00B73F51" w:rsidRPr="00B73F51" w:rsidTr="00B73F51">
        <w:tc>
          <w:tcPr>
            <w:tcW w:w="1838" w:type="dxa"/>
          </w:tcPr>
          <w:p w:rsidR="00B73F51" w:rsidRPr="00B73F51" w:rsidRDefault="00B73F51" w:rsidP="00B73F51">
            <w:r w:rsidRPr="00B73F51">
              <w:t>Bindung:</w:t>
            </w:r>
          </w:p>
        </w:tc>
        <w:tc>
          <w:tcPr>
            <w:tcW w:w="5528" w:type="dxa"/>
          </w:tcPr>
          <w:p w:rsidR="00B73F51" w:rsidRPr="00B73F51" w:rsidRDefault="00B73F51" w:rsidP="00B73F51">
            <w:r w:rsidRPr="00B73F51">
              <w:t xml:space="preserve">Drahtrückstichheftung mit </w:t>
            </w:r>
            <w:proofErr w:type="spellStart"/>
            <w:r w:rsidRPr="00B73F51">
              <w:t>Ringösen</w:t>
            </w:r>
            <w:proofErr w:type="spellEnd"/>
          </w:p>
        </w:tc>
      </w:tr>
      <w:tr w:rsidR="00B73F51" w:rsidRPr="00B73F51" w:rsidTr="00B73F51">
        <w:tc>
          <w:tcPr>
            <w:tcW w:w="1838" w:type="dxa"/>
          </w:tcPr>
          <w:p w:rsidR="00B73F51" w:rsidRPr="00B73F51" w:rsidRDefault="00B73F51" w:rsidP="00B73F51">
            <w:r w:rsidRPr="00B73F51">
              <w:t>weitere Angaben:</w:t>
            </w:r>
          </w:p>
        </w:tc>
        <w:tc>
          <w:tcPr>
            <w:tcW w:w="5528" w:type="dxa"/>
          </w:tcPr>
          <w:p w:rsidR="00B73F51" w:rsidRPr="00B73F51" w:rsidRDefault="00B73F51" w:rsidP="00B73F51">
            <w:r w:rsidRPr="00B73F51">
              <w:t>Beschnitt: 5</w:t>
            </w:r>
            <w:r w:rsidR="000C1C52">
              <w:t xml:space="preserve"> </w:t>
            </w:r>
            <w:r w:rsidR="006712FC">
              <w:t>mm</w:t>
            </w:r>
          </w:p>
        </w:tc>
      </w:tr>
    </w:tbl>
    <w:p w:rsidR="00B73F51" w:rsidRPr="00B73F51" w:rsidRDefault="00B73F51" w:rsidP="00B73F51">
      <w:pPr>
        <w:keepNext/>
        <w:keepLines/>
        <w:suppressAutoHyphens/>
        <w:spacing w:before="160" w:after="80"/>
        <w:jc w:val="both"/>
        <w:outlineLvl w:val="3"/>
        <w:rPr>
          <w:rFonts w:ascii="Source Sans Pro Semibold" w:eastAsia="Times New Roman" w:hAnsi="Source Sans Pro Semibold" w:cs="Times New Roman"/>
          <w:bCs/>
          <w:iCs/>
          <w:lang w:eastAsia="de-DE"/>
        </w:rPr>
      </w:pPr>
      <w:r w:rsidRPr="00B73F51">
        <w:rPr>
          <w:rFonts w:ascii="Source Sans Pro Semibold" w:eastAsia="Times New Roman" w:hAnsi="Source Sans Pro Semibold" w:cs="Times New Roman"/>
          <w:bCs/>
          <w:iCs/>
          <w:lang w:eastAsia="de-DE"/>
        </w:rPr>
        <w:t>Beschreibung</w:t>
      </w:r>
    </w:p>
    <w:p w:rsidR="00B73F51" w:rsidRPr="00B73F51" w:rsidRDefault="00B73F51" w:rsidP="00B73F51">
      <w:pPr>
        <w:jc w:val="both"/>
      </w:pPr>
      <w:r w:rsidRPr="00B73F51">
        <w:t xml:space="preserve">Eine Drahtrückstichbroschur mit </w:t>
      </w:r>
      <w:proofErr w:type="spellStart"/>
      <w:r w:rsidRPr="00B73F51">
        <w:t>Ringösen</w:t>
      </w:r>
      <w:proofErr w:type="spellEnd"/>
      <w:r w:rsidRPr="00B73F51">
        <w:t xml:space="preserve"> hat den gleichen Aufbau wie eine normale Drahtrückstichbroschur. Der einzige Unterschied zwischen diesen beiden Broschuren besteht darin, dass die Drahtklammern bei der Broschur mit </w:t>
      </w:r>
      <w:proofErr w:type="spellStart"/>
      <w:r w:rsidRPr="00B73F51">
        <w:t>Ringösen</w:t>
      </w:r>
      <w:proofErr w:type="spellEnd"/>
      <w:r w:rsidRPr="00B73F51">
        <w:t xml:space="preserve"> mit einem Bogen versehen sind. Diesen Bogen bezeichnet man als </w:t>
      </w:r>
      <w:proofErr w:type="spellStart"/>
      <w:r w:rsidRPr="00B73F51">
        <w:t>Ringöse</w:t>
      </w:r>
      <w:proofErr w:type="spellEnd"/>
      <w:r w:rsidRPr="00B73F51">
        <w:t xml:space="preserve">. Mit Hilfe dieser </w:t>
      </w:r>
      <w:proofErr w:type="spellStart"/>
      <w:r w:rsidRPr="00B73F51">
        <w:t>Ringösen</w:t>
      </w:r>
      <w:proofErr w:type="spellEnd"/>
      <w:r w:rsidRPr="00B73F51">
        <w:t xml:space="preserve"> kö</w:t>
      </w:r>
      <w:r w:rsidRPr="00B73F51">
        <w:t>n</w:t>
      </w:r>
      <w:r w:rsidRPr="00B73F51">
        <w:t>nen die Broschuren in einen</w:t>
      </w:r>
      <w:r w:rsidR="00BF2749">
        <w:t xml:space="preserve"> Ringordner eingeheftet werden.</w:t>
      </w:r>
    </w:p>
    <w:p w:rsidR="00B73F51" w:rsidRPr="00B73F51" w:rsidRDefault="00B73F51" w:rsidP="00B73F51">
      <w:pPr>
        <w:keepNext/>
        <w:keepLines/>
        <w:suppressAutoHyphens/>
        <w:spacing w:before="160" w:after="80"/>
        <w:jc w:val="both"/>
        <w:outlineLvl w:val="3"/>
        <w:rPr>
          <w:rFonts w:ascii="Source Sans Pro Semibold" w:eastAsia="Times New Roman" w:hAnsi="Source Sans Pro Semibold" w:cs="Times New Roman"/>
          <w:bCs/>
          <w:iCs/>
          <w:u w:val="single"/>
          <w:lang w:eastAsia="de-DE"/>
        </w:rPr>
      </w:pPr>
      <w:r w:rsidRPr="00B73F51">
        <w:rPr>
          <w:rFonts w:ascii="Source Sans Pro Semibold" w:eastAsia="Times New Roman" w:hAnsi="Source Sans Pro Semibold" w:cs="Times New Roman"/>
          <w:bCs/>
          <w:iCs/>
          <w:lang w:eastAsia="de-DE"/>
        </w:rPr>
        <w:t>Arbeitsablauf</w:t>
      </w:r>
    </w:p>
    <w:p w:rsidR="00B73F51" w:rsidRPr="00B73F51" w:rsidRDefault="00B73F51" w:rsidP="00B73F51">
      <w:pPr>
        <w:jc w:val="both"/>
      </w:pPr>
      <w:r w:rsidRPr="00B73F51">
        <w:t xml:space="preserve">Zuerst müssen Sie die Inhaltsbogen im 2-Bruch-Kreuzfalz falzen. Halbieren Sie hierzu die längere Bogenseite und ziehen Sie einen scharfkantigen Falz. Der zweite Bruch wird im 90 </w:t>
      </w:r>
      <w:r w:rsidRPr="00B73F51">
        <w:rPr>
          <w:vertAlign w:val="superscript"/>
        </w:rPr>
        <w:t>0</w:t>
      </w:r>
      <w:r w:rsidRPr="00B73F51">
        <w:t xml:space="preserve"> Winkel zum ersten hergestellt, es wird wieder die längere Seite halbiert. </w:t>
      </w:r>
    </w:p>
    <w:p w:rsidR="00B73F51" w:rsidRPr="00B73F51" w:rsidRDefault="00B73F51" w:rsidP="00B73F51">
      <w:pPr>
        <w:jc w:val="both"/>
      </w:pPr>
      <w:r w:rsidRPr="00B73F51">
        <w:t>Nachdem Sie alle Inhaltbogen gefalzt haben</w:t>
      </w:r>
      <w:r w:rsidR="000C1C52">
        <w:t>,</w:t>
      </w:r>
      <w:r w:rsidRPr="00B73F51">
        <w:t xml:space="preserve"> können Sie den Umschlag herstellen. Je nach Materialstärke müssen Sie den Umschlag zuerst rillen, anschließend können Sie ihn mit dem Falzbein in der Rille falzen. </w:t>
      </w:r>
    </w:p>
    <w:p w:rsidR="00B73F51" w:rsidRPr="00B73F51" w:rsidRDefault="00B73F51" w:rsidP="00B73F51">
      <w:pPr>
        <w:jc w:val="both"/>
        <w:rPr>
          <w:lang w:eastAsia="de-DE"/>
        </w:rPr>
      </w:pPr>
      <w:r w:rsidRPr="00B73F51">
        <w:rPr>
          <w:lang w:eastAsia="de-DE"/>
        </w:rPr>
        <w:t>Sammeln Sie nun alle Bogenteile und den Umschlag. Stoßen Sie die gesammelte Lage am Kopf auf</w:t>
      </w:r>
      <w:r w:rsidR="000C1C52">
        <w:rPr>
          <w:lang w:eastAsia="de-DE"/>
        </w:rPr>
        <w:t>,</w:t>
      </w:r>
      <w:r w:rsidRPr="00B73F51">
        <w:rPr>
          <w:lang w:eastAsia="de-DE"/>
        </w:rPr>
        <w:t xml:space="preserve"> um eine Anlage zu erhalten. Jetzt können Sie am Klopfer die Drahtkla</w:t>
      </w:r>
      <w:r w:rsidRPr="00B73F51">
        <w:rPr>
          <w:lang w:eastAsia="de-DE"/>
        </w:rPr>
        <w:t>m</w:t>
      </w:r>
      <w:r w:rsidRPr="00B73F51">
        <w:rPr>
          <w:lang w:eastAsia="de-DE"/>
        </w:rPr>
        <w:t xml:space="preserve">mern anbringen. Ermitteln Sie dazu die Mitte des Produktes. Die </w:t>
      </w:r>
      <w:proofErr w:type="spellStart"/>
      <w:r w:rsidRPr="00B73F51">
        <w:rPr>
          <w:lang w:eastAsia="de-DE"/>
        </w:rPr>
        <w:t>Ringösenmitten</w:t>
      </w:r>
      <w:proofErr w:type="spellEnd"/>
      <w:r w:rsidRPr="00B73F51">
        <w:rPr>
          <w:lang w:eastAsia="de-DE"/>
        </w:rPr>
        <w:t xml:space="preserve"> mü</w:t>
      </w:r>
      <w:r w:rsidRPr="00B73F51">
        <w:rPr>
          <w:lang w:eastAsia="de-DE"/>
        </w:rPr>
        <w:t>s</w:t>
      </w:r>
      <w:r w:rsidRPr="00B73F51">
        <w:rPr>
          <w:lang w:eastAsia="de-DE"/>
        </w:rPr>
        <w:t>sen nun genau 40</w:t>
      </w:r>
      <w:r w:rsidR="000C1C52">
        <w:rPr>
          <w:lang w:eastAsia="de-DE"/>
        </w:rPr>
        <w:t xml:space="preserve"> </w:t>
      </w:r>
      <w:r w:rsidR="006712FC">
        <w:rPr>
          <w:lang w:eastAsia="de-DE"/>
        </w:rPr>
        <w:t>mm</w:t>
      </w:r>
      <w:r w:rsidRPr="00B73F51">
        <w:rPr>
          <w:lang w:eastAsia="de-DE"/>
        </w:rPr>
        <w:t xml:space="preserve"> von der Bogenmitte platziert werden, sonst können sie später nicht in einen Ringordner eingeheftet werden. Wenn Sie die Klammern an der richtigen Position angebracht haben, müssen Sie mit dem Planschneider das Produkt noch 3-seitig beschneiden.</w:t>
      </w:r>
    </w:p>
    <w:p w:rsidR="00B73F51" w:rsidRPr="00B73F51" w:rsidRDefault="00942397" w:rsidP="00B73F51">
      <w:pPr>
        <w:jc w:val="both"/>
      </w:pPr>
      <w:r w:rsidRPr="00B73F51">
        <w:rPr>
          <w:noProof/>
          <w:sz w:val="16"/>
          <w:szCs w:val="16"/>
          <w:lang w:eastAsia="de-DE"/>
        </w:rPr>
        <mc:AlternateContent>
          <mc:Choice Requires="wpg">
            <w:drawing>
              <wp:anchor distT="0" distB="0" distL="114300" distR="114300" simplePos="0" relativeHeight="251699200" behindDoc="0" locked="0" layoutInCell="1" allowOverlap="1" wp14:anchorId="06441859" wp14:editId="7D66BB49">
                <wp:simplePos x="0" y="0"/>
                <wp:positionH relativeFrom="column">
                  <wp:posOffset>3810</wp:posOffset>
                </wp:positionH>
                <wp:positionV relativeFrom="paragraph">
                  <wp:posOffset>102870</wp:posOffset>
                </wp:positionV>
                <wp:extent cx="3187700" cy="1840865"/>
                <wp:effectExtent l="19050" t="0" r="31750" b="26035"/>
                <wp:wrapNone/>
                <wp:docPr id="2172" name="Gruppieren 2172"/>
                <wp:cNvGraphicFramePr/>
                <a:graphic xmlns:a="http://schemas.openxmlformats.org/drawingml/2006/main">
                  <a:graphicData uri="http://schemas.microsoft.com/office/word/2010/wordprocessingGroup">
                    <wpg:wgp>
                      <wpg:cNvGrpSpPr/>
                      <wpg:grpSpPr>
                        <a:xfrm>
                          <a:off x="0" y="0"/>
                          <a:ext cx="3187700" cy="1840865"/>
                          <a:chOff x="0" y="0"/>
                          <a:chExt cx="3187816" cy="1841327"/>
                        </a:xfrm>
                      </wpg:grpSpPr>
                      <wpg:grpSp>
                        <wpg:cNvPr id="2173" name="Gruppieren 2173"/>
                        <wpg:cNvGrpSpPr/>
                        <wpg:grpSpPr>
                          <a:xfrm>
                            <a:off x="0" y="136236"/>
                            <a:ext cx="3187816" cy="1705091"/>
                            <a:chOff x="0" y="0"/>
                            <a:chExt cx="3187816" cy="1705091"/>
                          </a:xfrm>
                        </wpg:grpSpPr>
                        <wps:wsp>
                          <wps:cNvPr id="2174" name="Trapezoid 2174"/>
                          <wps:cNvSpPr/>
                          <wps:spPr>
                            <a:xfrm>
                              <a:off x="1535546" y="265546"/>
                              <a:ext cx="1652270" cy="1439545"/>
                            </a:xfrm>
                            <a:prstGeom prst="trapezoid">
                              <a:avLst/>
                            </a:prstGeom>
                            <a:solidFill>
                              <a:srgbClr val="5B9BD5">
                                <a:lumMod val="40000"/>
                                <a:lumOff val="60000"/>
                              </a:srgbClr>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75" name="Parallelogramm 2175"/>
                          <wps:cNvSpPr/>
                          <wps:spPr>
                            <a:xfrm>
                              <a:off x="0" y="265546"/>
                              <a:ext cx="2821940" cy="1439545"/>
                            </a:xfrm>
                            <a:prstGeom prst="parallelogram">
                              <a:avLst/>
                            </a:prstGeom>
                            <a:solidFill>
                              <a:srgbClr val="5B9BD5"/>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76" name="Runde Klammer links 2176"/>
                          <wps:cNvSpPr/>
                          <wps:spPr>
                            <a:xfrm rot="5400000">
                              <a:off x="1078346" y="127000"/>
                              <a:ext cx="105410" cy="157480"/>
                            </a:xfrm>
                            <a:prstGeom prst="leftBracket">
                              <a:avLst/>
                            </a:prstGeom>
                            <a:noFill/>
                            <a:ln w="25400" cap="flat" cmpd="sng" algn="ctr">
                              <a:solidFill>
                                <a:srgbClr val="FF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77" name="Gerader Verbinder 22"/>
                          <wps:cNvCnPr/>
                          <wps:spPr>
                            <a:xfrm flipH="1">
                              <a:off x="972128" y="247073"/>
                              <a:ext cx="80010" cy="0"/>
                            </a:xfrm>
                            <a:prstGeom prst="line">
                              <a:avLst/>
                            </a:prstGeom>
                            <a:noFill/>
                            <a:ln w="25400" cap="flat" cmpd="sng" algn="ctr">
                              <a:solidFill>
                                <a:srgbClr val="FF0000"/>
                              </a:solidFill>
                              <a:prstDash val="solid"/>
                              <a:miter lim="800000"/>
                            </a:ln>
                            <a:effectLst/>
                          </wps:spPr>
                          <wps:bodyPr/>
                        </wps:wsp>
                        <wps:wsp>
                          <wps:cNvPr id="2178" name="Gerader Verbinder 23"/>
                          <wps:cNvCnPr/>
                          <wps:spPr>
                            <a:xfrm flipH="1">
                              <a:off x="1207655" y="244764"/>
                              <a:ext cx="80010" cy="0"/>
                            </a:xfrm>
                            <a:prstGeom prst="line">
                              <a:avLst/>
                            </a:prstGeom>
                            <a:noFill/>
                            <a:ln w="25400" cap="flat" cmpd="sng" algn="ctr">
                              <a:solidFill>
                                <a:srgbClr val="FF0000"/>
                              </a:solidFill>
                              <a:prstDash val="solid"/>
                              <a:miter lim="800000"/>
                            </a:ln>
                            <a:effectLst/>
                          </wps:spPr>
                          <wps:bodyPr/>
                        </wps:wsp>
                        <wps:wsp>
                          <wps:cNvPr id="2179" name="Runde Klammer links 2179"/>
                          <wps:cNvSpPr/>
                          <wps:spPr>
                            <a:xfrm rot="5400000">
                              <a:off x="2006601" y="120072"/>
                              <a:ext cx="105410" cy="157480"/>
                            </a:xfrm>
                            <a:prstGeom prst="leftBracket">
                              <a:avLst/>
                            </a:prstGeom>
                            <a:noFill/>
                            <a:ln w="25400" cap="flat" cmpd="sng" algn="ctr">
                              <a:solidFill>
                                <a:srgbClr val="FF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80" name="Gerader Verbinder 25"/>
                          <wps:cNvCnPr/>
                          <wps:spPr>
                            <a:xfrm flipH="1">
                              <a:off x="1900382" y="240146"/>
                              <a:ext cx="80010" cy="0"/>
                            </a:xfrm>
                            <a:prstGeom prst="line">
                              <a:avLst/>
                            </a:prstGeom>
                            <a:noFill/>
                            <a:ln w="25400" cap="flat" cmpd="sng" algn="ctr">
                              <a:solidFill>
                                <a:srgbClr val="FF0000"/>
                              </a:solidFill>
                              <a:prstDash val="solid"/>
                              <a:miter lim="800000"/>
                            </a:ln>
                            <a:effectLst/>
                          </wps:spPr>
                          <wps:bodyPr/>
                        </wps:wsp>
                        <wps:wsp>
                          <wps:cNvPr id="2181" name="Gerader Verbinder 26"/>
                          <wps:cNvCnPr/>
                          <wps:spPr>
                            <a:xfrm flipH="1">
                              <a:off x="2135909" y="237836"/>
                              <a:ext cx="80010" cy="0"/>
                            </a:xfrm>
                            <a:prstGeom prst="line">
                              <a:avLst/>
                            </a:prstGeom>
                            <a:noFill/>
                            <a:ln w="25400" cap="flat" cmpd="sng" algn="ctr">
                              <a:solidFill>
                                <a:srgbClr val="FF0000"/>
                              </a:solidFill>
                              <a:prstDash val="solid"/>
                              <a:miter lim="800000"/>
                            </a:ln>
                            <a:effectLst/>
                          </wps:spPr>
                          <wps:bodyPr/>
                        </wps:wsp>
                        <wps:wsp>
                          <wps:cNvPr id="2182" name="Gerade Verbindung mit Pfeil 2182"/>
                          <wps:cNvCnPr/>
                          <wps:spPr>
                            <a:xfrm>
                              <a:off x="367146" y="0"/>
                              <a:ext cx="1223645" cy="0"/>
                            </a:xfrm>
                            <a:prstGeom prst="straightConnector1">
                              <a:avLst/>
                            </a:prstGeom>
                            <a:noFill/>
                            <a:ln w="6350" cap="flat" cmpd="sng" algn="ctr">
                              <a:solidFill>
                                <a:srgbClr val="5B9BD5"/>
                              </a:solidFill>
                              <a:prstDash val="solid"/>
                              <a:miter lim="800000"/>
                              <a:headEnd type="triangle"/>
                              <a:tailEnd type="triangle"/>
                            </a:ln>
                            <a:effectLst/>
                          </wps:spPr>
                          <wps:bodyPr/>
                        </wps:wsp>
                        <wps:wsp>
                          <wps:cNvPr id="2183" name="Gerade Verbindung mit Pfeil 2183"/>
                          <wps:cNvCnPr/>
                          <wps:spPr>
                            <a:xfrm flipH="1">
                              <a:off x="1122219" y="115455"/>
                              <a:ext cx="469265" cy="0"/>
                            </a:xfrm>
                            <a:prstGeom prst="straightConnector1">
                              <a:avLst/>
                            </a:prstGeom>
                            <a:noFill/>
                            <a:ln w="6350" cap="flat" cmpd="sng" algn="ctr">
                              <a:solidFill>
                                <a:srgbClr val="5B9BD5"/>
                              </a:solidFill>
                              <a:prstDash val="solid"/>
                              <a:miter lim="800000"/>
                              <a:headEnd type="triangle"/>
                              <a:tailEnd type="triangle"/>
                            </a:ln>
                            <a:effectLst/>
                          </wps:spPr>
                          <wps:bodyPr/>
                        </wps:wsp>
                        <wps:wsp>
                          <wps:cNvPr id="2184" name="Gerade Verbindung mit Pfeil 2184"/>
                          <wps:cNvCnPr/>
                          <wps:spPr>
                            <a:xfrm flipH="1">
                              <a:off x="1593273" y="117764"/>
                              <a:ext cx="469265" cy="0"/>
                            </a:xfrm>
                            <a:prstGeom prst="straightConnector1">
                              <a:avLst/>
                            </a:prstGeom>
                            <a:noFill/>
                            <a:ln w="6350" cap="flat" cmpd="sng" algn="ctr">
                              <a:solidFill>
                                <a:srgbClr val="5B9BD5"/>
                              </a:solidFill>
                              <a:prstDash val="solid"/>
                              <a:miter lim="800000"/>
                              <a:headEnd type="triangle"/>
                              <a:tailEnd type="triangle"/>
                            </a:ln>
                            <a:effectLst/>
                          </wps:spPr>
                          <wps:bodyPr/>
                        </wps:wsp>
                      </wpg:grpSp>
                      <wps:wsp>
                        <wps:cNvPr id="2185" name="Textfeld 2"/>
                        <wps:cNvSpPr txBox="1">
                          <a:spLocks noChangeArrowheads="1"/>
                        </wps:cNvSpPr>
                        <wps:spPr bwMode="auto">
                          <a:xfrm>
                            <a:off x="766563" y="0"/>
                            <a:ext cx="565396" cy="187960"/>
                          </a:xfrm>
                          <a:prstGeom prst="rect">
                            <a:avLst/>
                          </a:prstGeom>
                          <a:noFill/>
                          <a:ln w="9525">
                            <a:noFill/>
                            <a:miter lim="800000"/>
                            <a:headEnd/>
                            <a:tailEnd/>
                          </a:ln>
                        </wps:spPr>
                        <wps:txbx>
                          <w:txbxContent>
                            <w:p w:rsidR="00A812E7" w:rsidRPr="00B02C8E" w:rsidRDefault="00A812E7" w:rsidP="00B73F51">
                              <w:pPr>
                                <w:rPr>
                                  <w:sz w:val="10"/>
                                  <w:szCs w:val="10"/>
                                </w:rPr>
                              </w:pPr>
                              <w:r>
                                <w:rPr>
                                  <w:sz w:val="10"/>
                                  <w:szCs w:val="10"/>
                                </w:rPr>
                                <w:t>Bogenmitte</w:t>
                              </w:r>
                            </w:p>
                          </w:txbxContent>
                        </wps:txbx>
                        <wps:bodyPr rot="0" vert="horz" wrap="square" lIns="91440" tIns="45720" rIns="91440" bIns="45720" anchor="t" anchorCtr="0">
                          <a:noAutofit/>
                        </wps:bodyPr>
                      </wps:wsp>
                      <wps:wsp>
                        <wps:cNvPr id="2186" name="Textfeld 2"/>
                        <wps:cNvSpPr txBox="1">
                          <a:spLocks noChangeArrowheads="1"/>
                        </wps:cNvSpPr>
                        <wps:spPr bwMode="auto">
                          <a:xfrm>
                            <a:off x="1163782" y="115454"/>
                            <a:ext cx="382905" cy="161290"/>
                          </a:xfrm>
                          <a:prstGeom prst="rect">
                            <a:avLst/>
                          </a:prstGeom>
                          <a:noFill/>
                          <a:ln w="9525">
                            <a:noFill/>
                            <a:miter lim="800000"/>
                            <a:headEnd/>
                            <a:tailEnd/>
                          </a:ln>
                        </wps:spPr>
                        <wps:txbx>
                          <w:txbxContent>
                            <w:p w:rsidR="00A812E7" w:rsidRPr="00B02C8E" w:rsidRDefault="00A812E7" w:rsidP="00B73F51">
                              <w:pPr>
                                <w:rPr>
                                  <w:sz w:val="10"/>
                                  <w:szCs w:val="10"/>
                                </w:rPr>
                              </w:pPr>
                              <w:r w:rsidRPr="00B02C8E">
                                <w:rPr>
                                  <w:sz w:val="10"/>
                                  <w:szCs w:val="10"/>
                                </w:rPr>
                                <w:t>40</w:t>
                              </w:r>
                              <w:r>
                                <w:rPr>
                                  <w:sz w:val="10"/>
                                  <w:szCs w:val="10"/>
                                </w:rPr>
                                <w:t>mm</w:t>
                              </w:r>
                            </w:p>
                          </w:txbxContent>
                        </wps:txbx>
                        <wps:bodyPr rot="0" vert="horz" wrap="square" lIns="91440" tIns="45720" rIns="91440" bIns="45720" anchor="t" anchorCtr="0">
                          <a:noAutofit/>
                        </wps:bodyPr>
                      </wps:wsp>
                      <wps:wsp>
                        <wps:cNvPr id="2187" name="Textfeld 2"/>
                        <wps:cNvSpPr txBox="1">
                          <a:spLocks noChangeArrowheads="1"/>
                        </wps:cNvSpPr>
                        <wps:spPr bwMode="auto">
                          <a:xfrm>
                            <a:off x="1630219" y="115454"/>
                            <a:ext cx="382905" cy="161290"/>
                          </a:xfrm>
                          <a:prstGeom prst="rect">
                            <a:avLst/>
                          </a:prstGeom>
                          <a:noFill/>
                          <a:ln w="9525">
                            <a:noFill/>
                            <a:miter lim="800000"/>
                            <a:headEnd/>
                            <a:tailEnd/>
                          </a:ln>
                        </wps:spPr>
                        <wps:txbx>
                          <w:txbxContent>
                            <w:p w:rsidR="00A812E7" w:rsidRPr="00B02C8E" w:rsidRDefault="00A812E7" w:rsidP="00B73F51">
                              <w:pPr>
                                <w:rPr>
                                  <w:sz w:val="10"/>
                                  <w:szCs w:val="10"/>
                                </w:rPr>
                              </w:pPr>
                              <w:r w:rsidRPr="00B02C8E">
                                <w:rPr>
                                  <w:sz w:val="10"/>
                                  <w:szCs w:val="10"/>
                                </w:rPr>
                                <w:t>40</w:t>
                              </w:r>
                              <w:r>
                                <w:rPr>
                                  <w:sz w:val="10"/>
                                  <w:szCs w:val="10"/>
                                </w:rPr>
                                <w:t>mm</w:t>
                              </w:r>
                            </w:p>
                          </w:txbxContent>
                        </wps:txbx>
                        <wps:bodyPr rot="0" vert="horz" wrap="square" lIns="91440" tIns="45720" rIns="91440" bIns="45720" anchor="t" anchorCtr="0">
                          <a:noAutofit/>
                        </wps:bodyPr>
                      </wps:wsp>
                    </wpg:wgp>
                  </a:graphicData>
                </a:graphic>
              </wp:anchor>
            </w:drawing>
          </mc:Choice>
          <mc:Fallback>
            <w:pict>
              <v:group id="Gruppieren 2172" o:spid="_x0000_s1114" style="position:absolute;left:0;text-align:left;margin-left:.3pt;margin-top:8.1pt;width:251pt;height:144.95pt;z-index:251699200" coordsize="31878,184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">
                <v:group id="Gruppieren 2173" o:spid="_x0000_s1115" style="position:absolute;top:1362;width:31878;height:17051" coordsize="31878,1705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MjF9uXFAAAA3QAA&#10;AA8AAAAAAAAAAAAAAAAAqgIAAGRycy9kb3ducmV2LnhtbFBLBQYAAAAABAAEAPoAAACcAwAAAAA=&#10;">
                  <v:shape id="Trapezoid 2174" o:spid="_x0000_s1116" style="position:absolute;left:15355;top:2655;width:16523;height:14395;visibility:visible;mso-wrap-style:square;v-text-anchor:middle" coordsize="1652270,14395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8QdH8YA&#10;AADdAAAADwAAAGRycy9kb3ducmV2LnhtbESPQWvCQBSE74L/YXkFL6IbQ7E2dRUVpHqwpVbo9ZF9&#10;TUKyb8PuVtN/7wqCx2FmvmHmy8404kzOV5YVTMYJCOLc6ooLBafv7WgGwgdkjY1lUvBPHpaLfm+O&#10;mbYX/qLzMRQiQthnqKAMoc2k9HlJBv3YtsTR+7XOYIjSFVI7vES4aWSaJFNpsOK4UGJLm5Ly+vhn&#10;FPzU73Lo9Gb9mX7s3Wn6qpNtfVBq8NSt3kAE6sIjfG/vtIJ08vIMtzfxCcjFF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8QdH8YAAADdAAAADwAAAAAAAAAAAAAAAACYAgAAZHJz&#10;L2Rvd25yZXYueG1sUEsFBgAAAAAEAAQA9QAAAIsDAAAAAA==&#10;" path="m,1439545l359886,r932498,l1652270,1439545,,1439545xe" fillcolor="#bdd7ee" strokecolor="#41719c" strokeweight="1pt">
                    <v:stroke joinstyle="miter"/>
                    <v:path arrowok="t" o:connecttype="custom" o:connectlocs="0,1439545;359886,0;1292384,0;1652270,1439545;0,1439545" o:connectangles="0,0,0,0,0"/>
                  </v:shape>
                  <v:shapetype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Parallelogramm 2175" o:spid="_x0000_s1117" type="#_x0000_t7" style="position:absolute;top:2655;width:28219;height:1439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KDP8UA&#10;AADdAAAADwAAAGRycy9kb3ducmV2LnhtbESPQWvCQBSE74L/YXmCt7pJsLakrmJbpNKTter5kX1N&#10;gtm32+wa47/vFgSPw8x8w8yXvWlER62vLStIJwkI4sLqmksF++/1wzMIH5A1NpZJwZU8LBfDwRxz&#10;bS/8Rd0ulCJC2OeooArB5VL6oiKDfmIdcfR+bGswRNmWUrd4iXDTyCxJZtJgzXGhQkdvFRWn3dko&#10;2HYu0x/vM/fqt4fp5+/BpElxVGo86lcvIAL14R6+tTdaQZY+PcL/m/gE5OI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4oM/xQAAAN0AAAAPAAAAAAAAAAAAAAAAAJgCAABkcnMv&#10;ZG93bnJldi54bWxQSwUGAAAAAAQABAD1AAAAigMAAAAA&#10;" adj="2755" fillcolor="#5b9bd5" strokecolor="#41719c" strokeweight="1pt"/>
                  <v:shapetype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Runde Klammer links 2176" o:spid="_x0000_s1118" type="#_x0000_t85" style="position:absolute;left:10783;top:1270;width:1054;height:1574;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qrFKsUA&#10;AADdAAAADwAAAGRycy9kb3ducmV2LnhtbESPzWrDMBCE74G+g9hCb4nsFJLiRjElbSGQU+w8wNba&#10;2ibWykjyT/v0UaGQ4zAz3zC7fDadGMn51rKCdJWAIK6sbrlWcCk/ly8gfEDW2FkmBT/kId8/LHaY&#10;aTvxmcYi1CJC2GeooAmhz6T0VUMG/cr2xNH7ts5giNLVUjucItx0cp0kG2mw5bjQYE+HhqprMRgF&#10;7uu5HnVhuC+P22p4/72eDvpDqafH+e0VRKA53MP/7aNWsE63G/h7E5+A3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uqsUqxQAAAN0AAAAPAAAAAAAAAAAAAAAAAJgCAABkcnMv&#10;ZG93bnJldi54bWxQSwUGAAAAAAQABAD1AAAAigMAAAAA&#10;" adj="1205" strokecolor="red" strokeweight="2pt">
                    <v:stroke joinstyle="miter"/>
                  </v:shape>
                  <v:line id="Gerader Verbinder 22" o:spid="_x0000_s1119" style="position:absolute;flip:x;visibility:visible;mso-wrap-style:square" from="9721,2470" to="10521,24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938Z8QAAADdAAAADwAAAGRycy9kb3ducmV2LnhtbESPQYvCMBSE78L+h/AEb5rWgy5dY1lk&#10;BVl7WesPeDTPtrR5KU2sXX+9EQSPw8x8w2zS0bRioN7VlhXEiwgEcWF1zaWCc76ff4JwHllja5kU&#10;/JODdPsx2WCi7Y3/aDj5UgQIuwQVVN53iZSuqMigW9iOOHgX2xv0Qfal1D3eAty0chlFK2mw5rBQ&#10;YUe7iormdDUKivqem+vv8MNDFttjxlneXJxSs+n4/QXC0+jf4Vf7oBUs4/Uanm/CE5Db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3fxnxAAAAN0AAAAPAAAAAAAAAAAA&#10;AAAAAKECAABkcnMvZG93bnJldi54bWxQSwUGAAAAAAQABAD5AAAAkgMAAAAA&#10;" strokecolor="red" strokeweight="2pt">
                    <v:stroke joinstyle="miter"/>
                  </v:line>
                  <v:line id="Gerader Verbinder 23" o:spid="_x0000_s1120" style="position:absolute;flip:x;visibility:visible;mso-wrap-style:square" from="12076,2447" to="12876,24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kJoFcAAAADdAAAADwAAAGRycy9kb3ducmV2LnhtbERPzYrCMBC+C75DmAVvNq0Hla5RlkVB&#10;tBetDzA0Y1tsJqWJtfr05iB4/Pj+V5vBNKKnztWWFSRRDIK4sLrmUsEl302XIJxH1thYJgVPcrBZ&#10;j0crTLV98In6sy9FCGGXooLK+zaV0hUVGXSRbYkDd7WdQR9gV0rd4SOEm0bO4nguDdYcGips6b+i&#10;4na+GwVF/crN/dBvuc8Se8w4y29Xp9TkZ/j7BeFp8F/xx73XCmbJIswNb8ITkOs3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E5CaBXAAAAA3QAAAA8AAAAAAAAAAAAAAAAA&#10;oQIAAGRycy9kb3ducmV2LnhtbFBLBQYAAAAABAAEAPkAAACOAwAAAAA=&#10;" strokecolor="red" strokeweight="2pt">
                    <v:stroke joinstyle="miter"/>
                  </v:line>
                  <v:shape id="Runde Klammer links 2179" o:spid="_x0000_s1121" type="#_x0000_t85" style="position:absolute;left:20066;top:1200;width:1054;height:1575;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VRWMUA&#10;AADdAAAADwAAAGRycy9kb3ducmV2LnhtbESPwWrDMBBE74X8g9hCbo1sB5rEjRJC2oChpzr5gK21&#10;tU2slZEU2+nXV4VCj8PMvGG2+8l0YiDnW8sK0kUCgriyuuVaweV8elqD8AFZY2eZFNzJw343e9hi&#10;ru3IHzSUoRYRwj5HBU0IfS6lrxoy6Be2J47el3UGQ5SultrhGOGmk1mSPEuDLceFBns6NlRdy5tR&#10;4D6X9aBLw/25WFW31+/r+1G/KTV/nA4vIAJN4T/81y60gixdbeD3TXwCcvc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NVFYxQAAAN0AAAAPAAAAAAAAAAAAAAAAAJgCAABkcnMv&#10;ZG93bnJldi54bWxQSwUGAAAAAAQABAD1AAAAigMAAAAA&#10;" adj="1205" strokecolor="red" strokeweight="2pt">
                    <v:stroke joinstyle="miter"/>
                  </v:shape>
                  <v:line id="Gerader Verbinder 25" o:spid="_x0000_s1122" style="position:absolute;flip:x;visibility:visible;mso-wrap-style:square" from="19003,2401" to="19803,24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" strokecolor="red" strokeweight="2pt">
                    <v:stroke joinstyle="miter"/>
                  </v:line>
                  <v:line id="Gerader Verbinder 26" o:spid="_x0000_s1123" style="position:absolute;flip:x;visibility:visible;mso-wrap-style:square" from="21359,2378" to="22159,23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q2xr8MAAADdAAAADwAAAGRycy9kb3ducmV2LnhtbESPQYvCMBSE74L/ITzBm6b1INI1FRGF&#10;Ze1l7f6AR/NsS5uX0sRa/fVGEPY4zMw3zHY3mlYM1LvasoJ4GYEgLqyuuVTwl58WGxDOI2tsLZOC&#10;BznYpdPJFhNt7/xLw8WXIkDYJaig8r5LpHRFRQbd0nbEwbva3qAPsi+l7vEe4KaVqyhaS4M1h4UK&#10;OzpUVDSXm1FQ1M/c3H6GIw9ZbM8ZZ3lzdUrNZ+P+C4Sn0f+HP+1vrWAVb2J4vwlPQKY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qtsa/DAAAA3QAAAA8AAAAAAAAAAAAA&#10;AAAAoQIAAGRycy9kb3ducmV2LnhtbFBLBQYAAAAABAAEAPkAAACRAwAAAAA=&#10;" strokecolor="red" strokeweight="2pt">
                    <v:stroke joinstyle="miter"/>
                  </v:line>
                  <v:shape id="Gerade Verbindung mit Pfeil 2182" o:spid="_x0000_s1124" type="#_x0000_t32" style="position:absolute;left:3671;width:12236;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xgASMYAAADdAAAADwAAAGRycy9kb3ducmV2LnhtbESPQUvDQBSE74L/YXlCb3bTHEqM3ZYi&#10;KC0UimkPentmn0k0+zZkX5P037uC4HGYmW+Y1WZyrRqoD41nA4t5Aoq49LbhysD59HyfgQqCbLH1&#10;TAauFGCzvr1ZYW79yK80FFKpCOGQo4FapMu1DmVNDsPcd8TR+/S9Q4myr7TtcYxw1+o0SZbaYcNx&#10;ocaOnmoqv4uLM7BtX4p99fE+fI3LgwzZ28PxyGLM7G7aPoISmuQ//NfeWQPpIkvh9018Anr9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cYAEjGAAAA3QAAAA8AAAAAAAAA&#10;AAAAAAAAoQIAAGRycy9kb3ducmV2LnhtbFBLBQYAAAAABAAEAPkAAACUAwAAAAA=&#10;" strokecolor="#5b9bd5" strokeweight=".5pt">
                    <v:stroke startarrow="block" endarrow="block" joinstyle="miter"/>
                  </v:shape>
                  <v:shape id="Gerade Verbindung mit Pfeil 2183" o:spid="_x0000_s1125" type="#_x0000_t32" style="position:absolute;left:11222;top:1154;width:4692;height: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xqpl8UAAADdAAAADwAAAGRycy9kb3ducmV2LnhtbESPT4vCMBTE78J+h/CEvWmq4irVKIvg&#10;6mnBPwe9vTbPtti81CbW+u03woLHYWZ+w8yXrSlFQ7UrLCsY9CMQxKnVBWcKjod1bwrCeWSNpWVS&#10;8CQHy8VHZ46xtg/eUbP3mQgQdjEqyL2vYildmpNB17cVcfAutjbog6wzqWt8BLgp5TCKvqTBgsNC&#10;jhWtckqv+7tRUG7wfFwlp5/b2FxHdE8S/G0mSn122+8ZCE+tf4f/21utYDiYjuD1JjwBufg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xqpl8UAAADdAAAADwAAAAAAAAAA&#10;AAAAAAChAgAAZHJzL2Rvd25yZXYueG1sUEsFBgAAAAAEAAQA+QAAAJMDAAAAAA==&#10;" strokecolor="#5b9bd5" strokeweight=".5pt">
                    <v:stroke startarrow="block" endarrow="block" joinstyle="miter"/>
                  </v:shape>
                  <v:shape id="Gerade Verbindung mit Pfeil 2184" o:spid="_x0000_s1126" type="#_x0000_t32" style="position:absolute;left:15932;top:1177;width:4693;height: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PMx48YAAADdAAAADwAAAGRycy9kb3ducmV2LnhtbESPQWvCQBSE74X+h+UJvdWNtlaJWaUI&#10;tj0JWg96e8k+k5Ds25hdY/rvu4LgcZiZb5hk2ZtadNS60rKC0TACQZxZXXKuYP+7fp2BcB5ZY22Z&#10;FPyRg+Xi+SnBWNsrb6nb+VwECLsYFRTeN7GULivIoBvahjh4J9sa9EG2udQtXgPc1HIcRR/SYMlh&#10;ocCGVgVl1e5iFNTfeNyv0sPXeWKqN7qkKW66qVIvg/5zDsJT7x/he/tHKxiPZu9wexOegFz8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zzMePGAAAA3QAAAA8AAAAAAAAA&#10;AAAAAAAAoQIAAGRycy9kb3ducmV2LnhtbFBLBQYAAAAABAAEAPkAAACUAwAAAAA=&#10;" strokecolor="#5b9bd5" strokeweight=".5pt">
                    <v:stroke startarrow="block" endarrow="block" joinstyle="miter"/>
                  </v:shape>
                </v:group>
                <v:shape id="_x0000_s1127" type="#_x0000_t202" style="position:absolute;left:7665;width:5654;height:18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ga1ZcQA&#10;AADdAAAADwAAAGRycy9kb3ducmV2LnhtbESPT4vCMBTE7wt+h/AEb2ui6KJdo4gieFLWPwt7ezTP&#10;tmzzUppo67c3guBxmJnfMLNFa0txo9oXjjUM+goEcepMwZmG03HzOQHhA7LB0jFpuJOHxbzzMcPE&#10;uIZ/6HYImYgQ9glqyEOoEil9mpNF33cVcfQurrYYoqwzaWpsItyWcqjUl7RYcFzIsaJVTun/4Wo1&#10;nHeXv9+R2mdrO64a1yrJdiq17nXb5TeIQG14h1/trdEwHEzG8HwTn4Cc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IGtWXEAAAA3QAAAA8AAAAAAAAAAAAAAAAAmAIAAGRycy9k&#10;b3ducmV2LnhtbFBLBQYAAAAABAAEAPUAAACJAwAAAAA=&#10;" filled="f" stroked="f">
                  <v:textbox>
                    <w:txbxContent>
                      <w:p w:rsidR="00A812E7" w:rsidRPr="00B02C8E" w:rsidRDefault="00A812E7" w:rsidP="00B73F51">
                        <w:pPr>
                          <w:rPr>
                            <w:sz w:val="10"/>
                            <w:szCs w:val="10"/>
                          </w:rPr>
                        </w:pPr>
                        <w:r>
                          <w:rPr>
                            <w:sz w:val="10"/>
                            <w:szCs w:val="10"/>
                          </w:rPr>
                          <w:t>Bogenmitte</w:t>
                        </w:r>
                      </w:p>
                    </w:txbxContent>
                  </v:textbox>
                </v:shape>
                <v:shape id="_x0000_s1128" type="#_x0000_t202" style="position:absolute;left:11637;top:1154;width:3829;height:16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tQrEsQA&#10;AADdAAAADwAAAGRycy9kb3ducmV2LnhtbESPT4vCMBTE7wt+h/AEb2uiqGjXKKIInpT1z8LeHs2z&#10;Ldu8lCba+u2NsOBxmJnfMPNla0txp9oXjjUM+goEcepMwZmG82n7OQXhA7LB0jFpeJCH5aLzMcfE&#10;uIa/6X4MmYgQ9glqyEOoEil9mpNF33cVcfSurrYYoqwzaWpsItyWcqjURFosOC7kWNE6p/TveLMa&#10;Lvvr789IHbKNHVeNa5VkO5Na97rt6gtEoDa8w//tndEwHEwn8HoTn4BcP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LUKxLEAAAA3QAAAA8AAAAAAAAAAAAAAAAAmAIAAGRycy9k&#10;b3ducmV2LnhtbFBLBQYAAAAABAAEAPUAAACJAwAAAAA=&#10;" filled="f" stroked="f">
                  <v:textbox>
                    <w:txbxContent>
                      <w:p w:rsidR="00A812E7" w:rsidRPr="00B02C8E" w:rsidRDefault="00A812E7" w:rsidP="00B73F51">
                        <w:pPr>
                          <w:rPr>
                            <w:sz w:val="10"/>
                            <w:szCs w:val="10"/>
                          </w:rPr>
                        </w:pPr>
                        <w:r w:rsidRPr="00B02C8E">
                          <w:rPr>
                            <w:sz w:val="10"/>
                            <w:szCs w:val="10"/>
                          </w:rPr>
                          <w:t>40</w:t>
                        </w:r>
                        <w:r>
                          <w:rPr>
                            <w:sz w:val="10"/>
                            <w:szCs w:val="10"/>
                          </w:rPr>
                          <w:t>mm</w:t>
                        </w:r>
                      </w:p>
                    </w:txbxContent>
                  </v:textbox>
                </v:shape>
                <v:shape id="_x0000_s1129" type="#_x0000_t202" style="position:absolute;left:16302;top:1154;width:3829;height:16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ZiOicUA&#10;AADdAAAADwAAAGRycy9kb3ducmV2LnhtbESPT2sCMRTE74LfIbxCb5oordXtRhGl0FPFrQq9PTZv&#10;/9DNy7JJ3e23bwqCx2FmfsOkm8E24kqdrx1rmE0VCOLcmZpLDafPt8kShA/IBhvHpOGXPGzW41GK&#10;iXE9H+mahVJECPsENVQhtImUPq/Iop+6ljh6hesshii7UpoO+wi3jZwrtZAWa44LFba0qyj/zn6s&#10;hvNH8XV5Uodyb5/b3g1Ksl1JrR8fhu0riEBDuIdv7XejYT5bvsD/m/gE5Po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mI6JxQAAAN0AAAAPAAAAAAAAAAAAAAAAAJgCAABkcnMv&#10;ZG93bnJldi54bWxQSwUGAAAAAAQABAD1AAAAigMAAAAA&#10;" filled="f" stroked="f">
                  <v:textbox>
                    <w:txbxContent>
                      <w:p w:rsidR="00A812E7" w:rsidRPr="00B02C8E" w:rsidRDefault="00A812E7" w:rsidP="00B73F51">
                        <w:pPr>
                          <w:rPr>
                            <w:sz w:val="10"/>
                            <w:szCs w:val="10"/>
                          </w:rPr>
                        </w:pPr>
                        <w:r w:rsidRPr="00B02C8E">
                          <w:rPr>
                            <w:sz w:val="10"/>
                            <w:szCs w:val="10"/>
                          </w:rPr>
                          <w:t>40</w:t>
                        </w:r>
                        <w:r>
                          <w:rPr>
                            <w:sz w:val="10"/>
                            <w:szCs w:val="10"/>
                          </w:rPr>
                          <w:t>mm</w:t>
                        </w:r>
                      </w:p>
                    </w:txbxContent>
                  </v:textbox>
                </v:shape>
              </v:group>
            </w:pict>
          </mc:Fallback>
        </mc:AlternateContent>
      </w:r>
    </w:p>
    <w:p w:rsidR="00B73F51" w:rsidRPr="00B73F51" w:rsidRDefault="00B73F51" w:rsidP="00B73F51">
      <w:pPr>
        <w:framePr w:w="2041" w:hSpace="198" w:wrap="around" w:vAnchor="text" w:hAnchor="page" w:xAlign="right" w:y="1"/>
        <w:shd w:val="clear" w:color="auto" w:fill="D9D9D9" w:themeFill="background1" w:themeFillShade="D9"/>
        <w:jc w:val="both"/>
        <w:rPr>
          <w:sz w:val="18"/>
        </w:rPr>
      </w:pPr>
      <w:r w:rsidRPr="00B73F51">
        <w:rPr>
          <w:sz w:val="18"/>
        </w:rPr>
        <w:t>Skizze: Position der Drah</w:t>
      </w:r>
      <w:r w:rsidRPr="00B73F51">
        <w:rPr>
          <w:sz w:val="18"/>
        </w:rPr>
        <w:t>t</w:t>
      </w:r>
      <w:r w:rsidR="000C1C52">
        <w:rPr>
          <w:sz w:val="18"/>
        </w:rPr>
        <w:t>kla</w:t>
      </w:r>
      <w:r w:rsidRPr="00B73F51">
        <w:rPr>
          <w:sz w:val="18"/>
        </w:rPr>
        <w:t xml:space="preserve">mmern mit </w:t>
      </w:r>
      <w:proofErr w:type="spellStart"/>
      <w:r w:rsidRPr="00B73F51">
        <w:rPr>
          <w:sz w:val="18"/>
        </w:rPr>
        <w:t>Ringösen</w:t>
      </w:r>
      <w:proofErr w:type="spellEnd"/>
    </w:p>
    <w:p w:rsidR="00B73F51" w:rsidRPr="00B73F51" w:rsidRDefault="00B73F51" w:rsidP="00B73F51"/>
    <w:p w:rsidR="00B73F51" w:rsidRPr="00B73F51" w:rsidRDefault="00B73F51" w:rsidP="00B73F51"/>
    <w:p w:rsidR="00B73F51" w:rsidRPr="00B73F51" w:rsidRDefault="00B73F51" w:rsidP="00B73F51"/>
    <w:p w:rsidR="00B73F51" w:rsidRPr="00B73F51" w:rsidRDefault="00B73F51" w:rsidP="00B73F51"/>
    <w:p w:rsidR="00B73F51" w:rsidRPr="00B73F51" w:rsidRDefault="00B73F51" w:rsidP="00B73F51"/>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spacing w:line="240" w:lineRule="exact"/>
        <w:rPr>
          <w:rFonts w:asciiTheme="minorHAnsi" w:hAnsiTheme="minorHAnsi" w:cstheme="minorBidi"/>
          <w:sz w:val="22"/>
          <w:szCs w:val="22"/>
        </w:rPr>
      </w:pPr>
      <w:r w:rsidRPr="00B73F51">
        <w:br w:type="page"/>
      </w:r>
    </w:p>
    <w:p w:rsidR="00B73F51" w:rsidRPr="00B73F51" w:rsidRDefault="00B73F51" w:rsidP="00B73F51">
      <w:pPr>
        <w:keepNext/>
        <w:keepLines/>
        <w:suppressAutoHyphens/>
        <w:spacing w:before="160" w:after="80"/>
        <w:outlineLvl w:val="2"/>
        <w:rPr>
          <w:rFonts w:ascii="Source Sans Pro Semibold" w:eastAsia="Times New Roman" w:hAnsi="Source Sans Pro Semibold" w:cs="Times New Roman"/>
          <w:bCs/>
          <w:sz w:val="22"/>
          <w:lang w:eastAsia="de-DE"/>
        </w:rPr>
      </w:pPr>
      <w:r w:rsidRPr="00B73F51">
        <w:rPr>
          <w:rFonts w:ascii="Source Sans Pro Semibold" w:eastAsia="Times New Roman" w:hAnsi="Source Sans Pro Semibold" w:cs="Times New Roman"/>
          <w:bCs/>
          <w:sz w:val="22"/>
          <w:lang w:eastAsia="de-DE"/>
        </w:rPr>
        <w:lastRenderedPageBreak/>
        <w:t>Arbeitsablaufplan mit Materialliste, Werkzeugliste und Zeitplanung</w:t>
      </w:r>
      <w:r w:rsidRPr="00B73F51">
        <w:rPr>
          <w:rFonts w:ascii="Source Sans Pro Semibold" w:eastAsia="Times New Roman" w:hAnsi="Source Sans Pro Semibold" w:cs="Times New Roman"/>
          <w:bCs/>
          <w:noProof/>
          <w:sz w:val="24"/>
          <w:lang w:eastAsia="de-DE"/>
        </w:rPr>
        <w:drawing>
          <wp:anchor distT="0" distB="0" distL="114300" distR="114300" simplePos="0" relativeHeight="251842560" behindDoc="0" locked="0" layoutInCell="0" allowOverlap="1" wp14:anchorId="692BDF1F" wp14:editId="531B8EFD">
            <wp:simplePos x="0" y="0"/>
            <wp:positionH relativeFrom="rightMargin">
              <wp:posOffset>107950</wp:posOffset>
            </wp:positionH>
            <wp:positionV relativeFrom="paragraph">
              <wp:posOffset>0</wp:posOffset>
            </wp:positionV>
            <wp:extent cx="345440" cy="323850"/>
            <wp:effectExtent l="0" t="0" r="0" b="0"/>
            <wp:wrapNone/>
            <wp:docPr id="2269"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73F51" w:rsidRPr="00B73F51" w:rsidRDefault="00B73F51" w:rsidP="00B73F51">
      <w:pPr>
        <w:rPr>
          <w:sz w:val="16"/>
          <w:lang w:eastAsia="de-DE"/>
        </w:rPr>
      </w:pPr>
    </w:p>
    <w:p w:rsidR="00B73F51" w:rsidRPr="00B73F51" w:rsidRDefault="00B73F51" w:rsidP="00B73F51">
      <w:pPr>
        <w:rPr>
          <w:sz w:val="16"/>
          <w:lang w:eastAsia="de-DE"/>
        </w:rPr>
      </w:pPr>
    </w:p>
    <w:tbl>
      <w:tblPr>
        <w:tblStyle w:val="Tabellenraster"/>
        <w:tblW w:w="9634" w:type="dxa"/>
        <w:tblLook w:val="04A0" w:firstRow="1" w:lastRow="0" w:firstColumn="1" w:lastColumn="0" w:noHBand="0" w:noVBand="1"/>
      </w:tblPr>
      <w:tblGrid>
        <w:gridCol w:w="489"/>
        <w:gridCol w:w="4448"/>
        <w:gridCol w:w="2457"/>
        <w:gridCol w:w="2240"/>
      </w:tblGrid>
      <w:tr w:rsidR="00B73F51" w:rsidRPr="00B73F51" w:rsidTr="00B73F51">
        <w:trPr>
          <w:trHeight w:val="370"/>
        </w:trPr>
        <w:tc>
          <w:tcPr>
            <w:tcW w:w="489" w:type="dxa"/>
            <w:vAlign w:val="center"/>
          </w:tcPr>
          <w:p w:rsidR="00B73F51" w:rsidRPr="00B73F51" w:rsidRDefault="00B73F51" w:rsidP="00B73F51">
            <w:pPr>
              <w:jc w:val="center"/>
              <w:rPr>
                <w:b/>
              </w:rPr>
            </w:pPr>
            <w:r w:rsidRPr="00B73F51">
              <w:rPr>
                <w:b/>
              </w:rPr>
              <w:t>Nr.</w:t>
            </w:r>
          </w:p>
        </w:tc>
        <w:tc>
          <w:tcPr>
            <w:tcW w:w="4448" w:type="dxa"/>
            <w:vAlign w:val="center"/>
          </w:tcPr>
          <w:p w:rsidR="00B73F51" w:rsidRPr="00B73F51" w:rsidRDefault="00B73F51" w:rsidP="00B73F51">
            <w:pPr>
              <w:jc w:val="center"/>
              <w:rPr>
                <w:b/>
              </w:rPr>
            </w:pPr>
            <w:r w:rsidRPr="00B73F51">
              <w:rPr>
                <w:b/>
              </w:rPr>
              <w:t>Beschreibung des Arbeitsschrittes</w:t>
            </w:r>
          </w:p>
        </w:tc>
        <w:tc>
          <w:tcPr>
            <w:tcW w:w="2457" w:type="dxa"/>
            <w:vAlign w:val="center"/>
          </w:tcPr>
          <w:p w:rsidR="00B73F51" w:rsidRPr="00B73F51" w:rsidRDefault="00B73F51" w:rsidP="00B73F51">
            <w:pPr>
              <w:jc w:val="center"/>
              <w:rPr>
                <w:b/>
              </w:rPr>
            </w:pPr>
            <w:r w:rsidRPr="00B73F51">
              <w:rPr>
                <w:b/>
              </w:rPr>
              <w:t>Material/Teilprodukt</w:t>
            </w:r>
          </w:p>
        </w:tc>
        <w:tc>
          <w:tcPr>
            <w:tcW w:w="2240" w:type="dxa"/>
            <w:vAlign w:val="center"/>
          </w:tcPr>
          <w:p w:rsidR="00B73F51" w:rsidRPr="00B73F51" w:rsidRDefault="00B73F51" w:rsidP="00B73F51">
            <w:pPr>
              <w:jc w:val="center"/>
              <w:rPr>
                <w:b/>
              </w:rPr>
            </w:pPr>
            <w:r w:rsidRPr="00B73F51">
              <w:rPr>
                <w:b/>
              </w:rPr>
              <w:t>Werkzeug/Maschine</w:t>
            </w:r>
          </w:p>
        </w:tc>
      </w:tr>
      <w:tr w:rsidR="00B73F51" w:rsidRPr="00B73F51" w:rsidTr="00B73F51">
        <w:trPr>
          <w:trHeight w:val="680"/>
        </w:trPr>
        <w:tc>
          <w:tcPr>
            <w:tcW w:w="489" w:type="dxa"/>
            <w:vAlign w:val="center"/>
          </w:tcPr>
          <w:p w:rsidR="00B73F51" w:rsidRPr="00B73F51" w:rsidRDefault="00B73F51" w:rsidP="00B73F51">
            <w:pPr>
              <w:jc w:val="center"/>
            </w:pPr>
            <w:r w:rsidRPr="00B73F51">
              <w:t>1</w:t>
            </w:r>
          </w:p>
        </w:tc>
        <w:tc>
          <w:tcPr>
            <w:tcW w:w="4448" w:type="dxa"/>
            <w:vAlign w:val="center"/>
          </w:tcPr>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tc>
        <w:tc>
          <w:tcPr>
            <w:tcW w:w="2457" w:type="dxa"/>
            <w:vAlign w:val="center"/>
          </w:tcPr>
          <w:p w:rsidR="00B73F51" w:rsidRPr="00B73F51" w:rsidRDefault="00B73F51" w:rsidP="00B73F51">
            <w:pPr>
              <w:jc w:val="center"/>
            </w:pPr>
          </w:p>
        </w:tc>
        <w:tc>
          <w:tcPr>
            <w:tcW w:w="2240" w:type="dxa"/>
            <w:vAlign w:val="center"/>
          </w:tcPr>
          <w:p w:rsidR="00B73F51" w:rsidRPr="00B73F51" w:rsidRDefault="00B73F51" w:rsidP="00B73F51">
            <w:pPr>
              <w:jc w:val="center"/>
            </w:pPr>
            <w:r w:rsidRPr="00B73F51">
              <w:t>Falzbein</w:t>
            </w:r>
          </w:p>
        </w:tc>
      </w:tr>
      <w:tr w:rsidR="00B73F51" w:rsidRPr="00B73F51" w:rsidTr="00B73F51">
        <w:trPr>
          <w:trHeight w:val="680"/>
        </w:trPr>
        <w:tc>
          <w:tcPr>
            <w:tcW w:w="489" w:type="dxa"/>
            <w:vAlign w:val="center"/>
          </w:tcPr>
          <w:p w:rsidR="00B73F51" w:rsidRPr="00B73F51" w:rsidRDefault="00B73F51" w:rsidP="00B73F51">
            <w:pPr>
              <w:jc w:val="center"/>
            </w:pPr>
            <w:r w:rsidRPr="00B73F51">
              <w:t>2</w:t>
            </w:r>
          </w:p>
        </w:tc>
        <w:tc>
          <w:tcPr>
            <w:tcW w:w="4448" w:type="dxa"/>
            <w:vAlign w:val="center"/>
          </w:tcPr>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tc>
        <w:tc>
          <w:tcPr>
            <w:tcW w:w="2457" w:type="dxa"/>
            <w:vAlign w:val="center"/>
          </w:tcPr>
          <w:p w:rsidR="00B73F51" w:rsidRPr="00B73F51" w:rsidRDefault="00B73F51" w:rsidP="00B73F51">
            <w:pPr>
              <w:jc w:val="center"/>
            </w:pPr>
            <w:r w:rsidRPr="00B73F51">
              <w:t>Umschlag</w:t>
            </w:r>
          </w:p>
        </w:tc>
        <w:tc>
          <w:tcPr>
            <w:tcW w:w="2240" w:type="dxa"/>
            <w:vAlign w:val="center"/>
          </w:tcPr>
          <w:p w:rsidR="00B73F51" w:rsidRPr="00B73F51" w:rsidRDefault="00B73F51" w:rsidP="00B73F51">
            <w:pPr>
              <w:jc w:val="center"/>
            </w:pPr>
          </w:p>
        </w:tc>
      </w:tr>
      <w:tr w:rsidR="00B73F51" w:rsidRPr="00B73F51" w:rsidTr="00B73F51">
        <w:trPr>
          <w:trHeight w:val="680"/>
        </w:trPr>
        <w:tc>
          <w:tcPr>
            <w:tcW w:w="489" w:type="dxa"/>
            <w:vAlign w:val="center"/>
          </w:tcPr>
          <w:p w:rsidR="00B73F51" w:rsidRPr="00B73F51" w:rsidRDefault="00B73F51" w:rsidP="00B73F51">
            <w:pPr>
              <w:jc w:val="center"/>
            </w:pPr>
            <w:r w:rsidRPr="00B73F51">
              <w:t>3</w:t>
            </w:r>
          </w:p>
        </w:tc>
        <w:tc>
          <w:tcPr>
            <w:tcW w:w="4448" w:type="dxa"/>
            <w:vAlign w:val="center"/>
          </w:tcPr>
          <w:p w:rsidR="00B73F51" w:rsidRPr="00B73F51" w:rsidRDefault="00B73F51" w:rsidP="00B73F51">
            <w:pPr>
              <w:jc w:val="center"/>
            </w:pPr>
            <w:r w:rsidRPr="00B73F51">
              <w:t>Falzbogen und Umschlag zu einer Lage sammeln</w:t>
            </w:r>
          </w:p>
        </w:tc>
        <w:tc>
          <w:tcPr>
            <w:tcW w:w="2457" w:type="dxa"/>
            <w:vAlign w:val="center"/>
          </w:tcPr>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tc>
        <w:tc>
          <w:tcPr>
            <w:tcW w:w="2240" w:type="dxa"/>
            <w:vAlign w:val="center"/>
          </w:tcPr>
          <w:p w:rsidR="00B73F51" w:rsidRPr="00B73F51" w:rsidRDefault="00B73F51" w:rsidP="00B73F51">
            <w:pPr>
              <w:jc w:val="center"/>
            </w:pPr>
            <w:r w:rsidRPr="00B73F51">
              <w:t>--------</w:t>
            </w:r>
          </w:p>
        </w:tc>
      </w:tr>
      <w:tr w:rsidR="00B73F51" w:rsidRPr="00B73F51" w:rsidTr="00B73F51">
        <w:trPr>
          <w:trHeight w:val="680"/>
        </w:trPr>
        <w:tc>
          <w:tcPr>
            <w:tcW w:w="489" w:type="dxa"/>
            <w:vAlign w:val="center"/>
          </w:tcPr>
          <w:p w:rsidR="00B73F51" w:rsidRPr="00B73F51" w:rsidRDefault="00B73F51" w:rsidP="00B73F51">
            <w:pPr>
              <w:jc w:val="center"/>
            </w:pPr>
            <w:r w:rsidRPr="00B73F51">
              <w:t>4</w:t>
            </w:r>
          </w:p>
        </w:tc>
        <w:tc>
          <w:tcPr>
            <w:tcW w:w="4448" w:type="dxa"/>
            <w:vAlign w:val="center"/>
          </w:tcPr>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tc>
        <w:tc>
          <w:tcPr>
            <w:tcW w:w="2457" w:type="dxa"/>
            <w:vAlign w:val="center"/>
          </w:tcPr>
          <w:p w:rsidR="00B73F51" w:rsidRPr="00B73F51" w:rsidRDefault="00B73F51" w:rsidP="00B73F51">
            <w:pPr>
              <w:jc w:val="center"/>
            </w:pPr>
            <w:r w:rsidRPr="00B73F51">
              <w:t>Draht, Lage</w:t>
            </w:r>
          </w:p>
        </w:tc>
        <w:tc>
          <w:tcPr>
            <w:tcW w:w="2240" w:type="dxa"/>
            <w:vAlign w:val="center"/>
          </w:tcPr>
          <w:p w:rsidR="00B73F51" w:rsidRPr="00B73F51" w:rsidRDefault="00B73F51" w:rsidP="00B73F51">
            <w:pPr>
              <w:jc w:val="center"/>
            </w:pPr>
          </w:p>
        </w:tc>
      </w:tr>
      <w:tr w:rsidR="00B73F51" w:rsidRPr="00B73F51" w:rsidTr="00B73F51">
        <w:trPr>
          <w:trHeight w:val="680"/>
        </w:trPr>
        <w:tc>
          <w:tcPr>
            <w:tcW w:w="489" w:type="dxa"/>
            <w:vAlign w:val="center"/>
          </w:tcPr>
          <w:p w:rsidR="00B73F51" w:rsidRPr="00B73F51" w:rsidRDefault="00B73F51" w:rsidP="00B73F51">
            <w:pPr>
              <w:jc w:val="center"/>
            </w:pPr>
            <w:r w:rsidRPr="00B73F51">
              <w:t>5</w:t>
            </w:r>
          </w:p>
        </w:tc>
        <w:tc>
          <w:tcPr>
            <w:tcW w:w="4448" w:type="dxa"/>
            <w:vAlign w:val="center"/>
          </w:tcPr>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tc>
        <w:tc>
          <w:tcPr>
            <w:tcW w:w="2457" w:type="dxa"/>
            <w:vAlign w:val="center"/>
          </w:tcPr>
          <w:p w:rsidR="00B73F51" w:rsidRPr="00B73F51" w:rsidRDefault="00B73F51" w:rsidP="00B73F51">
            <w:pPr>
              <w:jc w:val="center"/>
            </w:pPr>
          </w:p>
        </w:tc>
        <w:tc>
          <w:tcPr>
            <w:tcW w:w="2240" w:type="dxa"/>
            <w:vAlign w:val="center"/>
          </w:tcPr>
          <w:p w:rsidR="00B73F51" w:rsidRPr="00B73F51" w:rsidRDefault="00B73F51" w:rsidP="00B73F51">
            <w:pPr>
              <w:jc w:val="center"/>
            </w:pPr>
            <w:r w:rsidRPr="00B73F51">
              <w:t>Planschneider</w:t>
            </w:r>
          </w:p>
        </w:tc>
      </w:tr>
    </w:tbl>
    <w:p w:rsidR="00B73F51" w:rsidRPr="00B73F51" w:rsidRDefault="00B73F51" w:rsidP="00B73F51">
      <w:pPr>
        <w:spacing w:line="220" w:lineRule="exact"/>
        <w:rPr>
          <w:rFonts w:eastAsia="Times New Roman" w:cs="Times New Roman"/>
          <w:sz w:val="18"/>
          <w:lang w:eastAsia="de-DE"/>
        </w:rPr>
      </w:pPr>
      <w:r w:rsidRPr="00B73F51">
        <w:rPr>
          <w:rFonts w:eastAsia="Times New Roman" w:cs="Times New Roman"/>
          <w:noProof/>
          <w:sz w:val="18"/>
          <w:lang w:eastAsia="de-DE"/>
        </w:rPr>
        <mc:AlternateContent>
          <mc:Choice Requires="wps">
            <w:drawing>
              <wp:anchor distT="0" distB="0" distL="114300" distR="114300" simplePos="0" relativeHeight="251841536" behindDoc="0" locked="0" layoutInCell="1" allowOverlap="1" wp14:anchorId="63495ADF" wp14:editId="10300A7C">
                <wp:simplePos x="0" y="0"/>
                <wp:positionH relativeFrom="margin">
                  <wp:posOffset>64278</wp:posOffset>
                </wp:positionH>
                <wp:positionV relativeFrom="paragraph">
                  <wp:posOffset>5715</wp:posOffset>
                </wp:positionV>
                <wp:extent cx="148107" cy="270456"/>
                <wp:effectExtent l="19050" t="0" r="23495" b="34925"/>
                <wp:wrapNone/>
                <wp:docPr id="317" name="Pfeil nach unten 317"/>
                <wp:cNvGraphicFramePr/>
                <a:graphic xmlns:a="http://schemas.openxmlformats.org/drawingml/2006/main">
                  <a:graphicData uri="http://schemas.microsoft.com/office/word/2010/wordprocessingShape">
                    <wps:wsp>
                      <wps:cNvSpPr/>
                      <wps:spPr>
                        <a:xfrm>
                          <a:off x="0" y="0"/>
                          <a:ext cx="148107" cy="270456"/>
                        </a:xfrm>
                        <a:prstGeom prst="downArrow">
                          <a:avLst/>
                        </a:prstGeom>
                        <a:solidFill>
                          <a:sysClr val="window" lastClr="FFFFFF">
                            <a:lumMod val="65000"/>
                          </a:sysClr>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Pfeil nach unten 317" o:spid="_x0000_s1026" type="#_x0000_t67" style="position:absolute;margin-left:5.05pt;margin-top:.45pt;width:11.65pt;height:21.3pt;z-index:251841536;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" adj="15686" fillcolor="#a6a6a6" strokecolor="windowText" strokeweight="2pt">
                <w10:wrap anchorx="margin"/>
              </v:shape>
            </w:pict>
          </mc:Fallback>
        </mc:AlternateContent>
      </w:r>
      <w:r w:rsidRPr="00B73F51">
        <w:rPr>
          <w:rFonts w:eastAsia="Times New Roman" w:cs="Times New Roman"/>
          <w:noProof/>
          <w:sz w:val="18"/>
          <w:lang w:eastAsia="de-DE"/>
        </w:rPr>
        <mc:AlternateContent>
          <mc:Choice Requires="wps">
            <w:drawing>
              <wp:anchor distT="0" distB="0" distL="114300" distR="114300" simplePos="0" relativeHeight="251840512" behindDoc="0" locked="0" layoutInCell="1" allowOverlap="1" wp14:anchorId="1E0EF8FC" wp14:editId="3F72AF64">
                <wp:simplePos x="0" y="0"/>
                <wp:positionH relativeFrom="column">
                  <wp:posOffset>1533605</wp:posOffset>
                </wp:positionH>
                <wp:positionV relativeFrom="paragraph">
                  <wp:posOffset>7799</wp:posOffset>
                </wp:positionV>
                <wp:extent cx="148107" cy="270456"/>
                <wp:effectExtent l="19050" t="0" r="23495" b="34925"/>
                <wp:wrapNone/>
                <wp:docPr id="318" name="Pfeil nach unten 318"/>
                <wp:cNvGraphicFramePr/>
                <a:graphic xmlns:a="http://schemas.openxmlformats.org/drawingml/2006/main">
                  <a:graphicData uri="http://schemas.microsoft.com/office/word/2010/wordprocessingShape">
                    <wps:wsp>
                      <wps:cNvSpPr/>
                      <wps:spPr>
                        <a:xfrm>
                          <a:off x="0" y="0"/>
                          <a:ext cx="148107" cy="270456"/>
                        </a:xfrm>
                        <a:prstGeom prst="downArrow">
                          <a:avLst/>
                        </a:prstGeom>
                        <a:solidFill>
                          <a:sysClr val="window" lastClr="FFFFFF">
                            <a:lumMod val="65000"/>
                          </a:sysClr>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Pfeil nach unten 318" o:spid="_x0000_s1026" type="#_x0000_t67" style="position:absolute;margin-left:120.75pt;margin-top:.6pt;width:11.65pt;height:21.3pt;z-index:2518405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" adj="15686" fillcolor="#a6a6a6" strokecolor="windowText" strokeweight="2pt"/>
            </w:pict>
          </mc:Fallback>
        </mc:AlternateContent>
      </w:r>
    </w:p>
    <w:p w:rsidR="00B73F51" w:rsidRPr="00B73F51" w:rsidRDefault="00B73F51" w:rsidP="00B73F51">
      <w:pPr>
        <w:spacing w:line="220" w:lineRule="exact"/>
        <w:rPr>
          <w:rFonts w:eastAsia="Times New Roman" w:cs="Times New Roman"/>
          <w:sz w:val="18"/>
          <w:lang w:eastAsia="de-DE"/>
        </w:rPr>
      </w:pPr>
    </w:p>
    <w:tbl>
      <w:tblPr>
        <w:tblStyle w:val="Tabellenraster"/>
        <w:tblW w:w="9634" w:type="dxa"/>
        <w:tblLook w:val="04A0" w:firstRow="1" w:lastRow="0" w:firstColumn="1" w:lastColumn="0" w:noHBand="0" w:noVBand="1"/>
      </w:tblPr>
      <w:tblGrid>
        <w:gridCol w:w="489"/>
        <w:gridCol w:w="4448"/>
        <w:gridCol w:w="4697"/>
      </w:tblGrid>
      <w:tr w:rsidR="00B73F51" w:rsidRPr="00B73F51" w:rsidTr="00B73F51">
        <w:trPr>
          <w:trHeight w:val="370"/>
        </w:trPr>
        <w:tc>
          <w:tcPr>
            <w:tcW w:w="489" w:type="dxa"/>
            <w:vAlign w:val="center"/>
          </w:tcPr>
          <w:p w:rsidR="00B73F51" w:rsidRPr="00B73F51" w:rsidRDefault="00B73F51" w:rsidP="00B73F51">
            <w:pPr>
              <w:jc w:val="center"/>
              <w:rPr>
                <w:b/>
              </w:rPr>
            </w:pPr>
            <w:r w:rsidRPr="00B73F51">
              <w:rPr>
                <w:b/>
              </w:rPr>
              <w:t>Nr.</w:t>
            </w:r>
          </w:p>
        </w:tc>
        <w:tc>
          <w:tcPr>
            <w:tcW w:w="4448" w:type="dxa"/>
            <w:vAlign w:val="center"/>
          </w:tcPr>
          <w:p w:rsidR="00B73F51" w:rsidRPr="00B73F51" w:rsidRDefault="00B73F51" w:rsidP="00B73F51">
            <w:pPr>
              <w:jc w:val="center"/>
              <w:rPr>
                <w:b/>
              </w:rPr>
            </w:pPr>
            <w:r w:rsidRPr="00B73F51">
              <w:rPr>
                <w:b/>
              </w:rPr>
              <w:t>Zeitplanung in Minuten</w:t>
            </w:r>
          </w:p>
        </w:tc>
        <w:tc>
          <w:tcPr>
            <w:tcW w:w="4697" w:type="dxa"/>
            <w:vAlign w:val="center"/>
          </w:tcPr>
          <w:p w:rsidR="00B73F51" w:rsidRPr="00B73F51" w:rsidRDefault="00B73F51" w:rsidP="00B73F51">
            <w:pPr>
              <w:jc w:val="center"/>
              <w:rPr>
                <w:b/>
              </w:rPr>
            </w:pPr>
            <w:r w:rsidRPr="00B73F51">
              <w:rPr>
                <w:b/>
              </w:rPr>
              <w:t>Begründung</w:t>
            </w:r>
          </w:p>
          <w:p w:rsidR="00B73F51" w:rsidRPr="00B73F51" w:rsidRDefault="00B73F51" w:rsidP="00B73F51">
            <w:pPr>
              <w:jc w:val="center"/>
              <w:rPr>
                <w:b/>
              </w:rPr>
            </w:pPr>
            <w:r w:rsidRPr="00B73F51">
              <w:rPr>
                <w:b/>
              </w:rPr>
              <w:t>(bei mehr als 10 Minuten Abweichung)</w:t>
            </w:r>
          </w:p>
        </w:tc>
      </w:tr>
      <w:tr w:rsidR="00B73F51" w:rsidRPr="00B73F51" w:rsidTr="00B73F51">
        <w:trPr>
          <w:trHeight w:val="243"/>
        </w:trPr>
        <w:tc>
          <w:tcPr>
            <w:tcW w:w="489" w:type="dxa"/>
            <w:vAlign w:val="center"/>
          </w:tcPr>
          <w:p w:rsidR="00B73F51" w:rsidRPr="00B73F51" w:rsidRDefault="00B73F51" w:rsidP="00B73F51">
            <w:pPr>
              <w:jc w:val="center"/>
            </w:pPr>
            <w:r w:rsidRPr="00B73F51">
              <w:t>1</w:t>
            </w:r>
          </w:p>
        </w:tc>
        <w:tc>
          <w:tcPr>
            <w:tcW w:w="4448" w:type="dxa"/>
            <w:vAlign w:val="center"/>
          </w:tcPr>
          <w:p w:rsidR="00B73F51" w:rsidRPr="00B73F51" w:rsidRDefault="00B73F51" w:rsidP="00B73F51">
            <w:pPr>
              <w:jc w:val="both"/>
            </w:pPr>
            <w:r w:rsidRPr="00B73F51">
              <w:t>geschätzte Zeit:</w:t>
            </w:r>
            <w:r w:rsidR="00BF6B73">
              <w:tab/>
            </w:r>
            <w:r w:rsidR="00BF6B73">
              <w:tab/>
            </w:r>
            <w:r w:rsidR="00BF6B73">
              <w:tab/>
            </w:r>
            <w:r w:rsidRPr="00B73F51">
              <w:t xml:space="preserve">_____ </w:t>
            </w:r>
            <w:r w:rsidR="000C1C52">
              <w:t xml:space="preserve"> </w:t>
            </w:r>
            <w:r w:rsidRPr="00B73F51">
              <w:t>Minuten</w:t>
            </w:r>
          </w:p>
          <w:p w:rsidR="00B73F51" w:rsidRPr="00B73F51" w:rsidRDefault="00BF6B73" w:rsidP="00B73F51">
            <w:pPr>
              <w:jc w:val="both"/>
            </w:pPr>
            <w:r>
              <w:t>tatsächlich benötigte Zeit:</w:t>
            </w:r>
            <w:r>
              <w:tab/>
            </w:r>
            <w:r w:rsidR="00B73F51" w:rsidRPr="00B73F51">
              <w:t xml:space="preserve">_____ </w:t>
            </w:r>
            <w:r w:rsidR="000C1C52">
              <w:t xml:space="preserve"> </w:t>
            </w:r>
            <w:r w:rsidR="00B73F51" w:rsidRPr="00B73F51">
              <w:t>Minuten</w:t>
            </w:r>
          </w:p>
        </w:tc>
        <w:tc>
          <w:tcPr>
            <w:tcW w:w="4697" w:type="dxa"/>
            <w:vAlign w:val="center"/>
          </w:tcPr>
          <w:p w:rsidR="00B73F51" w:rsidRPr="00B73F51" w:rsidRDefault="00B73F51" w:rsidP="00B73F51"/>
          <w:p w:rsidR="00B73F51" w:rsidRPr="00B73F51" w:rsidRDefault="00B73F51" w:rsidP="00B73F51"/>
          <w:p w:rsidR="00B73F51" w:rsidRPr="00B73F51" w:rsidRDefault="00B73F51" w:rsidP="00B73F51"/>
        </w:tc>
      </w:tr>
      <w:tr w:rsidR="00B73F51" w:rsidRPr="00B73F51" w:rsidTr="00B73F51">
        <w:trPr>
          <w:trHeight w:val="243"/>
        </w:trPr>
        <w:tc>
          <w:tcPr>
            <w:tcW w:w="489" w:type="dxa"/>
            <w:vAlign w:val="center"/>
          </w:tcPr>
          <w:p w:rsidR="00B73F51" w:rsidRPr="00B73F51" w:rsidRDefault="00B73F51" w:rsidP="00B73F51">
            <w:pPr>
              <w:jc w:val="center"/>
            </w:pPr>
            <w:r w:rsidRPr="00B73F51">
              <w:t>2</w:t>
            </w:r>
          </w:p>
        </w:tc>
        <w:tc>
          <w:tcPr>
            <w:tcW w:w="4448" w:type="dxa"/>
            <w:vAlign w:val="center"/>
          </w:tcPr>
          <w:p w:rsidR="00B73F51" w:rsidRPr="00B73F51" w:rsidRDefault="00B73F51" w:rsidP="00B73F51">
            <w:pPr>
              <w:jc w:val="both"/>
            </w:pPr>
            <w:r w:rsidRPr="00B73F51">
              <w:t>geschätzte Zeit:</w:t>
            </w:r>
            <w:r w:rsidR="00BF6B73">
              <w:tab/>
            </w:r>
            <w:r w:rsidR="00BF6B73">
              <w:tab/>
            </w:r>
            <w:r w:rsidR="00BF6B73">
              <w:tab/>
            </w:r>
            <w:r w:rsidRPr="00B73F51">
              <w:t>_____</w:t>
            </w:r>
            <w:r w:rsidR="000C1C52">
              <w:t xml:space="preserve"> </w:t>
            </w:r>
            <w:r w:rsidRPr="00B73F51">
              <w:t xml:space="preserve"> Minuten</w:t>
            </w:r>
          </w:p>
          <w:p w:rsidR="00B73F51" w:rsidRPr="00B73F51" w:rsidRDefault="00BF6B73" w:rsidP="00B73F51">
            <w:pPr>
              <w:jc w:val="both"/>
            </w:pPr>
            <w:r>
              <w:t>tatsächlich benötigte Zeit:</w:t>
            </w:r>
            <w:r>
              <w:tab/>
            </w:r>
            <w:r w:rsidR="00B73F51" w:rsidRPr="00B73F51">
              <w:t>_____</w:t>
            </w:r>
            <w:r w:rsidR="000C1C52">
              <w:t xml:space="preserve"> </w:t>
            </w:r>
            <w:r w:rsidR="00B73F51" w:rsidRPr="00B73F51">
              <w:t xml:space="preserve"> Minuten</w:t>
            </w:r>
          </w:p>
        </w:tc>
        <w:tc>
          <w:tcPr>
            <w:tcW w:w="4697" w:type="dxa"/>
            <w:vAlign w:val="center"/>
          </w:tcPr>
          <w:p w:rsidR="00B73F51" w:rsidRPr="00B73F51" w:rsidRDefault="00B73F51" w:rsidP="00B73F51"/>
          <w:p w:rsidR="00B73F51" w:rsidRPr="00B73F51" w:rsidRDefault="00B73F51" w:rsidP="00B73F51"/>
          <w:p w:rsidR="00B73F51" w:rsidRPr="00B73F51" w:rsidRDefault="00B73F51" w:rsidP="00B73F51"/>
        </w:tc>
      </w:tr>
      <w:tr w:rsidR="00B73F51" w:rsidRPr="00B73F51" w:rsidTr="00B73F51">
        <w:trPr>
          <w:trHeight w:val="243"/>
        </w:trPr>
        <w:tc>
          <w:tcPr>
            <w:tcW w:w="489" w:type="dxa"/>
            <w:vAlign w:val="center"/>
          </w:tcPr>
          <w:p w:rsidR="00B73F51" w:rsidRPr="00B73F51" w:rsidRDefault="00B73F51" w:rsidP="00B73F51">
            <w:pPr>
              <w:jc w:val="center"/>
            </w:pPr>
            <w:r w:rsidRPr="00B73F51">
              <w:t>3</w:t>
            </w:r>
          </w:p>
        </w:tc>
        <w:tc>
          <w:tcPr>
            <w:tcW w:w="4448" w:type="dxa"/>
            <w:vAlign w:val="center"/>
          </w:tcPr>
          <w:p w:rsidR="00B73F51" w:rsidRPr="00B73F51" w:rsidRDefault="00B73F51" w:rsidP="00B73F51">
            <w:pPr>
              <w:jc w:val="both"/>
            </w:pPr>
            <w:r w:rsidRPr="00B73F51">
              <w:t>geschätzte Zeit:</w:t>
            </w:r>
            <w:r w:rsidR="00BF6B73">
              <w:tab/>
            </w:r>
            <w:r w:rsidR="00BF6B73">
              <w:tab/>
            </w:r>
            <w:r w:rsidR="00BF6B73">
              <w:tab/>
            </w:r>
            <w:r w:rsidRPr="00B73F51">
              <w:t xml:space="preserve">_____ </w:t>
            </w:r>
            <w:r w:rsidR="000C1C52">
              <w:t xml:space="preserve"> </w:t>
            </w:r>
            <w:r w:rsidRPr="00B73F51">
              <w:t>Minuten</w:t>
            </w:r>
          </w:p>
          <w:p w:rsidR="00B73F51" w:rsidRPr="00B73F51" w:rsidRDefault="00BF6B73" w:rsidP="00B73F51">
            <w:pPr>
              <w:jc w:val="both"/>
            </w:pPr>
            <w:r>
              <w:t>tatsächlich benötigte Zeit:</w:t>
            </w:r>
            <w:r>
              <w:tab/>
            </w:r>
            <w:r w:rsidR="00B73F51" w:rsidRPr="00B73F51">
              <w:t>_____</w:t>
            </w:r>
            <w:r w:rsidR="000C1C52">
              <w:t xml:space="preserve"> </w:t>
            </w:r>
            <w:r w:rsidR="00B73F51" w:rsidRPr="00B73F51">
              <w:t xml:space="preserve"> Minuten</w:t>
            </w:r>
          </w:p>
        </w:tc>
        <w:tc>
          <w:tcPr>
            <w:tcW w:w="4697" w:type="dxa"/>
            <w:vAlign w:val="center"/>
          </w:tcPr>
          <w:p w:rsidR="00B73F51" w:rsidRPr="00B73F51" w:rsidRDefault="00B73F51" w:rsidP="00B73F51"/>
          <w:p w:rsidR="00B73F51" w:rsidRPr="00B73F51" w:rsidRDefault="00B73F51" w:rsidP="00B73F51"/>
          <w:p w:rsidR="00B73F51" w:rsidRPr="00B73F51" w:rsidRDefault="00B73F51" w:rsidP="00B73F51"/>
        </w:tc>
      </w:tr>
      <w:tr w:rsidR="00B73F51" w:rsidRPr="00B73F51" w:rsidTr="00B73F51">
        <w:trPr>
          <w:trHeight w:val="243"/>
        </w:trPr>
        <w:tc>
          <w:tcPr>
            <w:tcW w:w="489" w:type="dxa"/>
            <w:vAlign w:val="center"/>
          </w:tcPr>
          <w:p w:rsidR="00B73F51" w:rsidRPr="00B73F51" w:rsidRDefault="00B73F51" w:rsidP="00B73F51">
            <w:pPr>
              <w:jc w:val="center"/>
            </w:pPr>
            <w:r w:rsidRPr="00B73F51">
              <w:t>4</w:t>
            </w:r>
          </w:p>
        </w:tc>
        <w:tc>
          <w:tcPr>
            <w:tcW w:w="4448" w:type="dxa"/>
            <w:vAlign w:val="center"/>
          </w:tcPr>
          <w:p w:rsidR="00B73F51" w:rsidRPr="00B73F51" w:rsidRDefault="00B73F51" w:rsidP="00B73F51">
            <w:pPr>
              <w:jc w:val="both"/>
            </w:pPr>
            <w:r w:rsidRPr="00B73F51">
              <w:t>geschätzte Zeit:</w:t>
            </w:r>
            <w:r w:rsidR="00BF6B73">
              <w:tab/>
            </w:r>
            <w:r w:rsidR="00BF6B73">
              <w:tab/>
            </w:r>
            <w:r w:rsidR="00BF6B73">
              <w:tab/>
            </w:r>
            <w:r w:rsidRPr="00B73F51">
              <w:t xml:space="preserve">_____ </w:t>
            </w:r>
            <w:r w:rsidR="000C1C52">
              <w:t xml:space="preserve"> </w:t>
            </w:r>
            <w:r w:rsidRPr="00B73F51">
              <w:t>Minuten</w:t>
            </w:r>
          </w:p>
          <w:p w:rsidR="00B73F51" w:rsidRPr="00B73F51" w:rsidRDefault="00BF6B73" w:rsidP="00B73F51">
            <w:pPr>
              <w:jc w:val="both"/>
            </w:pPr>
            <w:r>
              <w:t>tatsächlich benötigte Zeit:</w:t>
            </w:r>
            <w:r>
              <w:tab/>
            </w:r>
            <w:r w:rsidR="00B73F51" w:rsidRPr="00B73F51">
              <w:t xml:space="preserve">_____ </w:t>
            </w:r>
            <w:r w:rsidR="000C1C52">
              <w:t xml:space="preserve"> </w:t>
            </w:r>
            <w:r w:rsidR="00B73F51" w:rsidRPr="00B73F51">
              <w:t>Minuten</w:t>
            </w:r>
          </w:p>
        </w:tc>
        <w:tc>
          <w:tcPr>
            <w:tcW w:w="4697" w:type="dxa"/>
            <w:vAlign w:val="center"/>
          </w:tcPr>
          <w:p w:rsidR="00B73F51" w:rsidRPr="00B73F51" w:rsidRDefault="00B73F51" w:rsidP="00B73F51"/>
          <w:p w:rsidR="00B73F51" w:rsidRPr="00B73F51" w:rsidRDefault="00B73F51" w:rsidP="00B73F51"/>
          <w:p w:rsidR="00B73F51" w:rsidRPr="00B73F51" w:rsidRDefault="00B73F51" w:rsidP="00B73F51"/>
        </w:tc>
      </w:tr>
      <w:tr w:rsidR="00B73F51" w:rsidRPr="00B73F51" w:rsidTr="00B73F51">
        <w:trPr>
          <w:trHeight w:val="243"/>
        </w:trPr>
        <w:tc>
          <w:tcPr>
            <w:tcW w:w="489" w:type="dxa"/>
            <w:vAlign w:val="center"/>
          </w:tcPr>
          <w:p w:rsidR="00B73F51" w:rsidRPr="00B73F51" w:rsidRDefault="00B73F51" w:rsidP="00B73F51">
            <w:pPr>
              <w:jc w:val="center"/>
            </w:pPr>
            <w:r w:rsidRPr="00B73F51">
              <w:t>5</w:t>
            </w:r>
          </w:p>
        </w:tc>
        <w:tc>
          <w:tcPr>
            <w:tcW w:w="4448" w:type="dxa"/>
            <w:vAlign w:val="center"/>
          </w:tcPr>
          <w:p w:rsidR="00B73F51" w:rsidRPr="00B73F51" w:rsidRDefault="00B73F51" w:rsidP="00B73F51">
            <w:pPr>
              <w:jc w:val="both"/>
            </w:pPr>
            <w:r w:rsidRPr="00B73F51">
              <w:t>geschätzte Zeit:</w:t>
            </w:r>
            <w:r w:rsidR="00BF6B73">
              <w:tab/>
            </w:r>
            <w:r w:rsidR="00BF6B73">
              <w:tab/>
            </w:r>
            <w:r w:rsidR="00BF6B73">
              <w:tab/>
            </w:r>
            <w:r w:rsidRPr="00B73F51">
              <w:t xml:space="preserve">_____ </w:t>
            </w:r>
            <w:r w:rsidR="000C1C52">
              <w:t xml:space="preserve"> </w:t>
            </w:r>
            <w:r w:rsidRPr="00B73F51">
              <w:t>Minuten</w:t>
            </w:r>
          </w:p>
          <w:p w:rsidR="00B73F51" w:rsidRPr="00B73F51" w:rsidRDefault="00BF6B73" w:rsidP="00B73F51">
            <w:pPr>
              <w:jc w:val="both"/>
            </w:pPr>
            <w:r>
              <w:t>tatsächlich benötigte Zeit:</w:t>
            </w:r>
            <w:r>
              <w:tab/>
            </w:r>
            <w:r w:rsidR="00B73F51" w:rsidRPr="00B73F51">
              <w:t xml:space="preserve">_____ </w:t>
            </w:r>
            <w:r w:rsidR="000C1C52">
              <w:t xml:space="preserve"> </w:t>
            </w:r>
            <w:r w:rsidR="00B73F51" w:rsidRPr="00B73F51">
              <w:t>Minuten</w:t>
            </w:r>
          </w:p>
        </w:tc>
        <w:tc>
          <w:tcPr>
            <w:tcW w:w="4697" w:type="dxa"/>
            <w:vAlign w:val="center"/>
          </w:tcPr>
          <w:p w:rsidR="00B73F51" w:rsidRPr="00B73F51" w:rsidRDefault="00B73F51" w:rsidP="00B73F51"/>
          <w:p w:rsidR="00B73F51" w:rsidRPr="00B73F51" w:rsidRDefault="00B73F51" w:rsidP="00B73F51"/>
          <w:p w:rsidR="00B73F51" w:rsidRPr="00B73F51" w:rsidRDefault="00B73F51" w:rsidP="00B73F51"/>
        </w:tc>
      </w:tr>
    </w:tbl>
    <w:p w:rsidR="00B73F51" w:rsidRPr="00B73F51" w:rsidRDefault="00B73F51" w:rsidP="00B73F51">
      <w:pPr>
        <w:rPr>
          <w:rFonts w:asciiTheme="minorHAnsi" w:hAnsiTheme="minorHAnsi" w:cstheme="minorBidi"/>
          <w:sz w:val="22"/>
          <w:szCs w:val="22"/>
        </w:rPr>
      </w:pPr>
    </w:p>
    <w:tbl>
      <w:tblPr>
        <w:tblStyle w:val="Tabellenraster"/>
        <w:tblW w:w="9634" w:type="dxa"/>
        <w:tblLook w:val="04A0" w:firstRow="1" w:lastRow="0" w:firstColumn="1" w:lastColumn="0" w:noHBand="0" w:noVBand="1"/>
      </w:tblPr>
      <w:tblGrid>
        <w:gridCol w:w="9634"/>
      </w:tblGrid>
      <w:tr w:rsidR="00B73F51" w:rsidRPr="00B73F51" w:rsidTr="00B73F51">
        <w:tc>
          <w:tcPr>
            <w:tcW w:w="9634" w:type="dxa"/>
          </w:tcPr>
          <w:p w:rsidR="00B73F51" w:rsidRPr="00B73F51" w:rsidRDefault="00B73F51" w:rsidP="00B73F51">
            <w:pPr>
              <w:rPr>
                <w:b/>
              </w:rPr>
            </w:pPr>
            <w:r w:rsidRPr="00B73F51">
              <w:rPr>
                <w:b/>
              </w:rPr>
              <w:t xml:space="preserve">Einzufügende Sätze und Begriffe: </w:t>
            </w:r>
          </w:p>
          <w:p w:rsidR="00B73F51" w:rsidRPr="00B73F51" w:rsidRDefault="000C1C52" w:rsidP="00B73F51">
            <w:proofErr w:type="spellStart"/>
            <w:r>
              <w:t>Planobogen</w:t>
            </w:r>
            <w:proofErr w:type="spellEnd"/>
            <w:r>
              <w:t xml:space="preserve"> </w:t>
            </w:r>
            <w:r w:rsidR="00B73F51" w:rsidRPr="00B73F51">
              <w:t xml:space="preserve">** Lage mit zwei </w:t>
            </w:r>
            <w:proofErr w:type="spellStart"/>
            <w:r w:rsidR="00B73F51" w:rsidRPr="00B73F51">
              <w:t>Ringösenklammern</w:t>
            </w:r>
            <w:proofErr w:type="spellEnd"/>
            <w:r w:rsidR="00B73F51" w:rsidRPr="00B73F51">
              <w:t xml:space="preserve"> durch den Bund heften ** Umschlag rillen und falzen ** Klopfer  </w:t>
            </w:r>
          </w:p>
          <w:p w:rsidR="00B73F51" w:rsidRPr="00B73F51" w:rsidRDefault="00B73F51" w:rsidP="00B73F51">
            <w:r w:rsidRPr="00B73F51">
              <w:t xml:space="preserve">** </w:t>
            </w:r>
            <w:proofErr w:type="spellStart"/>
            <w:r w:rsidRPr="00B73F51">
              <w:t>Planobogen</w:t>
            </w:r>
            <w:proofErr w:type="spellEnd"/>
            <w:r w:rsidRPr="00B73F51">
              <w:t xml:space="preserve"> falzen ** Falzbein ** Falzbogen ** Umschlag ** fertige Broschur ** </w:t>
            </w:r>
            <w:proofErr w:type="spellStart"/>
            <w:r w:rsidRPr="00B73F51">
              <w:t>Rillmaschine</w:t>
            </w:r>
            <w:proofErr w:type="spellEnd"/>
            <w:r w:rsidRPr="00B73F51">
              <w:t xml:space="preserve"> ** Drahtrüc</w:t>
            </w:r>
            <w:r w:rsidRPr="00B73F51">
              <w:t>k</w:t>
            </w:r>
            <w:r w:rsidRPr="00B73F51">
              <w:t>stichbroschur 3-seitig beschneiden</w:t>
            </w:r>
          </w:p>
          <w:p w:rsidR="00B73F51" w:rsidRPr="00B73F51" w:rsidRDefault="00B73F51" w:rsidP="00B73F51"/>
        </w:tc>
      </w:tr>
    </w:tbl>
    <w:p w:rsidR="00B73F51" w:rsidRPr="00B73F51" w:rsidRDefault="00B73F51" w:rsidP="00B73F51"/>
    <w:p w:rsidR="00B73F51" w:rsidRPr="00B73F51" w:rsidRDefault="00B73F51" w:rsidP="00B73F51">
      <w:pPr>
        <w:spacing w:line="240" w:lineRule="exact"/>
      </w:pPr>
      <w:r w:rsidRPr="00B73F51">
        <w:br w:type="page"/>
      </w:r>
    </w:p>
    <w:p w:rsidR="00B73F51" w:rsidRPr="00B73F51" w:rsidRDefault="00B73F51" w:rsidP="00B73F51">
      <w:pPr>
        <w:keepNext/>
        <w:keepLines/>
        <w:suppressAutoHyphens/>
        <w:spacing w:before="160" w:after="80"/>
        <w:outlineLvl w:val="2"/>
        <w:rPr>
          <w:rFonts w:ascii="Source Sans Pro Semibold" w:eastAsia="Times New Roman" w:hAnsi="Source Sans Pro Semibold" w:cs="Times New Roman"/>
          <w:bCs/>
          <w:sz w:val="22"/>
          <w:lang w:eastAsia="de-DE"/>
        </w:rPr>
      </w:pPr>
      <w:r w:rsidRPr="00B73F51">
        <w:rPr>
          <w:rFonts w:ascii="Source Sans Pro Semibold" w:eastAsia="Times New Roman" w:hAnsi="Source Sans Pro Semibold" w:cs="Times New Roman"/>
          <w:bCs/>
          <w:sz w:val="22"/>
          <w:lang w:eastAsia="de-DE"/>
        </w:rPr>
        <w:lastRenderedPageBreak/>
        <w:t>Arbeitsablaufplan mit Materialliste, Werkzeugliste und Zeitplanung</w:t>
      </w:r>
      <w:r w:rsidRPr="00B73F51">
        <w:rPr>
          <w:rFonts w:ascii="Source Sans Pro Semibold" w:eastAsia="Times New Roman" w:hAnsi="Source Sans Pro Semibold" w:cs="Times New Roman"/>
          <w:bCs/>
          <w:noProof/>
          <w:sz w:val="24"/>
          <w:lang w:eastAsia="de-DE"/>
        </w:rPr>
        <w:drawing>
          <wp:anchor distT="0" distB="0" distL="114300" distR="114300" simplePos="0" relativeHeight="251845632" behindDoc="0" locked="0" layoutInCell="0" allowOverlap="1" wp14:anchorId="2DBF72FC" wp14:editId="24AAF75A">
            <wp:simplePos x="0" y="0"/>
            <wp:positionH relativeFrom="rightMargin">
              <wp:posOffset>107950</wp:posOffset>
            </wp:positionH>
            <wp:positionV relativeFrom="paragraph">
              <wp:posOffset>0</wp:posOffset>
            </wp:positionV>
            <wp:extent cx="345440" cy="323850"/>
            <wp:effectExtent l="0" t="0" r="0" b="0"/>
            <wp:wrapNone/>
            <wp:docPr id="2270"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73F51" w:rsidRPr="00B73F51" w:rsidRDefault="00B73F51" w:rsidP="00B73F51">
      <w:pPr>
        <w:rPr>
          <w:sz w:val="16"/>
          <w:lang w:eastAsia="de-DE"/>
        </w:rPr>
      </w:pPr>
    </w:p>
    <w:p w:rsidR="00B73F51" w:rsidRPr="00B73F51" w:rsidRDefault="00B73F51" w:rsidP="00B73F51">
      <w:pPr>
        <w:rPr>
          <w:sz w:val="16"/>
          <w:lang w:eastAsia="de-DE"/>
        </w:rPr>
      </w:pPr>
    </w:p>
    <w:tbl>
      <w:tblPr>
        <w:tblStyle w:val="Tabellenraster"/>
        <w:tblW w:w="9634" w:type="dxa"/>
        <w:tblLook w:val="04A0" w:firstRow="1" w:lastRow="0" w:firstColumn="1" w:lastColumn="0" w:noHBand="0" w:noVBand="1"/>
      </w:tblPr>
      <w:tblGrid>
        <w:gridCol w:w="489"/>
        <w:gridCol w:w="4448"/>
        <w:gridCol w:w="2457"/>
        <w:gridCol w:w="2240"/>
      </w:tblGrid>
      <w:tr w:rsidR="00B73F51" w:rsidRPr="00B73F51" w:rsidTr="00B73F51">
        <w:trPr>
          <w:trHeight w:val="370"/>
        </w:trPr>
        <w:tc>
          <w:tcPr>
            <w:tcW w:w="489" w:type="dxa"/>
            <w:vAlign w:val="center"/>
          </w:tcPr>
          <w:p w:rsidR="00B73F51" w:rsidRPr="00B73F51" w:rsidRDefault="00B73F51" w:rsidP="00B73F51">
            <w:pPr>
              <w:jc w:val="center"/>
              <w:rPr>
                <w:b/>
              </w:rPr>
            </w:pPr>
            <w:r w:rsidRPr="00B73F51">
              <w:rPr>
                <w:b/>
              </w:rPr>
              <w:t>Nr.</w:t>
            </w:r>
          </w:p>
        </w:tc>
        <w:tc>
          <w:tcPr>
            <w:tcW w:w="4448" w:type="dxa"/>
            <w:vAlign w:val="center"/>
          </w:tcPr>
          <w:p w:rsidR="00B73F51" w:rsidRPr="00B73F51" w:rsidRDefault="00B73F51" w:rsidP="00B73F51">
            <w:pPr>
              <w:jc w:val="center"/>
              <w:rPr>
                <w:b/>
              </w:rPr>
            </w:pPr>
            <w:r w:rsidRPr="00B73F51">
              <w:rPr>
                <w:b/>
              </w:rPr>
              <w:t>Beschreibung des Arbeitsschrittes</w:t>
            </w:r>
          </w:p>
        </w:tc>
        <w:tc>
          <w:tcPr>
            <w:tcW w:w="2457" w:type="dxa"/>
            <w:vAlign w:val="center"/>
          </w:tcPr>
          <w:p w:rsidR="00B73F51" w:rsidRPr="00B73F51" w:rsidRDefault="00B73F51" w:rsidP="00B73F51">
            <w:pPr>
              <w:jc w:val="center"/>
              <w:rPr>
                <w:b/>
              </w:rPr>
            </w:pPr>
            <w:r w:rsidRPr="00B73F51">
              <w:rPr>
                <w:b/>
              </w:rPr>
              <w:t>Material/Teilprodukt</w:t>
            </w:r>
          </w:p>
        </w:tc>
        <w:tc>
          <w:tcPr>
            <w:tcW w:w="2240" w:type="dxa"/>
            <w:vAlign w:val="center"/>
          </w:tcPr>
          <w:p w:rsidR="00B73F51" w:rsidRPr="00B73F51" w:rsidRDefault="00B73F51" w:rsidP="00B73F51">
            <w:pPr>
              <w:jc w:val="center"/>
              <w:rPr>
                <w:b/>
              </w:rPr>
            </w:pPr>
            <w:r w:rsidRPr="00B73F51">
              <w:rPr>
                <w:b/>
              </w:rPr>
              <w:t>Werkzeug/Maschine</w:t>
            </w:r>
          </w:p>
        </w:tc>
      </w:tr>
      <w:tr w:rsidR="00B73F51" w:rsidRPr="00B73F51" w:rsidTr="00B73F51">
        <w:trPr>
          <w:trHeight w:val="680"/>
        </w:trPr>
        <w:tc>
          <w:tcPr>
            <w:tcW w:w="489" w:type="dxa"/>
            <w:vAlign w:val="center"/>
          </w:tcPr>
          <w:p w:rsidR="00B73F51" w:rsidRPr="00B73F51" w:rsidRDefault="00B73F51" w:rsidP="00B73F51">
            <w:pPr>
              <w:jc w:val="center"/>
            </w:pPr>
            <w:r w:rsidRPr="00B73F51">
              <w:t>1</w:t>
            </w:r>
          </w:p>
        </w:tc>
        <w:tc>
          <w:tcPr>
            <w:tcW w:w="4448" w:type="dxa"/>
            <w:vAlign w:val="center"/>
          </w:tcPr>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tc>
        <w:tc>
          <w:tcPr>
            <w:tcW w:w="2457" w:type="dxa"/>
            <w:vAlign w:val="center"/>
          </w:tcPr>
          <w:p w:rsidR="00B73F51" w:rsidRPr="00B73F51" w:rsidRDefault="00B73F51" w:rsidP="00B73F51">
            <w:pPr>
              <w:jc w:val="center"/>
            </w:pPr>
          </w:p>
        </w:tc>
        <w:tc>
          <w:tcPr>
            <w:tcW w:w="2240" w:type="dxa"/>
            <w:vAlign w:val="center"/>
          </w:tcPr>
          <w:p w:rsidR="00B73F51" w:rsidRPr="00B73F51" w:rsidRDefault="00B73F51" w:rsidP="00B73F51">
            <w:pPr>
              <w:jc w:val="center"/>
            </w:pPr>
          </w:p>
        </w:tc>
      </w:tr>
      <w:tr w:rsidR="00B73F51" w:rsidRPr="00B73F51" w:rsidTr="00B73F51">
        <w:trPr>
          <w:trHeight w:val="680"/>
        </w:trPr>
        <w:tc>
          <w:tcPr>
            <w:tcW w:w="489" w:type="dxa"/>
            <w:vAlign w:val="center"/>
          </w:tcPr>
          <w:p w:rsidR="00B73F51" w:rsidRPr="00B73F51" w:rsidRDefault="00B73F51" w:rsidP="00B73F51">
            <w:pPr>
              <w:jc w:val="center"/>
            </w:pPr>
            <w:r w:rsidRPr="00B73F51">
              <w:t>2</w:t>
            </w:r>
          </w:p>
        </w:tc>
        <w:tc>
          <w:tcPr>
            <w:tcW w:w="4448" w:type="dxa"/>
            <w:vAlign w:val="center"/>
          </w:tcPr>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tc>
        <w:tc>
          <w:tcPr>
            <w:tcW w:w="2457" w:type="dxa"/>
            <w:vAlign w:val="center"/>
          </w:tcPr>
          <w:p w:rsidR="00B73F51" w:rsidRPr="00B73F51" w:rsidRDefault="00B73F51" w:rsidP="00B73F51">
            <w:pPr>
              <w:jc w:val="center"/>
            </w:pPr>
          </w:p>
        </w:tc>
        <w:tc>
          <w:tcPr>
            <w:tcW w:w="2240" w:type="dxa"/>
            <w:vAlign w:val="center"/>
          </w:tcPr>
          <w:p w:rsidR="00B73F51" w:rsidRPr="00B73F51" w:rsidRDefault="00B73F51" w:rsidP="00B73F51">
            <w:pPr>
              <w:jc w:val="center"/>
            </w:pPr>
          </w:p>
        </w:tc>
      </w:tr>
      <w:tr w:rsidR="00B73F51" w:rsidRPr="00B73F51" w:rsidTr="00B73F51">
        <w:trPr>
          <w:trHeight w:val="680"/>
        </w:trPr>
        <w:tc>
          <w:tcPr>
            <w:tcW w:w="489" w:type="dxa"/>
            <w:vAlign w:val="center"/>
          </w:tcPr>
          <w:p w:rsidR="00B73F51" w:rsidRPr="00B73F51" w:rsidRDefault="00B73F51" w:rsidP="00B73F51">
            <w:pPr>
              <w:jc w:val="center"/>
            </w:pPr>
            <w:r w:rsidRPr="00B73F51">
              <w:t>3</w:t>
            </w:r>
          </w:p>
        </w:tc>
        <w:tc>
          <w:tcPr>
            <w:tcW w:w="4448" w:type="dxa"/>
            <w:vAlign w:val="center"/>
          </w:tcPr>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tc>
        <w:tc>
          <w:tcPr>
            <w:tcW w:w="2457" w:type="dxa"/>
            <w:vAlign w:val="center"/>
          </w:tcPr>
          <w:p w:rsidR="00B73F51" w:rsidRPr="00B73F51" w:rsidRDefault="00B73F51" w:rsidP="00B73F51">
            <w:pPr>
              <w:jc w:val="center"/>
            </w:pPr>
          </w:p>
        </w:tc>
        <w:tc>
          <w:tcPr>
            <w:tcW w:w="2240" w:type="dxa"/>
            <w:vAlign w:val="center"/>
          </w:tcPr>
          <w:p w:rsidR="00B73F51" w:rsidRPr="00B73F51" w:rsidRDefault="00B73F51" w:rsidP="00B73F51">
            <w:pPr>
              <w:jc w:val="center"/>
            </w:pPr>
            <w:r w:rsidRPr="00B73F51">
              <w:t>--------</w:t>
            </w:r>
          </w:p>
        </w:tc>
      </w:tr>
      <w:tr w:rsidR="00B73F51" w:rsidRPr="00B73F51" w:rsidTr="00B73F51">
        <w:trPr>
          <w:trHeight w:val="680"/>
        </w:trPr>
        <w:tc>
          <w:tcPr>
            <w:tcW w:w="489" w:type="dxa"/>
            <w:vAlign w:val="center"/>
          </w:tcPr>
          <w:p w:rsidR="00B73F51" w:rsidRPr="00B73F51" w:rsidRDefault="00B73F51" w:rsidP="00B73F51">
            <w:pPr>
              <w:jc w:val="center"/>
            </w:pPr>
            <w:r w:rsidRPr="00B73F51">
              <w:t>4</w:t>
            </w:r>
          </w:p>
        </w:tc>
        <w:tc>
          <w:tcPr>
            <w:tcW w:w="4448" w:type="dxa"/>
            <w:vAlign w:val="center"/>
          </w:tcPr>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tc>
        <w:tc>
          <w:tcPr>
            <w:tcW w:w="2457" w:type="dxa"/>
            <w:vAlign w:val="center"/>
          </w:tcPr>
          <w:p w:rsidR="00B73F51" w:rsidRPr="00B73F51" w:rsidRDefault="00B73F51" w:rsidP="00B73F51">
            <w:pPr>
              <w:jc w:val="center"/>
            </w:pPr>
          </w:p>
        </w:tc>
        <w:tc>
          <w:tcPr>
            <w:tcW w:w="2240" w:type="dxa"/>
            <w:vAlign w:val="center"/>
          </w:tcPr>
          <w:p w:rsidR="00B73F51" w:rsidRPr="00B73F51" w:rsidRDefault="00B73F51" w:rsidP="00B73F51">
            <w:pPr>
              <w:jc w:val="center"/>
            </w:pPr>
          </w:p>
        </w:tc>
      </w:tr>
      <w:tr w:rsidR="00B73F51" w:rsidRPr="00B73F51" w:rsidTr="00B73F51">
        <w:trPr>
          <w:trHeight w:val="680"/>
        </w:trPr>
        <w:tc>
          <w:tcPr>
            <w:tcW w:w="489" w:type="dxa"/>
            <w:vAlign w:val="center"/>
          </w:tcPr>
          <w:p w:rsidR="00B73F51" w:rsidRPr="00B73F51" w:rsidRDefault="00B73F51" w:rsidP="00B73F51">
            <w:pPr>
              <w:jc w:val="center"/>
            </w:pPr>
            <w:r w:rsidRPr="00B73F51">
              <w:t>5</w:t>
            </w:r>
          </w:p>
        </w:tc>
        <w:tc>
          <w:tcPr>
            <w:tcW w:w="4448" w:type="dxa"/>
            <w:vAlign w:val="center"/>
          </w:tcPr>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tc>
        <w:tc>
          <w:tcPr>
            <w:tcW w:w="2457" w:type="dxa"/>
            <w:vAlign w:val="center"/>
          </w:tcPr>
          <w:p w:rsidR="00B73F51" w:rsidRPr="00B73F51" w:rsidRDefault="00B73F51" w:rsidP="00B73F51">
            <w:pPr>
              <w:jc w:val="center"/>
            </w:pPr>
          </w:p>
        </w:tc>
        <w:tc>
          <w:tcPr>
            <w:tcW w:w="2240" w:type="dxa"/>
            <w:vAlign w:val="center"/>
          </w:tcPr>
          <w:p w:rsidR="00B73F51" w:rsidRPr="00B73F51" w:rsidRDefault="00B73F51" w:rsidP="00B73F51">
            <w:pPr>
              <w:jc w:val="center"/>
            </w:pPr>
          </w:p>
        </w:tc>
      </w:tr>
    </w:tbl>
    <w:p w:rsidR="00B73F51" w:rsidRPr="00B73F51" w:rsidRDefault="00B73F51" w:rsidP="00B73F51">
      <w:pPr>
        <w:spacing w:line="220" w:lineRule="exact"/>
        <w:rPr>
          <w:rFonts w:eastAsia="Times New Roman" w:cs="Times New Roman"/>
          <w:sz w:val="18"/>
          <w:lang w:eastAsia="de-DE"/>
        </w:rPr>
      </w:pPr>
      <w:r w:rsidRPr="00B73F51">
        <w:rPr>
          <w:rFonts w:eastAsia="Times New Roman" w:cs="Times New Roman"/>
          <w:noProof/>
          <w:sz w:val="18"/>
          <w:lang w:eastAsia="de-DE"/>
        </w:rPr>
        <mc:AlternateContent>
          <mc:Choice Requires="wps">
            <w:drawing>
              <wp:anchor distT="0" distB="0" distL="114300" distR="114300" simplePos="0" relativeHeight="251844608" behindDoc="0" locked="0" layoutInCell="1" allowOverlap="1" wp14:anchorId="4DE00E50" wp14:editId="2791EC01">
                <wp:simplePos x="0" y="0"/>
                <wp:positionH relativeFrom="margin">
                  <wp:posOffset>64278</wp:posOffset>
                </wp:positionH>
                <wp:positionV relativeFrom="paragraph">
                  <wp:posOffset>5715</wp:posOffset>
                </wp:positionV>
                <wp:extent cx="148107" cy="270456"/>
                <wp:effectExtent l="19050" t="0" r="23495" b="34925"/>
                <wp:wrapNone/>
                <wp:docPr id="319" name="Pfeil nach unten 319"/>
                <wp:cNvGraphicFramePr/>
                <a:graphic xmlns:a="http://schemas.openxmlformats.org/drawingml/2006/main">
                  <a:graphicData uri="http://schemas.microsoft.com/office/word/2010/wordprocessingShape">
                    <wps:wsp>
                      <wps:cNvSpPr/>
                      <wps:spPr>
                        <a:xfrm>
                          <a:off x="0" y="0"/>
                          <a:ext cx="148107" cy="270456"/>
                        </a:xfrm>
                        <a:prstGeom prst="downArrow">
                          <a:avLst/>
                        </a:prstGeom>
                        <a:solidFill>
                          <a:sysClr val="window" lastClr="FFFFFF">
                            <a:lumMod val="65000"/>
                          </a:sysClr>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Pfeil nach unten 319" o:spid="_x0000_s1026" type="#_x0000_t67" style="position:absolute;margin-left:5.05pt;margin-top:.45pt;width:11.65pt;height:21.3pt;z-index:251844608;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" adj="15686" fillcolor="#a6a6a6" strokecolor="windowText" strokeweight="2pt">
                <w10:wrap anchorx="margin"/>
              </v:shape>
            </w:pict>
          </mc:Fallback>
        </mc:AlternateContent>
      </w:r>
      <w:r w:rsidRPr="00B73F51">
        <w:rPr>
          <w:rFonts w:eastAsia="Times New Roman" w:cs="Times New Roman"/>
          <w:noProof/>
          <w:sz w:val="18"/>
          <w:lang w:eastAsia="de-DE"/>
        </w:rPr>
        <mc:AlternateContent>
          <mc:Choice Requires="wps">
            <w:drawing>
              <wp:anchor distT="0" distB="0" distL="114300" distR="114300" simplePos="0" relativeHeight="251843584" behindDoc="0" locked="0" layoutInCell="1" allowOverlap="1" wp14:anchorId="2417AD25" wp14:editId="3B5A228F">
                <wp:simplePos x="0" y="0"/>
                <wp:positionH relativeFrom="column">
                  <wp:posOffset>1533605</wp:posOffset>
                </wp:positionH>
                <wp:positionV relativeFrom="paragraph">
                  <wp:posOffset>7799</wp:posOffset>
                </wp:positionV>
                <wp:extent cx="148107" cy="270456"/>
                <wp:effectExtent l="19050" t="0" r="23495" b="34925"/>
                <wp:wrapNone/>
                <wp:docPr id="320" name="Pfeil nach unten 320"/>
                <wp:cNvGraphicFramePr/>
                <a:graphic xmlns:a="http://schemas.openxmlformats.org/drawingml/2006/main">
                  <a:graphicData uri="http://schemas.microsoft.com/office/word/2010/wordprocessingShape">
                    <wps:wsp>
                      <wps:cNvSpPr/>
                      <wps:spPr>
                        <a:xfrm>
                          <a:off x="0" y="0"/>
                          <a:ext cx="148107" cy="270456"/>
                        </a:xfrm>
                        <a:prstGeom prst="downArrow">
                          <a:avLst/>
                        </a:prstGeom>
                        <a:solidFill>
                          <a:sysClr val="window" lastClr="FFFFFF">
                            <a:lumMod val="65000"/>
                          </a:sysClr>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Pfeil nach unten 320" o:spid="_x0000_s1026" type="#_x0000_t67" style="position:absolute;margin-left:120.75pt;margin-top:.6pt;width:11.65pt;height:21.3pt;z-index:2518435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" adj="15686" fillcolor="#a6a6a6" strokecolor="windowText" strokeweight="2pt"/>
            </w:pict>
          </mc:Fallback>
        </mc:AlternateContent>
      </w:r>
    </w:p>
    <w:p w:rsidR="00B73F51" w:rsidRPr="00B73F51" w:rsidRDefault="00B73F51" w:rsidP="00B73F51">
      <w:pPr>
        <w:spacing w:line="220" w:lineRule="exact"/>
        <w:rPr>
          <w:rFonts w:eastAsia="Times New Roman" w:cs="Times New Roman"/>
          <w:sz w:val="18"/>
          <w:lang w:eastAsia="de-DE"/>
        </w:rPr>
      </w:pPr>
    </w:p>
    <w:tbl>
      <w:tblPr>
        <w:tblStyle w:val="Tabellenraster"/>
        <w:tblW w:w="9634" w:type="dxa"/>
        <w:tblLook w:val="04A0" w:firstRow="1" w:lastRow="0" w:firstColumn="1" w:lastColumn="0" w:noHBand="0" w:noVBand="1"/>
      </w:tblPr>
      <w:tblGrid>
        <w:gridCol w:w="489"/>
        <w:gridCol w:w="4448"/>
        <w:gridCol w:w="4697"/>
      </w:tblGrid>
      <w:tr w:rsidR="00B73F51" w:rsidRPr="00B73F51" w:rsidTr="00B73F51">
        <w:trPr>
          <w:trHeight w:val="370"/>
        </w:trPr>
        <w:tc>
          <w:tcPr>
            <w:tcW w:w="489" w:type="dxa"/>
            <w:vAlign w:val="center"/>
          </w:tcPr>
          <w:p w:rsidR="00B73F51" w:rsidRPr="00B73F51" w:rsidRDefault="00B73F51" w:rsidP="00B73F51">
            <w:pPr>
              <w:jc w:val="center"/>
              <w:rPr>
                <w:b/>
              </w:rPr>
            </w:pPr>
            <w:r w:rsidRPr="00B73F51">
              <w:rPr>
                <w:b/>
              </w:rPr>
              <w:t>Nr.</w:t>
            </w:r>
          </w:p>
        </w:tc>
        <w:tc>
          <w:tcPr>
            <w:tcW w:w="4448" w:type="dxa"/>
            <w:vAlign w:val="center"/>
          </w:tcPr>
          <w:p w:rsidR="00B73F51" w:rsidRPr="00B73F51" w:rsidRDefault="00B73F51" w:rsidP="00B73F51">
            <w:pPr>
              <w:jc w:val="center"/>
              <w:rPr>
                <w:b/>
              </w:rPr>
            </w:pPr>
            <w:r w:rsidRPr="00B73F51">
              <w:rPr>
                <w:b/>
              </w:rPr>
              <w:t>Zeitplanung in Minuten</w:t>
            </w:r>
          </w:p>
        </w:tc>
        <w:tc>
          <w:tcPr>
            <w:tcW w:w="4697" w:type="dxa"/>
            <w:vAlign w:val="center"/>
          </w:tcPr>
          <w:p w:rsidR="00B73F51" w:rsidRPr="00B73F51" w:rsidRDefault="00B73F51" w:rsidP="00B73F51">
            <w:pPr>
              <w:jc w:val="center"/>
              <w:rPr>
                <w:b/>
              </w:rPr>
            </w:pPr>
            <w:r w:rsidRPr="00B73F51">
              <w:rPr>
                <w:b/>
              </w:rPr>
              <w:t>Begründung</w:t>
            </w:r>
          </w:p>
          <w:p w:rsidR="00B73F51" w:rsidRPr="00B73F51" w:rsidRDefault="00B73F51" w:rsidP="00B73F51">
            <w:pPr>
              <w:jc w:val="center"/>
              <w:rPr>
                <w:b/>
              </w:rPr>
            </w:pPr>
            <w:r w:rsidRPr="00B73F51">
              <w:rPr>
                <w:b/>
              </w:rPr>
              <w:t>(bei mehr als 10 Minuten Abweichung)</w:t>
            </w:r>
          </w:p>
        </w:tc>
      </w:tr>
      <w:tr w:rsidR="00B73F51" w:rsidRPr="00B73F51" w:rsidTr="00B73F51">
        <w:trPr>
          <w:trHeight w:val="243"/>
        </w:trPr>
        <w:tc>
          <w:tcPr>
            <w:tcW w:w="489" w:type="dxa"/>
            <w:vAlign w:val="center"/>
          </w:tcPr>
          <w:p w:rsidR="00B73F51" w:rsidRPr="00B73F51" w:rsidRDefault="00B73F51" w:rsidP="00B73F51">
            <w:pPr>
              <w:jc w:val="center"/>
            </w:pPr>
            <w:r w:rsidRPr="00B73F51">
              <w:t>1</w:t>
            </w:r>
          </w:p>
        </w:tc>
        <w:tc>
          <w:tcPr>
            <w:tcW w:w="4448" w:type="dxa"/>
            <w:vAlign w:val="center"/>
          </w:tcPr>
          <w:p w:rsidR="00B73F51" w:rsidRPr="00B73F51" w:rsidRDefault="00B73F51" w:rsidP="00B73F51">
            <w:pPr>
              <w:jc w:val="both"/>
            </w:pPr>
            <w:r w:rsidRPr="00B73F51">
              <w:t>geschätzte Zeit:</w:t>
            </w:r>
            <w:r w:rsidR="00BF6B73">
              <w:tab/>
            </w:r>
            <w:r w:rsidR="00BF6B73">
              <w:tab/>
            </w:r>
            <w:r w:rsidR="00BF6B73">
              <w:tab/>
            </w:r>
            <w:r w:rsidRPr="00B73F51">
              <w:t xml:space="preserve">_____ </w:t>
            </w:r>
            <w:r w:rsidR="000C1C52">
              <w:t xml:space="preserve"> </w:t>
            </w:r>
            <w:r w:rsidRPr="00B73F51">
              <w:t>Minuten</w:t>
            </w:r>
          </w:p>
          <w:p w:rsidR="00B73F51" w:rsidRPr="00B73F51" w:rsidRDefault="00B73F51" w:rsidP="00BF6B73">
            <w:pPr>
              <w:jc w:val="both"/>
            </w:pPr>
            <w:r w:rsidRPr="00B73F51">
              <w:t>tatsächlich benötigte Zeit:</w:t>
            </w:r>
            <w:r w:rsidR="00BF6B73">
              <w:tab/>
            </w:r>
            <w:r w:rsidRPr="00B73F51">
              <w:t xml:space="preserve">_____ </w:t>
            </w:r>
            <w:r w:rsidR="000C1C52">
              <w:t xml:space="preserve"> </w:t>
            </w:r>
            <w:r w:rsidRPr="00B73F51">
              <w:t>Minuten</w:t>
            </w:r>
          </w:p>
        </w:tc>
        <w:tc>
          <w:tcPr>
            <w:tcW w:w="4697" w:type="dxa"/>
            <w:vAlign w:val="center"/>
          </w:tcPr>
          <w:p w:rsidR="00B73F51" w:rsidRPr="00B73F51" w:rsidRDefault="00B73F51" w:rsidP="00B73F51"/>
          <w:p w:rsidR="00B73F51" w:rsidRPr="00B73F51" w:rsidRDefault="00B73F51" w:rsidP="00B73F51"/>
          <w:p w:rsidR="00B73F51" w:rsidRPr="00B73F51" w:rsidRDefault="00B73F51" w:rsidP="00B73F51"/>
        </w:tc>
      </w:tr>
      <w:tr w:rsidR="00B73F51" w:rsidRPr="00B73F51" w:rsidTr="00B73F51">
        <w:trPr>
          <w:trHeight w:val="243"/>
        </w:trPr>
        <w:tc>
          <w:tcPr>
            <w:tcW w:w="489" w:type="dxa"/>
            <w:vAlign w:val="center"/>
          </w:tcPr>
          <w:p w:rsidR="00B73F51" w:rsidRPr="00B73F51" w:rsidRDefault="00B73F51" w:rsidP="00B73F51">
            <w:pPr>
              <w:jc w:val="center"/>
            </w:pPr>
            <w:r w:rsidRPr="00B73F51">
              <w:t>2</w:t>
            </w:r>
          </w:p>
        </w:tc>
        <w:tc>
          <w:tcPr>
            <w:tcW w:w="4448" w:type="dxa"/>
            <w:vAlign w:val="center"/>
          </w:tcPr>
          <w:p w:rsidR="00B73F51" w:rsidRPr="00B73F51" w:rsidRDefault="00B73F51" w:rsidP="00B73F51">
            <w:pPr>
              <w:jc w:val="both"/>
            </w:pPr>
            <w:r w:rsidRPr="00B73F51">
              <w:t>geschätzte Zeit:</w:t>
            </w:r>
            <w:r w:rsidR="00BF6B73">
              <w:tab/>
            </w:r>
            <w:r w:rsidR="00BF6B73">
              <w:tab/>
            </w:r>
            <w:r w:rsidR="00BF6B73">
              <w:tab/>
            </w:r>
            <w:r w:rsidRPr="00B73F51">
              <w:t xml:space="preserve">_____ </w:t>
            </w:r>
            <w:r w:rsidR="000C1C52">
              <w:t xml:space="preserve"> </w:t>
            </w:r>
            <w:r w:rsidRPr="00B73F51">
              <w:t>Minuten</w:t>
            </w:r>
          </w:p>
          <w:p w:rsidR="00B73F51" w:rsidRPr="00B73F51" w:rsidRDefault="00BF6B73" w:rsidP="00BF6B73">
            <w:pPr>
              <w:jc w:val="both"/>
            </w:pPr>
            <w:r>
              <w:t>tatsächlich benötigte Zeit:</w:t>
            </w:r>
            <w:r>
              <w:tab/>
            </w:r>
            <w:r w:rsidR="00B73F51" w:rsidRPr="00B73F51">
              <w:t xml:space="preserve">_____ </w:t>
            </w:r>
            <w:r w:rsidR="000C1C52">
              <w:t xml:space="preserve"> </w:t>
            </w:r>
            <w:r w:rsidR="00B73F51" w:rsidRPr="00B73F51">
              <w:t>Minuten</w:t>
            </w:r>
          </w:p>
        </w:tc>
        <w:tc>
          <w:tcPr>
            <w:tcW w:w="4697" w:type="dxa"/>
            <w:vAlign w:val="center"/>
          </w:tcPr>
          <w:p w:rsidR="00B73F51" w:rsidRPr="00B73F51" w:rsidRDefault="00B73F51" w:rsidP="00B73F51"/>
          <w:p w:rsidR="00B73F51" w:rsidRPr="00B73F51" w:rsidRDefault="00B73F51" w:rsidP="00B73F51"/>
          <w:p w:rsidR="00B73F51" w:rsidRPr="00B73F51" w:rsidRDefault="00B73F51" w:rsidP="00B73F51"/>
        </w:tc>
      </w:tr>
      <w:tr w:rsidR="00B73F51" w:rsidRPr="00B73F51" w:rsidTr="00B73F51">
        <w:trPr>
          <w:trHeight w:val="243"/>
        </w:trPr>
        <w:tc>
          <w:tcPr>
            <w:tcW w:w="489" w:type="dxa"/>
            <w:vAlign w:val="center"/>
          </w:tcPr>
          <w:p w:rsidR="00B73F51" w:rsidRPr="00B73F51" w:rsidRDefault="00B73F51" w:rsidP="00B73F51">
            <w:pPr>
              <w:jc w:val="center"/>
            </w:pPr>
            <w:r w:rsidRPr="00B73F51">
              <w:t>3</w:t>
            </w:r>
          </w:p>
        </w:tc>
        <w:tc>
          <w:tcPr>
            <w:tcW w:w="4448" w:type="dxa"/>
            <w:vAlign w:val="center"/>
          </w:tcPr>
          <w:p w:rsidR="00B73F51" w:rsidRPr="00B73F51" w:rsidRDefault="00B73F51" w:rsidP="00B73F51">
            <w:pPr>
              <w:jc w:val="both"/>
            </w:pPr>
            <w:r w:rsidRPr="00B73F51">
              <w:t>geschätzte Zeit:</w:t>
            </w:r>
            <w:r w:rsidR="00BF6B73">
              <w:tab/>
            </w:r>
            <w:r w:rsidR="00BF6B73">
              <w:tab/>
            </w:r>
            <w:r w:rsidR="00BF6B73">
              <w:tab/>
            </w:r>
            <w:r w:rsidRPr="00B73F51">
              <w:t xml:space="preserve">_____ </w:t>
            </w:r>
            <w:r w:rsidR="000C1C52">
              <w:t xml:space="preserve"> </w:t>
            </w:r>
            <w:r w:rsidRPr="00B73F51">
              <w:t>Minuten</w:t>
            </w:r>
          </w:p>
          <w:p w:rsidR="00B73F51" w:rsidRPr="00B73F51" w:rsidRDefault="00BF6B73" w:rsidP="00B73F51">
            <w:pPr>
              <w:jc w:val="both"/>
            </w:pPr>
            <w:r>
              <w:t>tatsächlich benötigte Zeit:</w:t>
            </w:r>
            <w:r>
              <w:tab/>
            </w:r>
            <w:r w:rsidR="00B73F51" w:rsidRPr="00B73F51">
              <w:t xml:space="preserve">_____ </w:t>
            </w:r>
            <w:r w:rsidR="000C1C52">
              <w:t xml:space="preserve"> </w:t>
            </w:r>
            <w:r w:rsidR="00B73F51" w:rsidRPr="00B73F51">
              <w:t>Minuten</w:t>
            </w:r>
          </w:p>
        </w:tc>
        <w:tc>
          <w:tcPr>
            <w:tcW w:w="4697" w:type="dxa"/>
            <w:vAlign w:val="center"/>
          </w:tcPr>
          <w:p w:rsidR="00B73F51" w:rsidRPr="00B73F51" w:rsidRDefault="00B73F51" w:rsidP="00B73F51"/>
          <w:p w:rsidR="00B73F51" w:rsidRPr="00B73F51" w:rsidRDefault="00B73F51" w:rsidP="00B73F51"/>
          <w:p w:rsidR="00B73F51" w:rsidRPr="00B73F51" w:rsidRDefault="00B73F51" w:rsidP="00B73F51"/>
        </w:tc>
      </w:tr>
      <w:tr w:rsidR="00B73F51" w:rsidRPr="00B73F51" w:rsidTr="00B73F51">
        <w:trPr>
          <w:trHeight w:val="243"/>
        </w:trPr>
        <w:tc>
          <w:tcPr>
            <w:tcW w:w="489" w:type="dxa"/>
            <w:vAlign w:val="center"/>
          </w:tcPr>
          <w:p w:rsidR="00B73F51" w:rsidRPr="00B73F51" w:rsidRDefault="00B73F51" w:rsidP="00B73F51">
            <w:pPr>
              <w:jc w:val="center"/>
            </w:pPr>
            <w:r w:rsidRPr="00B73F51">
              <w:t>4</w:t>
            </w:r>
          </w:p>
        </w:tc>
        <w:tc>
          <w:tcPr>
            <w:tcW w:w="4448" w:type="dxa"/>
            <w:vAlign w:val="center"/>
          </w:tcPr>
          <w:p w:rsidR="00B73F51" w:rsidRPr="00B73F51" w:rsidRDefault="00B73F51" w:rsidP="00B73F51">
            <w:pPr>
              <w:jc w:val="both"/>
            </w:pPr>
            <w:r w:rsidRPr="00B73F51">
              <w:t>geschätzte Zeit:</w:t>
            </w:r>
            <w:r w:rsidR="00BF6B73">
              <w:tab/>
            </w:r>
            <w:r w:rsidR="00BF6B73">
              <w:tab/>
            </w:r>
            <w:r w:rsidR="00BF6B73">
              <w:tab/>
            </w:r>
            <w:r w:rsidRPr="00B73F51">
              <w:t xml:space="preserve">_____ </w:t>
            </w:r>
            <w:r w:rsidR="000C1C52">
              <w:t xml:space="preserve"> </w:t>
            </w:r>
            <w:r w:rsidRPr="00B73F51">
              <w:t>Minuten</w:t>
            </w:r>
          </w:p>
          <w:p w:rsidR="00B73F51" w:rsidRPr="00B73F51" w:rsidRDefault="00BF6B73" w:rsidP="00B73F51">
            <w:pPr>
              <w:jc w:val="both"/>
            </w:pPr>
            <w:r>
              <w:t>tatsächlich benötigte Zeit:</w:t>
            </w:r>
            <w:r>
              <w:tab/>
            </w:r>
            <w:r w:rsidR="00B73F51" w:rsidRPr="00B73F51">
              <w:t xml:space="preserve">_____ </w:t>
            </w:r>
            <w:r w:rsidR="000C1C52">
              <w:t xml:space="preserve"> </w:t>
            </w:r>
            <w:r w:rsidR="00B73F51" w:rsidRPr="00B73F51">
              <w:t>Minuten</w:t>
            </w:r>
          </w:p>
        </w:tc>
        <w:tc>
          <w:tcPr>
            <w:tcW w:w="4697" w:type="dxa"/>
            <w:vAlign w:val="center"/>
          </w:tcPr>
          <w:p w:rsidR="00B73F51" w:rsidRPr="00B73F51" w:rsidRDefault="00B73F51" w:rsidP="00B73F51"/>
          <w:p w:rsidR="00B73F51" w:rsidRPr="00B73F51" w:rsidRDefault="00B73F51" w:rsidP="00B73F51"/>
          <w:p w:rsidR="00B73F51" w:rsidRPr="00B73F51" w:rsidRDefault="00B73F51" w:rsidP="00B73F51"/>
        </w:tc>
      </w:tr>
      <w:tr w:rsidR="00B73F51" w:rsidRPr="00B73F51" w:rsidTr="00B73F51">
        <w:trPr>
          <w:trHeight w:val="243"/>
        </w:trPr>
        <w:tc>
          <w:tcPr>
            <w:tcW w:w="489" w:type="dxa"/>
            <w:vAlign w:val="center"/>
          </w:tcPr>
          <w:p w:rsidR="00B73F51" w:rsidRPr="00B73F51" w:rsidRDefault="00B73F51" w:rsidP="00B73F51">
            <w:pPr>
              <w:jc w:val="center"/>
            </w:pPr>
            <w:r w:rsidRPr="00B73F51">
              <w:t>5</w:t>
            </w:r>
          </w:p>
        </w:tc>
        <w:tc>
          <w:tcPr>
            <w:tcW w:w="4448" w:type="dxa"/>
            <w:vAlign w:val="center"/>
          </w:tcPr>
          <w:p w:rsidR="00B73F51" w:rsidRPr="00B73F51" w:rsidRDefault="00B73F51" w:rsidP="00B73F51">
            <w:pPr>
              <w:jc w:val="both"/>
            </w:pPr>
            <w:r w:rsidRPr="00B73F51">
              <w:t>geschätzte Zeit</w:t>
            </w:r>
            <w:r w:rsidR="00BF6B73">
              <w:t>:</w:t>
            </w:r>
            <w:r w:rsidR="00BF6B73">
              <w:tab/>
            </w:r>
            <w:r w:rsidR="00BF6B73">
              <w:tab/>
            </w:r>
            <w:r w:rsidR="00BF6B73">
              <w:tab/>
            </w:r>
            <w:r w:rsidRPr="00B73F51">
              <w:t xml:space="preserve">_____ </w:t>
            </w:r>
            <w:r w:rsidR="000C1C52">
              <w:t xml:space="preserve"> </w:t>
            </w:r>
            <w:r w:rsidRPr="00B73F51">
              <w:t>Minuten</w:t>
            </w:r>
          </w:p>
          <w:p w:rsidR="00B73F51" w:rsidRPr="00B73F51" w:rsidRDefault="00BF6B73" w:rsidP="00B73F51">
            <w:pPr>
              <w:jc w:val="both"/>
            </w:pPr>
            <w:r>
              <w:t>tatsächlich benötigte Zeit:</w:t>
            </w:r>
            <w:r>
              <w:tab/>
            </w:r>
            <w:r w:rsidR="00B73F51" w:rsidRPr="00B73F51">
              <w:t xml:space="preserve">_____ </w:t>
            </w:r>
            <w:r w:rsidR="000C1C52">
              <w:t xml:space="preserve"> </w:t>
            </w:r>
            <w:r w:rsidR="00B73F51" w:rsidRPr="00B73F51">
              <w:t>Minuten</w:t>
            </w:r>
          </w:p>
        </w:tc>
        <w:tc>
          <w:tcPr>
            <w:tcW w:w="4697" w:type="dxa"/>
            <w:vAlign w:val="center"/>
          </w:tcPr>
          <w:p w:rsidR="00B73F51" w:rsidRPr="00B73F51" w:rsidRDefault="00B73F51" w:rsidP="00B73F51"/>
          <w:p w:rsidR="00B73F51" w:rsidRPr="00B73F51" w:rsidRDefault="00B73F51" w:rsidP="00B73F51"/>
          <w:p w:rsidR="00B73F51" w:rsidRPr="00B73F51" w:rsidRDefault="00B73F51" w:rsidP="00B73F51"/>
        </w:tc>
      </w:tr>
    </w:tbl>
    <w:p w:rsidR="00B73F51" w:rsidRPr="00B73F51" w:rsidRDefault="00B73F51" w:rsidP="00B73F51">
      <w:pPr>
        <w:rPr>
          <w:rFonts w:asciiTheme="minorHAnsi" w:hAnsiTheme="minorHAnsi" w:cstheme="minorBidi"/>
          <w:sz w:val="22"/>
          <w:szCs w:val="22"/>
        </w:rPr>
      </w:pPr>
    </w:p>
    <w:tbl>
      <w:tblPr>
        <w:tblStyle w:val="Tabellenraster"/>
        <w:tblW w:w="9634" w:type="dxa"/>
        <w:tblLook w:val="04A0" w:firstRow="1" w:lastRow="0" w:firstColumn="1" w:lastColumn="0" w:noHBand="0" w:noVBand="1"/>
      </w:tblPr>
      <w:tblGrid>
        <w:gridCol w:w="9634"/>
      </w:tblGrid>
      <w:tr w:rsidR="00B73F51" w:rsidRPr="00B73F51" w:rsidTr="00B73F51">
        <w:tc>
          <w:tcPr>
            <w:tcW w:w="9634" w:type="dxa"/>
          </w:tcPr>
          <w:p w:rsidR="00B73F51" w:rsidRPr="00B73F51" w:rsidRDefault="00B73F51" w:rsidP="00B73F51">
            <w:pPr>
              <w:rPr>
                <w:b/>
              </w:rPr>
            </w:pPr>
            <w:r w:rsidRPr="00B73F51">
              <w:rPr>
                <w:b/>
              </w:rPr>
              <w:t xml:space="preserve">Einzufügende Sätze und Begriffe: </w:t>
            </w:r>
          </w:p>
          <w:p w:rsidR="00B73F51" w:rsidRPr="00B73F51" w:rsidRDefault="000C1C52" w:rsidP="00B73F51">
            <w:proofErr w:type="spellStart"/>
            <w:r>
              <w:t>Planobogen</w:t>
            </w:r>
            <w:proofErr w:type="spellEnd"/>
            <w:r>
              <w:t xml:space="preserve"> </w:t>
            </w:r>
            <w:r w:rsidR="00B73F51" w:rsidRPr="00B73F51">
              <w:t xml:space="preserve">** Lage mit zwei </w:t>
            </w:r>
            <w:proofErr w:type="spellStart"/>
            <w:r w:rsidR="00B73F51" w:rsidRPr="00B73F51">
              <w:t>Ringösenklammern</w:t>
            </w:r>
            <w:proofErr w:type="spellEnd"/>
            <w:r w:rsidR="00B73F51" w:rsidRPr="00B73F51">
              <w:t xml:space="preserve"> durch den Bund heften ** Umschlag rillen und falzen ** Klopfer  </w:t>
            </w:r>
          </w:p>
          <w:p w:rsidR="00B73F51" w:rsidRPr="00B73F51" w:rsidRDefault="00B73F51" w:rsidP="00B73F51">
            <w:r w:rsidRPr="00B73F51">
              <w:t xml:space="preserve">** </w:t>
            </w:r>
            <w:proofErr w:type="spellStart"/>
            <w:r w:rsidRPr="00B73F51">
              <w:t>Planobogen</w:t>
            </w:r>
            <w:proofErr w:type="spellEnd"/>
            <w:r w:rsidRPr="00B73F51">
              <w:t xml:space="preserve"> falzen ** Falzbein ** Falzbogen ** Umschlag ** fertige Broschur ** </w:t>
            </w:r>
            <w:proofErr w:type="spellStart"/>
            <w:r w:rsidRPr="00B73F51">
              <w:t>Rillmaschine</w:t>
            </w:r>
            <w:proofErr w:type="spellEnd"/>
            <w:r w:rsidRPr="00B73F51">
              <w:t xml:space="preserve"> ** Drahtrüc</w:t>
            </w:r>
            <w:r w:rsidRPr="00B73F51">
              <w:t>k</w:t>
            </w:r>
            <w:r w:rsidRPr="00B73F51">
              <w:t>stichbroschur 3-seitig beschneiden ** Planschneider ** Lage ** Falzbogen und Umschlag zu einer Lage sammeln *</w:t>
            </w:r>
            <w:r w:rsidR="000C1C52">
              <w:t xml:space="preserve">* </w:t>
            </w:r>
            <w:r w:rsidRPr="00B73F51">
              <w:t>Umschlag ** Draht ** Falzbein</w:t>
            </w:r>
          </w:p>
          <w:p w:rsidR="00B73F51" w:rsidRPr="00B73F51" w:rsidRDefault="00B73F51" w:rsidP="00B73F51"/>
        </w:tc>
      </w:tr>
    </w:tbl>
    <w:p w:rsidR="00B73F51" w:rsidRPr="00B73F51" w:rsidRDefault="00B73F51" w:rsidP="00B73F51"/>
    <w:p w:rsidR="00B73F51" w:rsidRPr="00B73F51" w:rsidRDefault="00B73F51" w:rsidP="00B73F51">
      <w:pPr>
        <w:spacing w:line="240" w:lineRule="exact"/>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spacing w:line="240" w:lineRule="exact"/>
        <w:rPr>
          <w:rFonts w:asciiTheme="minorHAnsi" w:hAnsiTheme="minorHAnsi" w:cstheme="minorBidi"/>
          <w:sz w:val="22"/>
          <w:szCs w:val="22"/>
        </w:rPr>
      </w:pPr>
      <w:r w:rsidRPr="00B73F51">
        <w:br w:type="page"/>
      </w:r>
    </w:p>
    <w:p w:rsidR="00B73F51" w:rsidRPr="00B73F51" w:rsidRDefault="00B73F51" w:rsidP="00B73F51">
      <w:pPr>
        <w:keepNext/>
        <w:keepLines/>
        <w:suppressAutoHyphens/>
        <w:spacing w:before="160" w:after="80"/>
        <w:outlineLvl w:val="2"/>
        <w:rPr>
          <w:rFonts w:ascii="Source Sans Pro Semibold" w:eastAsia="Times New Roman" w:hAnsi="Source Sans Pro Semibold" w:cs="Times New Roman"/>
          <w:bCs/>
          <w:sz w:val="22"/>
          <w:lang w:eastAsia="de-DE"/>
        </w:rPr>
      </w:pPr>
      <w:r w:rsidRPr="00B73F51">
        <w:rPr>
          <w:rFonts w:ascii="Source Sans Pro Semibold" w:eastAsia="Times New Roman" w:hAnsi="Source Sans Pro Semibold" w:cs="Times New Roman"/>
          <w:bCs/>
          <w:sz w:val="22"/>
          <w:lang w:eastAsia="de-DE"/>
        </w:rPr>
        <w:lastRenderedPageBreak/>
        <w:t>Arbeitsablaufplan mit Materialliste, Werkzeugliste und Zeitplanung</w:t>
      </w:r>
      <w:r w:rsidRPr="00B73F51">
        <w:rPr>
          <w:rFonts w:ascii="Source Sans Pro Semibold" w:eastAsia="Times New Roman" w:hAnsi="Source Sans Pro Semibold" w:cs="Times New Roman"/>
          <w:bCs/>
          <w:noProof/>
          <w:sz w:val="24"/>
          <w:lang w:eastAsia="de-DE"/>
        </w:rPr>
        <w:drawing>
          <wp:anchor distT="0" distB="0" distL="114300" distR="114300" simplePos="0" relativeHeight="251848704" behindDoc="0" locked="0" layoutInCell="0" allowOverlap="1" wp14:anchorId="0BEC91AF" wp14:editId="0D9D8FDD">
            <wp:simplePos x="0" y="0"/>
            <wp:positionH relativeFrom="rightMargin">
              <wp:posOffset>107950</wp:posOffset>
            </wp:positionH>
            <wp:positionV relativeFrom="paragraph">
              <wp:posOffset>0</wp:posOffset>
            </wp:positionV>
            <wp:extent cx="345440" cy="323850"/>
            <wp:effectExtent l="0" t="0" r="0" b="0"/>
            <wp:wrapNone/>
            <wp:docPr id="2271"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73F51" w:rsidRPr="00B73F51" w:rsidRDefault="00B73F51" w:rsidP="00B73F51">
      <w:pPr>
        <w:rPr>
          <w:sz w:val="16"/>
          <w:lang w:eastAsia="de-DE"/>
        </w:rPr>
      </w:pPr>
    </w:p>
    <w:p w:rsidR="00B73F51" w:rsidRPr="00B73F51" w:rsidRDefault="00B73F51" w:rsidP="00B73F51">
      <w:pPr>
        <w:rPr>
          <w:sz w:val="16"/>
          <w:lang w:eastAsia="de-DE"/>
        </w:rPr>
      </w:pPr>
    </w:p>
    <w:tbl>
      <w:tblPr>
        <w:tblStyle w:val="Tabellenraster"/>
        <w:tblW w:w="9634" w:type="dxa"/>
        <w:tblLook w:val="04A0" w:firstRow="1" w:lastRow="0" w:firstColumn="1" w:lastColumn="0" w:noHBand="0" w:noVBand="1"/>
      </w:tblPr>
      <w:tblGrid>
        <w:gridCol w:w="489"/>
        <w:gridCol w:w="4448"/>
        <w:gridCol w:w="2457"/>
        <w:gridCol w:w="2240"/>
      </w:tblGrid>
      <w:tr w:rsidR="00B73F51" w:rsidRPr="00B73F51" w:rsidTr="00B73F51">
        <w:trPr>
          <w:trHeight w:val="370"/>
        </w:trPr>
        <w:tc>
          <w:tcPr>
            <w:tcW w:w="489" w:type="dxa"/>
            <w:vAlign w:val="center"/>
          </w:tcPr>
          <w:p w:rsidR="00B73F51" w:rsidRPr="00B73F51" w:rsidRDefault="00B73F51" w:rsidP="00B73F51">
            <w:pPr>
              <w:jc w:val="center"/>
              <w:rPr>
                <w:b/>
              </w:rPr>
            </w:pPr>
            <w:r w:rsidRPr="00B73F51">
              <w:rPr>
                <w:b/>
              </w:rPr>
              <w:t>Nr.</w:t>
            </w:r>
          </w:p>
        </w:tc>
        <w:tc>
          <w:tcPr>
            <w:tcW w:w="4448" w:type="dxa"/>
            <w:vAlign w:val="center"/>
          </w:tcPr>
          <w:p w:rsidR="00B73F51" w:rsidRPr="00B73F51" w:rsidRDefault="00B73F51" w:rsidP="00B73F51">
            <w:pPr>
              <w:jc w:val="center"/>
              <w:rPr>
                <w:b/>
              </w:rPr>
            </w:pPr>
            <w:r w:rsidRPr="00B73F51">
              <w:rPr>
                <w:b/>
              </w:rPr>
              <w:t>Beschreibung des Arbeitsschrittes</w:t>
            </w:r>
          </w:p>
        </w:tc>
        <w:tc>
          <w:tcPr>
            <w:tcW w:w="2457" w:type="dxa"/>
            <w:vAlign w:val="center"/>
          </w:tcPr>
          <w:p w:rsidR="00B73F51" w:rsidRPr="00B73F51" w:rsidRDefault="00B73F51" w:rsidP="00B73F51">
            <w:pPr>
              <w:jc w:val="center"/>
              <w:rPr>
                <w:b/>
              </w:rPr>
            </w:pPr>
            <w:r w:rsidRPr="00B73F51">
              <w:rPr>
                <w:b/>
              </w:rPr>
              <w:t>Material/Teilprodukt</w:t>
            </w:r>
          </w:p>
        </w:tc>
        <w:tc>
          <w:tcPr>
            <w:tcW w:w="2240" w:type="dxa"/>
            <w:vAlign w:val="center"/>
          </w:tcPr>
          <w:p w:rsidR="00B73F51" w:rsidRPr="00B73F51" w:rsidRDefault="00B73F51" w:rsidP="00B73F51">
            <w:pPr>
              <w:jc w:val="center"/>
              <w:rPr>
                <w:b/>
              </w:rPr>
            </w:pPr>
            <w:r w:rsidRPr="00B73F51">
              <w:rPr>
                <w:b/>
              </w:rPr>
              <w:t>Werkzeug/Maschine</w:t>
            </w:r>
          </w:p>
        </w:tc>
      </w:tr>
      <w:tr w:rsidR="00B73F51" w:rsidRPr="00B73F51" w:rsidTr="00B73F51">
        <w:trPr>
          <w:trHeight w:val="680"/>
        </w:trPr>
        <w:tc>
          <w:tcPr>
            <w:tcW w:w="489" w:type="dxa"/>
            <w:vAlign w:val="center"/>
          </w:tcPr>
          <w:p w:rsidR="00B73F51" w:rsidRPr="00B73F51" w:rsidRDefault="00B73F51" w:rsidP="00B73F51">
            <w:pPr>
              <w:jc w:val="center"/>
            </w:pPr>
            <w:r w:rsidRPr="00B73F51">
              <w:t>1</w:t>
            </w:r>
          </w:p>
        </w:tc>
        <w:tc>
          <w:tcPr>
            <w:tcW w:w="4448" w:type="dxa"/>
            <w:vAlign w:val="center"/>
          </w:tcPr>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tc>
        <w:tc>
          <w:tcPr>
            <w:tcW w:w="2457" w:type="dxa"/>
            <w:vAlign w:val="center"/>
          </w:tcPr>
          <w:p w:rsidR="00B73F51" w:rsidRPr="00B73F51" w:rsidRDefault="00B73F51" w:rsidP="00B73F51">
            <w:pPr>
              <w:jc w:val="center"/>
            </w:pPr>
          </w:p>
        </w:tc>
        <w:tc>
          <w:tcPr>
            <w:tcW w:w="2240" w:type="dxa"/>
            <w:vAlign w:val="center"/>
          </w:tcPr>
          <w:p w:rsidR="00B73F51" w:rsidRPr="00B73F51" w:rsidRDefault="00B73F51" w:rsidP="00B73F51">
            <w:pPr>
              <w:jc w:val="center"/>
            </w:pPr>
          </w:p>
        </w:tc>
      </w:tr>
      <w:tr w:rsidR="00B73F51" w:rsidRPr="00B73F51" w:rsidTr="00B73F51">
        <w:trPr>
          <w:trHeight w:val="680"/>
        </w:trPr>
        <w:tc>
          <w:tcPr>
            <w:tcW w:w="489" w:type="dxa"/>
            <w:vAlign w:val="center"/>
          </w:tcPr>
          <w:p w:rsidR="00B73F51" w:rsidRPr="00B73F51" w:rsidRDefault="00B73F51" w:rsidP="00B73F51">
            <w:pPr>
              <w:jc w:val="center"/>
            </w:pPr>
            <w:r w:rsidRPr="00B73F51">
              <w:t>2</w:t>
            </w:r>
          </w:p>
        </w:tc>
        <w:tc>
          <w:tcPr>
            <w:tcW w:w="4448" w:type="dxa"/>
            <w:vAlign w:val="center"/>
          </w:tcPr>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tc>
        <w:tc>
          <w:tcPr>
            <w:tcW w:w="2457" w:type="dxa"/>
            <w:vAlign w:val="center"/>
          </w:tcPr>
          <w:p w:rsidR="00B73F51" w:rsidRPr="00B73F51" w:rsidRDefault="00B73F51" w:rsidP="00B73F51">
            <w:pPr>
              <w:jc w:val="center"/>
            </w:pPr>
          </w:p>
        </w:tc>
        <w:tc>
          <w:tcPr>
            <w:tcW w:w="2240" w:type="dxa"/>
            <w:vAlign w:val="center"/>
          </w:tcPr>
          <w:p w:rsidR="00B73F51" w:rsidRPr="00B73F51" w:rsidRDefault="00B73F51" w:rsidP="00B73F51">
            <w:pPr>
              <w:jc w:val="center"/>
            </w:pPr>
          </w:p>
        </w:tc>
      </w:tr>
      <w:tr w:rsidR="00B73F51" w:rsidRPr="00B73F51" w:rsidTr="00B73F51">
        <w:trPr>
          <w:trHeight w:val="680"/>
        </w:trPr>
        <w:tc>
          <w:tcPr>
            <w:tcW w:w="489" w:type="dxa"/>
            <w:vAlign w:val="center"/>
          </w:tcPr>
          <w:p w:rsidR="00B73F51" w:rsidRPr="00B73F51" w:rsidRDefault="00B73F51" w:rsidP="00B73F51">
            <w:pPr>
              <w:jc w:val="center"/>
            </w:pPr>
            <w:r w:rsidRPr="00B73F51">
              <w:t>3</w:t>
            </w:r>
          </w:p>
        </w:tc>
        <w:tc>
          <w:tcPr>
            <w:tcW w:w="4448" w:type="dxa"/>
            <w:vAlign w:val="center"/>
          </w:tcPr>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tc>
        <w:tc>
          <w:tcPr>
            <w:tcW w:w="2457" w:type="dxa"/>
            <w:vAlign w:val="center"/>
          </w:tcPr>
          <w:p w:rsidR="00B73F51" w:rsidRPr="00B73F51" w:rsidRDefault="00B73F51" w:rsidP="00B73F51">
            <w:pPr>
              <w:jc w:val="center"/>
            </w:pPr>
          </w:p>
        </w:tc>
        <w:tc>
          <w:tcPr>
            <w:tcW w:w="2240" w:type="dxa"/>
            <w:vAlign w:val="center"/>
          </w:tcPr>
          <w:p w:rsidR="00B73F51" w:rsidRPr="00B73F51" w:rsidRDefault="00B73F51" w:rsidP="00B73F51">
            <w:pPr>
              <w:jc w:val="center"/>
            </w:pPr>
            <w:r w:rsidRPr="00B73F51">
              <w:t>--------</w:t>
            </w:r>
          </w:p>
        </w:tc>
      </w:tr>
      <w:tr w:rsidR="00B73F51" w:rsidRPr="00B73F51" w:rsidTr="00B73F51">
        <w:trPr>
          <w:trHeight w:val="680"/>
        </w:trPr>
        <w:tc>
          <w:tcPr>
            <w:tcW w:w="489" w:type="dxa"/>
            <w:vAlign w:val="center"/>
          </w:tcPr>
          <w:p w:rsidR="00B73F51" w:rsidRPr="00B73F51" w:rsidRDefault="00B73F51" w:rsidP="00B73F51">
            <w:pPr>
              <w:jc w:val="center"/>
            </w:pPr>
            <w:r w:rsidRPr="00B73F51">
              <w:t>4</w:t>
            </w:r>
          </w:p>
        </w:tc>
        <w:tc>
          <w:tcPr>
            <w:tcW w:w="4448" w:type="dxa"/>
            <w:vAlign w:val="center"/>
          </w:tcPr>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tc>
        <w:tc>
          <w:tcPr>
            <w:tcW w:w="2457" w:type="dxa"/>
            <w:vAlign w:val="center"/>
          </w:tcPr>
          <w:p w:rsidR="00B73F51" w:rsidRPr="00B73F51" w:rsidRDefault="00B73F51" w:rsidP="00B73F51">
            <w:pPr>
              <w:jc w:val="center"/>
            </w:pPr>
          </w:p>
        </w:tc>
        <w:tc>
          <w:tcPr>
            <w:tcW w:w="2240" w:type="dxa"/>
            <w:vAlign w:val="center"/>
          </w:tcPr>
          <w:p w:rsidR="00B73F51" w:rsidRPr="00B73F51" w:rsidRDefault="00B73F51" w:rsidP="00B73F51">
            <w:pPr>
              <w:jc w:val="center"/>
            </w:pPr>
          </w:p>
        </w:tc>
      </w:tr>
      <w:tr w:rsidR="00B73F51" w:rsidRPr="00B73F51" w:rsidTr="00B73F51">
        <w:trPr>
          <w:trHeight w:val="680"/>
        </w:trPr>
        <w:tc>
          <w:tcPr>
            <w:tcW w:w="489" w:type="dxa"/>
            <w:vAlign w:val="center"/>
          </w:tcPr>
          <w:p w:rsidR="00B73F51" w:rsidRPr="00B73F51" w:rsidRDefault="00B73F51" w:rsidP="00B73F51">
            <w:pPr>
              <w:jc w:val="center"/>
            </w:pPr>
            <w:r w:rsidRPr="00B73F51">
              <w:t>5</w:t>
            </w:r>
          </w:p>
        </w:tc>
        <w:tc>
          <w:tcPr>
            <w:tcW w:w="4448" w:type="dxa"/>
            <w:vAlign w:val="center"/>
          </w:tcPr>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p w:rsidR="00B73F51" w:rsidRPr="00B73F51" w:rsidRDefault="00B73F51" w:rsidP="00B73F51">
            <w:pPr>
              <w:jc w:val="center"/>
            </w:pPr>
          </w:p>
        </w:tc>
        <w:tc>
          <w:tcPr>
            <w:tcW w:w="2457" w:type="dxa"/>
            <w:vAlign w:val="center"/>
          </w:tcPr>
          <w:p w:rsidR="00B73F51" w:rsidRPr="00B73F51" w:rsidRDefault="00B73F51" w:rsidP="00B73F51">
            <w:pPr>
              <w:jc w:val="center"/>
            </w:pPr>
          </w:p>
        </w:tc>
        <w:tc>
          <w:tcPr>
            <w:tcW w:w="2240" w:type="dxa"/>
            <w:vAlign w:val="center"/>
          </w:tcPr>
          <w:p w:rsidR="00B73F51" w:rsidRPr="00B73F51" w:rsidRDefault="00B73F51" w:rsidP="00B73F51">
            <w:pPr>
              <w:jc w:val="center"/>
            </w:pPr>
          </w:p>
        </w:tc>
      </w:tr>
    </w:tbl>
    <w:p w:rsidR="00B73F51" w:rsidRPr="00B73F51" w:rsidRDefault="00B73F51" w:rsidP="00B73F51">
      <w:pPr>
        <w:spacing w:line="220" w:lineRule="exact"/>
        <w:rPr>
          <w:rFonts w:eastAsia="Times New Roman" w:cs="Times New Roman"/>
          <w:sz w:val="18"/>
          <w:lang w:eastAsia="de-DE"/>
        </w:rPr>
      </w:pPr>
      <w:r w:rsidRPr="00B73F51">
        <w:rPr>
          <w:rFonts w:eastAsia="Times New Roman" w:cs="Times New Roman"/>
          <w:noProof/>
          <w:sz w:val="18"/>
          <w:lang w:eastAsia="de-DE"/>
        </w:rPr>
        <mc:AlternateContent>
          <mc:Choice Requires="wps">
            <w:drawing>
              <wp:anchor distT="0" distB="0" distL="114300" distR="114300" simplePos="0" relativeHeight="251847680" behindDoc="0" locked="0" layoutInCell="1" allowOverlap="1" wp14:anchorId="70A4C7FB" wp14:editId="7C98D8F3">
                <wp:simplePos x="0" y="0"/>
                <wp:positionH relativeFrom="margin">
                  <wp:posOffset>64278</wp:posOffset>
                </wp:positionH>
                <wp:positionV relativeFrom="paragraph">
                  <wp:posOffset>5715</wp:posOffset>
                </wp:positionV>
                <wp:extent cx="148107" cy="270456"/>
                <wp:effectExtent l="19050" t="0" r="23495" b="34925"/>
                <wp:wrapNone/>
                <wp:docPr id="321" name="Pfeil nach unten 321"/>
                <wp:cNvGraphicFramePr/>
                <a:graphic xmlns:a="http://schemas.openxmlformats.org/drawingml/2006/main">
                  <a:graphicData uri="http://schemas.microsoft.com/office/word/2010/wordprocessingShape">
                    <wps:wsp>
                      <wps:cNvSpPr/>
                      <wps:spPr>
                        <a:xfrm>
                          <a:off x="0" y="0"/>
                          <a:ext cx="148107" cy="270456"/>
                        </a:xfrm>
                        <a:prstGeom prst="downArrow">
                          <a:avLst/>
                        </a:prstGeom>
                        <a:solidFill>
                          <a:sysClr val="window" lastClr="FFFFFF">
                            <a:lumMod val="65000"/>
                          </a:sysClr>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Pfeil nach unten 321" o:spid="_x0000_s1026" type="#_x0000_t67" style="position:absolute;margin-left:5.05pt;margin-top:.45pt;width:11.65pt;height:21.3pt;z-index:251847680;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" adj="15686" fillcolor="#a6a6a6" strokecolor="windowText" strokeweight="2pt">
                <w10:wrap anchorx="margin"/>
              </v:shape>
            </w:pict>
          </mc:Fallback>
        </mc:AlternateContent>
      </w:r>
      <w:r w:rsidRPr="00B73F51">
        <w:rPr>
          <w:rFonts w:eastAsia="Times New Roman" w:cs="Times New Roman"/>
          <w:noProof/>
          <w:sz w:val="18"/>
          <w:lang w:eastAsia="de-DE"/>
        </w:rPr>
        <mc:AlternateContent>
          <mc:Choice Requires="wps">
            <w:drawing>
              <wp:anchor distT="0" distB="0" distL="114300" distR="114300" simplePos="0" relativeHeight="251846656" behindDoc="0" locked="0" layoutInCell="1" allowOverlap="1" wp14:anchorId="0EC7CA5B" wp14:editId="21AAC413">
                <wp:simplePos x="0" y="0"/>
                <wp:positionH relativeFrom="column">
                  <wp:posOffset>1533605</wp:posOffset>
                </wp:positionH>
                <wp:positionV relativeFrom="paragraph">
                  <wp:posOffset>7799</wp:posOffset>
                </wp:positionV>
                <wp:extent cx="148107" cy="270456"/>
                <wp:effectExtent l="19050" t="0" r="23495" b="34925"/>
                <wp:wrapNone/>
                <wp:docPr id="322" name="Pfeil nach unten 322"/>
                <wp:cNvGraphicFramePr/>
                <a:graphic xmlns:a="http://schemas.openxmlformats.org/drawingml/2006/main">
                  <a:graphicData uri="http://schemas.microsoft.com/office/word/2010/wordprocessingShape">
                    <wps:wsp>
                      <wps:cNvSpPr/>
                      <wps:spPr>
                        <a:xfrm>
                          <a:off x="0" y="0"/>
                          <a:ext cx="148107" cy="270456"/>
                        </a:xfrm>
                        <a:prstGeom prst="downArrow">
                          <a:avLst/>
                        </a:prstGeom>
                        <a:solidFill>
                          <a:sysClr val="window" lastClr="FFFFFF">
                            <a:lumMod val="65000"/>
                          </a:sysClr>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Pfeil nach unten 322" o:spid="_x0000_s1026" type="#_x0000_t67" style="position:absolute;margin-left:120.75pt;margin-top:.6pt;width:11.65pt;height:21.3pt;z-index:2518466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" adj="15686" fillcolor="#a6a6a6" strokecolor="windowText" strokeweight="2pt"/>
            </w:pict>
          </mc:Fallback>
        </mc:AlternateContent>
      </w:r>
    </w:p>
    <w:p w:rsidR="00B73F51" w:rsidRPr="00B73F51" w:rsidRDefault="00B73F51" w:rsidP="00B73F51">
      <w:pPr>
        <w:spacing w:line="220" w:lineRule="exact"/>
        <w:rPr>
          <w:rFonts w:eastAsia="Times New Roman" w:cs="Times New Roman"/>
          <w:sz w:val="18"/>
          <w:lang w:eastAsia="de-DE"/>
        </w:rPr>
      </w:pPr>
    </w:p>
    <w:tbl>
      <w:tblPr>
        <w:tblStyle w:val="Tabellenraster"/>
        <w:tblW w:w="9634" w:type="dxa"/>
        <w:tblLook w:val="04A0" w:firstRow="1" w:lastRow="0" w:firstColumn="1" w:lastColumn="0" w:noHBand="0" w:noVBand="1"/>
      </w:tblPr>
      <w:tblGrid>
        <w:gridCol w:w="489"/>
        <w:gridCol w:w="4448"/>
        <w:gridCol w:w="4697"/>
      </w:tblGrid>
      <w:tr w:rsidR="00B73F51" w:rsidRPr="00B73F51" w:rsidTr="00B73F51">
        <w:trPr>
          <w:trHeight w:val="370"/>
        </w:trPr>
        <w:tc>
          <w:tcPr>
            <w:tcW w:w="489" w:type="dxa"/>
          </w:tcPr>
          <w:p w:rsidR="00B73F51" w:rsidRPr="00B73F51" w:rsidRDefault="00B73F51" w:rsidP="00B73F51">
            <w:pPr>
              <w:jc w:val="center"/>
              <w:rPr>
                <w:b/>
              </w:rPr>
            </w:pPr>
            <w:r w:rsidRPr="00B73F51">
              <w:rPr>
                <w:b/>
              </w:rPr>
              <w:t>Nr.</w:t>
            </w:r>
          </w:p>
        </w:tc>
        <w:tc>
          <w:tcPr>
            <w:tcW w:w="4448" w:type="dxa"/>
          </w:tcPr>
          <w:p w:rsidR="00B73F51" w:rsidRPr="00B73F51" w:rsidRDefault="00B73F51" w:rsidP="00B73F51">
            <w:pPr>
              <w:jc w:val="center"/>
              <w:rPr>
                <w:b/>
              </w:rPr>
            </w:pPr>
            <w:r w:rsidRPr="00B73F51">
              <w:rPr>
                <w:b/>
              </w:rPr>
              <w:t>Zeitplanung in Minuten</w:t>
            </w:r>
          </w:p>
        </w:tc>
        <w:tc>
          <w:tcPr>
            <w:tcW w:w="4697" w:type="dxa"/>
          </w:tcPr>
          <w:p w:rsidR="00B73F51" w:rsidRPr="00B73F51" w:rsidRDefault="00B73F51" w:rsidP="00B73F51">
            <w:pPr>
              <w:jc w:val="center"/>
              <w:rPr>
                <w:b/>
              </w:rPr>
            </w:pPr>
            <w:r w:rsidRPr="00B73F51">
              <w:rPr>
                <w:b/>
              </w:rPr>
              <w:t>Begründung</w:t>
            </w:r>
          </w:p>
          <w:p w:rsidR="00B73F51" w:rsidRPr="00B73F51" w:rsidRDefault="00B73F51" w:rsidP="00B73F51">
            <w:pPr>
              <w:jc w:val="center"/>
              <w:rPr>
                <w:b/>
              </w:rPr>
            </w:pPr>
            <w:r w:rsidRPr="00B73F51">
              <w:rPr>
                <w:b/>
              </w:rPr>
              <w:t>(bei mehr als 10 Minuten Abweichung)</w:t>
            </w:r>
          </w:p>
        </w:tc>
      </w:tr>
      <w:tr w:rsidR="00B73F51" w:rsidRPr="00B73F51" w:rsidTr="00B73F51">
        <w:trPr>
          <w:trHeight w:val="243"/>
        </w:trPr>
        <w:tc>
          <w:tcPr>
            <w:tcW w:w="489" w:type="dxa"/>
            <w:vAlign w:val="center"/>
          </w:tcPr>
          <w:p w:rsidR="00B73F51" w:rsidRPr="00B73F51" w:rsidRDefault="00B73F51" w:rsidP="00B73F51">
            <w:pPr>
              <w:jc w:val="center"/>
            </w:pPr>
            <w:r w:rsidRPr="00B73F51">
              <w:t>1</w:t>
            </w:r>
          </w:p>
        </w:tc>
        <w:tc>
          <w:tcPr>
            <w:tcW w:w="4448" w:type="dxa"/>
            <w:vAlign w:val="center"/>
          </w:tcPr>
          <w:p w:rsidR="00B73F51" w:rsidRPr="00B73F51" w:rsidRDefault="00B73F51" w:rsidP="00B73F51">
            <w:pPr>
              <w:jc w:val="both"/>
            </w:pPr>
            <w:r w:rsidRPr="00B73F51">
              <w:t>geschätzte Zeit:</w:t>
            </w:r>
            <w:r w:rsidR="00BF6B73">
              <w:tab/>
            </w:r>
            <w:r w:rsidR="00BF6B73">
              <w:tab/>
            </w:r>
            <w:r w:rsidR="00BF6B73">
              <w:tab/>
            </w:r>
            <w:r w:rsidRPr="00B73F51">
              <w:t xml:space="preserve">_____ </w:t>
            </w:r>
            <w:r w:rsidR="00353BE9">
              <w:t xml:space="preserve"> </w:t>
            </w:r>
            <w:r w:rsidRPr="00B73F51">
              <w:t>Minuten</w:t>
            </w:r>
          </w:p>
          <w:p w:rsidR="00B73F51" w:rsidRPr="00B73F51" w:rsidRDefault="00BF6B73" w:rsidP="00B73F51">
            <w:pPr>
              <w:jc w:val="both"/>
            </w:pPr>
            <w:r>
              <w:t>tatsächlich benötigte Zeit:</w:t>
            </w:r>
            <w:r>
              <w:tab/>
            </w:r>
            <w:r w:rsidR="00B73F51" w:rsidRPr="00B73F51">
              <w:t xml:space="preserve">_____ </w:t>
            </w:r>
            <w:r w:rsidR="00353BE9">
              <w:t xml:space="preserve"> </w:t>
            </w:r>
            <w:r w:rsidR="00B73F51" w:rsidRPr="00B73F51">
              <w:t>Minuten</w:t>
            </w:r>
          </w:p>
        </w:tc>
        <w:tc>
          <w:tcPr>
            <w:tcW w:w="4697" w:type="dxa"/>
            <w:vAlign w:val="center"/>
          </w:tcPr>
          <w:p w:rsidR="00B73F51" w:rsidRPr="00B73F51" w:rsidRDefault="00B73F51" w:rsidP="00B73F51"/>
          <w:p w:rsidR="00B73F51" w:rsidRPr="00B73F51" w:rsidRDefault="00B73F51" w:rsidP="00B73F51"/>
          <w:p w:rsidR="00B73F51" w:rsidRPr="00B73F51" w:rsidRDefault="00B73F51" w:rsidP="00B73F51"/>
        </w:tc>
      </w:tr>
      <w:tr w:rsidR="00B73F51" w:rsidRPr="00B73F51" w:rsidTr="00B73F51">
        <w:trPr>
          <w:trHeight w:val="243"/>
        </w:trPr>
        <w:tc>
          <w:tcPr>
            <w:tcW w:w="489" w:type="dxa"/>
            <w:vAlign w:val="center"/>
          </w:tcPr>
          <w:p w:rsidR="00B73F51" w:rsidRPr="00B73F51" w:rsidRDefault="00B73F51" w:rsidP="00B73F51">
            <w:pPr>
              <w:jc w:val="center"/>
            </w:pPr>
            <w:r w:rsidRPr="00B73F51">
              <w:t>2</w:t>
            </w:r>
          </w:p>
        </w:tc>
        <w:tc>
          <w:tcPr>
            <w:tcW w:w="4448" w:type="dxa"/>
            <w:vAlign w:val="center"/>
          </w:tcPr>
          <w:p w:rsidR="00B73F51" w:rsidRPr="00B73F51" w:rsidRDefault="00B73F51" w:rsidP="00B73F51">
            <w:pPr>
              <w:jc w:val="both"/>
            </w:pPr>
            <w:r w:rsidRPr="00B73F51">
              <w:t>geschätzte Zeit:</w:t>
            </w:r>
            <w:r w:rsidR="00BF6B73">
              <w:tab/>
            </w:r>
            <w:r w:rsidR="00BF6B73">
              <w:tab/>
            </w:r>
            <w:r w:rsidR="00BF6B73">
              <w:tab/>
            </w:r>
            <w:r w:rsidRPr="00B73F51">
              <w:t xml:space="preserve">_____ </w:t>
            </w:r>
            <w:r w:rsidR="00353BE9">
              <w:t xml:space="preserve"> </w:t>
            </w:r>
            <w:r w:rsidRPr="00B73F51">
              <w:t>Minuten</w:t>
            </w:r>
          </w:p>
          <w:p w:rsidR="00B73F51" w:rsidRPr="00B73F51" w:rsidRDefault="00BF6B73" w:rsidP="00B73F51">
            <w:pPr>
              <w:jc w:val="both"/>
            </w:pPr>
            <w:r>
              <w:t>tatsächlich benötigte Zeit:</w:t>
            </w:r>
            <w:r>
              <w:tab/>
            </w:r>
            <w:r w:rsidR="00B73F51" w:rsidRPr="00B73F51">
              <w:t xml:space="preserve">_____ </w:t>
            </w:r>
            <w:r w:rsidR="00353BE9">
              <w:t xml:space="preserve"> </w:t>
            </w:r>
            <w:r w:rsidR="00B73F51" w:rsidRPr="00B73F51">
              <w:t>Minuten</w:t>
            </w:r>
          </w:p>
        </w:tc>
        <w:tc>
          <w:tcPr>
            <w:tcW w:w="4697" w:type="dxa"/>
            <w:vAlign w:val="center"/>
          </w:tcPr>
          <w:p w:rsidR="00B73F51" w:rsidRPr="00B73F51" w:rsidRDefault="00B73F51" w:rsidP="00B73F51"/>
          <w:p w:rsidR="00B73F51" w:rsidRPr="00B73F51" w:rsidRDefault="00B73F51" w:rsidP="00B73F51"/>
          <w:p w:rsidR="00B73F51" w:rsidRPr="00B73F51" w:rsidRDefault="00B73F51" w:rsidP="00B73F51"/>
        </w:tc>
      </w:tr>
      <w:tr w:rsidR="00B73F51" w:rsidRPr="00B73F51" w:rsidTr="00B73F51">
        <w:trPr>
          <w:trHeight w:val="243"/>
        </w:trPr>
        <w:tc>
          <w:tcPr>
            <w:tcW w:w="489" w:type="dxa"/>
            <w:vAlign w:val="center"/>
          </w:tcPr>
          <w:p w:rsidR="00B73F51" w:rsidRPr="00B73F51" w:rsidRDefault="00B73F51" w:rsidP="00B73F51">
            <w:pPr>
              <w:jc w:val="center"/>
            </w:pPr>
            <w:r w:rsidRPr="00B73F51">
              <w:t>3</w:t>
            </w:r>
          </w:p>
        </w:tc>
        <w:tc>
          <w:tcPr>
            <w:tcW w:w="4448" w:type="dxa"/>
            <w:vAlign w:val="center"/>
          </w:tcPr>
          <w:p w:rsidR="00B73F51" w:rsidRPr="00B73F51" w:rsidRDefault="00B73F51" w:rsidP="00B73F51">
            <w:pPr>
              <w:jc w:val="both"/>
            </w:pPr>
            <w:r w:rsidRPr="00B73F51">
              <w:t>geschätzte Zeit:</w:t>
            </w:r>
            <w:r w:rsidR="00BF6B73">
              <w:tab/>
            </w:r>
            <w:r w:rsidR="00BF6B73">
              <w:tab/>
            </w:r>
            <w:r w:rsidR="00BF6B73">
              <w:tab/>
            </w:r>
            <w:r w:rsidRPr="00B73F51">
              <w:t xml:space="preserve">_____ </w:t>
            </w:r>
            <w:r w:rsidR="00353BE9">
              <w:t xml:space="preserve"> </w:t>
            </w:r>
            <w:r w:rsidRPr="00B73F51">
              <w:t>Minuten</w:t>
            </w:r>
          </w:p>
          <w:p w:rsidR="00B73F51" w:rsidRPr="00B73F51" w:rsidRDefault="00B73F51" w:rsidP="00BF6B73">
            <w:pPr>
              <w:jc w:val="both"/>
            </w:pPr>
            <w:r w:rsidRPr="00B73F51">
              <w:t>tatsächlich benötigte Zeit:</w:t>
            </w:r>
            <w:r w:rsidR="00BF6B73">
              <w:tab/>
            </w:r>
            <w:r w:rsidRPr="00B73F51">
              <w:t xml:space="preserve">_____ </w:t>
            </w:r>
            <w:r w:rsidR="00353BE9">
              <w:t xml:space="preserve"> </w:t>
            </w:r>
            <w:r w:rsidRPr="00B73F51">
              <w:t>Minuten</w:t>
            </w:r>
          </w:p>
        </w:tc>
        <w:tc>
          <w:tcPr>
            <w:tcW w:w="4697" w:type="dxa"/>
            <w:vAlign w:val="center"/>
          </w:tcPr>
          <w:p w:rsidR="00B73F51" w:rsidRPr="00B73F51" w:rsidRDefault="00B73F51" w:rsidP="00B73F51"/>
          <w:p w:rsidR="00B73F51" w:rsidRPr="00B73F51" w:rsidRDefault="00B73F51" w:rsidP="00B73F51"/>
          <w:p w:rsidR="00B73F51" w:rsidRPr="00B73F51" w:rsidRDefault="00B73F51" w:rsidP="00B73F51"/>
        </w:tc>
      </w:tr>
      <w:tr w:rsidR="00B73F51" w:rsidRPr="00B73F51" w:rsidTr="00B73F51">
        <w:trPr>
          <w:trHeight w:val="243"/>
        </w:trPr>
        <w:tc>
          <w:tcPr>
            <w:tcW w:w="489" w:type="dxa"/>
            <w:vAlign w:val="center"/>
          </w:tcPr>
          <w:p w:rsidR="00B73F51" w:rsidRPr="00B73F51" w:rsidRDefault="00B73F51" w:rsidP="00B73F51">
            <w:pPr>
              <w:jc w:val="center"/>
            </w:pPr>
            <w:r w:rsidRPr="00B73F51">
              <w:t>4</w:t>
            </w:r>
          </w:p>
        </w:tc>
        <w:tc>
          <w:tcPr>
            <w:tcW w:w="4448" w:type="dxa"/>
            <w:vAlign w:val="center"/>
          </w:tcPr>
          <w:p w:rsidR="00B73F51" w:rsidRPr="00B73F51" w:rsidRDefault="00B73F51" w:rsidP="00B73F51">
            <w:pPr>
              <w:jc w:val="both"/>
            </w:pPr>
            <w:r w:rsidRPr="00B73F51">
              <w:t>geschätzte Zeit:</w:t>
            </w:r>
            <w:r w:rsidR="00BF6B73">
              <w:tab/>
            </w:r>
            <w:r w:rsidR="00BF6B73">
              <w:tab/>
            </w:r>
            <w:r w:rsidR="00BF6B73">
              <w:tab/>
            </w:r>
            <w:r w:rsidRPr="00B73F51">
              <w:t>_____</w:t>
            </w:r>
            <w:r w:rsidR="00353BE9">
              <w:t xml:space="preserve"> </w:t>
            </w:r>
            <w:r w:rsidRPr="00B73F51">
              <w:t xml:space="preserve"> Minuten</w:t>
            </w:r>
          </w:p>
          <w:p w:rsidR="00B73F51" w:rsidRPr="00B73F51" w:rsidRDefault="00BF6B73" w:rsidP="00B73F51">
            <w:pPr>
              <w:jc w:val="both"/>
            </w:pPr>
            <w:r>
              <w:t>tatsächlich benötigte Zeit:</w:t>
            </w:r>
            <w:r>
              <w:tab/>
            </w:r>
            <w:r w:rsidR="00B73F51" w:rsidRPr="00B73F51">
              <w:t xml:space="preserve">_____ </w:t>
            </w:r>
            <w:r w:rsidR="00353BE9">
              <w:t xml:space="preserve"> </w:t>
            </w:r>
            <w:r w:rsidR="00B73F51" w:rsidRPr="00B73F51">
              <w:t>Minuten</w:t>
            </w:r>
          </w:p>
        </w:tc>
        <w:tc>
          <w:tcPr>
            <w:tcW w:w="4697" w:type="dxa"/>
            <w:vAlign w:val="center"/>
          </w:tcPr>
          <w:p w:rsidR="00B73F51" w:rsidRPr="00B73F51" w:rsidRDefault="00B73F51" w:rsidP="00B73F51"/>
          <w:p w:rsidR="00B73F51" w:rsidRPr="00B73F51" w:rsidRDefault="00B73F51" w:rsidP="00B73F51"/>
          <w:p w:rsidR="00B73F51" w:rsidRPr="00B73F51" w:rsidRDefault="00B73F51" w:rsidP="00B73F51"/>
        </w:tc>
      </w:tr>
      <w:tr w:rsidR="00B73F51" w:rsidRPr="00B73F51" w:rsidTr="00B73F51">
        <w:trPr>
          <w:trHeight w:val="243"/>
        </w:trPr>
        <w:tc>
          <w:tcPr>
            <w:tcW w:w="489" w:type="dxa"/>
            <w:vAlign w:val="center"/>
          </w:tcPr>
          <w:p w:rsidR="00B73F51" w:rsidRPr="00B73F51" w:rsidRDefault="00B73F51" w:rsidP="00B73F51">
            <w:pPr>
              <w:jc w:val="center"/>
            </w:pPr>
            <w:r w:rsidRPr="00B73F51">
              <w:t>5</w:t>
            </w:r>
          </w:p>
        </w:tc>
        <w:tc>
          <w:tcPr>
            <w:tcW w:w="4448" w:type="dxa"/>
            <w:vAlign w:val="center"/>
          </w:tcPr>
          <w:p w:rsidR="00B73F51" w:rsidRPr="00B73F51" w:rsidRDefault="00B73F51" w:rsidP="00B73F51">
            <w:pPr>
              <w:jc w:val="both"/>
            </w:pPr>
            <w:r w:rsidRPr="00B73F51">
              <w:t>geschätzte Zeit:</w:t>
            </w:r>
            <w:r w:rsidR="00BF6B73">
              <w:tab/>
            </w:r>
            <w:r w:rsidR="00BF6B73">
              <w:tab/>
            </w:r>
            <w:r w:rsidR="00BF6B73">
              <w:tab/>
            </w:r>
            <w:r w:rsidRPr="00B73F51">
              <w:t xml:space="preserve">_____ </w:t>
            </w:r>
            <w:r w:rsidR="00353BE9">
              <w:t xml:space="preserve"> </w:t>
            </w:r>
            <w:r w:rsidRPr="00B73F51">
              <w:t>Minuten</w:t>
            </w:r>
          </w:p>
          <w:p w:rsidR="00B73F51" w:rsidRPr="00B73F51" w:rsidRDefault="00BF6B73" w:rsidP="00B73F51">
            <w:pPr>
              <w:jc w:val="both"/>
            </w:pPr>
            <w:r>
              <w:t>tatsächlich benötigte Zeit:</w:t>
            </w:r>
            <w:r>
              <w:tab/>
            </w:r>
            <w:r w:rsidR="00B73F51" w:rsidRPr="00B73F51">
              <w:t xml:space="preserve">_____ </w:t>
            </w:r>
            <w:r w:rsidR="00353BE9">
              <w:t xml:space="preserve"> </w:t>
            </w:r>
            <w:r w:rsidR="00B73F51" w:rsidRPr="00B73F51">
              <w:t>Minuten</w:t>
            </w:r>
          </w:p>
        </w:tc>
        <w:tc>
          <w:tcPr>
            <w:tcW w:w="4697" w:type="dxa"/>
            <w:vAlign w:val="center"/>
          </w:tcPr>
          <w:p w:rsidR="00B73F51" w:rsidRPr="00B73F51" w:rsidRDefault="00B73F51" w:rsidP="00B73F51"/>
          <w:p w:rsidR="00B73F51" w:rsidRPr="00B73F51" w:rsidRDefault="00B73F51" w:rsidP="00B73F51"/>
          <w:p w:rsidR="00B73F51" w:rsidRPr="00B73F51" w:rsidRDefault="00B73F51" w:rsidP="00B73F51"/>
        </w:tc>
      </w:tr>
    </w:tbl>
    <w:p w:rsidR="00B73F51" w:rsidRPr="00B73F51" w:rsidRDefault="00B73F51" w:rsidP="00B73F51">
      <w:pPr>
        <w:rPr>
          <w:rFonts w:asciiTheme="minorHAnsi" w:hAnsiTheme="minorHAnsi" w:cstheme="minorBidi"/>
          <w:sz w:val="22"/>
          <w:szCs w:val="22"/>
        </w:rPr>
      </w:pPr>
    </w:p>
    <w:p w:rsidR="00B73F51" w:rsidRPr="00B73F51" w:rsidRDefault="00B73F51" w:rsidP="00B73F51">
      <w:pPr>
        <w:spacing w:line="240" w:lineRule="exact"/>
      </w:pPr>
      <w:r w:rsidRPr="00B73F51">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942397" w:rsidRPr="00B51DE9" w:rsidTr="001D2E49">
        <w:trPr>
          <w:trHeight w:val="523"/>
        </w:trPr>
        <w:tc>
          <w:tcPr>
            <w:tcW w:w="3119" w:type="dxa"/>
            <w:tcBorders>
              <w:left w:val="single" w:sz="4" w:space="0" w:color="auto"/>
              <w:bottom w:val="single" w:sz="4" w:space="0" w:color="auto"/>
              <w:right w:val="single" w:sz="4" w:space="0" w:color="auto"/>
            </w:tcBorders>
            <w:shd w:val="clear" w:color="auto" w:fill="D9D9D9"/>
            <w:hideMark/>
          </w:tcPr>
          <w:p w:rsidR="00942397" w:rsidRDefault="00942397" w:rsidP="001D2E49">
            <w:pPr>
              <w:pStyle w:val="Tabelle6pt"/>
              <w:rPr>
                <w:color w:val="000000"/>
              </w:rPr>
            </w:pPr>
            <w:r>
              <w:lastRenderedPageBreak/>
              <w:br w:type="page"/>
              <w:t>Lernfeld</w:t>
            </w:r>
          </w:p>
          <w:p w:rsidR="00942397" w:rsidRDefault="00942397" w:rsidP="001D2E49">
            <w:pPr>
              <w:pStyle w:val="TabelleKopflinks"/>
            </w:pPr>
            <w:r>
              <w:t>LF 4</w:t>
            </w:r>
          </w:p>
        </w:tc>
        <w:tc>
          <w:tcPr>
            <w:tcW w:w="4229" w:type="dxa"/>
            <w:tcBorders>
              <w:left w:val="single" w:sz="4" w:space="0" w:color="auto"/>
              <w:bottom w:val="single" w:sz="4" w:space="0" w:color="auto"/>
              <w:right w:val="single" w:sz="4" w:space="0" w:color="auto"/>
            </w:tcBorders>
            <w:shd w:val="clear" w:color="auto" w:fill="D9D9D9"/>
            <w:hideMark/>
          </w:tcPr>
          <w:p w:rsidR="00942397" w:rsidRPr="00B73F51" w:rsidRDefault="00942397" w:rsidP="001D2E49">
            <w:pPr>
              <w:spacing w:before="40" w:after="60" w:line="160" w:lineRule="exact"/>
              <w:rPr>
                <w:color w:val="000000"/>
                <w:sz w:val="12"/>
              </w:rPr>
            </w:pPr>
            <w:r w:rsidRPr="00B73F51">
              <w:rPr>
                <w:sz w:val="12"/>
              </w:rPr>
              <w:t>Titel</w:t>
            </w:r>
          </w:p>
          <w:p w:rsidR="00942397" w:rsidRPr="00B73F51" w:rsidRDefault="00942397" w:rsidP="001D2E49">
            <w:pPr>
              <w:rPr>
                <w:b/>
              </w:rPr>
            </w:pPr>
            <w:r w:rsidRPr="00B73F51">
              <w:rPr>
                <w:b/>
              </w:rPr>
              <w:t xml:space="preserve">Herstellung einer Drahtrückstichbroschur mit </w:t>
            </w:r>
            <w:proofErr w:type="spellStart"/>
            <w:r w:rsidRPr="00B73F51">
              <w:rPr>
                <w:b/>
              </w:rPr>
              <w:t>Ringösen</w:t>
            </w:r>
            <w:proofErr w:type="spellEnd"/>
            <w:r w:rsidRPr="00B73F51">
              <w:rPr>
                <w:b/>
              </w:rPr>
              <w:t xml:space="preserve"> für die </w:t>
            </w:r>
            <w:proofErr w:type="spellStart"/>
            <w:r w:rsidRPr="00B73F51">
              <w:rPr>
                <w:b/>
              </w:rPr>
              <w:t>Broschurenmusterbox</w:t>
            </w:r>
            <w:proofErr w:type="spellEnd"/>
          </w:p>
        </w:tc>
        <w:tc>
          <w:tcPr>
            <w:tcW w:w="188" w:type="dxa"/>
            <w:vMerge w:val="restart"/>
            <w:tcBorders>
              <w:top w:val="nil"/>
              <w:left w:val="single" w:sz="4" w:space="0" w:color="auto"/>
              <w:bottom w:val="nil"/>
              <w:right w:val="single" w:sz="4" w:space="0" w:color="auto"/>
            </w:tcBorders>
            <w:shd w:val="clear" w:color="auto" w:fill="FFFFFF"/>
          </w:tcPr>
          <w:p w:rsidR="00942397" w:rsidRPr="00B73F51" w:rsidRDefault="00942397" w:rsidP="001D2E49"/>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942397" w:rsidRPr="00B73F51" w:rsidRDefault="00942397" w:rsidP="001D2E49">
            <w:pPr>
              <w:spacing w:before="40" w:after="60" w:line="160" w:lineRule="exact"/>
              <w:rPr>
                <w:sz w:val="12"/>
              </w:rPr>
            </w:pPr>
          </w:p>
          <w:p w:rsidR="00942397" w:rsidRPr="00B73F51" w:rsidRDefault="00942397" w:rsidP="001D2E49">
            <w:pPr>
              <w:jc w:val="center"/>
              <w:rPr>
                <w:rFonts w:eastAsia="Times New Roman" w:cs="Times New Roman"/>
                <w:b/>
                <w:lang w:eastAsia="de-DE"/>
              </w:rPr>
            </w:pPr>
            <w:r w:rsidRPr="00B73F51">
              <w:rPr>
                <w:rFonts w:eastAsia="Times New Roman" w:cs="Times New Roman"/>
                <w:b/>
                <w:lang w:eastAsia="de-DE"/>
              </w:rPr>
              <w:t>Drucktechnik</w:t>
            </w:r>
          </w:p>
          <w:p w:rsidR="00942397" w:rsidRPr="00B73F51" w:rsidRDefault="00443964" w:rsidP="001D2E49">
            <w:pPr>
              <w:jc w:val="center"/>
              <w:rPr>
                <w:rFonts w:eastAsia="Calibri" w:cs="Times New Roman"/>
                <w:b/>
                <w:lang w:eastAsia="de-DE"/>
              </w:rPr>
            </w:pPr>
            <w:r>
              <w:rPr>
                <w:rFonts w:eastAsia="Times New Roman" w:cs="Times New Roman"/>
                <w:b/>
                <w:lang w:eastAsia="de-DE"/>
              </w:rPr>
              <w:t>DR0</w:t>
            </w:r>
            <w:r w:rsidR="00942397" w:rsidRPr="00B73F51">
              <w:rPr>
                <w:rFonts w:eastAsia="Times New Roman" w:cs="Times New Roman"/>
                <w:b/>
                <w:lang w:eastAsia="de-DE"/>
              </w:rPr>
              <w:t>4.03.0</w:t>
            </w:r>
            <w:r w:rsidR="00942397">
              <w:rPr>
                <w:rFonts w:eastAsia="Times New Roman" w:cs="Times New Roman"/>
                <w:b/>
                <w:lang w:eastAsia="de-DE"/>
              </w:rPr>
              <w:t>2</w:t>
            </w:r>
          </w:p>
        </w:tc>
      </w:tr>
      <w:tr w:rsidR="00942397" w:rsidRPr="00B51DE9" w:rsidTr="001D2E49">
        <w:tc>
          <w:tcPr>
            <w:tcW w:w="7348" w:type="dxa"/>
            <w:gridSpan w:val="2"/>
            <w:tcBorders>
              <w:left w:val="single" w:sz="4" w:space="0" w:color="auto"/>
              <w:bottom w:val="single" w:sz="4" w:space="0" w:color="auto"/>
              <w:right w:val="single" w:sz="4" w:space="0" w:color="auto"/>
            </w:tcBorders>
            <w:hideMark/>
          </w:tcPr>
          <w:p w:rsidR="00942397" w:rsidRPr="004B658C" w:rsidRDefault="00942397" w:rsidP="001D2E49">
            <w:pPr>
              <w:pStyle w:val="Tabelle6pt"/>
            </w:pPr>
            <w:r>
              <w:t>Kompetenzbereiche:</w:t>
            </w:r>
          </w:p>
          <w:p w:rsidR="00942397" w:rsidRPr="00B73F51" w:rsidRDefault="00942397" w:rsidP="008F1F5C">
            <w:pPr>
              <w:numPr>
                <w:ilvl w:val="0"/>
                <w:numId w:val="5"/>
              </w:numPr>
              <w:ind w:left="227" w:hanging="170"/>
              <w:rPr>
                <w:sz w:val="16"/>
              </w:rPr>
            </w:pPr>
            <w:r w:rsidRPr="00B73F51">
              <w:rPr>
                <w:sz w:val="16"/>
              </w:rPr>
              <w:t>Ich kann Kundenmuster unter Verwendung geeigneter Werkstoffe herstellen</w:t>
            </w:r>
            <w:r w:rsidR="00D24461">
              <w:rPr>
                <w:sz w:val="16"/>
              </w:rPr>
              <w:t>.</w:t>
            </w:r>
          </w:p>
          <w:p w:rsidR="00942397" w:rsidRPr="00942397" w:rsidRDefault="00942397" w:rsidP="008F1F5C">
            <w:pPr>
              <w:numPr>
                <w:ilvl w:val="0"/>
                <w:numId w:val="5"/>
              </w:numPr>
              <w:ind w:left="227" w:hanging="170"/>
              <w:rPr>
                <w:sz w:val="16"/>
              </w:rPr>
            </w:pPr>
            <w:r w:rsidRPr="00B73F51">
              <w:rPr>
                <w:sz w:val="16"/>
              </w:rPr>
              <w:t>Ich kann die richtigen Werkzeuge und Geräte für verschiedene Arbeitstechniken auswählen</w:t>
            </w:r>
            <w:r w:rsidR="00D24461">
              <w:rPr>
                <w:sz w:val="16"/>
              </w:rPr>
              <w:t>.</w:t>
            </w:r>
          </w:p>
          <w:p w:rsidR="00942397" w:rsidRDefault="00942397" w:rsidP="00942397">
            <w:pPr>
              <w:pStyle w:val="Kopf8ptafz"/>
              <w:numPr>
                <w:ilvl w:val="0"/>
                <w:numId w:val="0"/>
              </w:numPr>
              <w:ind w:left="227" w:hanging="170"/>
            </w:pPr>
          </w:p>
        </w:tc>
        <w:tc>
          <w:tcPr>
            <w:tcW w:w="188" w:type="dxa"/>
            <w:vMerge/>
            <w:tcBorders>
              <w:left w:val="single" w:sz="4" w:space="0" w:color="auto"/>
              <w:bottom w:val="nil"/>
              <w:right w:val="nil"/>
            </w:tcBorders>
            <w:vAlign w:val="center"/>
            <w:hideMark/>
          </w:tcPr>
          <w:p w:rsidR="00942397" w:rsidRDefault="00942397" w:rsidP="001D2E49">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942397" w:rsidRPr="00B51DE9" w:rsidTr="001D2E49">
              <w:trPr>
                <w:trHeight w:val="284"/>
              </w:trPr>
              <w:tc>
                <w:tcPr>
                  <w:tcW w:w="2090" w:type="dxa"/>
                  <w:shd w:val="clear" w:color="auto" w:fill="D9D9D9" w:themeFill="background1" w:themeFillShade="D9"/>
                </w:tcPr>
                <w:p w:rsidR="00942397" w:rsidRPr="00B51DE9" w:rsidRDefault="00942397" w:rsidP="001D2E49">
                  <w:pPr>
                    <w:pStyle w:val="TabelleKopfmitte"/>
                  </w:pPr>
                  <w:r w:rsidRPr="00B51DE9">
                    <w:t>L</w:t>
                  </w:r>
                  <w:r>
                    <w:t>ösung</w:t>
                  </w:r>
                </w:p>
              </w:tc>
            </w:tr>
          </w:tbl>
          <w:p w:rsidR="00942397" w:rsidRPr="00B51DE9" w:rsidRDefault="00942397" w:rsidP="001D2E49"/>
        </w:tc>
      </w:tr>
    </w:tbl>
    <w:p w:rsidR="00B73F51" w:rsidRPr="00B73F51" w:rsidRDefault="00B73F51" w:rsidP="00942397">
      <w:pPr>
        <w:pStyle w:val="Textkrper"/>
      </w:pPr>
    </w:p>
    <w:tbl>
      <w:tblPr>
        <w:tblStyle w:val="Tabellenraster"/>
        <w:tblW w:w="9634" w:type="dxa"/>
        <w:tblInd w:w="108" w:type="dxa"/>
        <w:tblLook w:val="04A0" w:firstRow="1" w:lastRow="0" w:firstColumn="1" w:lastColumn="0" w:noHBand="0" w:noVBand="1"/>
      </w:tblPr>
      <w:tblGrid>
        <w:gridCol w:w="489"/>
        <w:gridCol w:w="4448"/>
        <w:gridCol w:w="2457"/>
        <w:gridCol w:w="2240"/>
      </w:tblGrid>
      <w:tr w:rsidR="00B73F51" w:rsidRPr="00B73F51" w:rsidTr="00942397">
        <w:trPr>
          <w:trHeight w:val="370"/>
        </w:trPr>
        <w:tc>
          <w:tcPr>
            <w:tcW w:w="489" w:type="dxa"/>
            <w:vAlign w:val="center"/>
          </w:tcPr>
          <w:p w:rsidR="00B73F51" w:rsidRPr="00B73F51" w:rsidRDefault="00B73F51" w:rsidP="00B73F51">
            <w:pPr>
              <w:jc w:val="center"/>
              <w:rPr>
                <w:b/>
              </w:rPr>
            </w:pPr>
            <w:r w:rsidRPr="00B73F51">
              <w:rPr>
                <w:b/>
              </w:rPr>
              <w:t>Nr.</w:t>
            </w:r>
          </w:p>
        </w:tc>
        <w:tc>
          <w:tcPr>
            <w:tcW w:w="4448" w:type="dxa"/>
            <w:vAlign w:val="center"/>
          </w:tcPr>
          <w:p w:rsidR="00B73F51" w:rsidRPr="00B73F51" w:rsidRDefault="00B73F51" w:rsidP="00B73F51">
            <w:pPr>
              <w:rPr>
                <w:b/>
              </w:rPr>
            </w:pPr>
            <w:r w:rsidRPr="00B73F51">
              <w:rPr>
                <w:b/>
              </w:rPr>
              <w:t>Beschreibung des Arbeitsschrittes</w:t>
            </w:r>
          </w:p>
        </w:tc>
        <w:tc>
          <w:tcPr>
            <w:tcW w:w="2457" w:type="dxa"/>
            <w:vAlign w:val="center"/>
          </w:tcPr>
          <w:p w:rsidR="00B73F51" w:rsidRPr="00B73F51" w:rsidRDefault="00B73F51" w:rsidP="00B73F51">
            <w:pPr>
              <w:rPr>
                <w:b/>
              </w:rPr>
            </w:pPr>
            <w:r w:rsidRPr="00B73F51">
              <w:rPr>
                <w:b/>
              </w:rPr>
              <w:t>Material/Teilprodukt</w:t>
            </w:r>
          </w:p>
        </w:tc>
        <w:tc>
          <w:tcPr>
            <w:tcW w:w="2240" w:type="dxa"/>
            <w:vAlign w:val="center"/>
          </w:tcPr>
          <w:p w:rsidR="00B73F51" w:rsidRPr="00B73F51" w:rsidRDefault="00B73F51" w:rsidP="00B73F51">
            <w:pPr>
              <w:rPr>
                <w:b/>
              </w:rPr>
            </w:pPr>
            <w:r w:rsidRPr="00B73F51">
              <w:rPr>
                <w:b/>
              </w:rPr>
              <w:t>Werkzeug/Maschine</w:t>
            </w:r>
          </w:p>
        </w:tc>
      </w:tr>
      <w:tr w:rsidR="00B73F51" w:rsidRPr="00B73F51" w:rsidTr="00942397">
        <w:trPr>
          <w:trHeight w:val="680"/>
        </w:trPr>
        <w:tc>
          <w:tcPr>
            <w:tcW w:w="489" w:type="dxa"/>
            <w:vAlign w:val="center"/>
          </w:tcPr>
          <w:p w:rsidR="00B73F51" w:rsidRPr="00B73F51" w:rsidRDefault="00B73F51" w:rsidP="00B73F51">
            <w:pPr>
              <w:jc w:val="center"/>
            </w:pPr>
            <w:r w:rsidRPr="00B73F51">
              <w:t>1</w:t>
            </w:r>
          </w:p>
        </w:tc>
        <w:tc>
          <w:tcPr>
            <w:tcW w:w="4448" w:type="dxa"/>
            <w:vAlign w:val="center"/>
          </w:tcPr>
          <w:p w:rsidR="00B73F51" w:rsidRPr="00B73F51" w:rsidRDefault="00B73F51" w:rsidP="00B73F51">
            <w:pPr>
              <w:jc w:val="both"/>
            </w:pPr>
            <w:proofErr w:type="spellStart"/>
            <w:r w:rsidRPr="00B73F51">
              <w:t>Planobogen</w:t>
            </w:r>
            <w:proofErr w:type="spellEnd"/>
            <w:r w:rsidRPr="00B73F51">
              <w:t xml:space="preserve"> falzen</w:t>
            </w:r>
          </w:p>
        </w:tc>
        <w:tc>
          <w:tcPr>
            <w:tcW w:w="2457" w:type="dxa"/>
            <w:vAlign w:val="center"/>
          </w:tcPr>
          <w:p w:rsidR="00B73F51" w:rsidRPr="00B73F51" w:rsidRDefault="00B73F51" w:rsidP="00B73F51">
            <w:proofErr w:type="spellStart"/>
            <w:r w:rsidRPr="00B73F51">
              <w:t>Planobogen</w:t>
            </w:r>
            <w:proofErr w:type="spellEnd"/>
          </w:p>
        </w:tc>
        <w:tc>
          <w:tcPr>
            <w:tcW w:w="2240" w:type="dxa"/>
            <w:vAlign w:val="center"/>
          </w:tcPr>
          <w:p w:rsidR="00B73F51" w:rsidRPr="00B73F51" w:rsidRDefault="00B73F51" w:rsidP="00B73F51">
            <w:r w:rsidRPr="00B73F51">
              <w:t>Falzbein</w:t>
            </w:r>
          </w:p>
        </w:tc>
      </w:tr>
      <w:tr w:rsidR="00B73F51" w:rsidRPr="00B73F51" w:rsidTr="00942397">
        <w:trPr>
          <w:trHeight w:val="680"/>
        </w:trPr>
        <w:tc>
          <w:tcPr>
            <w:tcW w:w="489" w:type="dxa"/>
            <w:vAlign w:val="center"/>
          </w:tcPr>
          <w:p w:rsidR="00B73F51" w:rsidRPr="00B73F51" w:rsidRDefault="00B73F51" w:rsidP="00B73F51">
            <w:pPr>
              <w:jc w:val="center"/>
            </w:pPr>
            <w:r w:rsidRPr="00B73F51">
              <w:t>2</w:t>
            </w:r>
          </w:p>
        </w:tc>
        <w:tc>
          <w:tcPr>
            <w:tcW w:w="4448" w:type="dxa"/>
            <w:vAlign w:val="center"/>
          </w:tcPr>
          <w:p w:rsidR="00B73F51" w:rsidRPr="00B73F51" w:rsidRDefault="00B73F51" w:rsidP="00B73F51">
            <w:r w:rsidRPr="00B73F51">
              <w:t>Umschlag rillen und falzen</w:t>
            </w:r>
          </w:p>
        </w:tc>
        <w:tc>
          <w:tcPr>
            <w:tcW w:w="2457" w:type="dxa"/>
            <w:vAlign w:val="center"/>
          </w:tcPr>
          <w:p w:rsidR="00B73F51" w:rsidRPr="00B73F51" w:rsidRDefault="00B73F51" w:rsidP="00B73F51">
            <w:r w:rsidRPr="00B73F51">
              <w:t>Umschlag</w:t>
            </w:r>
          </w:p>
        </w:tc>
        <w:tc>
          <w:tcPr>
            <w:tcW w:w="2240" w:type="dxa"/>
            <w:vAlign w:val="center"/>
          </w:tcPr>
          <w:p w:rsidR="00B73F51" w:rsidRPr="00B73F51" w:rsidRDefault="00B73F51" w:rsidP="00B73F51">
            <w:proofErr w:type="spellStart"/>
            <w:r w:rsidRPr="00B73F51">
              <w:t>Rillmaschine</w:t>
            </w:r>
            <w:proofErr w:type="spellEnd"/>
            <w:r w:rsidRPr="00B73F51">
              <w:t>, Falzbein</w:t>
            </w:r>
          </w:p>
        </w:tc>
      </w:tr>
      <w:tr w:rsidR="00B73F51" w:rsidRPr="00B73F51" w:rsidTr="00942397">
        <w:trPr>
          <w:trHeight w:val="680"/>
        </w:trPr>
        <w:tc>
          <w:tcPr>
            <w:tcW w:w="489" w:type="dxa"/>
            <w:vAlign w:val="center"/>
          </w:tcPr>
          <w:p w:rsidR="00B73F51" w:rsidRPr="00B73F51" w:rsidRDefault="00B73F51" w:rsidP="00B73F51">
            <w:pPr>
              <w:jc w:val="center"/>
            </w:pPr>
            <w:r w:rsidRPr="00B73F51">
              <w:t>3</w:t>
            </w:r>
          </w:p>
        </w:tc>
        <w:tc>
          <w:tcPr>
            <w:tcW w:w="4448" w:type="dxa"/>
            <w:vAlign w:val="center"/>
          </w:tcPr>
          <w:p w:rsidR="00B73F51" w:rsidRPr="00B73F51" w:rsidRDefault="00B73F51" w:rsidP="00B73F51">
            <w:r w:rsidRPr="00B73F51">
              <w:t>Falzbogen und Umschlag zu einer Lage sammeln</w:t>
            </w:r>
          </w:p>
        </w:tc>
        <w:tc>
          <w:tcPr>
            <w:tcW w:w="2457" w:type="dxa"/>
            <w:vAlign w:val="center"/>
          </w:tcPr>
          <w:p w:rsidR="00B73F51" w:rsidRPr="00B73F51" w:rsidRDefault="00B73F51" w:rsidP="00B73F51">
            <w:r w:rsidRPr="00B73F51">
              <w:t>Falzbogen, Umschlag</w:t>
            </w:r>
          </w:p>
        </w:tc>
        <w:tc>
          <w:tcPr>
            <w:tcW w:w="2240" w:type="dxa"/>
            <w:vAlign w:val="center"/>
          </w:tcPr>
          <w:p w:rsidR="00B73F51" w:rsidRPr="00B73F51" w:rsidRDefault="00B73F51" w:rsidP="00B73F51">
            <w:r w:rsidRPr="00B73F51">
              <w:t>-----</w:t>
            </w:r>
          </w:p>
        </w:tc>
      </w:tr>
      <w:tr w:rsidR="00B73F51" w:rsidRPr="00B73F51" w:rsidTr="00942397">
        <w:trPr>
          <w:trHeight w:val="680"/>
        </w:trPr>
        <w:tc>
          <w:tcPr>
            <w:tcW w:w="489" w:type="dxa"/>
            <w:vAlign w:val="center"/>
          </w:tcPr>
          <w:p w:rsidR="00B73F51" w:rsidRPr="00B73F51" w:rsidRDefault="00B73F51" w:rsidP="00B73F51">
            <w:pPr>
              <w:jc w:val="center"/>
            </w:pPr>
            <w:r w:rsidRPr="00B73F51">
              <w:t>4</w:t>
            </w:r>
          </w:p>
        </w:tc>
        <w:tc>
          <w:tcPr>
            <w:tcW w:w="4448" w:type="dxa"/>
            <w:vAlign w:val="center"/>
          </w:tcPr>
          <w:p w:rsidR="00B73F51" w:rsidRPr="00B73F51" w:rsidRDefault="00B73F51" w:rsidP="00B73F51">
            <w:r w:rsidRPr="00B73F51">
              <w:t xml:space="preserve">Lage mit zwei </w:t>
            </w:r>
            <w:proofErr w:type="spellStart"/>
            <w:r w:rsidRPr="00B73F51">
              <w:t>Ringösenklammern</w:t>
            </w:r>
            <w:proofErr w:type="spellEnd"/>
            <w:r w:rsidRPr="00B73F51">
              <w:t xml:space="preserve"> durch den Bund heften</w:t>
            </w:r>
          </w:p>
        </w:tc>
        <w:tc>
          <w:tcPr>
            <w:tcW w:w="2457" w:type="dxa"/>
            <w:vAlign w:val="center"/>
          </w:tcPr>
          <w:p w:rsidR="00B73F51" w:rsidRPr="00B73F51" w:rsidRDefault="00B73F51" w:rsidP="00B73F51">
            <w:r w:rsidRPr="00B73F51">
              <w:t>Draht, Lage</w:t>
            </w:r>
          </w:p>
        </w:tc>
        <w:tc>
          <w:tcPr>
            <w:tcW w:w="2240" w:type="dxa"/>
            <w:vAlign w:val="center"/>
          </w:tcPr>
          <w:p w:rsidR="00B73F51" w:rsidRPr="00B73F51" w:rsidRDefault="00B73F51" w:rsidP="00B73F51">
            <w:r w:rsidRPr="00B73F51">
              <w:t>Klopfer</w:t>
            </w:r>
          </w:p>
        </w:tc>
      </w:tr>
      <w:tr w:rsidR="00B73F51" w:rsidRPr="00B73F51" w:rsidTr="00942397">
        <w:trPr>
          <w:trHeight w:val="680"/>
        </w:trPr>
        <w:tc>
          <w:tcPr>
            <w:tcW w:w="489" w:type="dxa"/>
            <w:vAlign w:val="center"/>
          </w:tcPr>
          <w:p w:rsidR="00B73F51" w:rsidRPr="00B73F51" w:rsidRDefault="00B73F51" w:rsidP="00B73F51">
            <w:pPr>
              <w:jc w:val="center"/>
            </w:pPr>
            <w:r w:rsidRPr="00B73F51">
              <w:t>5</w:t>
            </w:r>
          </w:p>
        </w:tc>
        <w:tc>
          <w:tcPr>
            <w:tcW w:w="4448" w:type="dxa"/>
            <w:vAlign w:val="center"/>
          </w:tcPr>
          <w:p w:rsidR="00B73F51" w:rsidRPr="00B73F51" w:rsidRDefault="00B73F51" w:rsidP="00B73F51">
            <w:r w:rsidRPr="00B73F51">
              <w:t>Drahtrückstichbroschur 3-seitig beschneiden</w:t>
            </w:r>
          </w:p>
        </w:tc>
        <w:tc>
          <w:tcPr>
            <w:tcW w:w="2457" w:type="dxa"/>
            <w:vAlign w:val="center"/>
          </w:tcPr>
          <w:p w:rsidR="00B73F51" w:rsidRPr="00B73F51" w:rsidRDefault="00B73F51" w:rsidP="00B73F51">
            <w:r w:rsidRPr="00B73F51">
              <w:t>fertige Broschur</w:t>
            </w:r>
          </w:p>
        </w:tc>
        <w:tc>
          <w:tcPr>
            <w:tcW w:w="2240" w:type="dxa"/>
            <w:vAlign w:val="center"/>
          </w:tcPr>
          <w:p w:rsidR="00B73F51" w:rsidRPr="00B73F51" w:rsidRDefault="00B73F51" w:rsidP="00B73F51">
            <w:r w:rsidRPr="00B73F51">
              <w:t>Planschneider</w:t>
            </w:r>
          </w:p>
        </w:tc>
      </w:tr>
    </w:tbl>
    <w:p w:rsidR="00B73F51" w:rsidRPr="00B73F51" w:rsidRDefault="00B73F51" w:rsidP="00B73F51">
      <w:pPr>
        <w:rPr>
          <w:rFonts w:asciiTheme="minorHAnsi" w:hAnsiTheme="minorHAnsi" w:cstheme="minorBidi"/>
          <w:sz w:val="22"/>
          <w:szCs w:val="22"/>
        </w:rPr>
      </w:pPr>
    </w:p>
    <w:p w:rsidR="00B73F51" w:rsidRPr="00B73F51" w:rsidRDefault="00B73F51" w:rsidP="00B73F51">
      <w:pPr>
        <w:spacing w:line="240" w:lineRule="exact"/>
      </w:pPr>
    </w:p>
    <w:p w:rsidR="00B73F51" w:rsidRPr="00B73F51" w:rsidRDefault="00B73F51" w:rsidP="00B73F51">
      <w:pPr>
        <w:spacing w:line="240" w:lineRule="exact"/>
        <w:rPr>
          <w:rFonts w:ascii="Arial" w:eastAsia="Times New Roman" w:hAnsi="Arial"/>
          <w:b/>
          <w:bCs/>
          <w:sz w:val="28"/>
          <w:szCs w:val="28"/>
          <w:lang w:eastAsia="de-DE"/>
        </w:rPr>
      </w:pPr>
      <w:r w:rsidRPr="00B73F51">
        <w:rPr>
          <w:b/>
          <w:bCs/>
          <w:sz w:val="28"/>
          <w:szCs w:val="28"/>
        </w:rPr>
        <w:br w:type="page"/>
      </w:r>
    </w:p>
    <w:p w:rsidR="00B73F51" w:rsidRPr="00B73F51" w:rsidRDefault="00B73F51" w:rsidP="00942397">
      <w:pPr>
        <w:pStyle w:val="berschrift1"/>
      </w:pPr>
      <w:r w:rsidRPr="00B73F51">
        <w:lastRenderedPageBreak/>
        <w:t>Einlagenbroschuren „Qualitätsmerkmale und -prüfung“</w:t>
      </w:r>
    </w:p>
    <w:p w:rsidR="00B73F51" w:rsidRPr="00B73F51" w:rsidRDefault="00B73F51" w:rsidP="008F1F5C">
      <w:pPr>
        <w:pStyle w:val="Listenabsatz"/>
        <w:numPr>
          <w:ilvl w:val="0"/>
          <w:numId w:val="19"/>
        </w:numPr>
        <w:rPr>
          <w:lang w:eastAsia="de-DE"/>
        </w:rPr>
      </w:pPr>
      <w:r w:rsidRPr="00B73F51">
        <w:rPr>
          <w:noProof/>
          <w:lang w:eastAsia="de-DE"/>
        </w:rPr>
        <w:drawing>
          <wp:anchor distT="0" distB="0" distL="114300" distR="114300" simplePos="0" relativeHeight="251850752" behindDoc="0" locked="0" layoutInCell="0" allowOverlap="1" wp14:anchorId="2F30DD87" wp14:editId="00AF489B">
            <wp:simplePos x="0" y="0"/>
            <wp:positionH relativeFrom="rightMargin">
              <wp:posOffset>128421</wp:posOffset>
            </wp:positionH>
            <wp:positionV relativeFrom="paragraph">
              <wp:posOffset>116006</wp:posOffset>
            </wp:positionV>
            <wp:extent cx="323850" cy="323850"/>
            <wp:effectExtent l="0" t="0" r="0" b="0"/>
            <wp:wrapNone/>
            <wp:docPr id="2272" name="Grafik 1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3F51">
        <w:rPr>
          <w:lang w:eastAsia="de-DE"/>
        </w:rPr>
        <w:t>Inhaltsbogen und Umschlag auf Zusammenstellung und Vollständigkeit übe</w:t>
      </w:r>
      <w:r w:rsidRPr="00B73F51">
        <w:rPr>
          <w:lang w:eastAsia="de-DE"/>
        </w:rPr>
        <w:t>r</w:t>
      </w:r>
      <w:r w:rsidRPr="00B73F51">
        <w:rPr>
          <w:lang w:eastAsia="de-DE"/>
        </w:rPr>
        <w:t xml:space="preserve">prüfen </w:t>
      </w:r>
    </w:p>
    <w:p w:rsidR="00B73F51" w:rsidRPr="00B73F51" w:rsidRDefault="00942397" w:rsidP="008F1F5C">
      <w:pPr>
        <w:pStyle w:val="Listenabsatz"/>
        <w:numPr>
          <w:ilvl w:val="0"/>
          <w:numId w:val="19"/>
        </w:numPr>
        <w:rPr>
          <w:lang w:eastAsia="de-DE"/>
        </w:rPr>
      </w:pPr>
      <w:r>
        <w:rPr>
          <w:lang w:eastAsia="de-DE"/>
        </w:rPr>
        <w:t>Endformat nachmessen</w:t>
      </w:r>
    </w:p>
    <w:p w:rsidR="00942397" w:rsidRPr="00B73F51" w:rsidRDefault="00942397" w:rsidP="00942397">
      <w:pPr>
        <w:pStyle w:val="Marginaliegrau"/>
        <w:framePr w:wrap="around" w:x="8713" w:y="133"/>
        <w:rPr>
          <w:lang w:eastAsia="de-DE"/>
        </w:rPr>
      </w:pPr>
      <w:r w:rsidRPr="00B73F51">
        <w:rPr>
          <w:lang w:eastAsia="de-DE"/>
        </w:rPr>
        <w:t>Gehen Sie die einzelnen Punkte der Reihe nach durch. Notieren Sie gefu</w:t>
      </w:r>
      <w:r w:rsidRPr="00B73F51">
        <w:rPr>
          <w:lang w:eastAsia="de-DE"/>
        </w:rPr>
        <w:t>n</w:t>
      </w:r>
      <w:r w:rsidRPr="00B73F51">
        <w:rPr>
          <w:lang w:eastAsia="de-DE"/>
        </w:rPr>
        <w:t>dene Fehler sofort auf eine Karte und heften Sie die Karte an eine Stellwand.</w:t>
      </w:r>
    </w:p>
    <w:p w:rsidR="00B73F51" w:rsidRPr="00B73F51" w:rsidRDefault="00B73F51" w:rsidP="008F1F5C">
      <w:pPr>
        <w:pStyle w:val="Listenabsatz"/>
        <w:numPr>
          <w:ilvl w:val="0"/>
          <w:numId w:val="19"/>
        </w:numPr>
        <w:rPr>
          <w:lang w:eastAsia="de-DE"/>
        </w:rPr>
      </w:pPr>
      <w:r w:rsidRPr="00B73F51">
        <w:rPr>
          <w:lang w:eastAsia="de-DE"/>
        </w:rPr>
        <w:t xml:space="preserve">Schnittkanten der Broschur auf Sauberkeit und Beschädigungen überprüfen (keine Scharten, keine Verschmutzungen) </w:t>
      </w:r>
    </w:p>
    <w:p w:rsidR="00B73F51" w:rsidRPr="00B73F51" w:rsidRDefault="00B73F51" w:rsidP="008F1F5C">
      <w:pPr>
        <w:pStyle w:val="Listenabsatz"/>
        <w:numPr>
          <w:ilvl w:val="0"/>
          <w:numId w:val="19"/>
        </w:numPr>
        <w:rPr>
          <w:lang w:eastAsia="de-DE"/>
        </w:rPr>
      </w:pPr>
      <w:r w:rsidRPr="00B73F51">
        <w:rPr>
          <w:lang w:eastAsia="de-DE"/>
        </w:rPr>
        <w:t>auf geraden Schnitt (winkelgerecht) achten</w:t>
      </w:r>
    </w:p>
    <w:p w:rsidR="00B73F51" w:rsidRPr="00B73F51" w:rsidRDefault="00B73F51" w:rsidP="008F1F5C">
      <w:pPr>
        <w:pStyle w:val="Listenabsatz"/>
        <w:numPr>
          <w:ilvl w:val="0"/>
          <w:numId w:val="19"/>
        </w:numPr>
        <w:rPr>
          <w:lang w:eastAsia="de-DE"/>
        </w:rPr>
      </w:pPr>
      <w:r w:rsidRPr="00B73F51">
        <w:rPr>
          <w:lang w:eastAsia="de-DE"/>
        </w:rPr>
        <w:t xml:space="preserve">ggf. </w:t>
      </w:r>
      <w:proofErr w:type="spellStart"/>
      <w:r w:rsidRPr="00B73F51">
        <w:rPr>
          <w:lang w:eastAsia="de-DE"/>
        </w:rPr>
        <w:t>Rillung</w:t>
      </w:r>
      <w:proofErr w:type="spellEnd"/>
      <w:r w:rsidRPr="00B73F51">
        <w:rPr>
          <w:lang w:eastAsia="de-DE"/>
        </w:rPr>
        <w:t xml:space="preserve"> des Umschlages kontrollieren</w:t>
      </w:r>
    </w:p>
    <w:p w:rsidR="00B73F51" w:rsidRPr="00B73F51" w:rsidRDefault="00B73F51" w:rsidP="008F1F5C">
      <w:pPr>
        <w:pStyle w:val="Listenabsatz"/>
        <w:numPr>
          <w:ilvl w:val="0"/>
          <w:numId w:val="19"/>
        </w:numPr>
        <w:rPr>
          <w:lang w:eastAsia="de-DE"/>
        </w:rPr>
      </w:pPr>
      <w:r w:rsidRPr="00B73F51">
        <w:rPr>
          <w:lang w:eastAsia="de-DE"/>
        </w:rPr>
        <w:t xml:space="preserve">Einreißen des Umschlages am </w:t>
      </w:r>
      <w:proofErr w:type="spellStart"/>
      <w:r w:rsidRPr="00B73F51">
        <w:rPr>
          <w:lang w:eastAsia="de-DE"/>
        </w:rPr>
        <w:t>Broschurenrücken</w:t>
      </w:r>
      <w:proofErr w:type="spellEnd"/>
      <w:r w:rsidRPr="00B73F51">
        <w:rPr>
          <w:lang w:eastAsia="de-DE"/>
        </w:rPr>
        <w:t xml:space="preserve"> oben und unten beim Schne</w:t>
      </w:r>
      <w:r w:rsidRPr="00B73F51">
        <w:rPr>
          <w:lang w:eastAsia="de-DE"/>
        </w:rPr>
        <w:t>i</w:t>
      </w:r>
      <w:r w:rsidRPr="00B73F51">
        <w:rPr>
          <w:lang w:eastAsia="de-DE"/>
        </w:rPr>
        <w:t>den vermeiden</w:t>
      </w:r>
    </w:p>
    <w:p w:rsidR="00B73F51" w:rsidRPr="00B73F51" w:rsidRDefault="00B73F51" w:rsidP="008F1F5C">
      <w:pPr>
        <w:pStyle w:val="Listenabsatz"/>
        <w:numPr>
          <w:ilvl w:val="0"/>
          <w:numId w:val="19"/>
        </w:numPr>
        <w:rPr>
          <w:lang w:eastAsia="de-DE"/>
        </w:rPr>
      </w:pPr>
      <w:r w:rsidRPr="00B73F51">
        <w:rPr>
          <w:lang w:eastAsia="de-DE"/>
        </w:rPr>
        <w:t>Anzahl und Qualität  der Drahtklammern (z. B. Klammerschluss, Verformung) überprüfen</w:t>
      </w:r>
    </w:p>
    <w:p w:rsidR="00B73F51" w:rsidRPr="00B73F51" w:rsidRDefault="00B73F51" w:rsidP="008F1F5C">
      <w:pPr>
        <w:pStyle w:val="Listenabsatz"/>
        <w:numPr>
          <w:ilvl w:val="0"/>
          <w:numId w:val="19"/>
        </w:numPr>
        <w:rPr>
          <w:lang w:eastAsia="de-DE"/>
        </w:rPr>
      </w:pPr>
      <w:r w:rsidRPr="00B73F51">
        <w:rPr>
          <w:lang w:eastAsia="de-DE"/>
        </w:rPr>
        <w:t xml:space="preserve">Heftklammerstand nachmessen (insbesondere bei der </w:t>
      </w:r>
      <w:proofErr w:type="spellStart"/>
      <w:r w:rsidRPr="00B73F51">
        <w:rPr>
          <w:lang w:eastAsia="de-DE"/>
        </w:rPr>
        <w:t>Ringösenheftung</w:t>
      </w:r>
      <w:proofErr w:type="spellEnd"/>
      <w:r w:rsidRPr="00B73F51">
        <w:rPr>
          <w:lang w:eastAsia="de-DE"/>
        </w:rPr>
        <w:t>)</w:t>
      </w:r>
    </w:p>
    <w:p w:rsidR="00B73F51" w:rsidRPr="00B73F51" w:rsidRDefault="00B73F51" w:rsidP="008F1F5C">
      <w:pPr>
        <w:pStyle w:val="Listenabsatz"/>
        <w:numPr>
          <w:ilvl w:val="0"/>
          <w:numId w:val="19"/>
        </w:numPr>
        <w:rPr>
          <w:lang w:eastAsia="de-DE"/>
        </w:rPr>
      </w:pPr>
      <w:r w:rsidRPr="00B73F51">
        <w:rPr>
          <w:lang w:eastAsia="de-DE"/>
        </w:rPr>
        <w:t>Produkte auf Flecke, Druckstellen und weitere Beschädigungen überprüfen</w:t>
      </w:r>
    </w:p>
    <w:p w:rsidR="00B73F51" w:rsidRPr="00B73F51" w:rsidRDefault="00B73F51" w:rsidP="00B73F51">
      <w:pPr>
        <w:spacing w:line="240" w:lineRule="exact"/>
      </w:pPr>
    </w:p>
    <w:p w:rsidR="00B73F51" w:rsidRPr="00B73F51" w:rsidRDefault="00B73F51" w:rsidP="00B73F51">
      <w:pPr>
        <w:keepNext/>
        <w:suppressAutoHyphens/>
        <w:spacing w:before="240" w:after="160"/>
        <w:outlineLvl w:val="0"/>
        <w:rPr>
          <w:rFonts w:asciiTheme="minorHAnsi" w:eastAsia="Times New Roman" w:hAnsiTheme="minorHAnsi" w:cstheme="minorBidi"/>
          <w:bCs/>
          <w:sz w:val="22"/>
          <w:szCs w:val="22"/>
          <w:lang w:eastAsia="de-DE"/>
        </w:rPr>
      </w:pPr>
      <w:r w:rsidRPr="00B73F51">
        <w:rPr>
          <w:rFonts w:ascii="Source Sans Pro Semibold" w:eastAsia="Times New Roman" w:hAnsi="Source Sans Pro Semibold" w:cs="Times New Roman"/>
          <w:bCs/>
          <w:sz w:val="30"/>
          <w:szCs w:val="28"/>
          <w:lang w:eastAsia="de-D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B73F51" w:rsidRPr="00B73F51" w:rsidTr="00B73F51">
        <w:trPr>
          <w:trHeight w:val="523"/>
        </w:trPr>
        <w:tc>
          <w:tcPr>
            <w:tcW w:w="3119" w:type="dxa"/>
            <w:tcBorders>
              <w:left w:val="single" w:sz="4" w:space="0" w:color="auto"/>
              <w:bottom w:val="single" w:sz="4" w:space="0" w:color="auto"/>
              <w:right w:val="single" w:sz="4" w:space="0" w:color="auto"/>
            </w:tcBorders>
            <w:shd w:val="clear" w:color="auto" w:fill="D9D9D9"/>
            <w:hideMark/>
          </w:tcPr>
          <w:p w:rsidR="00B73F51" w:rsidRPr="00B73F51" w:rsidRDefault="00B73F51" w:rsidP="00B73F51">
            <w:pPr>
              <w:spacing w:before="40" w:after="60" w:line="160" w:lineRule="exact"/>
              <w:rPr>
                <w:color w:val="000000"/>
                <w:sz w:val="12"/>
              </w:rPr>
            </w:pPr>
            <w:r w:rsidRPr="00B73F51">
              <w:rPr>
                <w:sz w:val="12"/>
              </w:rPr>
              <w:lastRenderedPageBreak/>
              <w:br w:type="page"/>
              <w:t>Lernfeld</w:t>
            </w:r>
          </w:p>
          <w:p w:rsidR="00B73F51" w:rsidRPr="00B73F51" w:rsidRDefault="00B73F51" w:rsidP="00B73F51">
            <w:pPr>
              <w:rPr>
                <w:b/>
              </w:rPr>
            </w:pPr>
            <w:r w:rsidRPr="00B73F51">
              <w:rPr>
                <w:b/>
              </w:rPr>
              <w:t>LF 4</w:t>
            </w:r>
          </w:p>
        </w:tc>
        <w:tc>
          <w:tcPr>
            <w:tcW w:w="4229" w:type="dxa"/>
            <w:gridSpan w:val="2"/>
            <w:tcBorders>
              <w:left w:val="single" w:sz="4" w:space="0" w:color="auto"/>
              <w:bottom w:val="single" w:sz="4" w:space="0" w:color="auto"/>
              <w:right w:val="single" w:sz="4" w:space="0" w:color="auto"/>
            </w:tcBorders>
            <w:shd w:val="clear" w:color="auto" w:fill="D9D9D9"/>
            <w:hideMark/>
          </w:tcPr>
          <w:p w:rsidR="00B73F51" w:rsidRPr="00B73F51" w:rsidRDefault="00B73F51" w:rsidP="00B73F51">
            <w:pPr>
              <w:spacing w:before="40" w:after="60" w:line="160" w:lineRule="exact"/>
              <w:rPr>
                <w:color w:val="000000"/>
                <w:sz w:val="12"/>
              </w:rPr>
            </w:pPr>
            <w:r w:rsidRPr="00B73F51">
              <w:rPr>
                <w:sz w:val="12"/>
              </w:rPr>
              <w:t>Titel</w:t>
            </w:r>
          </w:p>
          <w:p w:rsidR="00B73F51" w:rsidRPr="00B73F51" w:rsidRDefault="00B73F51" w:rsidP="00B73F51">
            <w:pPr>
              <w:rPr>
                <w:b/>
              </w:rPr>
            </w:pPr>
            <w:r w:rsidRPr="00B73F51">
              <w:rPr>
                <w:b/>
              </w:rPr>
              <w:t xml:space="preserve">Herstellen einer Fadenrückstichheftung für die </w:t>
            </w:r>
            <w:proofErr w:type="spellStart"/>
            <w:r w:rsidRPr="00B73F51">
              <w:rPr>
                <w:b/>
              </w:rPr>
              <w:t>Broschurenmusterbox</w:t>
            </w:r>
            <w:proofErr w:type="spellEnd"/>
          </w:p>
        </w:tc>
        <w:tc>
          <w:tcPr>
            <w:tcW w:w="188" w:type="dxa"/>
            <w:vMerge w:val="restart"/>
            <w:tcBorders>
              <w:top w:val="nil"/>
              <w:left w:val="single" w:sz="4" w:space="0" w:color="auto"/>
              <w:bottom w:val="nil"/>
              <w:right w:val="single" w:sz="4" w:space="0" w:color="auto"/>
            </w:tcBorders>
            <w:shd w:val="clear" w:color="auto" w:fill="FFFFFF"/>
          </w:tcPr>
          <w:p w:rsidR="00B73F51" w:rsidRPr="00B73F51" w:rsidRDefault="00B73F51" w:rsidP="00B73F51"/>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B73F51" w:rsidRPr="00B73F51" w:rsidRDefault="00B73F51" w:rsidP="00B73F51">
            <w:pPr>
              <w:spacing w:before="40" w:after="60" w:line="160" w:lineRule="exact"/>
              <w:rPr>
                <w:sz w:val="12"/>
              </w:rPr>
            </w:pPr>
          </w:p>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Drucktechnik</w:t>
            </w:r>
          </w:p>
          <w:p w:rsidR="00B73F51" w:rsidRPr="00B73F51" w:rsidRDefault="00443964" w:rsidP="00B73F51">
            <w:pPr>
              <w:jc w:val="center"/>
              <w:rPr>
                <w:rFonts w:eastAsia="Calibri" w:cs="Times New Roman"/>
                <w:b/>
                <w:lang w:eastAsia="de-DE"/>
              </w:rPr>
            </w:pPr>
            <w:r>
              <w:rPr>
                <w:rFonts w:eastAsia="Times New Roman" w:cs="Times New Roman"/>
                <w:b/>
                <w:lang w:eastAsia="de-DE"/>
              </w:rPr>
              <w:t>DR0</w:t>
            </w:r>
            <w:r w:rsidR="00B73F51" w:rsidRPr="00B73F51">
              <w:rPr>
                <w:rFonts w:eastAsia="Times New Roman" w:cs="Times New Roman"/>
                <w:b/>
                <w:lang w:eastAsia="de-DE"/>
              </w:rPr>
              <w:t>4.03.03</w:t>
            </w:r>
          </w:p>
        </w:tc>
      </w:tr>
      <w:tr w:rsidR="00B73F51" w:rsidRPr="00B73F51" w:rsidTr="00B73F51">
        <w:tc>
          <w:tcPr>
            <w:tcW w:w="7348" w:type="dxa"/>
            <w:gridSpan w:val="3"/>
            <w:tcBorders>
              <w:left w:val="single" w:sz="4" w:space="0" w:color="auto"/>
              <w:bottom w:val="single" w:sz="4" w:space="0" w:color="auto"/>
              <w:right w:val="single" w:sz="4" w:space="0" w:color="auto"/>
            </w:tcBorders>
            <w:hideMark/>
          </w:tcPr>
          <w:p w:rsidR="00B73F51" w:rsidRPr="00B73F51" w:rsidRDefault="00B73F51" w:rsidP="00B73F51">
            <w:pPr>
              <w:spacing w:before="40" w:after="60" w:line="160" w:lineRule="exact"/>
              <w:rPr>
                <w:sz w:val="12"/>
              </w:rPr>
            </w:pPr>
            <w:r w:rsidRPr="00B73F51">
              <w:rPr>
                <w:sz w:val="12"/>
              </w:rPr>
              <w:t>Kompetenzbereiche:</w:t>
            </w:r>
          </w:p>
          <w:p w:rsidR="00B73F51" w:rsidRPr="00B73F51" w:rsidRDefault="00B73F51" w:rsidP="008F1F5C">
            <w:pPr>
              <w:numPr>
                <w:ilvl w:val="0"/>
                <w:numId w:val="5"/>
              </w:numPr>
              <w:ind w:left="227" w:hanging="170"/>
              <w:rPr>
                <w:sz w:val="16"/>
              </w:rPr>
            </w:pPr>
            <w:r w:rsidRPr="00B73F51">
              <w:rPr>
                <w:sz w:val="16"/>
              </w:rPr>
              <w:t xml:space="preserve">Ich kann Kundenmuster unter Verwendung geeigneter </w:t>
            </w:r>
            <w:r w:rsidR="00D24461">
              <w:rPr>
                <w:sz w:val="16"/>
              </w:rPr>
              <w:t>Werkstoffe herstellen.</w:t>
            </w:r>
          </w:p>
          <w:p w:rsidR="00B73F51" w:rsidRPr="00B73F51" w:rsidRDefault="00B73F51" w:rsidP="008F1F5C">
            <w:pPr>
              <w:numPr>
                <w:ilvl w:val="0"/>
                <w:numId w:val="5"/>
              </w:numPr>
              <w:ind w:left="227" w:hanging="170"/>
              <w:rPr>
                <w:sz w:val="16"/>
              </w:rPr>
            </w:pPr>
            <w:r w:rsidRPr="00B73F51">
              <w:rPr>
                <w:sz w:val="16"/>
              </w:rPr>
              <w:t xml:space="preserve">Ich kann die richtigen Werkzeuge und Geräte für verschiedene </w:t>
            </w:r>
            <w:r w:rsidR="00D24461">
              <w:rPr>
                <w:sz w:val="16"/>
              </w:rPr>
              <w:t>Arbeitstechniken auswählen.</w:t>
            </w:r>
          </w:p>
          <w:p w:rsidR="00B73F51" w:rsidRPr="00B73F51" w:rsidRDefault="00B73F51" w:rsidP="00B73F51">
            <w:pPr>
              <w:ind w:left="227"/>
              <w:rPr>
                <w:sz w:val="16"/>
              </w:rPr>
            </w:pPr>
          </w:p>
        </w:tc>
        <w:tc>
          <w:tcPr>
            <w:tcW w:w="188" w:type="dxa"/>
            <w:vMerge/>
            <w:tcBorders>
              <w:left w:val="single" w:sz="4" w:space="0" w:color="auto"/>
              <w:bottom w:val="nil"/>
              <w:right w:val="nil"/>
            </w:tcBorders>
            <w:vAlign w:val="center"/>
            <w:hideMark/>
          </w:tcPr>
          <w:p w:rsidR="00B73F51" w:rsidRPr="00B73F51" w:rsidRDefault="00B73F51" w:rsidP="00B73F5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B73F51" w:rsidRPr="00B73F51" w:rsidTr="00B73F51">
              <w:trPr>
                <w:trHeight w:val="284"/>
              </w:trPr>
              <w:tc>
                <w:tcPr>
                  <w:tcW w:w="2090" w:type="dxa"/>
                  <w:shd w:val="clear" w:color="auto" w:fill="auto"/>
                </w:tcPr>
                <w:p w:rsidR="00B73F51" w:rsidRPr="00B73F51" w:rsidRDefault="00B73F51" w:rsidP="00B73F51">
                  <w:pPr>
                    <w:jc w:val="center"/>
                  </w:pPr>
                  <w:proofErr w:type="spellStart"/>
                  <w:r w:rsidRPr="00B73F51">
                    <w:t>LernPROJEKT</w:t>
                  </w:r>
                  <w:proofErr w:type="spellEnd"/>
                </w:p>
              </w:tc>
            </w:tr>
            <w:tr w:rsidR="00B73F51" w:rsidRPr="00B73F51" w:rsidTr="00B73F51">
              <w:trPr>
                <w:trHeight w:val="284"/>
              </w:trPr>
              <w:tc>
                <w:tcPr>
                  <w:tcW w:w="2090" w:type="dxa"/>
                  <w:tcBorders>
                    <w:bottom w:val="single" w:sz="4" w:space="0" w:color="auto"/>
                  </w:tcBorders>
                  <w:shd w:val="clear" w:color="auto" w:fill="D9D9D9" w:themeFill="background1" w:themeFillShade="D9"/>
                </w:tcPr>
                <w:p w:rsidR="00B73F51" w:rsidRPr="00B73F51" w:rsidRDefault="00B73F51" w:rsidP="00B73F51">
                  <w:pPr>
                    <w:jc w:val="center"/>
                    <w:rPr>
                      <w:rFonts w:eastAsia="Times New Roman" w:cs="Times New Roman"/>
                      <w:b/>
                    </w:rPr>
                  </w:pPr>
                  <w:proofErr w:type="spellStart"/>
                  <w:r w:rsidRPr="00B73F51">
                    <w:rPr>
                      <w:rFonts w:eastAsia="Times New Roman" w:cs="Times New Roman"/>
                      <w:b/>
                    </w:rPr>
                    <w:t>LernTHEMA</w:t>
                  </w:r>
                  <w:proofErr w:type="spellEnd"/>
                </w:p>
              </w:tc>
            </w:tr>
            <w:tr w:rsidR="00B73F51" w:rsidRPr="00B73F51" w:rsidTr="00B73F51">
              <w:trPr>
                <w:trHeight w:val="284"/>
              </w:trPr>
              <w:tc>
                <w:tcPr>
                  <w:tcW w:w="2090" w:type="dxa"/>
                  <w:tcBorders>
                    <w:bottom w:val="nil"/>
                  </w:tcBorders>
                </w:tcPr>
                <w:p w:rsidR="00B73F51" w:rsidRPr="00B73F51" w:rsidRDefault="00B73F51" w:rsidP="00B73F51">
                  <w:pPr>
                    <w:jc w:val="center"/>
                  </w:pPr>
                  <w:proofErr w:type="spellStart"/>
                  <w:r w:rsidRPr="00B73F51">
                    <w:t>LernSCHRITT</w:t>
                  </w:r>
                  <w:proofErr w:type="spellEnd"/>
                </w:p>
              </w:tc>
            </w:tr>
          </w:tbl>
          <w:p w:rsidR="00B73F51" w:rsidRPr="00B73F51" w:rsidRDefault="00B73F51" w:rsidP="00B73F51"/>
        </w:tc>
      </w:tr>
      <w:tr w:rsidR="00B73F51" w:rsidRPr="00B73F51" w:rsidTr="00B73F51">
        <w:trPr>
          <w:trHeight w:val="149"/>
        </w:trPr>
        <w:tc>
          <w:tcPr>
            <w:tcW w:w="7348" w:type="dxa"/>
            <w:gridSpan w:val="3"/>
            <w:tcBorders>
              <w:top w:val="single" w:sz="4" w:space="0" w:color="auto"/>
              <w:left w:val="nil"/>
              <w:right w:val="nil"/>
            </w:tcBorders>
          </w:tcPr>
          <w:p w:rsidR="00B73F51" w:rsidRPr="00B73F51" w:rsidRDefault="00B73F51" w:rsidP="00B73F51"/>
        </w:tc>
        <w:tc>
          <w:tcPr>
            <w:tcW w:w="196" w:type="dxa"/>
            <w:gridSpan w:val="2"/>
            <w:tcBorders>
              <w:top w:val="nil"/>
              <w:left w:val="nil"/>
              <w:right w:val="nil"/>
            </w:tcBorders>
          </w:tcPr>
          <w:p w:rsidR="00B73F51" w:rsidRPr="00B73F51" w:rsidRDefault="00B73F51" w:rsidP="00B73F51"/>
        </w:tc>
        <w:tc>
          <w:tcPr>
            <w:tcW w:w="2095" w:type="dxa"/>
            <w:tcBorders>
              <w:top w:val="single" w:sz="4" w:space="0" w:color="auto"/>
              <w:left w:val="nil"/>
              <w:right w:val="nil"/>
            </w:tcBorders>
          </w:tcPr>
          <w:p w:rsidR="00B73F51" w:rsidRPr="00B73F51" w:rsidRDefault="00B73F51" w:rsidP="00B73F51"/>
        </w:tc>
      </w:tr>
      <w:tr w:rsidR="00B73F51" w:rsidRPr="00B73F51" w:rsidTr="00B73F51">
        <w:trPr>
          <w:trHeight w:val="443"/>
        </w:trPr>
        <w:tc>
          <w:tcPr>
            <w:tcW w:w="4818" w:type="dxa"/>
            <w:gridSpan w:val="2"/>
            <w:vMerge w:val="restart"/>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Kompetenzen:</w:t>
            </w:r>
          </w:p>
          <w:p w:rsidR="00B73F51" w:rsidRPr="00B73F51" w:rsidRDefault="00B73F51" w:rsidP="008F1F5C">
            <w:pPr>
              <w:numPr>
                <w:ilvl w:val="0"/>
                <w:numId w:val="5"/>
              </w:numPr>
              <w:ind w:left="227" w:hanging="170"/>
              <w:rPr>
                <w:sz w:val="16"/>
              </w:rPr>
            </w:pPr>
            <w:r w:rsidRPr="00B73F51">
              <w:rPr>
                <w:sz w:val="16"/>
              </w:rPr>
              <w:t xml:space="preserve">Ich kann Informationen über </w:t>
            </w:r>
            <w:proofErr w:type="spellStart"/>
            <w:r w:rsidRPr="00B73F51">
              <w:rPr>
                <w:sz w:val="16"/>
              </w:rPr>
              <w:t>Broschurenarten</w:t>
            </w:r>
            <w:proofErr w:type="spellEnd"/>
            <w:r w:rsidRPr="00B73F51">
              <w:rPr>
                <w:sz w:val="16"/>
              </w:rPr>
              <w:t xml:space="preserve"> ermitteln.</w:t>
            </w:r>
          </w:p>
          <w:p w:rsidR="00B73F51" w:rsidRPr="00B73F51" w:rsidRDefault="00B73F51" w:rsidP="008F1F5C">
            <w:pPr>
              <w:numPr>
                <w:ilvl w:val="0"/>
                <w:numId w:val="5"/>
              </w:numPr>
              <w:ind w:left="227" w:hanging="170"/>
              <w:rPr>
                <w:sz w:val="16"/>
              </w:rPr>
            </w:pPr>
            <w:r w:rsidRPr="00B73F51">
              <w:rPr>
                <w:sz w:val="16"/>
              </w:rPr>
              <w:t xml:space="preserve">Ich kann </w:t>
            </w:r>
            <w:proofErr w:type="spellStart"/>
            <w:r w:rsidRPr="00B73F51">
              <w:rPr>
                <w:sz w:val="16"/>
              </w:rPr>
              <w:t>buchbinderische</w:t>
            </w:r>
            <w:proofErr w:type="spellEnd"/>
            <w:r w:rsidRPr="00B73F51">
              <w:rPr>
                <w:sz w:val="16"/>
              </w:rPr>
              <w:t xml:space="preserve"> und weiterverarbeitungstechnische Pr</w:t>
            </w:r>
            <w:r w:rsidRPr="00B73F51">
              <w:rPr>
                <w:sz w:val="16"/>
              </w:rPr>
              <w:t>o</w:t>
            </w:r>
            <w:r w:rsidRPr="00B73F51">
              <w:rPr>
                <w:sz w:val="16"/>
              </w:rPr>
              <w:t>dukte analysieren.</w:t>
            </w:r>
          </w:p>
          <w:p w:rsidR="00B73F51" w:rsidRPr="00B73F51" w:rsidRDefault="00B73F51" w:rsidP="008F1F5C">
            <w:pPr>
              <w:numPr>
                <w:ilvl w:val="0"/>
                <w:numId w:val="5"/>
              </w:numPr>
              <w:ind w:left="227" w:hanging="170"/>
              <w:rPr>
                <w:sz w:val="16"/>
              </w:rPr>
            </w:pPr>
            <w:r w:rsidRPr="00B73F51">
              <w:rPr>
                <w:sz w:val="16"/>
              </w:rPr>
              <w:t>Ich kann Arbeitsaufträge zur Anfertigung unterschiedlicher Br</w:t>
            </w:r>
            <w:r w:rsidRPr="00B73F51">
              <w:rPr>
                <w:sz w:val="16"/>
              </w:rPr>
              <w:t>o</w:t>
            </w:r>
            <w:r w:rsidRPr="00B73F51">
              <w:rPr>
                <w:sz w:val="16"/>
              </w:rPr>
              <w:t>schuren verstehen.</w:t>
            </w:r>
          </w:p>
          <w:p w:rsidR="00B73F51" w:rsidRPr="00B73F51" w:rsidRDefault="00B73F51" w:rsidP="008F1F5C">
            <w:pPr>
              <w:numPr>
                <w:ilvl w:val="0"/>
                <w:numId w:val="5"/>
              </w:numPr>
              <w:ind w:left="227" w:hanging="170"/>
              <w:rPr>
                <w:sz w:val="16"/>
              </w:rPr>
            </w:pPr>
            <w:r w:rsidRPr="00B73F51">
              <w:rPr>
                <w:sz w:val="16"/>
              </w:rPr>
              <w:t>Ich kann die Informationen von Auftragsdaten vergleichen und bewerten.</w:t>
            </w:r>
          </w:p>
          <w:p w:rsidR="00B73F51" w:rsidRPr="00B73F51" w:rsidRDefault="00B73F51" w:rsidP="008F1F5C">
            <w:pPr>
              <w:numPr>
                <w:ilvl w:val="0"/>
                <w:numId w:val="5"/>
              </w:numPr>
              <w:ind w:left="227" w:hanging="170"/>
              <w:rPr>
                <w:sz w:val="16"/>
              </w:rPr>
            </w:pPr>
            <w:r w:rsidRPr="00B73F51">
              <w:rPr>
                <w:sz w:val="16"/>
              </w:rPr>
              <w:t>Ich kann einen Arbeitsablaufplan zur Herstellung einer Broschur erstellen.</w:t>
            </w:r>
          </w:p>
          <w:p w:rsidR="00B73F51" w:rsidRPr="00B73F51" w:rsidRDefault="00B73F51" w:rsidP="008F1F5C">
            <w:pPr>
              <w:numPr>
                <w:ilvl w:val="0"/>
                <w:numId w:val="5"/>
              </w:numPr>
              <w:ind w:left="227" w:hanging="170"/>
              <w:rPr>
                <w:sz w:val="16"/>
              </w:rPr>
            </w:pPr>
            <w:r w:rsidRPr="00B73F51">
              <w:rPr>
                <w:sz w:val="16"/>
              </w:rPr>
              <w:t>Ich kann eine Materialliste anfertigen.</w:t>
            </w:r>
          </w:p>
          <w:p w:rsidR="00B73F51" w:rsidRPr="00B73F51" w:rsidRDefault="00B73F51" w:rsidP="008F1F5C">
            <w:pPr>
              <w:numPr>
                <w:ilvl w:val="0"/>
                <w:numId w:val="5"/>
              </w:numPr>
              <w:ind w:left="227" w:hanging="170"/>
              <w:rPr>
                <w:sz w:val="16"/>
              </w:rPr>
            </w:pPr>
            <w:r w:rsidRPr="00B73F51">
              <w:rPr>
                <w:sz w:val="16"/>
              </w:rPr>
              <w:t>Ich kann die zu nutzenden Maschinen und Werkzeuge auswählen.</w:t>
            </w:r>
          </w:p>
          <w:p w:rsidR="00B73F51" w:rsidRPr="00B73F51" w:rsidRDefault="00B73F51" w:rsidP="008F1F5C">
            <w:pPr>
              <w:numPr>
                <w:ilvl w:val="0"/>
                <w:numId w:val="5"/>
              </w:numPr>
              <w:ind w:left="227" w:hanging="170"/>
              <w:rPr>
                <w:sz w:val="16"/>
              </w:rPr>
            </w:pPr>
            <w:r w:rsidRPr="00B73F51">
              <w:rPr>
                <w:sz w:val="16"/>
              </w:rPr>
              <w:t>Ich kann Broschuren anhand ihrer Ausstattungen unterscheiden.</w:t>
            </w:r>
          </w:p>
          <w:p w:rsidR="00B73F51" w:rsidRPr="00B73F51" w:rsidRDefault="00B73F51" w:rsidP="008F1F5C">
            <w:pPr>
              <w:numPr>
                <w:ilvl w:val="0"/>
                <w:numId w:val="5"/>
              </w:numPr>
              <w:ind w:left="227" w:hanging="170"/>
              <w:rPr>
                <w:sz w:val="16"/>
              </w:rPr>
            </w:pPr>
            <w:r w:rsidRPr="00B73F51">
              <w:rPr>
                <w:sz w:val="16"/>
              </w:rPr>
              <w:t>Ich kann die Broschur anhand der vorgegebenen Parameter anfe</w:t>
            </w:r>
            <w:r w:rsidRPr="00B73F51">
              <w:rPr>
                <w:sz w:val="16"/>
              </w:rPr>
              <w:t>r</w:t>
            </w:r>
            <w:r w:rsidRPr="00B73F51">
              <w:rPr>
                <w:sz w:val="16"/>
              </w:rPr>
              <w:t>tigen.</w:t>
            </w:r>
          </w:p>
          <w:p w:rsidR="00B73F51" w:rsidRPr="00B73F51" w:rsidRDefault="00B73F51" w:rsidP="008F1F5C">
            <w:pPr>
              <w:numPr>
                <w:ilvl w:val="0"/>
                <w:numId w:val="5"/>
              </w:numPr>
              <w:ind w:left="227" w:hanging="170"/>
              <w:rPr>
                <w:sz w:val="16"/>
              </w:rPr>
            </w:pPr>
            <w:r w:rsidRPr="00B73F51">
              <w:rPr>
                <w:sz w:val="16"/>
              </w:rPr>
              <w:t>Ich kann meine Vorgehensweise und den Herstellungsablauf dok</w:t>
            </w:r>
            <w:r w:rsidRPr="00B73F51">
              <w:rPr>
                <w:sz w:val="16"/>
              </w:rPr>
              <w:t>u</w:t>
            </w:r>
            <w:r w:rsidRPr="00B73F51">
              <w:rPr>
                <w:sz w:val="16"/>
              </w:rPr>
              <w:t>mentieren.</w:t>
            </w:r>
          </w:p>
          <w:p w:rsidR="00B73F51" w:rsidRPr="00B73F51" w:rsidRDefault="00B73F51" w:rsidP="008F1F5C">
            <w:pPr>
              <w:numPr>
                <w:ilvl w:val="0"/>
                <w:numId w:val="5"/>
              </w:numPr>
              <w:ind w:left="227" w:hanging="170"/>
              <w:rPr>
                <w:sz w:val="16"/>
              </w:rPr>
            </w:pPr>
            <w:r w:rsidRPr="00B73F51">
              <w:rPr>
                <w:sz w:val="16"/>
              </w:rPr>
              <w:t>Ich kann mein Werkstück nach verarbeitungstechnischen und ä</w:t>
            </w:r>
            <w:r w:rsidRPr="00B73F51">
              <w:rPr>
                <w:sz w:val="16"/>
              </w:rPr>
              <w:t>s</w:t>
            </w:r>
            <w:r w:rsidRPr="00B73F51">
              <w:rPr>
                <w:sz w:val="16"/>
              </w:rPr>
              <w:t>thetischen Gesichtspunkten prüfen.</w:t>
            </w:r>
          </w:p>
          <w:p w:rsidR="00B73F51" w:rsidRPr="00B73F51" w:rsidRDefault="00B73F51" w:rsidP="008F1F5C">
            <w:pPr>
              <w:numPr>
                <w:ilvl w:val="0"/>
                <w:numId w:val="5"/>
              </w:numPr>
              <w:ind w:left="227" w:hanging="170"/>
              <w:rPr>
                <w:sz w:val="16"/>
              </w:rPr>
            </w:pPr>
            <w:r w:rsidRPr="00B73F51">
              <w:rPr>
                <w:sz w:val="16"/>
              </w:rPr>
              <w:t>Ich kann die Vorgehensweise mit anderen Produktionsplänen ve</w:t>
            </w:r>
            <w:r w:rsidRPr="00B73F51">
              <w:rPr>
                <w:sz w:val="16"/>
              </w:rPr>
              <w:t>r</w:t>
            </w:r>
            <w:r w:rsidRPr="00B73F51">
              <w:rPr>
                <w:sz w:val="16"/>
              </w:rPr>
              <w:t>gleichen.</w:t>
            </w:r>
          </w:p>
          <w:p w:rsidR="00B73F51" w:rsidRPr="00B73F51" w:rsidRDefault="00B73F51" w:rsidP="008F1F5C">
            <w:pPr>
              <w:numPr>
                <w:ilvl w:val="0"/>
                <w:numId w:val="5"/>
              </w:numPr>
              <w:ind w:left="227" w:hanging="170"/>
              <w:rPr>
                <w:sz w:val="16"/>
              </w:rPr>
            </w:pPr>
            <w:r w:rsidRPr="00B73F51">
              <w:rPr>
                <w:sz w:val="16"/>
              </w:rPr>
              <w:t>Ich kann meinen Produktionsplan hinsichtlich wirtschaftlicher und fertigungstechnischer Kriterien verbessern.</w:t>
            </w:r>
          </w:p>
          <w:p w:rsidR="00B73F51" w:rsidRPr="00B73F51" w:rsidRDefault="00B73F51" w:rsidP="008F1F5C">
            <w:pPr>
              <w:numPr>
                <w:ilvl w:val="0"/>
                <w:numId w:val="5"/>
              </w:numPr>
              <w:ind w:left="227" w:hanging="170"/>
              <w:rPr>
                <w:sz w:val="16"/>
              </w:rPr>
            </w:pPr>
            <w:r w:rsidRPr="00B73F51">
              <w:rPr>
                <w:sz w:val="16"/>
              </w:rPr>
              <w:t>Ich kann mich mit meinem erzielten Ergebnis kritisch auseinande</w:t>
            </w:r>
            <w:r w:rsidRPr="00B73F51">
              <w:rPr>
                <w:sz w:val="16"/>
              </w:rPr>
              <w:t>r</w:t>
            </w:r>
            <w:r w:rsidRPr="00B73F51">
              <w:rPr>
                <w:sz w:val="16"/>
              </w:rPr>
              <w:t>setzten.</w:t>
            </w:r>
          </w:p>
          <w:p w:rsidR="00B73F51" w:rsidRPr="00B73F51" w:rsidRDefault="00B73F51" w:rsidP="008F1F5C">
            <w:pPr>
              <w:numPr>
                <w:ilvl w:val="0"/>
                <w:numId w:val="5"/>
              </w:numPr>
              <w:ind w:left="227" w:hanging="170"/>
              <w:rPr>
                <w:sz w:val="16"/>
              </w:rPr>
            </w:pPr>
            <w:r w:rsidRPr="00B73F51">
              <w:rPr>
                <w:sz w:val="16"/>
              </w:rPr>
              <w:t>Ich kann meine Vorgehensweise bewerten und plane Verbesseru</w:t>
            </w:r>
            <w:r w:rsidRPr="00B73F51">
              <w:rPr>
                <w:sz w:val="16"/>
              </w:rPr>
              <w:t>n</w:t>
            </w:r>
            <w:r w:rsidRPr="00B73F51">
              <w:rPr>
                <w:sz w:val="16"/>
              </w:rPr>
              <w:t>gen ein.</w:t>
            </w:r>
          </w:p>
          <w:p w:rsidR="00B73F51" w:rsidRPr="00B73F51" w:rsidRDefault="00B73F51" w:rsidP="00B73F51">
            <w:pPr>
              <w:ind w:left="227"/>
              <w:rPr>
                <w:sz w:val="16"/>
              </w:rPr>
            </w:pPr>
          </w:p>
        </w:tc>
        <w:tc>
          <w:tcPr>
            <w:tcW w:w="4821" w:type="dxa"/>
            <w:gridSpan w:val="4"/>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Was Sie schon können sollten:</w:t>
            </w:r>
          </w:p>
          <w:p w:rsidR="00B73F51" w:rsidRPr="00B73F51" w:rsidRDefault="00B73F51" w:rsidP="008F1F5C">
            <w:pPr>
              <w:numPr>
                <w:ilvl w:val="0"/>
                <w:numId w:val="5"/>
              </w:numPr>
              <w:ind w:left="227" w:hanging="170"/>
              <w:rPr>
                <w:sz w:val="16"/>
              </w:rPr>
            </w:pPr>
            <w:r w:rsidRPr="00B73F51">
              <w:rPr>
                <w:sz w:val="16"/>
              </w:rPr>
              <w:t>Ich kann schon Aufträge lesen und verstehen.</w:t>
            </w:r>
          </w:p>
          <w:p w:rsidR="00B73F51" w:rsidRPr="00B73F51" w:rsidRDefault="00B73F51" w:rsidP="008F1F5C">
            <w:pPr>
              <w:numPr>
                <w:ilvl w:val="0"/>
                <w:numId w:val="5"/>
              </w:numPr>
              <w:ind w:left="227" w:hanging="170"/>
              <w:rPr>
                <w:sz w:val="16"/>
              </w:rPr>
            </w:pPr>
            <w:r w:rsidRPr="00B73F51">
              <w:rPr>
                <w:sz w:val="16"/>
              </w:rPr>
              <w:t>Ich kann Skizzen lesen.</w:t>
            </w:r>
          </w:p>
          <w:p w:rsidR="00B73F51" w:rsidRPr="00B73F51" w:rsidRDefault="00B73F51" w:rsidP="008F1F5C">
            <w:pPr>
              <w:numPr>
                <w:ilvl w:val="0"/>
                <w:numId w:val="5"/>
              </w:numPr>
              <w:ind w:left="227" w:hanging="170"/>
              <w:rPr>
                <w:sz w:val="16"/>
              </w:rPr>
            </w:pPr>
            <w:r w:rsidRPr="00B73F51">
              <w:rPr>
                <w:sz w:val="16"/>
              </w:rPr>
              <w:t>Ich kann die typischen Werkzeuge der Weiterverarbeitung einse</w:t>
            </w:r>
            <w:r w:rsidRPr="00B73F51">
              <w:rPr>
                <w:sz w:val="16"/>
              </w:rPr>
              <w:t>t</w:t>
            </w:r>
            <w:r w:rsidRPr="00B73F51">
              <w:rPr>
                <w:sz w:val="16"/>
              </w:rPr>
              <w:t>zen.</w:t>
            </w:r>
          </w:p>
          <w:p w:rsidR="00B73F51" w:rsidRPr="00B73F51" w:rsidRDefault="00B73F51" w:rsidP="008F1F5C">
            <w:pPr>
              <w:numPr>
                <w:ilvl w:val="0"/>
                <w:numId w:val="5"/>
              </w:numPr>
              <w:ind w:left="227" w:hanging="170"/>
              <w:rPr>
                <w:sz w:val="16"/>
              </w:rPr>
            </w:pPr>
            <w:r w:rsidRPr="00B73F51">
              <w:rPr>
                <w:sz w:val="16"/>
              </w:rPr>
              <w:t>Ich kann Bogen von Hand falzen.</w:t>
            </w:r>
          </w:p>
        </w:tc>
      </w:tr>
      <w:tr w:rsidR="00B73F51" w:rsidRPr="00B73F51" w:rsidTr="00B73F51">
        <w:trPr>
          <w:trHeight w:val="443"/>
        </w:trPr>
        <w:tc>
          <w:tcPr>
            <w:tcW w:w="4818" w:type="dxa"/>
            <w:gridSpan w:val="2"/>
            <w:vMerge/>
            <w:tcBorders>
              <w:left w:val="single" w:sz="4" w:space="0" w:color="auto"/>
              <w:right w:val="single" w:sz="4" w:space="0" w:color="auto"/>
            </w:tcBorders>
          </w:tcPr>
          <w:p w:rsidR="00B73F51" w:rsidRPr="00B73F51" w:rsidRDefault="00B73F51" w:rsidP="00B73F51">
            <w:pPr>
              <w:spacing w:before="40" w:after="60" w:line="160" w:lineRule="exact"/>
              <w:rPr>
                <w:sz w:val="12"/>
              </w:rPr>
            </w:pPr>
          </w:p>
        </w:tc>
        <w:tc>
          <w:tcPr>
            <w:tcW w:w="4821" w:type="dxa"/>
            <w:gridSpan w:val="4"/>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Wofür Sie das benötigen:</w:t>
            </w:r>
          </w:p>
          <w:p w:rsidR="00B73F51" w:rsidRPr="00B73F51" w:rsidRDefault="00B73F51" w:rsidP="00B73F51">
            <w:pPr>
              <w:ind w:left="227"/>
              <w:rPr>
                <w:sz w:val="16"/>
              </w:rPr>
            </w:pPr>
          </w:p>
        </w:tc>
      </w:tr>
      <w:tr w:rsidR="00B73F51" w:rsidRPr="00B73F51" w:rsidTr="00B73F51">
        <w:trPr>
          <w:trHeight w:val="443"/>
        </w:trPr>
        <w:tc>
          <w:tcPr>
            <w:tcW w:w="4818" w:type="dxa"/>
            <w:gridSpan w:val="2"/>
            <w:vMerge/>
            <w:tcBorders>
              <w:left w:val="single" w:sz="4" w:space="0" w:color="auto"/>
              <w:right w:val="single" w:sz="4" w:space="0" w:color="auto"/>
            </w:tcBorders>
          </w:tcPr>
          <w:p w:rsidR="00B73F51" w:rsidRPr="00B73F51" w:rsidRDefault="00B73F51" w:rsidP="00B73F51">
            <w:pPr>
              <w:spacing w:before="40" w:after="60" w:line="160" w:lineRule="exact"/>
              <w:rPr>
                <w:sz w:val="12"/>
              </w:rPr>
            </w:pPr>
          </w:p>
        </w:tc>
        <w:tc>
          <w:tcPr>
            <w:tcW w:w="4821" w:type="dxa"/>
            <w:gridSpan w:val="4"/>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Wie Sie Ihr Können prüfen können:</w:t>
            </w:r>
          </w:p>
          <w:p w:rsidR="00B73F51" w:rsidRPr="00B73F51" w:rsidRDefault="00B73F51" w:rsidP="00B73F51">
            <w:pPr>
              <w:ind w:left="227"/>
              <w:rPr>
                <w:sz w:val="16"/>
              </w:rPr>
            </w:pPr>
          </w:p>
        </w:tc>
      </w:tr>
    </w:tbl>
    <w:p w:rsidR="00B73F51" w:rsidRPr="00B73F51" w:rsidRDefault="00B73F51" w:rsidP="00B73F51">
      <w:pPr>
        <w:keepNext/>
        <w:suppressAutoHyphens/>
        <w:spacing w:before="240" w:after="160"/>
        <w:outlineLvl w:val="0"/>
        <w:rPr>
          <w:rFonts w:ascii="Source Sans Pro Semibold" w:eastAsia="Times New Roman" w:hAnsi="Source Sans Pro Semibold" w:cs="Times New Roman"/>
          <w:bCs/>
          <w:sz w:val="30"/>
          <w:szCs w:val="28"/>
          <w:lang w:eastAsia="de-DE"/>
        </w:rPr>
      </w:pPr>
      <w:r w:rsidRPr="00B73F51">
        <w:rPr>
          <w:rFonts w:ascii="Source Sans Pro Semibold" w:eastAsia="Times New Roman" w:hAnsi="Source Sans Pro Semibold" w:cs="Times New Roman"/>
          <w:bCs/>
          <w:sz w:val="30"/>
          <w:szCs w:val="28"/>
          <w:lang w:eastAsia="de-DE"/>
        </w:rPr>
        <w:t xml:space="preserve">Herstellung einer </w:t>
      </w:r>
      <w:proofErr w:type="spellStart"/>
      <w:r w:rsidRPr="00B73F51">
        <w:rPr>
          <w:rFonts w:ascii="Source Sans Pro Semibold" w:eastAsia="Times New Roman" w:hAnsi="Source Sans Pro Semibold" w:cs="Times New Roman"/>
          <w:bCs/>
          <w:sz w:val="30"/>
          <w:szCs w:val="28"/>
          <w:lang w:eastAsia="de-DE"/>
        </w:rPr>
        <w:t>Broschurenmusterbox</w:t>
      </w:r>
      <w:proofErr w:type="spellEnd"/>
    </w:p>
    <w:p w:rsidR="00B73F51" w:rsidRPr="00B73F51" w:rsidRDefault="00B73F51" w:rsidP="00B73F51">
      <w:pPr>
        <w:keepNext/>
        <w:keepLines/>
        <w:suppressAutoHyphens/>
        <w:spacing w:before="200" w:after="120"/>
        <w:outlineLvl w:val="1"/>
        <w:rPr>
          <w:rFonts w:ascii="Source Sans Pro Semibold" w:eastAsia="Times New Roman" w:hAnsi="Source Sans Pro Semibold" w:cs="Times New Roman"/>
          <w:bCs/>
          <w:sz w:val="26"/>
          <w:szCs w:val="26"/>
          <w:lang w:eastAsia="de-DE"/>
        </w:rPr>
      </w:pPr>
      <w:r w:rsidRPr="00B73F51">
        <w:rPr>
          <w:rFonts w:ascii="Source Sans Pro Semibold" w:eastAsia="Times New Roman" w:hAnsi="Source Sans Pro Semibold" w:cs="Times New Roman"/>
          <w:bCs/>
          <w:noProof/>
          <w:sz w:val="24"/>
          <w:szCs w:val="26"/>
          <w:u w:val="single"/>
          <w:lang w:eastAsia="de-DE"/>
        </w:rPr>
        <w:drawing>
          <wp:anchor distT="0" distB="0" distL="114300" distR="114300" simplePos="0" relativeHeight="251725824" behindDoc="0" locked="0" layoutInCell="0" allowOverlap="1" wp14:anchorId="5F811D80" wp14:editId="7755A45E">
            <wp:simplePos x="0" y="0"/>
            <wp:positionH relativeFrom="rightMargin">
              <wp:posOffset>107950</wp:posOffset>
            </wp:positionH>
            <wp:positionV relativeFrom="paragraph">
              <wp:posOffset>384390</wp:posOffset>
            </wp:positionV>
            <wp:extent cx="345440" cy="323850"/>
            <wp:effectExtent l="0" t="0" r="0" b="0"/>
            <wp:wrapNone/>
            <wp:docPr id="2273"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3F51">
        <w:rPr>
          <w:rFonts w:ascii="Source Sans Pro Semibold" w:eastAsia="Times New Roman" w:hAnsi="Source Sans Pro Semibold" w:cs="Times New Roman"/>
          <w:bCs/>
          <w:sz w:val="26"/>
          <w:szCs w:val="26"/>
          <w:lang w:eastAsia="de-DE"/>
        </w:rPr>
        <w:t>Herstellen einer Fadenrückstichbroschur</w:t>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B73F51" w:rsidRPr="00B73F51" w:rsidTr="00B73F51">
        <w:trPr>
          <w:trHeight w:val="397"/>
        </w:trPr>
        <w:tc>
          <w:tcPr>
            <w:tcW w:w="147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Phase</w:t>
            </w:r>
          </w:p>
        </w:tc>
        <w:tc>
          <w:tcPr>
            <w:tcW w:w="94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Zeit</w:t>
            </w:r>
          </w:p>
        </w:tc>
        <w:tc>
          <w:tcPr>
            <w:tcW w:w="4961"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2B8FB2E5" wp14:editId="42CEC1B3">
                  <wp:extent cx="302701" cy="324000"/>
                  <wp:effectExtent l="0" t="0" r="2540" b="0"/>
                  <wp:docPr id="2274"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2D324E">
            <w:pPr>
              <w:rPr>
                <w:noProof/>
                <w:lang w:eastAsia="de-DE"/>
              </w:rPr>
            </w:pPr>
            <w:r w:rsidRPr="00B73F51">
              <w:rPr>
                <w:noProof/>
                <w:lang w:eastAsia="de-DE"/>
              </w:rPr>
              <w:t>Lesen Sie den Arbeitsauftrag und verschaffen Sie sich einen Überblick üer die geforderte 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noProof/>
                <w:lang w:eastAsia="de-DE"/>
              </w:rPr>
            </w:pPr>
            <w:r w:rsidRPr="00B73F51">
              <w:rPr>
                <w:rFonts w:eastAsia="Calibri"/>
                <w:noProof/>
                <w:lang w:eastAsia="de-DE"/>
              </w:rPr>
              <w:drawing>
                <wp:inline distT="0" distB="0" distL="0" distR="0" wp14:anchorId="4AF584FC" wp14:editId="47FB949C">
                  <wp:extent cx="302701" cy="324000"/>
                  <wp:effectExtent l="0" t="0" r="2540" b="0"/>
                  <wp:docPr id="227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2D324E">
            <w:pPr>
              <w:rPr>
                <w:noProof/>
                <w:lang w:eastAsia="de-DE"/>
              </w:rPr>
            </w:pPr>
            <w:r w:rsidRPr="00B73F51">
              <w:rPr>
                <w:noProof/>
                <w:lang w:eastAsia="de-DE"/>
              </w:rPr>
              <w:t>Vergleichen Sie die Auftragsdaten dieser Broschur mit den Auftragsdaten bereits gefertigter Broschuren.</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539E3617" wp14:editId="778DEE3D">
                  <wp:extent cx="648335" cy="318770"/>
                  <wp:effectExtent l="0" t="0" r="0" b="0"/>
                  <wp:docPr id="2276"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2D324E">
            <w:pPr>
              <w:rPr>
                <w:noProof/>
                <w:lang w:eastAsia="de-DE"/>
              </w:rPr>
            </w:pPr>
            <w:r w:rsidRPr="00B73F51">
              <w:rPr>
                <w:noProof/>
                <w:lang w:eastAsia="de-DE"/>
              </w:rPr>
              <w:t>Erstellen Sie mit einem Partner einen Arbeitsablaufplan sowie eine Materialliste.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69489A3D" wp14:editId="21520F79">
                  <wp:extent cx="302701" cy="324000"/>
                  <wp:effectExtent l="0" t="0" r="2540" b="0"/>
                  <wp:docPr id="227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2D324E">
            <w:pPr>
              <w:rPr>
                <w:noProof/>
                <w:lang w:eastAsia="de-DE"/>
              </w:rPr>
            </w:pPr>
            <w:r w:rsidRPr="00B73F51">
              <w:rPr>
                <w:noProof/>
                <w:lang w:eastAsia="de-DE"/>
              </w:rPr>
              <w:t>Stellen Sie die Broschur anhand der vorgegebenen Parameter und prüfen Sie auf Maßhaltigkeit und Sauberkeit.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4A3CE9B6" wp14:editId="1DDEB91F">
                  <wp:extent cx="532800" cy="324000"/>
                  <wp:effectExtent l="0" t="0" r="635" b="0"/>
                  <wp:docPr id="2278"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2D324E">
            <w:pPr>
              <w:rPr>
                <w:noProof/>
                <w:lang w:eastAsia="de-DE"/>
              </w:rPr>
            </w:pPr>
            <w:r w:rsidRPr="00B73F51">
              <w:rPr>
                <w:noProof/>
                <w:lang w:eastAsia="de-DE"/>
              </w:rPr>
              <w:t>Bewerten Sie</w:t>
            </w:r>
            <w:r w:rsidR="00441328">
              <w:rPr>
                <w:noProof/>
                <w:lang w:eastAsia="de-DE"/>
              </w:rPr>
              <w:t xml:space="preserve"> I</w:t>
            </w:r>
            <w:r w:rsidRPr="00B73F51">
              <w:rPr>
                <w:noProof/>
                <w:lang w:eastAsia="de-DE"/>
              </w:rPr>
              <w:t>hre Broschur nach verarbeitungstechnischen und ästhetischen Gesic</w:t>
            </w:r>
            <w:r w:rsidR="00441328">
              <w:rPr>
                <w:noProof/>
                <w:lang w:eastAsia="de-DE"/>
              </w:rPr>
              <w:t>htspunkten und vergleichen Sie I</w:t>
            </w:r>
            <w:r w:rsidRPr="00B73F51">
              <w:rPr>
                <w:noProof/>
                <w:lang w:eastAsia="de-DE"/>
              </w:rPr>
              <w:t xml:space="preserve">hr Vorgehen mit anderen </w:t>
            </w:r>
            <w:r w:rsidR="002D324E">
              <w:rPr>
                <w:noProof/>
                <w:lang w:eastAsia="de-DE"/>
              </w:rPr>
              <w:t>Produktionsplänen</w:t>
            </w:r>
            <w:r w:rsidRPr="00B73F51">
              <w:rPr>
                <w:noProof/>
                <w:lang w:eastAsia="de-DE"/>
              </w:rPr>
              <w: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lastRenderedPageBreak/>
              <w:drawing>
                <wp:inline distT="0" distB="0" distL="0" distR="0" wp14:anchorId="52FB0DCF" wp14:editId="044DA18F">
                  <wp:extent cx="302701" cy="324000"/>
                  <wp:effectExtent l="0" t="0" r="2540" b="0"/>
                  <wp:docPr id="227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2D324E">
            <w:pPr>
              <w:rPr>
                <w:noProof/>
                <w:lang w:eastAsia="de-DE"/>
              </w:rPr>
            </w:pPr>
            <w:r w:rsidRPr="00B73F51">
              <w:rPr>
                <w:noProof/>
                <w:lang w:eastAsia="de-DE"/>
              </w:rPr>
              <w:t>Arbeiten Sie Verbesserungen hinsichtlich ökologischer, wirtschaftlicher und fertigungstechnischer Kriterien in</w:t>
            </w:r>
            <w:r w:rsidR="00441328">
              <w:rPr>
                <w:noProof/>
                <w:lang w:eastAsia="de-DE"/>
              </w:rPr>
              <w:t xml:space="preserve"> I</w:t>
            </w:r>
            <w:r w:rsidRPr="00B73F51">
              <w:rPr>
                <w:noProof/>
                <w:lang w:eastAsia="de-DE"/>
              </w:rPr>
              <w:t>hrem Produktions</w:t>
            </w:r>
            <w:r w:rsidR="00441328">
              <w:rPr>
                <w:noProof/>
                <w:lang w:eastAsia="de-DE"/>
              </w:rPr>
              <w:t>plan ein und dokumentieren Sie I</w:t>
            </w:r>
            <w:r w:rsidRPr="00B73F51">
              <w:rPr>
                <w:noProof/>
                <w:lang w:eastAsia="de-DE"/>
              </w:rPr>
              <w:t>hre Vorgehensweise.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313B98E2" wp14:editId="5664D6D7">
                  <wp:extent cx="302701" cy="324000"/>
                  <wp:effectExtent l="0" t="0" r="2540" b="0"/>
                  <wp:docPr id="228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441328" w:rsidP="002D324E">
            <w:pPr>
              <w:rPr>
                <w:noProof/>
                <w:lang w:eastAsia="de-DE"/>
              </w:rPr>
            </w:pPr>
            <w:r>
              <w:rPr>
                <w:noProof/>
                <w:lang w:eastAsia="de-DE"/>
              </w:rPr>
              <w:t>Setzen Sie sich kritisch mit I</w:t>
            </w:r>
            <w:r w:rsidR="00B73F51" w:rsidRPr="00B73F51">
              <w:rPr>
                <w:noProof/>
                <w:lang w:eastAsia="de-DE"/>
              </w:rPr>
              <w:t>hrem erzielten Ergebnis auseinander.</w:t>
            </w:r>
          </w:p>
        </w:tc>
      </w:tr>
    </w:tbl>
    <w:p w:rsidR="00B73F51" w:rsidRPr="00B73F51" w:rsidRDefault="00B73F51" w:rsidP="00B73F51">
      <w:pPr>
        <w:spacing w:line="240" w:lineRule="exact"/>
        <w:rPr>
          <w:rFonts w:asciiTheme="minorHAnsi" w:hAnsiTheme="minorHAnsi" w:cstheme="minorBidi"/>
          <w:sz w:val="22"/>
          <w:szCs w:val="22"/>
          <w:u w:val="single"/>
        </w:rPr>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B73F51" w:rsidRPr="00B73F51" w:rsidTr="00B73F51">
        <w:trPr>
          <w:trHeight w:val="397"/>
        </w:trPr>
        <w:tc>
          <w:tcPr>
            <w:tcW w:w="147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Phase</w:t>
            </w:r>
          </w:p>
        </w:tc>
        <w:tc>
          <w:tcPr>
            <w:tcW w:w="94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Zeit</w:t>
            </w:r>
          </w:p>
        </w:tc>
        <w:tc>
          <w:tcPr>
            <w:tcW w:w="4961"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7592CD8B" wp14:editId="1BE44CBA">
                  <wp:extent cx="302701" cy="324000"/>
                  <wp:effectExtent l="0" t="0" r="2540" b="0"/>
                  <wp:docPr id="228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2D324E">
            <w:pPr>
              <w:rPr>
                <w:noProof/>
                <w:lang w:eastAsia="de-DE"/>
              </w:rPr>
            </w:pPr>
            <w:r w:rsidRPr="00B73F51">
              <w:rPr>
                <w:noProof/>
                <w:lang w:eastAsia="de-DE"/>
              </w:rPr>
              <w:t>Lesen Sie den Arbeitsauftrag und verschaffen Sie sich einen Überblick ü</w:t>
            </w:r>
            <w:r w:rsidR="00441328">
              <w:rPr>
                <w:noProof/>
                <w:lang w:eastAsia="de-DE"/>
              </w:rPr>
              <w:t>b</w:t>
            </w:r>
            <w:r w:rsidRPr="00B73F51">
              <w:rPr>
                <w:noProof/>
                <w:lang w:eastAsia="de-DE"/>
              </w:rPr>
              <w:t>er die geforderte 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20603F62" wp14:editId="276C54D7">
                  <wp:extent cx="648335" cy="318770"/>
                  <wp:effectExtent l="0" t="0" r="0" b="0"/>
                  <wp:docPr id="2282"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2D324E">
            <w:pPr>
              <w:rPr>
                <w:noProof/>
                <w:lang w:eastAsia="de-DE"/>
              </w:rPr>
            </w:pPr>
            <w:r w:rsidRPr="00B73F51">
              <w:rPr>
                <w:noProof/>
                <w:lang w:eastAsia="de-DE"/>
              </w:rPr>
              <w:t>Erstellen Sie mit einem Partner einen Arbeitsablaufplan sowie eine Materialliste.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noProof/>
                <w:lang w:eastAsia="de-DE"/>
              </w:rPr>
            </w:pPr>
            <w:r w:rsidRPr="00B73F51">
              <w:rPr>
                <w:rFonts w:eastAsia="Calibri"/>
                <w:noProof/>
                <w:lang w:eastAsia="de-DE"/>
              </w:rPr>
              <w:drawing>
                <wp:inline distT="0" distB="0" distL="0" distR="0" wp14:anchorId="01FF8577" wp14:editId="42AFD30A">
                  <wp:extent cx="302701" cy="324000"/>
                  <wp:effectExtent l="0" t="0" r="2540" b="0"/>
                  <wp:docPr id="228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2D324E">
            <w:pPr>
              <w:rPr>
                <w:noProof/>
                <w:lang w:eastAsia="de-DE"/>
              </w:rPr>
            </w:pPr>
            <w:r w:rsidRPr="00B73F51">
              <w:rPr>
                <w:noProof/>
                <w:lang w:eastAsia="de-DE"/>
              </w:rPr>
              <w:t>Stellen Sie die Broschur anhand der vorgegebenen Parameter und prüfen Sie auf Maßhaltigkeit und Sauberkeit.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6E3FF1F0" wp14:editId="263163B9">
                  <wp:extent cx="532800" cy="324000"/>
                  <wp:effectExtent l="0" t="0" r="635" b="0"/>
                  <wp:docPr id="2284"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2D324E">
            <w:pPr>
              <w:rPr>
                <w:noProof/>
                <w:lang w:eastAsia="de-DE"/>
              </w:rPr>
            </w:pPr>
            <w:r w:rsidRPr="00B73F51">
              <w:rPr>
                <w:noProof/>
                <w:lang w:eastAsia="de-DE"/>
              </w:rPr>
              <w:t>Bewerten Sie ihre Broschur nach verarbeitungstechnischen und ästhetischen Gesic</w:t>
            </w:r>
            <w:r w:rsidR="00441328">
              <w:rPr>
                <w:noProof/>
                <w:lang w:eastAsia="de-DE"/>
              </w:rPr>
              <w:t>htspunkten und vergleichen Sie I</w:t>
            </w:r>
            <w:r w:rsidRPr="00B73F51">
              <w:rPr>
                <w:noProof/>
                <w:lang w:eastAsia="de-DE"/>
              </w:rPr>
              <w:t xml:space="preserve">hr Vorgehen mit anderen </w:t>
            </w:r>
            <w:r w:rsidR="002D324E">
              <w:rPr>
                <w:noProof/>
                <w:lang w:eastAsia="de-DE"/>
              </w:rPr>
              <w:t>Produktionsplänen</w:t>
            </w:r>
            <w:r w:rsidRPr="00B73F51">
              <w:rPr>
                <w:noProof/>
                <w:lang w:eastAsia="de-DE"/>
              </w:rPr>
              <w: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4FCB7A76" wp14:editId="4C25DAEE">
                  <wp:extent cx="302701" cy="324000"/>
                  <wp:effectExtent l="0" t="0" r="2540" b="0"/>
                  <wp:docPr id="228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441328" w:rsidP="002D324E">
            <w:pPr>
              <w:rPr>
                <w:noProof/>
                <w:lang w:eastAsia="de-DE"/>
              </w:rPr>
            </w:pPr>
            <w:r>
              <w:rPr>
                <w:noProof/>
                <w:lang w:eastAsia="de-DE"/>
              </w:rPr>
              <w:t>Bewerten Sie I</w:t>
            </w:r>
            <w:r w:rsidR="00B73F51" w:rsidRPr="00B73F51">
              <w:rPr>
                <w:noProof/>
                <w:lang w:eastAsia="de-DE"/>
              </w:rPr>
              <w:t>hre Vorgehensweise und planen Sie Verbesserungen ein.</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634CC309" wp14:editId="12E323AA">
                  <wp:extent cx="302701" cy="324000"/>
                  <wp:effectExtent l="0" t="0" r="2540" b="0"/>
                  <wp:docPr id="228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441328" w:rsidP="002D324E">
            <w:pPr>
              <w:rPr>
                <w:noProof/>
                <w:lang w:eastAsia="de-DE"/>
              </w:rPr>
            </w:pPr>
            <w:r>
              <w:rPr>
                <w:noProof/>
                <w:lang w:eastAsia="de-DE"/>
              </w:rPr>
              <w:t>Setzen Sie sich kritisch mit I</w:t>
            </w:r>
            <w:r w:rsidR="00B73F51" w:rsidRPr="00B73F51">
              <w:rPr>
                <w:noProof/>
                <w:lang w:eastAsia="de-DE"/>
              </w:rPr>
              <w:t>hrem erzielten Ergebnis auseinander.</w:t>
            </w:r>
          </w:p>
        </w:tc>
      </w:tr>
    </w:tbl>
    <w:p w:rsidR="00B73F51" w:rsidRPr="00B73F51" w:rsidRDefault="00B73F51" w:rsidP="00B73F51">
      <w:pPr>
        <w:rPr>
          <w:rFonts w:asciiTheme="minorHAnsi" w:hAnsiTheme="minorHAnsi" w:cstheme="minorBidi"/>
          <w:sz w:val="22"/>
          <w:szCs w:val="22"/>
          <w:u w:val="single"/>
        </w:rPr>
      </w:pPr>
      <w:r w:rsidRPr="00B73F51">
        <w:rPr>
          <w:rFonts w:asciiTheme="minorHAnsi" w:hAnsiTheme="minorHAnsi" w:cstheme="minorBidi"/>
          <w:noProof/>
          <w:sz w:val="24"/>
          <w:szCs w:val="22"/>
          <w:u w:val="single"/>
          <w:lang w:eastAsia="de-DE"/>
        </w:rPr>
        <w:drawing>
          <wp:anchor distT="0" distB="0" distL="114300" distR="114300" simplePos="0" relativeHeight="251755520" behindDoc="0" locked="0" layoutInCell="0" allowOverlap="1" wp14:anchorId="2EDBD9BF" wp14:editId="433D3593">
            <wp:simplePos x="0" y="0"/>
            <wp:positionH relativeFrom="rightMargin">
              <wp:posOffset>107950</wp:posOffset>
            </wp:positionH>
            <wp:positionV relativeFrom="paragraph">
              <wp:posOffset>167990</wp:posOffset>
            </wp:positionV>
            <wp:extent cx="345440" cy="323850"/>
            <wp:effectExtent l="0" t="0" r="0" b="0"/>
            <wp:wrapNone/>
            <wp:docPr id="228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3F51">
        <w:rPr>
          <w:rFonts w:asciiTheme="minorHAnsi" w:hAnsiTheme="minorHAnsi" w:cstheme="minorBidi"/>
          <w:noProof/>
          <w:sz w:val="24"/>
          <w:szCs w:val="22"/>
          <w:u w:val="single"/>
          <w:lang w:eastAsia="de-DE"/>
        </w:rPr>
        <w:drawing>
          <wp:anchor distT="0" distB="0" distL="114300" distR="114300" simplePos="0" relativeHeight="251754496" behindDoc="0" locked="0" layoutInCell="0" allowOverlap="1" wp14:anchorId="1E3D234B" wp14:editId="2A7FB463">
            <wp:simplePos x="0" y="0"/>
            <wp:positionH relativeFrom="rightMargin">
              <wp:posOffset>107950</wp:posOffset>
            </wp:positionH>
            <wp:positionV relativeFrom="paragraph">
              <wp:posOffset>-3412800</wp:posOffset>
            </wp:positionV>
            <wp:extent cx="345440" cy="323850"/>
            <wp:effectExtent l="0" t="0" r="0" b="0"/>
            <wp:wrapNone/>
            <wp:docPr id="2288"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B73F51" w:rsidRPr="00B73F51" w:rsidTr="00B73F51">
        <w:trPr>
          <w:trHeight w:val="397"/>
        </w:trPr>
        <w:tc>
          <w:tcPr>
            <w:tcW w:w="147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Phase</w:t>
            </w:r>
          </w:p>
        </w:tc>
        <w:tc>
          <w:tcPr>
            <w:tcW w:w="94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Zeit</w:t>
            </w:r>
          </w:p>
        </w:tc>
        <w:tc>
          <w:tcPr>
            <w:tcW w:w="4961"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00380007" wp14:editId="7F65B9A5">
                  <wp:extent cx="302701" cy="324000"/>
                  <wp:effectExtent l="0" t="0" r="2540" b="0"/>
                  <wp:docPr id="228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2D324E">
            <w:pPr>
              <w:rPr>
                <w:noProof/>
                <w:lang w:eastAsia="de-DE"/>
              </w:rPr>
            </w:pPr>
            <w:r w:rsidRPr="00B73F51">
              <w:rPr>
                <w:noProof/>
                <w:lang w:eastAsia="de-DE"/>
              </w:rPr>
              <w:t>Lesen Sie den Arbeitsauftrag und verschaffen Sie sich einen Überblick ü</w:t>
            </w:r>
            <w:r w:rsidR="00441328">
              <w:rPr>
                <w:noProof/>
                <w:lang w:eastAsia="de-DE"/>
              </w:rPr>
              <w:t>b</w:t>
            </w:r>
            <w:r w:rsidRPr="00B73F51">
              <w:rPr>
                <w:noProof/>
                <w:lang w:eastAsia="de-DE"/>
              </w:rPr>
              <w:t>er die geforderte 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7C8FFC7B" wp14:editId="3AD5E768">
                  <wp:extent cx="648335" cy="318770"/>
                  <wp:effectExtent l="0" t="0" r="0" b="0"/>
                  <wp:docPr id="2290"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2D324E">
            <w:pPr>
              <w:rPr>
                <w:noProof/>
                <w:lang w:eastAsia="de-DE"/>
              </w:rPr>
            </w:pPr>
            <w:r w:rsidRPr="00B73F51">
              <w:rPr>
                <w:noProof/>
                <w:lang w:eastAsia="de-DE"/>
              </w:rPr>
              <w:t xml:space="preserve">Bearbeiten Sie mit einem Partner die Arbeitsschritte und bringen Sie diese in eine richtige Reihenfolge. Fertigen Sie eine Materialliste an. </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noProof/>
                <w:lang w:eastAsia="de-DE"/>
              </w:rPr>
            </w:pPr>
            <w:r w:rsidRPr="00B73F51">
              <w:rPr>
                <w:rFonts w:eastAsia="Calibri"/>
                <w:noProof/>
                <w:lang w:eastAsia="de-DE"/>
              </w:rPr>
              <w:drawing>
                <wp:inline distT="0" distB="0" distL="0" distR="0" wp14:anchorId="3B1B49D6" wp14:editId="20EC7468">
                  <wp:extent cx="302701" cy="324000"/>
                  <wp:effectExtent l="0" t="0" r="2540" b="0"/>
                  <wp:docPr id="229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2D324E">
            <w:pPr>
              <w:rPr>
                <w:noProof/>
                <w:lang w:eastAsia="de-DE"/>
              </w:rPr>
            </w:pPr>
            <w:r w:rsidRPr="00B73F51">
              <w:rPr>
                <w:noProof/>
                <w:lang w:eastAsia="de-DE"/>
              </w:rPr>
              <w:t>Stellen Sie die Broschur anhand der vorgegebenen Parameter und prüfen Sie auf Maßhaltigkeit und Sauberkeit.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2A3A6F35" wp14:editId="1EC90B4A">
                  <wp:extent cx="532800" cy="324000"/>
                  <wp:effectExtent l="0" t="0" r="635" b="0"/>
                  <wp:docPr id="2292"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441328" w:rsidP="002D324E">
            <w:pPr>
              <w:rPr>
                <w:noProof/>
                <w:lang w:eastAsia="de-DE"/>
              </w:rPr>
            </w:pPr>
            <w:r>
              <w:rPr>
                <w:noProof/>
                <w:lang w:eastAsia="de-DE"/>
              </w:rPr>
              <w:t>Bewerten Sie I</w:t>
            </w:r>
            <w:r w:rsidR="00B73F51" w:rsidRPr="00B73F51">
              <w:rPr>
                <w:noProof/>
                <w:lang w:eastAsia="de-DE"/>
              </w:rPr>
              <w:t>hre Broschur nach verarbeitungstechnischen und ästhetischen Gesic</w:t>
            </w:r>
            <w:r>
              <w:rPr>
                <w:noProof/>
                <w:lang w:eastAsia="de-DE"/>
              </w:rPr>
              <w:t>htspunkten und vergleichen Sie I</w:t>
            </w:r>
            <w:r w:rsidR="00B73F51" w:rsidRPr="00B73F51">
              <w:rPr>
                <w:noProof/>
                <w:lang w:eastAsia="de-DE"/>
              </w:rPr>
              <w:t xml:space="preserve">hr Vorgehen mit anderen </w:t>
            </w:r>
            <w:r w:rsidR="002D324E">
              <w:rPr>
                <w:noProof/>
                <w:lang w:eastAsia="de-DE"/>
              </w:rPr>
              <w:t>Produktionsplänen</w:t>
            </w:r>
            <w:r w:rsidR="00B73F51" w:rsidRPr="00B73F51">
              <w:rPr>
                <w:noProof/>
                <w:lang w:eastAsia="de-DE"/>
              </w:rPr>
              <w: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21C2D0DB" wp14:editId="49D31329">
                  <wp:extent cx="648335" cy="318770"/>
                  <wp:effectExtent l="0" t="0" r="0" b="0"/>
                  <wp:docPr id="2293"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441328" w:rsidP="002D324E">
            <w:pPr>
              <w:rPr>
                <w:noProof/>
                <w:lang w:eastAsia="de-DE"/>
              </w:rPr>
            </w:pPr>
            <w:r>
              <w:rPr>
                <w:noProof/>
                <w:lang w:eastAsia="de-DE"/>
              </w:rPr>
              <w:t>Bewerten Sie mit einem Partner I</w:t>
            </w:r>
            <w:r w:rsidR="00B73F51" w:rsidRPr="00B73F51">
              <w:rPr>
                <w:noProof/>
                <w:lang w:eastAsia="de-DE"/>
              </w:rPr>
              <w:t>hre Arbeiten nach verarbeitungstechnischen und ästhetischen Gesichtspunkten.</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4192EF2D" wp14:editId="3CEE5EAD">
                  <wp:extent cx="302701" cy="324000"/>
                  <wp:effectExtent l="0" t="0" r="2540" b="0"/>
                  <wp:docPr id="2294"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441328" w:rsidP="002D324E">
            <w:pPr>
              <w:rPr>
                <w:noProof/>
                <w:lang w:eastAsia="de-DE"/>
              </w:rPr>
            </w:pPr>
            <w:r>
              <w:rPr>
                <w:noProof/>
                <w:lang w:eastAsia="de-DE"/>
              </w:rPr>
              <w:t>Setzen Sie sich kritisch mit I</w:t>
            </w:r>
            <w:r w:rsidR="00B73F51" w:rsidRPr="00B73F51">
              <w:rPr>
                <w:noProof/>
                <w:lang w:eastAsia="de-DE"/>
              </w:rPr>
              <w:t xml:space="preserve">hrem erzielten Ergebnis </w:t>
            </w:r>
            <w:r w:rsidR="002D324E">
              <w:rPr>
                <w:noProof/>
                <w:lang w:eastAsia="de-DE"/>
              </w:rPr>
              <w:t>auseinander.</w:t>
            </w:r>
          </w:p>
        </w:tc>
      </w:tr>
    </w:tbl>
    <w:p w:rsidR="00B73F51" w:rsidRPr="00B73F51" w:rsidRDefault="00B73F51" w:rsidP="00B73F51">
      <w:pPr>
        <w:rPr>
          <w:rFonts w:asciiTheme="minorHAnsi" w:hAnsiTheme="minorHAnsi" w:cstheme="minorBidi"/>
          <w:sz w:val="22"/>
          <w:szCs w:val="22"/>
          <w:u w:val="single"/>
        </w:rPr>
      </w:pPr>
    </w:p>
    <w:p w:rsidR="00B73F51" w:rsidRPr="00B73F51" w:rsidRDefault="00B73F51" w:rsidP="00B73F51">
      <w:pPr>
        <w:rPr>
          <w:rFonts w:asciiTheme="minorHAnsi" w:hAnsiTheme="minorHAnsi" w:cstheme="minorBidi"/>
          <w:sz w:val="22"/>
          <w:szCs w:val="22"/>
          <w:u w:val="single"/>
        </w:rPr>
      </w:pPr>
    </w:p>
    <w:p w:rsidR="00B73F51" w:rsidRPr="00B73F51" w:rsidRDefault="00B73F51" w:rsidP="00B73F51">
      <w:pPr>
        <w:rPr>
          <w:rFonts w:asciiTheme="minorHAnsi" w:hAnsiTheme="minorHAnsi" w:cstheme="minorBidi"/>
          <w:sz w:val="22"/>
          <w:szCs w:val="22"/>
          <w:u w:val="single"/>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r w:rsidRPr="00B73F51">
        <w:br w:type="page"/>
      </w:r>
    </w:p>
    <w:p w:rsidR="00B73F51" w:rsidRPr="00942397" w:rsidRDefault="00B73F51" w:rsidP="00942397">
      <w:pPr>
        <w:pStyle w:val="berschrift4"/>
      </w:pPr>
      <w:r w:rsidRPr="00942397">
        <w:lastRenderedPageBreak/>
        <w:t xml:space="preserve">Produktdaten </w:t>
      </w:r>
      <w:proofErr w:type="spellStart"/>
      <w:r w:rsidRPr="00942397">
        <w:t>Fadenrückksti</w:t>
      </w:r>
      <w:r w:rsidR="00623F2C" w:rsidRPr="00942397">
        <w:t>chheftung</w:t>
      </w:r>
      <w:proofErr w:type="spellEnd"/>
      <w:r w:rsidRPr="00942397">
        <w:rPr>
          <w:noProof/>
        </w:rPr>
        <w:drawing>
          <wp:anchor distT="0" distB="0" distL="114300" distR="114300" simplePos="0" relativeHeight="251770880" behindDoc="0" locked="0" layoutInCell="0" allowOverlap="1" wp14:anchorId="1FB2D7B6" wp14:editId="2B0A11D2">
            <wp:simplePos x="0" y="0"/>
            <wp:positionH relativeFrom="rightMargin">
              <wp:posOffset>828040</wp:posOffset>
            </wp:positionH>
            <wp:positionV relativeFrom="paragraph">
              <wp:posOffset>0</wp:posOffset>
            </wp:positionV>
            <wp:extent cx="349200" cy="320400"/>
            <wp:effectExtent l="0" t="0" r="0" b="3810"/>
            <wp:wrapNone/>
            <wp:docPr id="2295"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42397">
        <w:rPr>
          <w:noProof/>
        </w:rPr>
        <w:drawing>
          <wp:anchor distT="0" distB="0" distL="114300" distR="114300" simplePos="0" relativeHeight="251769856" behindDoc="0" locked="0" layoutInCell="0" allowOverlap="1" wp14:anchorId="3C5A81AD" wp14:editId="772DA243">
            <wp:simplePos x="0" y="0"/>
            <wp:positionH relativeFrom="rightMargin">
              <wp:posOffset>467995</wp:posOffset>
            </wp:positionH>
            <wp:positionV relativeFrom="paragraph">
              <wp:posOffset>0</wp:posOffset>
            </wp:positionV>
            <wp:extent cx="349885" cy="320675"/>
            <wp:effectExtent l="0" t="0" r="0" b="3175"/>
            <wp:wrapNone/>
            <wp:docPr id="2296"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42397">
        <w:rPr>
          <w:noProof/>
        </w:rPr>
        <w:drawing>
          <wp:anchor distT="0" distB="0" distL="114300" distR="114300" simplePos="0" relativeHeight="251768832" behindDoc="0" locked="0" layoutInCell="0" allowOverlap="1" wp14:anchorId="2CB6CB11" wp14:editId="7B992636">
            <wp:simplePos x="0" y="0"/>
            <wp:positionH relativeFrom="rightMargin">
              <wp:posOffset>107950</wp:posOffset>
            </wp:positionH>
            <wp:positionV relativeFrom="paragraph">
              <wp:posOffset>0</wp:posOffset>
            </wp:positionV>
            <wp:extent cx="349885" cy="320675"/>
            <wp:effectExtent l="0" t="0" r="0" b="3175"/>
            <wp:wrapNone/>
            <wp:docPr id="229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73F51" w:rsidRPr="00B73F51" w:rsidRDefault="00B73F51" w:rsidP="00BF2749">
      <w:pPr>
        <w:pStyle w:val="Textkrper"/>
        <w:rPr>
          <w:rFonts w:asciiTheme="minorHAnsi" w:hAnsiTheme="minorHAnsi" w:cstheme="minorBidi"/>
          <w:sz w:val="22"/>
          <w:szCs w:val="22"/>
        </w:rPr>
      </w:pPr>
      <w:r w:rsidRPr="00942397">
        <w:t>Bei der Fadenrückstichheftung werden die Drahtklammern durch einen Faden ersetzt. In diesem Fall wird der Faden wie eine 8 durch den Rücken von innen nach außen und wieder nach innen geführt. Im Produktinneren wird der Faden verknotet. So entsteht eine Heftung die das Produkt edler aussehen lässt.</w:t>
      </w:r>
    </w:p>
    <w:p w:rsidR="00B73F51" w:rsidRPr="00B73F51" w:rsidRDefault="00B73F51" w:rsidP="00942397">
      <w:pPr>
        <w:pStyle w:val="berschrift4"/>
      </w:pPr>
      <w:r w:rsidRPr="00B73F51">
        <w:t>Herstellungsablauf</w:t>
      </w:r>
    </w:p>
    <w:p w:rsidR="00B73F51" w:rsidRPr="00B73F51" w:rsidRDefault="00B73F51" w:rsidP="00942397">
      <w:pPr>
        <w:pStyle w:val="Textkrper"/>
      </w:pPr>
      <w:r w:rsidRPr="00B73F51">
        <w:t xml:space="preserve">Zuerst müssen Sie die Inhaltbogen im 3-Bruch-Kreuzfalz falzen. Halbieren Sie hierzu die längere Bogenseite und ziehen Sie einen scharfkantigen Falz. Der zweite Bruch wird im 90 </w:t>
      </w:r>
      <w:r w:rsidRPr="00B73F51">
        <w:rPr>
          <w:vertAlign w:val="superscript"/>
        </w:rPr>
        <w:t>0</w:t>
      </w:r>
      <w:r w:rsidRPr="00B73F51">
        <w:t xml:space="preserve"> Winkel zum ersten hergestellt, es wird wieder die längere Seite halbiert. Bevor Sie den dritten Bruch falzen, müssen Sie zuerst den zweiten Bruch mit einem Messer zu ca. ¾ aufschneiden um Quetschfalten zu vermeiden. Nun können Sie den dritten Bruch, wieder im 90 </w:t>
      </w:r>
      <w:r w:rsidRPr="00B73F51">
        <w:rPr>
          <w:vertAlign w:val="superscript"/>
        </w:rPr>
        <w:t>0</w:t>
      </w:r>
      <w:r w:rsidRPr="00B73F51">
        <w:t xml:space="preserve"> Winkel zum zweiten Bruch, durchführen. Nachdem Sie alle Inhaltbogen gefalzt haben</w:t>
      </w:r>
      <w:r w:rsidR="00470D61">
        <w:t>,</w:t>
      </w:r>
      <w:r w:rsidRPr="00B73F51">
        <w:t xml:space="preserve"> können Sie sich um den Umschlag kümmern. Je nach Materialstärke müssen Sie den Umschlag zuerst rillen, anschließend können Sie ihn in der Rille falzen. Sammeln Sie nun alle Bogenteile. Stecken</w:t>
      </w:r>
      <w:r w:rsidR="00470D61">
        <w:t xml:space="preserve"> Sie hierzu alle Inhaltbogen in</w:t>
      </w:r>
      <w:r w:rsidRPr="00B73F51">
        <w:t>einander ein und fügen Sie den Umschlag als äußersten Teil zu. Stoßen Sie den zusammengetrag</w:t>
      </w:r>
      <w:r w:rsidRPr="00B73F51">
        <w:t>e</w:t>
      </w:r>
      <w:r w:rsidRPr="00B73F51">
        <w:t>nen Block am Kopf auf</w:t>
      </w:r>
      <w:r w:rsidR="00470D61">
        <w:t>,</w:t>
      </w:r>
      <w:r w:rsidRPr="00B73F51">
        <w:t xml:space="preserve"> um eine Planliegende Anlage zu erhalten. Nun können Sie die Löcher für den Faden vorstechen. Ermitteln Sie dazu die Mitte des Produktes. Messen Sie von der Produktmitte bis zum Kopf- bzw. Fußbeschnitt. Stechen Sie nun auf der halben Strecke von Produktmitte zu Kopf und Fuß und in der Mitte mit der Ahle ein Loch. Führen Sie den Faden durch das Produkt wie auf der Skizze beschrieben und ve</w:t>
      </w:r>
      <w:r w:rsidRPr="00B73F51">
        <w:t>r</w:t>
      </w:r>
      <w:r w:rsidRPr="00B73F51">
        <w:t>knoten Sie die beiden Fadenenden.</w:t>
      </w:r>
    </w:p>
    <w:p w:rsidR="00B73F51" w:rsidRPr="00B73F51" w:rsidRDefault="00B73F51" w:rsidP="00B73F51"/>
    <w:p w:rsidR="00B73F51" w:rsidRPr="00B73F51" w:rsidRDefault="00B73F51" w:rsidP="00B73F51">
      <w:pPr>
        <w:framePr w:w="2041" w:hSpace="198" w:wrap="around" w:vAnchor="text" w:hAnchor="page" w:xAlign="right" w:y="1"/>
        <w:shd w:val="clear" w:color="auto" w:fill="D9D9D9" w:themeFill="background1" w:themeFillShade="D9"/>
        <w:jc w:val="both"/>
        <w:rPr>
          <w:sz w:val="18"/>
        </w:rPr>
      </w:pPr>
      <w:r w:rsidRPr="00B73F51">
        <w:rPr>
          <w:sz w:val="18"/>
        </w:rPr>
        <w:t>Skizze 3</w:t>
      </w:r>
    </w:p>
    <w:p w:rsidR="00B73F51" w:rsidRPr="00B73F51" w:rsidRDefault="00B73F51" w:rsidP="00B73F51">
      <w:pPr>
        <w:framePr w:w="2041" w:hSpace="198" w:wrap="around" w:vAnchor="text" w:hAnchor="page" w:xAlign="right" w:y="1"/>
        <w:shd w:val="clear" w:color="auto" w:fill="D9D9D9" w:themeFill="background1" w:themeFillShade="D9"/>
        <w:jc w:val="both"/>
        <w:rPr>
          <w:sz w:val="18"/>
        </w:rPr>
      </w:pPr>
      <w:r w:rsidRPr="00B73F51">
        <w:rPr>
          <w:noProof/>
          <w:sz w:val="18"/>
          <w:lang w:eastAsia="de-DE"/>
        </w:rPr>
        <mc:AlternateContent>
          <mc:Choice Requires="wps">
            <w:drawing>
              <wp:anchor distT="0" distB="0" distL="114300" distR="114300" simplePos="0" relativeHeight="251702272" behindDoc="0" locked="0" layoutInCell="1" allowOverlap="1" wp14:anchorId="3D5BDA0E" wp14:editId="07C92F45">
                <wp:simplePos x="0" y="0"/>
                <wp:positionH relativeFrom="column">
                  <wp:posOffset>3264749</wp:posOffset>
                </wp:positionH>
                <wp:positionV relativeFrom="paragraph">
                  <wp:posOffset>98668</wp:posOffset>
                </wp:positionV>
                <wp:extent cx="415252" cy="171283"/>
                <wp:effectExtent l="0" t="0" r="23495" b="19685"/>
                <wp:wrapNone/>
                <wp:docPr id="202"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5252" cy="171283"/>
                        </a:xfrm>
                        <a:prstGeom prst="rect">
                          <a:avLst/>
                        </a:prstGeom>
                        <a:solidFill>
                          <a:srgbClr val="FFFFFF"/>
                        </a:solidFill>
                        <a:ln w="9525">
                          <a:solidFill>
                            <a:srgbClr val="000000"/>
                          </a:solidFill>
                          <a:miter lim="800000"/>
                          <a:headEnd/>
                          <a:tailEnd/>
                        </a:ln>
                      </wps:spPr>
                      <wps:txbx>
                        <w:txbxContent>
                          <w:p w:rsidR="00A812E7" w:rsidRPr="00A97BD4" w:rsidRDefault="00A812E7" w:rsidP="00B73F51">
                            <w:pPr>
                              <w:rPr>
                                <w:sz w:val="10"/>
                                <w:szCs w:val="10"/>
                              </w:rPr>
                            </w:pPr>
                            <w:r w:rsidRPr="00A97BD4">
                              <w:rPr>
                                <w:sz w:val="10"/>
                                <w:szCs w:val="10"/>
                              </w:rPr>
                              <w:t>Außen</w:t>
                            </w:r>
                          </w:p>
                        </w:txbxContent>
                      </wps:txbx>
                      <wps:bodyPr rot="0" vert="horz" wrap="square" lIns="91440" tIns="45720" rIns="91440" bIns="45720" anchor="t" anchorCtr="0">
                        <a:noAutofit/>
                      </wps:bodyPr>
                    </wps:wsp>
                  </a:graphicData>
                </a:graphic>
              </wp:anchor>
            </w:drawing>
          </mc:Choice>
          <mc:Fallback>
            <w:pict>
              <v:shape id="Textfeld 2" o:spid="_x0000_s1130" type="#_x0000_t202" style="position:absolute;left:0;text-align:left;margin-left:257.05pt;margin-top:7.75pt;width:32.7pt;height:13.5pt;z-index:2517022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">
                <v:textbox>
                  <w:txbxContent>
                    <w:p w:rsidR="00A812E7" w:rsidRPr="00A97BD4" w:rsidRDefault="00A812E7" w:rsidP="00B73F51">
                      <w:pPr>
                        <w:rPr>
                          <w:sz w:val="10"/>
                          <w:szCs w:val="10"/>
                        </w:rPr>
                      </w:pPr>
                      <w:r w:rsidRPr="00A97BD4">
                        <w:rPr>
                          <w:sz w:val="10"/>
                          <w:szCs w:val="10"/>
                        </w:rPr>
                        <w:t>Außen</w:t>
                      </w:r>
                    </w:p>
                  </w:txbxContent>
                </v:textbox>
              </v:shape>
            </w:pict>
          </mc:Fallback>
        </mc:AlternateContent>
      </w:r>
      <w:r w:rsidRPr="00B73F51">
        <w:rPr>
          <w:sz w:val="18"/>
        </w:rPr>
        <w:t>Fadenverlauf</w:t>
      </w:r>
    </w:p>
    <w:p w:rsidR="00B73F51" w:rsidRPr="00B73F51" w:rsidRDefault="00B73F51" w:rsidP="00B73F51">
      <w:r w:rsidRPr="00B73F51">
        <w:rPr>
          <w:noProof/>
          <w:lang w:eastAsia="de-DE"/>
        </w:rPr>
        <mc:AlternateContent>
          <mc:Choice Requires="wps">
            <w:drawing>
              <wp:anchor distT="0" distB="0" distL="114300" distR="114300" simplePos="0" relativeHeight="251707392" behindDoc="0" locked="0" layoutInCell="1" allowOverlap="1" wp14:anchorId="4C2717EC" wp14:editId="12CD98DF">
                <wp:simplePos x="0" y="0"/>
                <wp:positionH relativeFrom="column">
                  <wp:posOffset>1735455</wp:posOffset>
                </wp:positionH>
                <wp:positionV relativeFrom="paragraph">
                  <wp:posOffset>5715</wp:posOffset>
                </wp:positionV>
                <wp:extent cx="257175" cy="413385"/>
                <wp:effectExtent l="38100" t="38100" r="28575" b="24765"/>
                <wp:wrapNone/>
                <wp:docPr id="327" name="Gerade Verbindung mit Pfeil 327"/>
                <wp:cNvGraphicFramePr/>
                <a:graphic xmlns:a="http://schemas.openxmlformats.org/drawingml/2006/main">
                  <a:graphicData uri="http://schemas.microsoft.com/office/word/2010/wordprocessingShape">
                    <wps:wsp>
                      <wps:cNvCnPr/>
                      <wps:spPr>
                        <a:xfrm flipH="1" flipV="1">
                          <a:off x="0" y="0"/>
                          <a:ext cx="257175" cy="413385"/>
                        </a:xfrm>
                        <a:prstGeom prst="straightConnector1">
                          <a:avLst/>
                        </a:prstGeom>
                        <a:noFill/>
                        <a:ln w="9525" cap="flat" cmpd="sng" algn="ctr">
                          <a:solidFill>
                            <a:srgbClr val="4F81BD">
                              <a:shade val="95000"/>
                              <a:satMod val="105000"/>
                            </a:srgbClr>
                          </a:solidFill>
                          <a:prstDash val="solid"/>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id="Gerade Verbindung mit Pfeil 327" o:spid="_x0000_s1026" type="#_x0000_t32" style="position:absolute;margin-left:136.65pt;margin-top:.45pt;width:20.25pt;height:32.55pt;flip:x y;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" strokecolor="#4a7ebb">
                <v:stroke endarrow="block"/>
              </v:shape>
            </w:pict>
          </mc:Fallback>
        </mc:AlternateContent>
      </w:r>
      <w:r w:rsidRPr="00B73F51">
        <w:rPr>
          <w:noProof/>
          <w:lang w:eastAsia="de-DE"/>
        </w:rPr>
        <mc:AlternateContent>
          <mc:Choice Requires="wps">
            <w:drawing>
              <wp:anchor distT="0" distB="0" distL="114300" distR="114300" simplePos="0" relativeHeight="251713536" behindDoc="0" locked="0" layoutInCell="1" allowOverlap="1" wp14:anchorId="746E5835" wp14:editId="483AE81B">
                <wp:simplePos x="0" y="0"/>
                <wp:positionH relativeFrom="column">
                  <wp:posOffset>1658579</wp:posOffset>
                </wp:positionH>
                <wp:positionV relativeFrom="paragraph">
                  <wp:posOffset>24508</wp:posOffset>
                </wp:positionV>
                <wp:extent cx="286737" cy="400037"/>
                <wp:effectExtent l="38100" t="0" r="18415" b="57785"/>
                <wp:wrapNone/>
                <wp:docPr id="333" name="Gerade Verbindung mit Pfeil 333"/>
                <wp:cNvGraphicFramePr/>
                <a:graphic xmlns:a="http://schemas.openxmlformats.org/drawingml/2006/main">
                  <a:graphicData uri="http://schemas.microsoft.com/office/word/2010/wordprocessingShape">
                    <wps:wsp>
                      <wps:cNvCnPr/>
                      <wps:spPr>
                        <a:xfrm flipH="1">
                          <a:off x="0" y="0"/>
                          <a:ext cx="286737" cy="400037"/>
                        </a:xfrm>
                        <a:prstGeom prst="straightConnector1">
                          <a:avLst/>
                        </a:prstGeom>
                        <a:noFill/>
                        <a:ln w="9525" cap="flat" cmpd="sng" algn="ctr">
                          <a:solidFill>
                            <a:srgbClr val="4F81BD">
                              <a:shade val="95000"/>
                              <a:satMod val="105000"/>
                            </a:srgbClr>
                          </a:solidFill>
                          <a:prstDash val="solid"/>
                          <a:tailEnd type="triangle"/>
                        </a:ln>
                        <a:effectLst/>
                      </wps:spPr>
                      <wps:bodyPr/>
                    </wps:wsp>
                  </a:graphicData>
                </a:graphic>
              </wp:anchor>
            </w:drawing>
          </mc:Choice>
          <mc:Fallback>
            <w:pict>
              <v:shape id="Gerade Verbindung mit Pfeil 333" o:spid="_x0000_s1026" type="#_x0000_t32" style="position:absolute;margin-left:130.6pt;margin-top:1.95pt;width:22.6pt;height:31.5pt;flip:x;z-index:2517135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" strokecolor="#4a7ebb">
                <v:stroke endarrow="block"/>
              </v:shape>
            </w:pict>
          </mc:Fallback>
        </mc:AlternateContent>
      </w:r>
      <w:r w:rsidRPr="00B73F51">
        <w:rPr>
          <w:noProof/>
          <w:lang w:eastAsia="de-DE"/>
        </w:rPr>
        <mc:AlternateContent>
          <mc:Choice Requires="wps">
            <w:drawing>
              <wp:anchor distT="0" distB="0" distL="114300" distR="114300" simplePos="0" relativeHeight="251712512" behindDoc="0" locked="0" layoutInCell="1" allowOverlap="1" wp14:anchorId="16E74195" wp14:editId="40CBA893">
                <wp:simplePos x="0" y="0"/>
                <wp:positionH relativeFrom="column">
                  <wp:posOffset>1928076</wp:posOffset>
                </wp:positionH>
                <wp:positionV relativeFrom="paragraph">
                  <wp:posOffset>11430</wp:posOffset>
                </wp:positionV>
                <wp:extent cx="806869" cy="14592"/>
                <wp:effectExtent l="38100" t="57150" r="0" b="100330"/>
                <wp:wrapNone/>
                <wp:docPr id="332" name="Gerade Verbindung mit Pfeil 332"/>
                <wp:cNvGraphicFramePr/>
                <a:graphic xmlns:a="http://schemas.openxmlformats.org/drawingml/2006/main">
                  <a:graphicData uri="http://schemas.microsoft.com/office/word/2010/wordprocessingShape">
                    <wps:wsp>
                      <wps:cNvCnPr/>
                      <wps:spPr>
                        <a:xfrm flipH="1">
                          <a:off x="0" y="0"/>
                          <a:ext cx="806869" cy="14592"/>
                        </a:xfrm>
                        <a:prstGeom prst="straightConnector1">
                          <a:avLst/>
                        </a:prstGeom>
                        <a:noFill/>
                        <a:ln w="9525" cap="flat" cmpd="sng" algn="ctr">
                          <a:solidFill>
                            <a:srgbClr val="4F81BD">
                              <a:shade val="95000"/>
                              <a:satMod val="105000"/>
                            </a:srgbClr>
                          </a:solidFill>
                          <a:prstDash val="solid"/>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id="Gerade Verbindung mit Pfeil 332" o:spid="_x0000_s1026" type="#_x0000_t32" style="position:absolute;margin-left:151.8pt;margin-top:.9pt;width:63.55pt;height:1.15pt;flip:x;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" strokecolor="#4a7ebb">
                <v:stroke endarrow="block"/>
              </v:shape>
            </w:pict>
          </mc:Fallback>
        </mc:AlternateContent>
      </w:r>
      <w:r w:rsidRPr="00B73F51">
        <w:rPr>
          <w:noProof/>
          <w:lang w:eastAsia="de-DE"/>
        </w:rPr>
        <mc:AlternateContent>
          <mc:Choice Requires="wps">
            <w:drawing>
              <wp:anchor distT="0" distB="0" distL="114300" distR="114300" simplePos="0" relativeHeight="251711488" behindDoc="0" locked="0" layoutInCell="1" allowOverlap="1" wp14:anchorId="600EF920" wp14:editId="397825C7">
                <wp:simplePos x="0" y="0"/>
                <wp:positionH relativeFrom="column">
                  <wp:posOffset>2734877</wp:posOffset>
                </wp:positionH>
                <wp:positionV relativeFrom="paragraph">
                  <wp:posOffset>7133</wp:posOffset>
                </wp:positionV>
                <wp:extent cx="0" cy="335604"/>
                <wp:effectExtent l="76200" t="38100" r="57150" b="26670"/>
                <wp:wrapNone/>
                <wp:docPr id="331" name="Gerade Verbindung mit Pfeil 331"/>
                <wp:cNvGraphicFramePr/>
                <a:graphic xmlns:a="http://schemas.openxmlformats.org/drawingml/2006/main">
                  <a:graphicData uri="http://schemas.microsoft.com/office/word/2010/wordprocessingShape">
                    <wps:wsp>
                      <wps:cNvCnPr/>
                      <wps:spPr>
                        <a:xfrm>
                          <a:off x="0" y="0"/>
                          <a:ext cx="0" cy="335604"/>
                        </a:xfrm>
                        <a:prstGeom prst="straightConnector1">
                          <a:avLst/>
                        </a:prstGeom>
                        <a:noFill/>
                        <a:ln w="9525" cap="flat" cmpd="sng" algn="ctr">
                          <a:solidFill>
                            <a:srgbClr val="4F81BD">
                              <a:shade val="95000"/>
                              <a:satMod val="105000"/>
                            </a:srgbClr>
                          </a:solidFill>
                          <a:prstDash val="solid"/>
                          <a:headEnd type="triangle"/>
                          <a:tailEnd type="none"/>
                        </a:ln>
                        <a:effectLst/>
                      </wps:spPr>
                      <wps:bodyPr/>
                    </wps:wsp>
                  </a:graphicData>
                </a:graphic>
              </wp:anchor>
            </w:drawing>
          </mc:Choice>
          <mc:Fallback>
            <w:pict>
              <v:shape id="Gerade Verbindung mit Pfeil 331" o:spid="_x0000_s1026" type="#_x0000_t32" style="position:absolute;margin-left:215.35pt;margin-top:.55pt;width:0;height:26.45pt;z-index:2517114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" strokecolor="#4a7ebb">
                <v:stroke startarrow="block"/>
              </v:shape>
            </w:pict>
          </mc:Fallback>
        </mc:AlternateContent>
      </w:r>
      <w:r w:rsidRPr="00B73F51">
        <w:rPr>
          <w:noProof/>
          <w:lang w:eastAsia="de-DE"/>
        </w:rPr>
        <mc:AlternateContent>
          <mc:Choice Requires="wps">
            <w:drawing>
              <wp:anchor distT="0" distB="0" distL="114300" distR="114300" simplePos="0" relativeHeight="251708416" behindDoc="0" locked="0" layoutInCell="1" allowOverlap="1" wp14:anchorId="514E2560" wp14:editId="3DFCA4CC">
                <wp:simplePos x="0" y="0"/>
                <wp:positionH relativeFrom="column">
                  <wp:posOffset>933868</wp:posOffset>
                </wp:positionH>
                <wp:positionV relativeFrom="paragraph">
                  <wp:posOffset>10538</wp:posOffset>
                </wp:positionV>
                <wp:extent cx="806869" cy="14592"/>
                <wp:effectExtent l="38100" t="57150" r="0" b="100330"/>
                <wp:wrapNone/>
                <wp:docPr id="328" name="Gerade Verbindung mit Pfeil 328"/>
                <wp:cNvGraphicFramePr/>
                <a:graphic xmlns:a="http://schemas.openxmlformats.org/drawingml/2006/main">
                  <a:graphicData uri="http://schemas.microsoft.com/office/word/2010/wordprocessingShape">
                    <wps:wsp>
                      <wps:cNvCnPr/>
                      <wps:spPr>
                        <a:xfrm flipH="1">
                          <a:off x="0" y="0"/>
                          <a:ext cx="806869" cy="14592"/>
                        </a:xfrm>
                        <a:prstGeom prst="straightConnector1">
                          <a:avLst/>
                        </a:prstGeom>
                        <a:noFill/>
                        <a:ln w="9525" cap="flat" cmpd="sng" algn="ctr">
                          <a:solidFill>
                            <a:srgbClr val="4F81BD">
                              <a:shade val="95000"/>
                              <a:satMod val="105000"/>
                            </a:srgbClr>
                          </a:solidFill>
                          <a:prstDash val="solid"/>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id="Gerade Verbindung mit Pfeil 328" o:spid="_x0000_s1026" type="#_x0000_t32" style="position:absolute;margin-left:73.55pt;margin-top:.85pt;width:63.55pt;height:1.15pt;flip:x;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" strokecolor="#4a7ebb">
                <v:stroke endarrow="block"/>
              </v:shape>
            </w:pict>
          </mc:Fallback>
        </mc:AlternateContent>
      </w:r>
      <w:r w:rsidRPr="00B73F51">
        <w:rPr>
          <w:noProof/>
          <w:lang w:eastAsia="de-DE"/>
        </w:rPr>
        <mc:AlternateContent>
          <mc:Choice Requires="wps">
            <w:drawing>
              <wp:anchor distT="0" distB="0" distL="114300" distR="114300" simplePos="0" relativeHeight="251709440" behindDoc="0" locked="0" layoutInCell="1" allowOverlap="1" wp14:anchorId="204B068B" wp14:editId="7946D391">
                <wp:simplePos x="0" y="0"/>
                <wp:positionH relativeFrom="column">
                  <wp:posOffset>928586</wp:posOffset>
                </wp:positionH>
                <wp:positionV relativeFrom="paragraph">
                  <wp:posOffset>15240</wp:posOffset>
                </wp:positionV>
                <wp:extent cx="0" cy="335604"/>
                <wp:effectExtent l="76200" t="0" r="76200" b="64770"/>
                <wp:wrapNone/>
                <wp:docPr id="329" name="Gerade Verbindung mit Pfeil 329"/>
                <wp:cNvGraphicFramePr/>
                <a:graphic xmlns:a="http://schemas.openxmlformats.org/drawingml/2006/main">
                  <a:graphicData uri="http://schemas.microsoft.com/office/word/2010/wordprocessingShape">
                    <wps:wsp>
                      <wps:cNvCnPr/>
                      <wps:spPr>
                        <a:xfrm>
                          <a:off x="0" y="0"/>
                          <a:ext cx="0" cy="335604"/>
                        </a:xfrm>
                        <a:prstGeom prst="straightConnector1">
                          <a:avLst/>
                        </a:prstGeom>
                        <a:noFill/>
                        <a:ln w="9525" cap="flat" cmpd="sng" algn="ctr">
                          <a:solidFill>
                            <a:srgbClr val="4F81BD">
                              <a:shade val="95000"/>
                              <a:satMod val="105000"/>
                            </a:srgbClr>
                          </a:solidFill>
                          <a:prstDash val="solid"/>
                          <a:tailEnd type="triangle"/>
                        </a:ln>
                        <a:effectLst/>
                      </wps:spPr>
                      <wps:bodyPr/>
                    </wps:wsp>
                  </a:graphicData>
                </a:graphic>
              </wp:anchor>
            </w:drawing>
          </mc:Choice>
          <mc:Fallback>
            <w:pict>
              <v:shape id="Gerade Verbindung mit Pfeil 329" o:spid="_x0000_s1026" type="#_x0000_t32" style="position:absolute;margin-left:73.1pt;margin-top:1.2pt;width:0;height:26.45pt;z-index:2517094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" strokecolor="#4a7ebb">
                <v:stroke endarrow="block"/>
              </v:shape>
            </w:pict>
          </mc:Fallback>
        </mc:AlternateContent>
      </w:r>
      <w:r w:rsidRPr="00B73F51">
        <w:rPr>
          <w:noProof/>
          <w:lang w:eastAsia="de-DE"/>
        </w:rPr>
        <mc:AlternateContent>
          <mc:Choice Requires="wps">
            <w:drawing>
              <wp:anchor distT="0" distB="0" distL="114300" distR="114300" simplePos="0" relativeHeight="251706368" behindDoc="0" locked="0" layoutInCell="1" allowOverlap="1" wp14:anchorId="2D2F500C" wp14:editId="0B1EA545">
                <wp:simplePos x="0" y="0"/>
                <wp:positionH relativeFrom="column">
                  <wp:posOffset>906145</wp:posOffset>
                </wp:positionH>
                <wp:positionV relativeFrom="paragraph">
                  <wp:posOffset>151549</wp:posOffset>
                </wp:positionV>
                <wp:extent cx="45719" cy="45719"/>
                <wp:effectExtent l="0" t="0" r="12065" b="12065"/>
                <wp:wrapNone/>
                <wp:docPr id="326" name="Ellipse 326"/>
                <wp:cNvGraphicFramePr/>
                <a:graphic xmlns:a="http://schemas.openxmlformats.org/drawingml/2006/main">
                  <a:graphicData uri="http://schemas.microsoft.com/office/word/2010/wordprocessingShape">
                    <wps:wsp>
                      <wps:cNvSpPr/>
                      <wps:spPr>
                        <a:xfrm>
                          <a:off x="0" y="0"/>
                          <a:ext cx="45719" cy="45719"/>
                        </a:xfrm>
                        <a:prstGeom prst="ellips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lipse 326" o:spid="_x0000_s1026" style="position:absolute;margin-left:71.35pt;margin-top:11.95pt;width:3.6pt;height:3.6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" fillcolor="#4f81bd" strokecolor="#385d8a" strokeweight="2pt"/>
            </w:pict>
          </mc:Fallback>
        </mc:AlternateContent>
      </w:r>
      <w:r w:rsidRPr="00B73F51">
        <w:rPr>
          <w:noProof/>
          <w:lang w:eastAsia="de-DE"/>
        </w:rPr>
        <mc:AlternateContent>
          <mc:Choice Requires="wps">
            <w:drawing>
              <wp:anchor distT="0" distB="0" distL="114300" distR="114300" simplePos="0" relativeHeight="251705344" behindDoc="0" locked="0" layoutInCell="1" allowOverlap="1" wp14:anchorId="31B6F16E" wp14:editId="5258C6A0">
                <wp:simplePos x="0" y="0"/>
                <wp:positionH relativeFrom="column">
                  <wp:posOffset>2729865</wp:posOffset>
                </wp:positionH>
                <wp:positionV relativeFrom="paragraph">
                  <wp:posOffset>146901</wp:posOffset>
                </wp:positionV>
                <wp:extent cx="45719" cy="45719"/>
                <wp:effectExtent l="0" t="0" r="12065" b="12065"/>
                <wp:wrapNone/>
                <wp:docPr id="325" name="Ellipse 325"/>
                <wp:cNvGraphicFramePr/>
                <a:graphic xmlns:a="http://schemas.openxmlformats.org/drawingml/2006/main">
                  <a:graphicData uri="http://schemas.microsoft.com/office/word/2010/wordprocessingShape">
                    <wps:wsp>
                      <wps:cNvSpPr/>
                      <wps:spPr>
                        <a:xfrm>
                          <a:off x="0" y="0"/>
                          <a:ext cx="45719" cy="45719"/>
                        </a:xfrm>
                        <a:prstGeom prst="ellips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lipse 325" o:spid="_x0000_s1026" style="position:absolute;margin-left:214.95pt;margin-top:11.55pt;width:3.6pt;height:3.6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" fillcolor="#4f81bd" strokecolor="#385d8a" strokeweight="2pt"/>
            </w:pict>
          </mc:Fallback>
        </mc:AlternateContent>
      </w:r>
      <w:r w:rsidRPr="00B73F51">
        <w:rPr>
          <w:noProof/>
          <w:lang w:eastAsia="de-DE"/>
        </w:rPr>
        <mc:AlternateContent>
          <mc:Choice Requires="wps">
            <w:drawing>
              <wp:anchor distT="0" distB="0" distL="114300" distR="114300" simplePos="0" relativeHeight="251704320" behindDoc="0" locked="0" layoutInCell="1" allowOverlap="1" wp14:anchorId="32C8D4C6" wp14:editId="5D9771F1">
                <wp:simplePos x="0" y="0"/>
                <wp:positionH relativeFrom="column">
                  <wp:posOffset>1823666</wp:posOffset>
                </wp:positionH>
                <wp:positionV relativeFrom="paragraph">
                  <wp:posOffset>145617</wp:posOffset>
                </wp:positionV>
                <wp:extent cx="45719" cy="45719"/>
                <wp:effectExtent l="0" t="0" r="12065" b="12065"/>
                <wp:wrapNone/>
                <wp:docPr id="324" name="Ellipse 324"/>
                <wp:cNvGraphicFramePr/>
                <a:graphic xmlns:a="http://schemas.openxmlformats.org/drawingml/2006/main">
                  <a:graphicData uri="http://schemas.microsoft.com/office/word/2010/wordprocessingShape">
                    <wps:wsp>
                      <wps:cNvSpPr/>
                      <wps:spPr>
                        <a:xfrm>
                          <a:off x="0" y="0"/>
                          <a:ext cx="45719" cy="45719"/>
                        </a:xfrm>
                        <a:prstGeom prst="ellips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lipse 324" o:spid="_x0000_s1026" style="position:absolute;margin-left:143.6pt;margin-top:11.45pt;width:3.6pt;height:3.6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" fillcolor="#4f81bd" strokecolor="#385d8a" strokeweight="2pt"/>
            </w:pict>
          </mc:Fallback>
        </mc:AlternateContent>
      </w:r>
      <w:r w:rsidRPr="00B73F51">
        <w:rPr>
          <w:noProof/>
          <w:lang w:eastAsia="de-DE"/>
        </w:rPr>
        <mc:AlternateContent>
          <mc:Choice Requires="wps">
            <w:drawing>
              <wp:anchor distT="0" distB="0" distL="114300" distR="114300" simplePos="0" relativeHeight="251701248" behindDoc="0" locked="0" layoutInCell="1" allowOverlap="1" wp14:anchorId="15FB055E" wp14:editId="5A09A051">
                <wp:simplePos x="0" y="0"/>
                <wp:positionH relativeFrom="column">
                  <wp:posOffset>510716</wp:posOffset>
                </wp:positionH>
                <wp:positionV relativeFrom="paragraph">
                  <wp:posOffset>171455</wp:posOffset>
                </wp:positionV>
                <wp:extent cx="2887025" cy="0"/>
                <wp:effectExtent l="0" t="38100" r="46990" b="38100"/>
                <wp:wrapNone/>
                <wp:docPr id="196" name="Gerader Verbinder 196"/>
                <wp:cNvGraphicFramePr/>
                <a:graphic xmlns:a="http://schemas.openxmlformats.org/drawingml/2006/main">
                  <a:graphicData uri="http://schemas.microsoft.com/office/word/2010/wordprocessingShape">
                    <wps:wsp>
                      <wps:cNvCnPr/>
                      <wps:spPr>
                        <a:xfrm>
                          <a:off x="0" y="0"/>
                          <a:ext cx="2887025" cy="0"/>
                        </a:xfrm>
                        <a:prstGeom prst="line">
                          <a:avLst/>
                        </a:prstGeom>
                        <a:noFill/>
                        <a:ln w="76200" cap="flat" cmpd="sng" algn="ctr">
                          <a:solidFill>
                            <a:sysClr val="windowText" lastClr="000000"/>
                          </a:solidFill>
                          <a:prstDash val="solid"/>
                          <a:miter lim="800000"/>
                        </a:ln>
                        <a:effectLst/>
                      </wps:spPr>
                      <wps:bodyPr/>
                    </wps:wsp>
                  </a:graphicData>
                </a:graphic>
              </wp:anchor>
            </w:drawing>
          </mc:Choice>
          <mc:Fallback>
            <w:pict>
              <v:line id="Gerader Verbinder 196" o:spid="_x0000_s1026" style="position:absolute;z-index:251701248;visibility:visible;mso-wrap-style:square;mso-wrap-distance-left:9pt;mso-wrap-distance-top:0;mso-wrap-distance-right:9pt;mso-wrap-distance-bottom:0;mso-position-horizontal:absolute;mso-position-horizontal-relative:text;mso-position-vertical:absolute;mso-position-vertical-relative:text" from="40.2pt,13.5pt" to="267.5pt,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" strokecolor="windowText" strokeweight="6pt">
                <v:stroke joinstyle="miter"/>
              </v:line>
            </w:pict>
          </mc:Fallback>
        </mc:AlternateContent>
      </w:r>
    </w:p>
    <w:p w:rsidR="00B73F51" w:rsidRPr="00B73F51" w:rsidRDefault="00B73F51" w:rsidP="00B73F51">
      <w:r w:rsidRPr="00B73F51">
        <w:rPr>
          <w:noProof/>
          <w:lang w:eastAsia="de-DE"/>
        </w:rPr>
        <mc:AlternateContent>
          <mc:Choice Requires="wps">
            <w:drawing>
              <wp:anchor distT="0" distB="0" distL="114300" distR="114300" simplePos="0" relativeHeight="251703296" behindDoc="0" locked="0" layoutInCell="1" allowOverlap="1" wp14:anchorId="3E5833F8" wp14:editId="58CE8430">
                <wp:simplePos x="0" y="0"/>
                <wp:positionH relativeFrom="column">
                  <wp:posOffset>3264749</wp:posOffset>
                </wp:positionH>
                <wp:positionV relativeFrom="paragraph">
                  <wp:posOffset>84321</wp:posOffset>
                </wp:positionV>
                <wp:extent cx="415252" cy="171283"/>
                <wp:effectExtent l="0" t="0" r="23495" b="19685"/>
                <wp:wrapNone/>
                <wp:docPr id="203"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5252" cy="171283"/>
                        </a:xfrm>
                        <a:prstGeom prst="rect">
                          <a:avLst/>
                        </a:prstGeom>
                        <a:solidFill>
                          <a:srgbClr val="FFFFFF"/>
                        </a:solidFill>
                        <a:ln w="9525">
                          <a:solidFill>
                            <a:srgbClr val="000000"/>
                          </a:solidFill>
                          <a:miter lim="800000"/>
                          <a:headEnd/>
                          <a:tailEnd/>
                        </a:ln>
                      </wps:spPr>
                      <wps:txbx>
                        <w:txbxContent>
                          <w:p w:rsidR="00A812E7" w:rsidRPr="00A97BD4" w:rsidRDefault="00A812E7" w:rsidP="00B73F51">
                            <w:pPr>
                              <w:rPr>
                                <w:sz w:val="10"/>
                                <w:szCs w:val="10"/>
                              </w:rPr>
                            </w:pPr>
                            <w:r>
                              <w:rPr>
                                <w:sz w:val="10"/>
                                <w:szCs w:val="10"/>
                              </w:rPr>
                              <w:t>innen</w:t>
                            </w:r>
                          </w:p>
                        </w:txbxContent>
                      </wps:txbx>
                      <wps:bodyPr rot="0" vert="horz" wrap="square" lIns="91440" tIns="45720" rIns="91440" bIns="45720" anchor="t" anchorCtr="0">
                        <a:noAutofit/>
                      </wps:bodyPr>
                    </wps:wsp>
                  </a:graphicData>
                </a:graphic>
              </wp:anchor>
            </w:drawing>
          </mc:Choice>
          <mc:Fallback>
            <w:pict>
              <v:shape id="_x0000_s1131" type="#_x0000_t202" style="position:absolute;margin-left:257.05pt;margin-top:6.65pt;width:32.7pt;height:13.5pt;z-index:2517032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">
                <v:textbox>
                  <w:txbxContent>
                    <w:p w:rsidR="00A812E7" w:rsidRPr="00A97BD4" w:rsidRDefault="00A812E7" w:rsidP="00B73F51">
                      <w:pPr>
                        <w:rPr>
                          <w:sz w:val="10"/>
                          <w:szCs w:val="10"/>
                        </w:rPr>
                      </w:pPr>
                      <w:r>
                        <w:rPr>
                          <w:sz w:val="10"/>
                          <w:szCs w:val="10"/>
                        </w:rPr>
                        <w:t>innen</w:t>
                      </w:r>
                    </w:p>
                  </w:txbxContent>
                </v:textbox>
              </v:shape>
            </w:pict>
          </mc:Fallback>
        </mc:AlternateContent>
      </w:r>
    </w:p>
    <w:p w:rsidR="00B73F51" w:rsidRPr="00B73F51" w:rsidRDefault="00B73F51" w:rsidP="00B73F51"/>
    <w:p w:rsidR="00B73F51" w:rsidRPr="00B73F51" w:rsidRDefault="00B73F51" w:rsidP="00B73F51">
      <w:r w:rsidRPr="00B73F51">
        <w:rPr>
          <w:noProof/>
          <w:lang w:eastAsia="de-DE"/>
        </w:rPr>
        <mc:AlternateContent>
          <mc:Choice Requires="wps">
            <w:drawing>
              <wp:anchor distT="0" distB="0" distL="114300" distR="114300" simplePos="0" relativeHeight="251710464" behindDoc="0" locked="0" layoutInCell="1" allowOverlap="1" wp14:anchorId="05B21024" wp14:editId="1B21DB5E">
                <wp:simplePos x="0" y="0"/>
                <wp:positionH relativeFrom="column">
                  <wp:posOffset>928370</wp:posOffset>
                </wp:positionH>
                <wp:positionV relativeFrom="paragraph">
                  <wp:posOffset>3810</wp:posOffset>
                </wp:positionV>
                <wp:extent cx="1809115" cy="0"/>
                <wp:effectExtent l="0" t="76200" r="19685" b="95250"/>
                <wp:wrapNone/>
                <wp:docPr id="330" name="Gerade Verbindung mit Pfeil 330"/>
                <wp:cNvGraphicFramePr/>
                <a:graphic xmlns:a="http://schemas.openxmlformats.org/drawingml/2006/main">
                  <a:graphicData uri="http://schemas.microsoft.com/office/word/2010/wordprocessingShape">
                    <wps:wsp>
                      <wps:cNvCnPr/>
                      <wps:spPr>
                        <a:xfrm>
                          <a:off x="0" y="0"/>
                          <a:ext cx="1809115" cy="0"/>
                        </a:xfrm>
                        <a:prstGeom prst="straightConnector1">
                          <a:avLst/>
                        </a:prstGeom>
                        <a:noFill/>
                        <a:ln w="9525" cap="flat" cmpd="sng" algn="ctr">
                          <a:solidFill>
                            <a:srgbClr val="4F81BD">
                              <a:shade val="95000"/>
                              <a:satMod val="105000"/>
                            </a:srgbClr>
                          </a:solidFill>
                          <a:prstDash val="solid"/>
                          <a:tailEnd type="triangle"/>
                        </a:ln>
                        <a:effectLst/>
                      </wps:spPr>
                      <wps:bodyPr/>
                    </wps:wsp>
                  </a:graphicData>
                </a:graphic>
              </wp:anchor>
            </w:drawing>
          </mc:Choice>
          <mc:Fallback>
            <w:pict>
              <v:shape id="Gerade Verbindung mit Pfeil 330" o:spid="_x0000_s1026" type="#_x0000_t32" style="position:absolute;margin-left:73.1pt;margin-top:.3pt;width:142.45pt;height:0;z-index:2517104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" strokecolor="#4a7ebb">
                <v:stroke endarrow="block"/>
              </v:shape>
            </w:pict>
          </mc:Fallback>
        </mc:AlternateContent>
      </w:r>
    </w:p>
    <w:p w:rsidR="00B73F51" w:rsidRPr="00B73F51" w:rsidRDefault="00B73F51" w:rsidP="00B73F51">
      <w:r w:rsidRPr="00B73F51">
        <w:t>Zum Schluss müssen Sie das Produkt nur noch auf das gewünschte Endformat schne</w:t>
      </w:r>
      <w:r w:rsidRPr="00B73F51">
        <w:t>i</w:t>
      </w:r>
      <w:r w:rsidRPr="00B73F51">
        <w:t>den.</w:t>
      </w:r>
    </w:p>
    <w:p w:rsidR="00B73F51" w:rsidRPr="00B73F51" w:rsidRDefault="00B73F51" w:rsidP="00B73F51">
      <w:pPr>
        <w:framePr w:w="2041" w:hSpace="198" w:wrap="around" w:vAnchor="text" w:hAnchor="page" w:xAlign="right" w:y="1"/>
        <w:shd w:val="clear" w:color="auto" w:fill="D9D9D9" w:themeFill="background1" w:themeFillShade="D9"/>
        <w:jc w:val="both"/>
        <w:rPr>
          <w:sz w:val="18"/>
        </w:rPr>
      </w:pPr>
      <w:r w:rsidRPr="00B73F51">
        <w:rPr>
          <w:sz w:val="18"/>
        </w:rPr>
        <w:t>Skizze 4</w:t>
      </w:r>
    </w:p>
    <w:p w:rsidR="00B73F51" w:rsidRPr="00B73F51" w:rsidRDefault="00B73F51" w:rsidP="00B73F51">
      <w:pPr>
        <w:framePr w:w="2041" w:hSpace="198" w:wrap="around" w:vAnchor="text" w:hAnchor="page" w:xAlign="right" w:y="1"/>
        <w:shd w:val="clear" w:color="auto" w:fill="D9D9D9" w:themeFill="background1" w:themeFillShade="D9"/>
        <w:jc w:val="both"/>
        <w:rPr>
          <w:sz w:val="18"/>
        </w:rPr>
      </w:pPr>
      <w:r w:rsidRPr="00B73F51">
        <w:rPr>
          <w:sz w:val="18"/>
        </w:rPr>
        <w:t>Fadenrückstichheftung</w:t>
      </w:r>
    </w:p>
    <w:p w:rsidR="00B73F51" w:rsidRPr="00B73F51" w:rsidRDefault="00B73F51" w:rsidP="00B73F51">
      <w:pPr>
        <w:rPr>
          <w:rFonts w:asciiTheme="minorHAnsi" w:hAnsiTheme="minorHAnsi" w:cstheme="minorBidi"/>
          <w:sz w:val="22"/>
          <w:szCs w:val="22"/>
        </w:rPr>
      </w:pPr>
      <w:r w:rsidRPr="00B73F51">
        <w:rPr>
          <w:rFonts w:asciiTheme="minorHAnsi" w:hAnsiTheme="minorHAnsi" w:cstheme="minorBidi"/>
          <w:noProof/>
          <w:sz w:val="22"/>
          <w:szCs w:val="22"/>
          <w:lang w:eastAsia="de-DE"/>
        </w:rPr>
        <mc:AlternateContent>
          <mc:Choice Requires="wpg">
            <w:drawing>
              <wp:anchor distT="0" distB="0" distL="114300" distR="114300" simplePos="0" relativeHeight="251700224" behindDoc="0" locked="0" layoutInCell="1" allowOverlap="1" wp14:anchorId="7CE97804" wp14:editId="23AE2D9D">
                <wp:simplePos x="0" y="0"/>
                <wp:positionH relativeFrom="column">
                  <wp:posOffset>693766</wp:posOffset>
                </wp:positionH>
                <wp:positionV relativeFrom="paragraph">
                  <wp:posOffset>104140</wp:posOffset>
                </wp:positionV>
                <wp:extent cx="3187065" cy="1487170"/>
                <wp:effectExtent l="19050" t="0" r="32385" b="17780"/>
                <wp:wrapNone/>
                <wp:docPr id="211" name="Gruppieren 211"/>
                <wp:cNvGraphicFramePr/>
                <a:graphic xmlns:a="http://schemas.openxmlformats.org/drawingml/2006/main">
                  <a:graphicData uri="http://schemas.microsoft.com/office/word/2010/wordprocessingGroup">
                    <wpg:wgp>
                      <wpg:cNvGrpSpPr/>
                      <wpg:grpSpPr>
                        <a:xfrm>
                          <a:off x="0" y="0"/>
                          <a:ext cx="3187065" cy="1487170"/>
                          <a:chOff x="0" y="0"/>
                          <a:chExt cx="3187353" cy="1487401"/>
                        </a:xfrm>
                      </wpg:grpSpPr>
                      <wps:wsp>
                        <wps:cNvPr id="212" name="Trapezoid 212"/>
                        <wps:cNvSpPr/>
                        <wps:spPr>
                          <a:xfrm>
                            <a:off x="1535083" y="47856"/>
                            <a:ext cx="1652270" cy="1439545"/>
                          </a:xfrm>
                          <a:prstGeom prst="trapezoid">
                            <a:avLst/>
                          </a:prstGeom>
                          <a:solidFill>
                            <a:srgbClr val="5B9BD5">
                              <a:lumMod val="40000"/>
                              <a:lumOff val="60000"/>
                            </a:srgbClr>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3" name="Parallelogramm 213"/>
                        <wps:cNvSpPr/>
                        <wps:spPr>
                          <a:xfrm>
                            <a:off x="0" y="47856"/>
                            <a:ext cx="2821940" cy="1439545"/>
                          </a:xfrm>
                          <a:prstGeom prst="parallelogram">
                            <a:avLst/>
                          </a:prstGeom>
                          <a:solidFill>
                            <a:srgbClr val="5B9BD5"/>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4" name="Runde Klammer links 214"/>
                        <wps:cNvSpPr/>
                        <wps:spPr>
                          <a:xfrm rot="5400000">
                            <a:off x="1052944" y="-345613"/>
                            <a:ext cx="45085" cy="747395"/>
                          </a:xfrm>
                          <a:prstGeom prst="leftBracket">
                            <a:avLst/>
                          </a:prstGeom>
                          <a:noFill/>
                          <a:ln w="25400" cap="flat" cmpd="sng" algn="ctr">
                            <a:solidFill>
                              <a:srgbClr val="FF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5" name="Runde Klammer links 215"/>
                        <wps:cNvSpPr/>
                        <wps:spPr>
                          <a:xfrm rot="5400000">
                            <a:off x="1850967" y="-351155"/>
                            <a:ext cx="45085" cy="747395"/>
                          </a:xfrm>
                          <a:prstGeom prst="leftBracket">
                            <a:avLst/>
                          </a:prstGeom>
                          <a:noFill/>
                          <a:ln w="25400" cap="flat" cmpd="sng" algn="ctr">
                            <a:solidFill>
                              <a:srgbClr val="FF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6" name="Gerader Verbinder 216"/>
                        <wps:cNvCnPr/>
                        <wps:spPr>
                          <a:xfrm>
                            <a:off x="1451956" y="42314"/>
                            <a:ext cx="74295" cy="142875"/>
                          </a:xfrm>
                          <a:prstGeom prst="line">
                            <a:avLst/>
                          </a:prstGeom>
                          <a:noFill/>
                          <a:ln w="25400" cap="flat" cmpd="sng" algn="ctr">
                            <a:solidFill>
                              <a:srgbClr val="FF0000"/>
                            </a:solidFill>
                            <a:prstDash val="solid"/>
                            <a:miter lim="800000"/>
                          </a:ln>
                          <a:effectLst/>
                        </wps:spPr>
                        <wps:bodyPr/>
                      </wps:wsp>
                      <wps:wsp>
                        <wps:cNvPr id="218" name="Gerader Verbinder 218"/>
                        <wps:cNvCnPr/>
                        <wps:spPr>
                          <a:xfrm flipH="1">
                            <a:off x="1390996" y="36772"/>
                            <a:ext cx="109703" cy="146304"/>
                          </a:xfrm>
                          <a:prstGeom prst="line">
                            <a:avLst/>
                          </a:prstGeom>
                          <a:noFill/>
                          <a:ln w="25400" cap="flat" cmpd="sng" algn="ctr">
                            <a:solidFill>
                              <a:srgbClr val="FF0000"/>
                            </a:solidFill>
                            <a:prstDash val="solid"/>
                            <a:miter lim="800000"/>
                          </a:ln>
                          <a:effectLst/>
                        </wps:spPr>
                        <wps:bodyPr/>
                      </wps:wsp>
                      <wps:wsp>
                        <wps:cNvPr id="219" name="Runde Klammer links 219"/>
                        <wps:cNvSpPr/>
                        <wps:spPr>
                          <a:xfrm rot="16200000">
                            <a:off x="1451956" y="-705832"/>
                            <a:ext cx="45085" cy="1544955"/>
                          </a:xfrm>
                          <a:prstGeom prst="leftBracket">
                            <a:avLst/>
                          </a:prstGeom>
                          <a:noFill/>
                          <a:ln w="25400" cap="flat" cmpd="sng" algn="ctr">
                            <a:solidFill>
                              <a:srgbClr val="FF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uppieren 211" o:spid="_x0000_s1026" style="position:absolute;margin-left:54.65pt;margin-top:8.2pt;width:250.95pt;height:117.1pt;z-index:251700224" coordsize="31873,148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">
                <v:shape id="Trapezoid 212" o:spid="_x0000_s1027" style="position:absolute;left:15350;top:478;width:16523;height:14396;visibility:visible;mso-wrap-style:square;v-text-anchor:middle" coordsize="1652270,14395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2tR3MUA&#10;AADcAAAADwAAAGRycy9kb3ducmV2LnhtbESPQWvCQBSE70L/w/IKvYhuzEE0dZUqSOuhilHo9ZF9&#10;TUKyb8Puqum/dwuCx2FmvmEWq9604krO15YVTMYJCOLC6ppLBefTdjQD4QOyxtYyKfgjD6vly2CB&#10;mbY3PtI1D6WIEPYZKqhC6DIpfVGRQT+2HXH0fq0zGKJ0pdQObxFuWpkmyVQarDkuVNjRpqKiyS9G&#10;wU/zKYdOb9aHdL9z5+lcJ9vmW6m31/7jHUSgPjzDj/aXVpBOUvg/E4+AX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a1HcxQAAANwAAAAPAAAAAAAAAAAAAAAAAJgCAABkcnMv&#10;ZG93bnJldi54bWxQSwUGAAAAAAQABAD1AAAAigMAAAAA&#10;" path="m,1439545l359886,r932498,l1652270,1439545,,1439545xe" fillcolor="#bdd7ee" strokecolor="#41719c" strokeweight="1pt">
                  <v:stroke joinstyle="miter"/>
                  <v:path arrowok="t" o:connecttype="custom" o:connectlocs="0,1439545;359886,0;1292384,0;1652270,1439545;0,1439545" o:connectangles="0,0,0,0,0"/>
                </v:shape>
                <v:shape id="Parallelogramm 213" o:spid="_x0000_s1028" type="#_x0000_t7" style="position:absolute;top:478;width:28219;height:143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UvZd8UA&#10;AADcAAAADwAAAGRycy9kb3ducmV2LnhtbESPT2vCQBTE7wW/w/KE3nSTVKSkruIfpNKTjdrzI/ua&#10;hGbfrtltTL99tyD0OMzMb5jFajCt6KnzjWUF6TQBQVxa3XCl4HzaT55B+ICssbVMCn7Iw2o5elhg&#10;ru2N36kvQiUihH2OCuoQXC6lL2sy6KfWEUfv03YGQ5RdJXWHtwg3rcySZC4NNhwXanS0ran8Kr6N&#10;gmPvMv26m7uNP15mb9eLSZPyQ6nH8bB+ARFoCP/he/ugFWTpE/ydiUdAL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S9l3xQAAANwAAAAPAAAAAAAAAAAAAAAAAJgCAABkcnMv&#10;ZG93bnJldi54bWxQSwUGAAAAAAQABAD1AAAAigMAAAAA&#10;" adj="2755" fillcolor="#5b9bd5" strokecolor="#41719c" strokeweight="1pt"/>
                <v:shape id="Runde Klammer links 214" o:spid="_x0000_s1029" type="#_x0000_t85" style="position:absolute;left:10528;top:-3456;width:451;height:7474;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uEyfMQA&#10;AADcAAAADwAAAGRycy9kb3ducmV2LnhtbESPT4vCMBTE78J+h/AWvGnqH2SpRtkVBQ9e1L3s7W3z&#10;bIrNS22itn56Iwgeh5n5DTNbNLYUV6p94VjBoJ+AIM6cLjhX8HtY975A+ICssXRMClrysJh/dGaY&#10;anfjHV33IRcRwj5FBSaEKpXSZ4Ys+r6riKN3dLXFEGWdS13jLcJtKYdJMpEWC44LBitaGspO+4tV&#10;4PjOfn3ebU9t+fffJvyz2oyMUt3P5nsKIlAT3uFXe6MVDAdjeJ6JR0DO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7hMnzEAAAA3AAAAA8AAAAAAAAAAAAAAAAAmAIAAGRycy9k&#10;b3ducmV2LnhtbFBLBQYAAAAABAAEAPUAAACJAwAAAAA=&#10;" adj="109" strokecolor="red" strokeweight="2pt">
                  <v:stroke joinstyle="miter"/>
                </v:shape>
                <v:shape id="Runde Klammer links 215" o:spid="_x0000_s1030" type="#_x0000_t85" style="position:absolute;left:18510;top:-3512;width:450;height:7474;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a2X58MA&#10;AADcAAAADwAAAGRycy9kb3ducmV2LnhtbESPQYvCMBSE78L+h/AWvGmqoizVKLui4MGLupe9vW2e&#10;TbF5qU3U1l9vBMHjMDPfMLNFY0txpdoXjhUM+gkI4szpgnMFv4d17wuED8gaS8ekoCUPi/lHZ4ap&#10;djfe0XUfchEh7FNUYEKoUil9Zsii77uKOHpHV1sMUda51DXeItyWcpgkE2mx4LhgsKKloey0v1gF&#10;ju/s1+fd9tSWf/9twj+rzcgo1f1svqcgAjXhHX61N1rBcDCG55l4BOT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a2X58MAAADcAAAADwAAAAAAAAAAAAAAAACYAgAAZHJzL2Rv&#10;d25yZXYueG1sUEsFBgAAAAAEAAQA9QAAAIgDAAAAAA==&#10;" adj="109" strokecolor="red" strokeweight="2pt">
                  <v:stroke joinstyle="miter"/>
                </v:shape>
                <v:line id="Gerader Verbinder 216" o:spid="_x0000_s1031" style="position:absolute;visibility:visible;mso-wrap-style:square" from="14519,423" to="15262,18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BFBWr4AAADcAAAADwAAAGRycy9kb3ducmV2LnhtbESPzQrCMBCE74LvEFbwZlNFilSjiCjo&#10;Sfx5gKVZ22KzqU209e2NIHgcZuYbZrHqTCVe1LjSsoJxFIMgzqwuOVdwvexGMxDOI2usLJOCNzlY&#10;Lfu9Babatnyi19nnIkDYpaig8L5OpXRZQQZdZGvi4N1sY9AH2eRSN9gGuKnkJI4TabDksFBgTZuC&#10;svv5aRRsk8ORafbuNvaB/DDTw73FWqnhoFvPQXjq/D/8a++1gsk4ge+ZcATk8gM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C4EUFavgAAANwAAAAPAAAAAAAAAAAAAAAAAKEC&#10;AABkcnMvZG93bnJldi54bWxQSwUGAAAAAAQABAD5AAAAjAMAAAAA&#10;" strokecolor="red" strokeweight="2pt">
                  <v:stroke joinstyle="miter"/>
                </v:line>
                <v:line id="Gerader Verbinder 218" o:spid="_x0000_s1032" style="position:absolute;flip:x;visibility:visible;mso-wrap-style:square" from="13909,367" to="15006,18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" strokecolor="red" strokeweight="2pt">
                  <v:stroke joinstyle="miter"/>
                </v:line>
                <v:shape id="Runde Klammer links 219" o:spid="_x0000_s1033" type="#_x0000_t85" style="position:absolute;left:14520;top:-7059;width:450;height:15449;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fDOpMMA&#10;AADcAAAADwAAAGRycy9kb3ducmV2LnhtbESPQWsCMRSE70L/Q3hCb5pVSq1bo0ixoHhS2/tj89xd&#10;3bwsyVPXf98UBI/DzHzDzBada9SVQqw9GxgNM1DEhbc1lwZ+Dt+DD1BRkC02nsnAnSIs5i+9GebW&#10;33hH172UKkE45migEmlzrWNRkcM49C1x8o4+OJQkQ6ltwFuCu0aPs+xdO6w5LVTY0ldFxXl/cQYm&#10;v83yfgor2Vh7ltNm6t+2u7Uxr/1u+QlKqJNn+NFeWwPj0RT+z6QjoO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fDOpMMAAADcAAAADwAAAAAAAAAAAAAAAACYAgAAZHJzL2Rv&#10;d25yZXYueG1sUEsFBgAAAAAEAAQA9QAAAIgDAAAAAA==&#10;" adj="53" strokecolor="red" strokeweight="2pt">
                  <v:stroke joinstyle="miter"/>
                </v:shape>
              </v:group>
            </w:pict>
          </mc:Fallback>
        </mc:AlternateContent>
      </w: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spacing w:line="240" w:lineRule="exact"/>
        <w:rPr>
          <w:rFonts w:asciiTheme="minorHAnsi" w:hAnsiTheme="minorHAnsi" w:cstheme="minorBidi"/>
          <w:sz w:val="22"/>
          <w:szCs w:val="22"/>
        </w:rPr>
      </w:pPr>
      <w:r w:rsidRPr="00B73F51">
        <w:br w:type="page"/>
      </w:r>
    </w:p>
    <w:p w:rsidR="00B73F51" w:rsidRPr="00B73F51" w:rsidRDefault="00B73F51" w:rsidP="00B36168">
      <w:pPr>
        <w:pStyle w:val="berschrift3"/>
      </w:pPr>
      <w:r w:rsidRPr="00B73F51">
        <w:rPr>
          <w:noProof/>
          <w:sz w:val="24"/>
        </w:rPr>
        <w:lastRenderedPageBreak/>
        <w:drawing>
          <wp:anchor distT="0" distB="0" distL="114300" distR="114300" simplePos="0" relativeHeight="251757568" behindDoc="0" locked="0" layoutInCell="0" allowOverlap="1" wp14:anchorId="6C1892C2" wp14:editId="05C31B8F">
            <wp:simplePos x="0" y="0"/>
            <wp:positionH relativeFrom="rightMargin">
              <wp:posOffset>107950</wp:posOffset>
            </wp:positionH>
            <wp:positionV relativeFrom="paragraph">
              <wp:posOffset>-39353</wp:posOffset>
            </wp:positionV>
            <wp:extent cx="345440" cy="323850"/>
            <wp:effectExtent l="0" t="0" r="0" b="0"/>
            <wp:wrapNone/>
            <wp:docPr id="229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3F51">
        <w:t>Arbeitsablaufplan Fadenrückstichheftung</w:t>
      </w:r>
    </w:p>
    <w:p w:rsidR="00B73F51" w:rsidRDefault="00B73F51" w:rsidP="008F1F5C">
      <w:pPr>
        <w:pStyle w:val="AufgabeEbene1"/>
        <w:numPr>
          <w:ilvl w:val="0"/>
          <w:numId w:val="32"/>
        </w:numPr>
      </w:pPr>
      <w:r w:rsidRPr="00B73F51">
        <w:t>Bringen Sie die Arbeitsschritte in die richtige Reihenfolge</w:t>
      </w:r>
    </w:p>
    <w:p w:rsidR="00470D61" w:rsidRPr="00470D61" w:rsidRDefault="00470D61" w:rsidP="00470D61">
      <w:pPr>
        <w:pStyle w:val="AufgabeText"/>
      </w:pPr>
    </w:p>
    <w:p w:rsidR="00B73F51" w:rsidRPr="00B73F51" w:rsidRDefault="00B73F51" w:rsidP="00B73F51">
      <w:r w:rsidRPr="00B73F51">
        <w:t>___</w:t>
      </w:r>
      <w:r w:rsidRPr="00B73F51">
        <w:tab/>
        <w:t xml:space="preserve">Endbeschnitt an </w:t>
      </w:r>
      <w:r w:rsidR="002D324E">
        <w:t>drei Seiten</w:t>
      </w:r>
      <w:r w:rsidRPr="00B73F51">
        <w:t xml:space="preserve"> </w:t>
      </w:r>
    </w:p>
    <w:p w:rsidR="00B73F51" w:rsidRPr="00B73F51" w:rsidRDefault="00B73F51" w:rsidP="00B73F51"/>
    <w:p w:rsidR="00B73F51" w:rsidRPr="00B73F51" w:rsidRDefault="00470D61" w:rsidP="00B73F51">
      <w:r>
        <w:t>___</w:t>
      </w:r>
      <w:r>
        <w:tab/>
        <w:t>Rillen und U</w:t>
      </w:r>
      <w:r w:rsidR="00B73F51" w:rsidRPr="00B73F51">
        <w:t>mlegen des Umschlages</w:t>
      </w:r>
    </w:p>
    <w:p w:rsidR="00B73F51" w:rsidRPr="00B73F51" w:rsidRDefault="00B73F51" w:rsidP="00B73F51"/>
    <w:p w:rsidR="00B73F51" w:rsidRPr="00B73F51" w:rsidRDefault="00470D61" w:rsidP="00B73F51">
      <w:r>
        <w:t>___</w:t>
      </w:r>
      <w:r>
        <w:tab/>
      </w:r>
      <w:r w:rsidR="00B73F51" w:rsidRPr="00B73F51">
        <w:t xml:space="preserve">Falzen der Inhaltbogen </w:t>
      </w:r>
    </w:p>
    <w:p w:rsidR="00B73F51" w:rsidRPr="00B73F51" w:rsidRDefault="00B73F51" w:rsidP="00B73F51"/>
    <w:p w:rsidR="00B73F51" w:rsidRPr="00B73F51" w:rsidRDefault="00470D61" w:rsidP="00B73F51">
      <w:r>
        <w:t>___</w:t>
      </w:r>
      <w:r>
        <w:tab/>
      </w:r>
      <w:r w:rsidR="00B73F51" w:rsidRPr="00B73F51">
        <w:t>Vorstechen des zusammengetragenen Block</w:t>
      </w:r>
      <w:r>
        <w:t>s</w:t>
      </w:r>
      <w:r w:rsidR="00B73F51" w:rsidRPr="00B73F51">
        <w:t xml:space="preserve"> durch den Rücken</w:t>
      </w:r>
    </w:p>
    <w:p w:rsidR="00B73F51" w:rsidRPr="00B73F51" w:rsidRDefault="00B73F51" w:rsidP="00B73F51"/>
    <w:p w:rsidR="00B73F51" w:rsidRPr="00B73F51" w:rsidRDefault="00470D61" w:rsidP="00B73F51">
      <w:r>
        <w:t>___</w:t>
      </w:r>
      <w:r>
        <w:tab/>
        <w:t>i</w:t>
      </w:r>
      <w:r w:rsidR="00B73F51" w:rsidRPr="00B73F51">
        <w:t xml:space="preserve">neinandergestecktes zusammentragen des Inhaltes und Umschlags </w:t>
      </w:r>
    </w:p>
    <w:p w:rsidR="00B73F51" w:rsidRPr="00B73F51" w:rsidRDefault="00B73F51" w:rsidP="00B73F51"/>
    <w:p w:rsidR="00B73F51" w:rsidRPr="00B73F51" w:rsidRDefault="00470D61" w:rsidP="00B73F51">
      <w:r>
        <w:t>___</w:t>
      </w:r>
      <w:r>
        <w:tab/>
      </w:r>
      <w:r w:rsidR="00B73F51" w:rsidRPr="00B73F51">
        <w:t>Qualitätskontrolle der fertigen Broschur</w:t>
      </w:r>
    </w:p>
    <w:p w:rsidR="00B73F51" w:rsidRPr="00B73F51" w:rsidRDefault="00B73F51" w:rsidP="00B73F51"/>
    <w:p w:rsidR="00B73F51" w:rsidRPr="00B73F51" w:rsidRDefault="00470D61" w:rsidP="00B73F51">
      <w:r>
        <w:t>___</w:t>
      </w:r>
      <w:r>
        <w:tab/>
      </w:r>
      <w:r w:rsidR="00B73F51" w:rsidRPr="00B73F51">
        <w:t xml:space="preserve">Heften des vorgestochenen Blocks mit einem Faden </w:t>
      </w:r>
    </w:p>
    <w:p w:rsidR="00B73F51" w:rsidRPr="00B73F51" w:rsidRDefault="00B73F51" w:rsidP="00B73F51"/>
    <w:p w:rsidR="00B73F51" w:rsidRPr="00B73F51" w:rsidRDefault="00B73F51" w:rsidP="00B73F51"/>
    <w:p w:rsidR="00B73F51" w:rsidRPr="00B73F51" w:rsidRDefault="00B73F51" w:rsidP="00B73F51"/>
    <w:p w:rsidR="00B73F51" w:rsidRPr="00B73F51" w:rsidRDefault="00B73F51" w:rsidP="00B73F51"/>
    <w:p w:rsidR="00B73F51" w:rsidRPr="00B73F51" w:rsidRDefault="00B73F51" w:rsidP="00B73F51"/>
    <w:p w:rsidR="00B73F51" w:rsidRPr="00B73F51" w:rsidRDefault="00B73F51" w:rsidP="00B73F51"/>
    <w:p w:rsidR="00B73F51" w:rsidRPr="00B73F51" w:rsidRDefault="00B73F51" w:rsidP="00B73F51"/>
    <w:p w:rsidR="00B36168" w:rsidRDefault="00B36168">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B36168" w:rsidRPr="00B51DE9" w:rsidTr="00B36168">
        <w:trPr>
          <w:trHeight w:val="523"/>
        </w:trPr>
        <w:tc>
          <w:tcPr>
            <w:tcW w:w="3119" w:type="dxa"/>
            <w:tcBorders>
              <w:left w:val="single" w:sz="4" w:space="0" w:color="auto"/>
              <w:bottom w:val="single" w:sz="4" w:space="0" w:color="auto"/>
              <w:right w:val="single" w:sz="4" w:space="0" w:color="auto"/>
            </w:tcBorders>
            <w:shd w:val="clear" w:color="auto" w:fill="D9D9D9"/>
            <w:hideMark/>
          </w:tcPr>
          <w:p w:rsidR="00B36168" w:rsidRDefault="00B36168" w:rsidP="001D2E49">
            <w:pPr>
              <w:pStyle w:val="Tabelle6pt"/>
              <w:rPr>
                <w:color w:val="000000"/>
              </w:rPr>
            </w:pPr>
            <w:r>
              <w:lastRenderedPageBreak/>
              <w:br w:type="page"/>
              <w:t>Lernfeld</w:t>
            </w:r>
          </w:p>
          <w:p w:rsidR="00B36168" w:rsidRDefault="00B36168" w:rsidP="001D2E49">
            <w:pPr>
              <w:pStyle w:val="TabelleKopflinks"/>
            </w:pPr>
            <w:r>
              <w:t>LF 4</w:t>
            </w:r>
          </w:p>
        </w:tc>
        <w:tc>
          <w:tcPr>
            <w:tcW w:w="4229" w:type="dxa"/>
            <w:tcBorders>
              <w:left w:val="single" w:sz="4" w:space="0" w:color="auto"/>
              <w:bottom w:val="single" w:sz="4" w:space="0" w:color="auto"/>
              <w:right w:val="single" w:sz="4" w:space="0" w:color="auto"/>
            </w:tcBorders>
            <w:shd w:val="clear" w:color="auto" w:fill="D9D9D9"/>
          </w:tcPr>
          <w:p w:rsidR="00B36168" w:rsidRPr="00B73F51" w:rsidRDefault="00B36168" w:rsidP="001D2E49">
            <w:pPr>
              <w:spacing w:before="40" w:after="60" w:line="160" w:lineRule="exact"/>
              <w:rPr>
                <w:color w:val="000000"/>
                <w:sz w:val="12"/>
              </w:rPr>
            </w:pPr>
            <w:r w:rsidRPr="00B73F51">
              <w:rPr>
                <w:sz w:val="12"/>
              </w:rPr>
              <w:t>Titel</w:t>
            </w:r>
          </w:p>
          <w:p w:rsidR="00B36168" w:rsidRPr="00B73F51" w:rsidRDefault="00B36168" w:rsidP="001D2E49">
            <w:pPr>
              <w:rPr>
                <w:b/>
              </w:rPr>
            </w:pPr>
            <w:r w:rsidRPr="00B73F51">
              <w:rPr>
                <w:b/>
              </w:rPr>
              <w:t xml:space="preserve">Herstellen einer Fadenrückstichheftung für die </w:t>
            </w:r>
            <w:proofErr w:type="spellStart"/>
            <w:r w:rsidRPr="00B73F51">
              <w:rPr>
                <w:b/>
              </w:rPr>
              <w:t>Broschurenmusterbox</w:t>
            </w:r>
            <w:proofErr w:type="spellEnd"/>
          </w:p>
        </w:tc>
        <w:tc>
          <w:tcPr>
            <w:tcW w:w="188" w:type="dxa"/>
            <w:vMerge w:val="restart"/>
            <w:tcBorders>
              <w:top w:val="nil"/>
              <w:left w:val="single" w:sz="4" w:space="0" w:color="auto"/>
              <w:bottom w:val="nil"/>
              <w:right w:val="single" w:sz="4" w:space="0" w:color="auto"/>
            </w:tcBorders>
            <w:shd w:val="clear" w:color="auto" w:fill="FFFFFF"/>
          </w:tcPr>
          <w:p w:rsidR="00B36168" w:rsidRPr="00B73F51" w:rsidRDefault="00B36168" w:rsidP="001D2E49"/>
        </w:tc>
        <w:tc>
          <w:tcPr>
            <w:tcW w:w="2103" w:type="dxa"/>
            <w:tcBorders>
              <w:top w:val="single" w:sz="4" w:space="0" w:color="auto"/>
              <w:left w:val="single" w:sz="4" w:space="0" w:color="auto"/>
              <w:bottom w:val="single" w:sz="4" w:space="0" w:color="auto"/>
              <w:right w:val="single" w:sz="4" w:space="0" w:color="auto"/>
            </w:tcBorders>
            <w:shd w:val="clear" w:color="auto" w:fill="D9D9D9"/>
          </w:tcPr>
          <w:p w:rsidR="00B36168" w:rsidRPr="00B73F51" w:rsidRDefault="00B36168" w:rsidP="001D2E49">
            <w:pPr>
              <w:spacing w:before="40" w:after="60" w:line="160" w:lineRule="exact"/>
              <w:rPr>
                <w:sz w:val="12"/>
              </w:rPr>
            </w:pPr>
          </w:p>
          <w:p w:rsidR="00B36168" w:rsidRPr="00B73F51" w:rsidRDefault="00B36168" w:rsidP="001D2E49">
            <w:pPr>
              <w:jc w:val="center"/>
              <w:rPr>
                <w:rFonts w:eastAsia="Times New Roman" w:cs="Times New Roman"/>
                <w:b/>
                <w:lang w:eastAsia="de-DE"/>
              </w:rPr>
            </w:pPr>
            <w:r w:rsidRPr="00B73F51">
              <w:rPr>
                <w:rFonts w:eastAsia="Times New Roman" w:cs="Times New Roman"/>
                <w:b/>
                <w:lang w:eastAsia="de-DE"/>
              </w:rPr>
              <w:t>Drucktechnik</w:t>
            </w:r>
          </w:p>
          <w:p w:rsidR="00B36168" w:rsidRPr="00B73F51" w:rsidRDefault="00443964" w:rsidP="001D2E49">
            <w:pPr>
              <w:jc w:val="center"/>
              <w:rPr>
                <w:rFonts w:eastAsia="Calibri" w:cs="Times New Roman"/>
                <w:b/>
                <w:lang w:eastAsia="de-DE"/>
              </w:rPr>
            </w:pPr>
            <w:r>
              <w:rPr>
                <w:rFonts w:eastAsia="Times New Roman" w:cs="Times New Roman"/>
                <w:b/>
                <w:lang w:eastAsia="de-DE"/>
              </w:rPr>
              <w:t>DR0</w:t>
            </w:r>
            <w:r w:rsidR="00B36168" w:rsidRPr="00B73F51">
              <w:rPr>
                <w:rFonts w:eastAsia="Times New Roman" w:cs="Times New Roman"/>
                <w:b/>
                <w:lang w:eastAsia="de-DE"/>
              </w:rPr>
              <w:t>4.03.03</w:t>
            </w:r>
          </w:p>
        </w:tc>
      </w:tr>
      <w:tr w:rsidR="00B36168" w:rsidRPr="00B51DE9" w:rsidTr="001D2E49">
        <w:tc>
          <w:tcPr>
            <w:tcW w:w="7348" w:type="dxa"/>
            <w:gridSpan w:val="2"/>
            <w:tcBorders>
              <w:left w:val="single" w:sz="4" w:space="0" w:color="auto"/>
              <w:bottom w:val="single" w:sz="4" w:space="0" w:color="auto"/>
              <w:right w:val="single" w:sz="4" w:space="0" w:color="auto"/>
            </w:tcBorders>
            <w:hideMark/>
          </w:tcPr>
          <w:p w:rsidR="00B36168" w:rsidRPr="004B658C" w:rsidRDefault="00B36168" w:rsidP="001D2E49">
            <w:pPr>
              <w:pStyle w:val="Tabelle6pt"/>
            </w:pPr>
            <w:r>
              <w:t>Kompetenzbereiche:</w:t>
            </w:r>
          </w:p>
          <w:p w:rsidR="00B36168" w:rsidRPr="00B73F51" w:rsidRDefault="00B36168" w:rsidP="008F1F5C">
            <w:pPr>
              <w:numPr>
                <w:ilvl w:val="0"/>
                <w:numId w:val="5"/>
              </w:numPr>
              <w:ind w:left="227" w:hanging="170"/>
              <w:rPr>
                <w:sz w:val="16"/>
              </w:rPr>
            </w:pPr>
            <w:r w:rsidRPr="00B73F51">
              <w:rPr>
                <w:sz w:val="16"/>
              </w:rPr>
              <w:t xml:space="preserve">Ich kann Kundenmuster unter Verwendung geeigneter </w:t>
            </w:r>
            <w:r w:rsidR="00D24461">
              <w:rPr>
                <w:sz w:val="16"/>
              </w:rPr>
              <w:t>Werkstoffe herstellen.</w:t>
            </w:r>
          </w:p>
          <w:p w:rsidR="00B36168" w:rsidRPr="00B73F51" w:rsidRDefault="00B36168" w:rsidP="008F1F5C">
            <w:pPr>
              <w:numPr>
                <w:ilvl w:val="0"/>
                <w:numId w:val="5"/>
              </w:numPr>
              <w:ind w:left="227" w:hanging="170"/>
              <w:rPr>
                <w:sz w:val="16"/>
              </w:rPr>
            </w:pPr>
            <w:r w:rsidRPr="00B73F51">
              <w:rPr>
                <w:sz w:val="16"/>
              </w:rPr>
              <w:t xml:space="preserve">Ich kann die richtigen Werkzeuge und Geräte für verschiedene </w:t>
            </w:r>
            <w:r w:rsidR="00D24461">
              <w:rPr>
                <w:sz w:val="16"/>
              </w:rPr>
              <w:t>Arbeitstechniken auswählen.</w:t>
            </w:r>
          </w:p>
          <w:p w:rsidR="00B36168" w:rsidRDefault="00B36168" w:rsidP="001D2E49">
            <w:pPr>
              <w:pStyle w:val="Kopf8ptafz"/>
              <w:numPr>
                <w:ilvl w:val="0"/>
                <w:numId w:val="0"/>
              </w:numPr>
              <w:ind w:left="227" w:hanging="170"/>
            </w:pPr>
          </w:p>
        </w:tc>
        <w:tc>
          <w:tcPr>
            <w:tcW w:w="188" w:type="dxa"/>
            <w:vMerge/>
            <w:tcBorders>
              <w:left w:val="single" w:sz="4" w:space="0" w:color="auto"/>
              <w:bottom w:val="nil"/>
              <w:right w:val="nil"/>
            </w:tcBorders>
            <w:vAlign w:val="center"/>
            <w:hideMark/>
          </w:tcPr>
          <w:p w:rsidR="00B36168" w:rsidRDefault="00B36168" w:rsidP="001D2E49">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B36168" w:rsidRPr="00B51DE9" w:rsidTr="001D2E49">
              <w:trPr>
                <w:trHeight w:val="284"/>
              </w:trPr>
              <w:tc>
                <w:tcPr>
                  <w:tcW w:w="2090" w:type="dxa"/>
                  <w:shd w:val="clear" w:color="auto" w:fill="D9D9D9" w:themeFill="background1" w:themeFillShade="D9"/>
                </w:tcPr>
                <w:p w:rsidR="00B36168" w:rsidRPr="00B51DE9" w:rsidRDefault="00B36168" w:rsidP="001D2E49">
                  <w:pPr>
                    <w:pStyle w:val="TabelleKopfmitte"/>
                  </w:pPr>
                  <w:r w:rsidRPr="00B51DE9">
                    <w:t>L</w:t>
                  </w:r>
                  <w:r>
                    <w:t>ösung</w:t>
                  </w:r>
                </w:p>
              </w:tc>
            </w:tr>
          </w:tbl>
          <w:p w:rsidR="00B36168" w:rsidRPr="00B51DE9" w:rsidRDefault="00B36168" w:rsidP="001D2E49"/>
        </w:tc>
      </w:tr>
    </w:tbl>
    <w:p w:rsidR="00B73F51" w:rsidRPr="00B73F51" w:rsidRDefault="00B73F51" w:rsidP="00B36168">
      <w:pPr>
        <w:pStyle w:val="berschrift4"/>
      </w:pPr>
      <w:r w:rsidRPr="00B73F51">
        <w:t>Lösungsvorschlag</w:t>
      </w:r>
    </w:p>
    <w:p w:rsidR="00B73F51" w:rsidRPr="00B73F51" w:rsidRDefault="00B73F51" w:rsidP="00B73F51">
      <w:r w:rsidRPr="00B73F51">
        <w:t>1. Falzen der Inhaltbogen</w:t>
      </w:r>
    </w:p>
    <w:p w:rsidR="00B73F51" w:rsidRPr="00B73F51" w:rsidRDefault="00470D61" w:rsidP="00B73F51">
      <w:r>
        <w:t>2. Rillen und U</w:t>
      </w:r>
      <w:r w:rsidR="00B73F51" w:rsidRPr="00B73F51">
        <w:t>mlegen des Umschlages</w:t>
      </w:r>
    </w:p>
    <w:p w:rsidR="00B73F51" w:rsidRPr="00B73F51" w:rsidRDefault="00470D61" w:rsidP="00B73F51">
      <w:r>
        <w:t>3. i</w:t>
      </w:r>
      <w:r w:rsidR="00B73F51" w:rsidRPr="00B73F51">
        <w:t>neinandergestecktes zusammentragen des Inhaltes und Umschlags</w:t>
      </w:r>
    </w:p>
    <w:p w:rsidR="00B73F51" w:rsidRPr="00B73F51" w:rsidRDefault="00B73F51" w:rsidP="00B73F51">
      <w:r w:rsidRPr="00B73F51">
        <w:t>4. Vorstechen des zusammengetragenen Block</w:t>
      </w:r>
      <w:r w:rsidR="00470D61">
        <w:t>s</w:t>
      </w:r>
      <w:r w:rsidRPr="00B73F51">
        <w:t xml:space="preserve"> durch den Rücken</w:t>
      </w:r>
    </w:p>
    <w:p w:rsidR="00B73F51" w:rsidRPr="00B73F51" w:rsidRDefault="00B73F51" w:rsidP="00B73F51">
      <w:r w:rsidRPr="00B73F51">
        <w:t>5. Heften des vorgestochenen Blocks mit einem Faden</w:t>
      </w:r>
    </w:p>
    <w:p w:rsidR="00B73F51" w:rsidRPr="00B73F51" w:rsidRDefault="00B73F51" w:rsidP="00B73F51">
      <w:r w:rsidRPr="00B73F51">
        <w:t xml:space="preserve">6. Endbeschnitt an </w:t>
      </w:r>
      <w:r w:rsidR="002D324E">
        <w:t>drei Seiten</w:t>
      </w:r>
    </w:p>
    <w:p w:rsidR="00B73F51" w:rsidRPr="00B73F51" w:rsidRDefault="00B73F51" w:rsidP="00B73F51">
      <w:r w:rsidRPr="00B73F51">
        <w:t>7. Qualitätskontrolle der fertigen Broschur</w:t>
      </w:r>
    </w:p>
    <w:p w:rsidR="00B73F51" w:rsidRPr="00B73F51" w:rsidRDefault="00B73F51" w:rsidP="00B73F51">
      <w:pPr>
        <w:rPr>
          <w:rFonts w:asciiTheme="minorHAnsi" w:hAnsiTheme="minorHAnsi" w:cstheme="minorBidi"/>
          <w:sz w:val="22"/>
          <w:szCs w:val="22"/>
        </w:rPr>
      </w:pPr>
    </w:p>
    <w:p w:rsidR="00B73F51" w:rsidRPr="00B73F51" w:rsidRDefault="00B73F51" w:rsidP="00B73F51">
      <w:pPr>
        <w:spacing w:line="240" w:lineRule="exact"/>
        <w:rPr>
          <w:rFonts w:asciiTheme="minorHAnsi" w:hAnsiTheme="minorHAnsi" w:cstheme="minorBidi"/>
          <w:sz w:val="22"/>
          <w:szCs w:val="22"/>
        </w:rPr>
      </w:pPr>
      <w:r w:rsidRPr="00B73F51">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B73F51" w:rsidRPr="00B73F51" w:rsidTr="00B73F51">
        <w:trPr>
          <w:trHeight w:val="523"/>
        </w:trPr>
        <w:tc>
          <w:tcPr>
            <w:tcW w:w="3119" w:type="dxa"/>
            <w:tcBorders>
              <w:left w:val="single" w:sz="4" w:space="0" w:color="auto"/>
              <w:bottom w:val="single" w:sz="4" w:space="0" w:color="auto"/>
              <w:right w:val="single" w:sz="4" w:space="0" w:color="auto"/>
            </w:tcBorders>
            <w:shd w:val="clear" w:color="auto" w:fill="D9D9D9"/>
            <w:hideMark/>
          </w:tcPr>
          <w:p w:rsidR="00B73F51" w:rsidRPr="00B73F51" w:rsidRDefault="00B73F51" w:rsidP="00B73F51">
            <w:pPr>
              <w:spacing w:before="40" w:after="60" w:line="160" w:lineRule="exact"/>
              <w:rPr>
                <w:color w:val="000000"/>
                <w:sz w:val="12"/>
              </w:rPr>
            </w:pPr>
            <w:r w:rsidRPr="00B73F51">
              <w:rPr>
                <w:sz w:val="12"/>
              </w:rPr>
              <w:lastRenderedPageBreak/>
              <w:br w:type="page"/>
              <w:t>Lernfeld</w:t>
            </w:r>
          </w:p>
          <w:p w:rsidR="00B73F51" w:rsidRPr="00B73F51" w:rsidRDefault="00B73F51" w:rsidP="00B73F51">
            <w:pPr>
              <w:rPr>
                <w:b/>
              </w:rPr>
            </w:pPr>
            <w:r w:rsidRPr="00B73F51">
              <w:rPr>
                <w:b/>
              </w:rPr>
              <w:t>LF 4</w:t>
            </w:r>
          </w:p>
        </w:tc>
        <w:tc>
          <w:tcPr>
            <w:tcW w:w="4229" w:type="dxa"/>
            <w:gridSpan w:val="2"/>
            <w:tcBorders>
              <w:left w:val="single" w:sz="4" w:space="0" w:color="auto"/>
              <w:bottom w:val="single" w:sz="4" w:space="0" w:color="auto"/>
              <w:right w:val="single" w:sz="4" w:space="0" w:color="auto"/>
            </w:tcBorders>
            <w:shd w:val="clear" w:color="auto" w:fill="D9D9D9"/>
            <w:hideMark/>
          </w:tcPr>
          <w:p w:rsidR="00B73F51" w:rsidRPr="00B73F51" w:rsidRDefault="00B73F51" w:rsidP="00B73F51">
            <w:pPr>
              <w:spacing w:before="40" w:after="60" w:line="160" w:lineRule="exact"/>
              <w:rPr>
                <w:color w:val="000000"/>
                <w:sz w:val="12"/>
              </w:rPr>
            </w:pPr>
            <w:r w:rsidRPr="00B73F51">
              <w:rPr>
                <w:sz w:val="12"/>
              </w:rPr>
              <w:t>Titel</w:t>
            </w:r>
          </w:p>
          <w:p w:rsidR="00B73F51" w:rsidRPr="00B73F51" w:rsidRDefault="00B73F51" w:rsidP="00B73F51">
            <w:pPr>
              <w:rPr>
                <w:b/>
              </w:rPr>
            </w:pPr>
            <w:r w:rsidRPr="00B73F51">
              <w:rPr>
                <w:b/>
              </w:rPr>
              <w:t xml:space="preserve">Herstellen einer klebegebundene Broschur für die </w:t>
            </w:r>
            <w:proofErr w:type="spellStart"/>
            <w:r w:rsidRPr="00B73F51">
              <w:rPr>
                <w:b/>
              </w:rPr>
              <w:t>Broschurenmusterbox</w:t>
            </w:r>
            <w:proofErr w:type="spellEnd"/>
          </w:p>
        </w:tc>
        <w:tc>
          <w:tcPr>
            <w:tcW w:w="188" w:type="dxa"/>
            <w:vMerge w:val="restart"/>
            <w:tcBorders>
              <w:top w:val="nil"/>
              <w:left w:val="single" w:sz="4" w:space="0" w:color="auto"/>
              <w:bottom w:val="nil"/>
              <w:right w:val="single" w:sz="4" w:space="0" w:color="auto"/>
            </w:tcBorders>
            <w:shd w:val="clear" w:color="auto" w:fill="FFFFFF"/>
          </w:tcPr>
          <w:p w:rsidR="00B73F51" w:rsidRPr="00B73F51" w:rsidRDefault="00B73F51" w:rsidP="00B73F51"/>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B73F51" w:rsidRPr="00B73F51" w:rsidRDefault="00B73F51" w:rsidP="00B73F51">
            <w:pPr>
              <w:spacing w:before="40" w:after="60" w:line="160" w:lineRule="exact"/>
              <w:rPr>
                <w:sz w:val="12"/>
              </w:rPr>
            </w:pPr>
          </w:p>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Drucktechnik</w:t>
            </w:r>
          </w:p>
          <w:p w:rsidR="00B73F51" w:rsidRPr="00B73F51" w:rsidRDefault="00443964" w:rsidP="00B73F51">
            <w:pPr>
              <w:jc w:val="center"/>
              <w:rPr>
                <w:rFonts w:eastAsia="Calibri" w:cs="Times New Roman"/>
                <w:b/>
                <w:lang w:eastAsia="de-DE"/>
              </w:rPr>
            </w:pPr>
            <w:r>
              <w:rPr>
                <w:rFonts w:eastAsia="Times New Roman" w:cs="Times New Roman"/>
                <w:b/>
                <w:lang w:eastAsia="de-DE"/>
              </w:rPr>
              <w:t>DR0</w:t>
            </w:r>
            <w:r w:rsidR="00B73F51" w:rsidRPr="00B73F51">
              <w:rPr>
                <w:rFonts w:eastAsia="Times New Roman" w:cs="Times New Roman"/>
                <w:b/>
                <w:lang w:eastAsia="de-DE"/>
              </w:rPr>
              <w:t>4.03.04</w:t>
            </w:r>
          </w:p>
        </w:tc>
      </w:tr>
      <w:tr w:rsidR="00B73F51" w:rsidRPr="00B73F51" w:rsidTr="00B73F51">
        <w:tc>
          <w:tcPr>
            <w:tcW w:w="7348" w:type="dxa"/>
            <w:gridSpan w:val="3"/>
            <w:tcBorders>
              <w:left w:val="single" w:sz="4" w:space="0" w:color="auto"/>
              <w:bottom w:val="single" w:sz="4" w:space="0" w:color="auto"/>
              <w:right w:val="single" w:sz="4" w:space="0" w:color="auto"/>
            </w:tcBorders>
            <w:hideMark/>
          </w:tcPr>
          <w:p w:rsidR="00B73F51" w:rsidRPr="00B73F51" w:rsidRDefault="00B73F51" w:rsidP="00B73F51">
            <w:pPr>
              <w:spacing w:before="40" w:after="60" w:line="160" w:lineRule="exact"/>
              <w:rPr>
                <w:sz w:val="12"/>
              </w:rPr>
            </w:pPr>
            <w:r w:rsidRPr="00B73F51">
              <w:rPr>
                <w:sz w:val="12"/>
              </w:rPr>
              <w:t>Kompetenzbereiche:</w:t>
            </w:r>
          </w:p>
          <w:p w:rsidR="00B73F51" w:rsidRPr="00B73F51" w:rsidRDefault="00B73F51" w:rsidP="008F1F5C">
            <w:pPr>
              <w:numPr>
                <w:ilvl w:val="0"/>
                <w:numId w:val="5"/>
              </w:numPr>
              <w:ind w:left="227" w:hanging="170"/>
              <w:rPr>
                <w:sz w:val="16"/>
              </w:rPr>
            </w:pPr>
            <w:r w:rsidRPr="00B73F51">
              <w:rPr>
                <w:sz w:val="16"/>
              </w:rPr>
              <w:t xml:space="preserve">Ich kann Kundenmuster unter Verwendung geeigneter </w:t>
            </w:r>
            <w:r w:rsidR="00D24461">
              <w:rPr>
                <w:sz w:val="16"/>
              </w:rPr>
              <w:t>Werkstoffe herstellen.</w:t>
            </w:r>
          </w:p>
          <w:p w:rsidR="00B73F51" w:rsidRPr="00B73F51" w:rsidRDefault="00B73F51" w:rsidP="008F1F5C">
            <w:pPr>
              <w:numPr>
                <w:ilvl w:val="0"/>
                <w:numId w:val="5"/>
              </w:numPr>
              <w:ind w:left="227" w:hanging="170"/>
              <w:rPr>
                <w:sz w:val="16"/>
              </w:rPr>
            </w:pPr>
            <w:r w:rsidRPr="00B73F51">
              <w:rPr>
                <w:sz w:val="16"/>
              </w:rPr>
              <w:t xml:space="preserve">Ich kann die richtigen Werkzeuge und Geräte für verschiedene </w:t>
            </w:r>
            <w:r w:rsidR="00D24461">
              <w:rPr>
                <w:sz w:val="16"/>
              </w:rPr>
              <w:t>Arbeitstechniken auswählen.</w:t>
            </w:r>
          </w:p>
          <w:p w:rsidR="00B73F51" w:rsidRPr="00B73F51" w:rsidRDefault="00B73F51" w:rsidP="00B73F51">
            <w:pPr>
              <w:ind w:left="227"/>
              <w:rPr>
                <w:sz w:val="16"/>
              </w:rPr>
            </w:pPr>
          </w:p>
        </w:tc>
        <w:tc>
          <w:tcPr>
            <w:tcW w:w="188" w:type="dxa"/>
            <w:vMerge/>
            <w:tcBorders>
              <w:left w:val="single" w:sz="4" w:space="0" w:color="auto"/>
              <w:bottom w:val="nil"/>
              <w:right w:val="nil"/>
            </w:tcBorders>
            <w:vAlign w:val="center"/>
            <w:hideMark/>
          </w:tcPr>
          <w:p w:rsidR="00B73F51" w:rsidRPr="00B73F51" w:rsidRDefault="00B73F51" w:rsidP="00B73F5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B73F51" w:rsidRPr="00B73F51" w:rsidTr="00B73F51">
              <w:trPr>
                <w:trHeight w:val="284"/>
              </w:trPr>
              <w:tc>
                <w:tcPr>
                  <w:tcW w:w="2090" w:type="dxa"/>
                  <w:shd w:val="clear" w:color="auto" w:fill="auto"/>
                </w:tcPr>
                <w:p w:rsidR="00B73F51" w:rsidRPr="00B73F51" w:rsidRDefault="00B73F51" w:rsidP="00B73F51">
                  <w:pPr>
                    <w:jc w:val="center"/>
                  </w:pPr>
                  <w:proofErr w:type="spellStart"/>
                  <w:r w:rsidRPr="00B73F51">
                    <w:t>LernPROJEKT</w:t>
                  </w:r>
                  <w:proofErr w:type="spellEnd"/>
                </w:p>
              </w:tc>
            </w:tr>
            <w:tr w:rsidR="00B73F51" w:rsidRPr="00B73F51" w:rsidTr="00B73F51">
              <w:trPr>
                <w:trHeight w:val="284"/>
              </w:trPr>
              <w:tc>
                <w:tcPr>
                  <w:tcW w:w="2090" w:type="dxa"/>
                  <w:tcBorders>
                    <w:bottom w:val="single" w:sz="4" w:space="0" w:color="auto"/>
                  </w:tcBorders>
                  <w:shd w:val="clear" w:color="auto" w:fill="D9D9D9" w:themeFill="background1" w:themeFillShade="D9"/>
                </w:tcPr>
                <w:p w:rsidR="00B73F51" w:rsidRPr="00B73F51" w:rsidRDefault="00B73F51" w:rsidP="00B73F51">
                  <w:pPr>
                    <w:jc w:val="center"/>
                    <w:rPr>
                      <w:rFonts w:eastAsia="Times New Roman" w:cs="Times New Roman"/>
                      <w:b/>
                    </w:rPr>
                  </w:pPr>
                  <w:proofErr w:type="spellStart"/>
                  <w:r w:rsidRPr="00B73F51">
                    <w:rPr>
                      <w:rFonts w:eastAsia="Times New Roman" w:cs="Times New Roman"/>
                      <w:b/>
                    </w:rPr>
                    <w:t>LernTHEMA</w:t>
                  </w:r>
                  <w:proofErr w:type="spellEnd"/>
                </w:p>
              </w:tc>
            </w:tr>
            <w:tr w:rsidR="00B73F51" w:rsidRPr="00B73F51" w:rsidTr="00B73F51">
              <w:trPr>
                <w:trHeight w:val="284"/>
              </w:trPr>
              <w:tc>
                <w:tcPr>
                  <w:tcW w:w="2090" w:type="dxa"/>
                  <w:tcBorders>
                    <w:bottom w:val="nil"/>
                  </w:tcBorders>
                </w:tcPr>
                <w:p w:rsidR="00B73F51" w:rsidRPr="00B73F51" w:rsidRDefault="00B73F51" w:rsidP="00B73F51">
                  <w:pPr>
                    <w:jc w:val="center"/>
                  </w:pPr>
                  <w:proofErr w:type="spellStart"/>
                  <w:r w:rsidRPr="00B73F51">
                    <w:t>LernSCHRITT</w:t>
                  </w:r>
                  <w:proofErr w:type="spellEnd"/>
                </w:p>
              </w:tc>
            </w:tr>
          </w:tbl>
          <w:p w:rsidR="00B73F51" w:rsidRPr="00B73F51" w:rsidRDefault="00B73F51" w:rsidP="00B73F51"/>
        </w:tc>
      </w:tr>
      <w:tr w:rsidR="00B73F51" w:rsidRPr="00B73F51" w:rsidTr="00B73F51">
        <w:trPr>
          <w:trHeight w:val="149"/>
        </w:trPr>
        <w:tc>
          <w:tcPr>
            <w:tcW w:w="7348" w:type="dxa"/>
            <w:gridSpan w:val="3"/>
            <w:tcBorders>
              <w:top w:val="single" w:sz="4" w:space="0" w:color="auto"/>
              <w:left w:val="nil"/>
              <w:right w:val="nil"/>
            </w:tcBorders>
          </w:tcPr>
          <w:p w:rsidR="00B73F51" w:rsidRPr="00B73F51" w:rsidRDefault="00B73F51" w:rsidP="00B73F51"/>
        </w:tc>
        <w:tc>
          <w:tcPr>
            <w:tcW w:w="196" w:type="dxa"/>
            <w:gridSpan w:val="2"/>
            <w:tcBorders>
              <w:top w:val="nil"/>
              <w:left w:val="nil"/>
              <w:right w:val="nil"/>
            </w:tcBorders>
          </w:tcPr>
          <w:p w:rsidR="00B73F51" w:rsidRPr="00B73F51" w:rsidRDefault="00B73F51" w:rsidP="00B73F51"/>
        </w:tc>
        <w:tc>
          <w:tcPr>
            <w:tcW w:w="2095" w:type="dxa"/>
            <w:tcBorders>
              <w:top w:val="single" w:sz="4" w:space="0" w:color="auto"/>
              <w:left w:val="nil"/>
              <w:right w:val="nil"/>
            </w:tcBorders>
          </w:tcPr>
          <w:p w:rsidR="00B73F51" w:rsidRPr="00B73F51" w:rsidRDefault="00B73F51" w:rsidP="00B73F51"/>
        </w:tc>
      </w:tr>
      <w:tr w:rsidR="00B73F51" w:rsidRPr="00B73F51" w:rsidTr="00B73F51">
        <w:trPr>
          <w:trHeight w:val="443"/>
        </w:trPr>
        <w:tc>
          <w:tcPr>
            <w:tcW w:w="4818" w:type="dxa"/>
            <w:gridSpan w:val="2"/>
            <w:vMerge w:val="restart"/>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Kompetenzen:</w:t>
            </w:r>
          </w:p>
          <w:p w:rsidR="00B73F51" w:rsidRPr="00B73F51" w:rsidRDefault="00B73F51" w:rsidP="008F1F5C">
            <w:pPr>
              <w:numPr>
                <w:ilvl w:val="0"/>
                <w:numId w:val="5"/>
              </w:numPr>
              <w:ind w:left="227" w:hanging="170"/>
              <w:rPr>
                <w:sz w:val="16"/>
              </w:rPr>
            </w:pPr>
            <w:r w:rsidRPr="00B73F51">
              <w:rPr>
                <w:sz w:val="16"/>
              </w:rPr>
              <w:t xml:space="preserve">Ich kann Informationen über </w:t>
            </w:r>
            <w:proofErr w:type="spellStart"/>
            <w:r w:rsidRPr="00B73F51">
              <w:rPr>
                <w:sz w:val="16"/>
              </w:rPr>
              <w:t>Broschurenarten</w:t>
            </w:r>
            <w:proofErr w:type="spellEnd"/>
            <w:r w:rsidRPr="00B73F51">
              <w:rPr>
                <w:sz w:val="16"/>
              </w:rPr>
              <w:t xml:space="preserve"> ermitteln.</w:t>
            </w:r>
          </w:p>
          <w:p w:rsidR="00B73F51" w:rsidRPr="00B73F51" w:rsidRDefault="00B73F51" w:rsidP="008F1F5C">
            <w:pPr>
              <w:numPr>
                <w:ilvl w:val="0"/>
                <w:numId w:val="5"/>
              </w:numPr>
              <w:ind w:left="227" w:hanging="170"/>
              <w:rPr>
                <w:sz w:val="16"/>
              </w:rPr>
            </w:pPr>
            <w:r w:rsidRPr="00B73F51">
              <w:rPr>
                <w:sz w:val="16"/>
              </w:rPr>
              <w:t xml:space="preserve">Ich kann </w:t>
            </w:r>
            <w:proofErr w:type="spellStart"/>
            <w:r w:rsidRPr="00B73F51">
              <w:rPr>
                <w:sz w:val="16"/>
              </w:rPr>
              <w:t>buchbinderische</w:t>
            </w:r>
            <w:proofErr w:type="spellEnd"/>
            <w:r w:rsidRPr="00B73F51">
              <w:rPr>
                <w:sz w:val="16"/>
              </w:rPr>
              <w:t xml:space="preserve"> und weiterverarbeitungstechnische Pr</w:t>
            </w:r>
            <w:r w:rsidRPr="00B73F51">
              <w:rPr>
                <w:sz w:val="16"/>
              </w:rPr>
              <w:t>o</w:t>
            </w:r>
            <w:r w:rsidRPr="00B73F51">
              <w:rPr>
                <w:sz w:val="16"/>
              </w:rPr>
              <w:t>dukte analysieren.</w:t>
            </w:r>
          </w:p>
          <w:p w:rsidR="00B73F51" w:rsidRPr="00B73F51" w:rsidRDefault="00B73F51" w:rsidP="008F1F5C">
            <w:pPr>
              <w:numPr>
                <w:ilvl w:val="0"/>
                <w:numId w:val="5"/>
              </w:numPr>
              <w:ind w:left="227" w:hanging="170"/>
              <w:rPr>
                <w:sz w:val="16"/>
              </w:rPr>
            </w:pPr>
            <w:r w:rsidRPr="00B73F51">
              <w:rPr>
                <w:sz w:val="16"/>
              </w:rPr>
              <w:t>Ich kann Arbeitsaufträge zur Anfertigung unterschiedlicher Br</w:t>
            </w:r>
            <w:r w:rsidRPr="00B73F51">
              <w:rPr>
                <w:sz w:val="16"/>
              </w:rPr>
              <w:t>o</w:t>
            </w:r>
            <w:r w:rsidRPr="00B73F51">
              <w:rPr>
                <w:sz w:val="16"/>
              </w:rPr>
              <w:t>schuren verstehen.</w:t>
            </w:r>
          </w:p>
          <w:p w:rsidR="00B73F51" w:rsidRPr="00B73F51" w:rsidRDefault="00B73F51" w:rsidP="008F1F5C">
            <w:pPr>
              <w:numPr>
                <w:ilvl w:val="0"/>
                <w:numId w:val="5"/>
              </w:numPr>
              <w:ind w:left="227" w:hanging="170"/>
              <w:rPr>
                <w:sz w:val="16"/>
              </w:rPr>
            </w:pPr>
            <w:r w:rsidRPr="00B73F51">
              <w:rPr>
                <w:sz w:val="16"/>
              </w:rPr>
              <w:t>Ich kann die Informationen von Auftragsdaten vergleichen und bewerten.</w:t>
            </w:r>
          </w:p>
          <w:p w:rsidR="00B73F51" w:rsidRPr="002D324E" w:rsidRDefault="00B73F51" w:rsidP="008F1F5C">
            <w:pPr>
              <w:numPr>
                <w:ilvl w:val="0"/>
                <w:numId w:val="5"/>
              </w:numPr>
              <w:ind w:left="227" w:hanging="170"/>
              <w:rPr>
                <w:sz w:val="16"/>
              </w:rPr>
            </w:pPr>
            <w:r w:rsidRPr="00B73F51">
              <w:rPr>
                <w:sz w:val="16"/>
              </w:rPr>
              <w:t xml:space="preserve">Ich </w:t>
            </w:r>
            <w:r w:rsidRPr="002D324E">
              <w:rPr>
                <w:sz w:val="16"/>
              </w:rPr>
              <w:t>kann einen Arbeitsablaufplan zur Herstellung einer Broschur erstellen.</w:t>
            </w:r>
          </w:p>
          <w:p w:rsidR="00B73F51" w:rsidRPr="002D324E" w:rsidRDefault="00B73F51" w:rsidP="008F1F5C">
            <w:pPr>
              <w:numPr>
                <w:ilvl w:val="0"/>
                <w:numId w:val="5"/>
              </w:numPr>
              <w:ind w:left="227" w:hanging="170"/>
              <w:rPr>
                <w:sz w:val="16"/>
              </w:rPr>
            </w:pPr>
            <w:r w:rsidRPr="002D324E">
              <w:rPr>
                <w:sz w:val="16"/>
              </w:rPr>
              <w:t>Ich kann eine Materialliste anfertigen.</w:t>
            </w:r>
          </w:p>
          <w:p w:rsidR="00B73F51" w:rsidRPr="002D324E" w:rsidRDefault="00B73F51" w:rsidP="008F1F5C">
            <w:pPr>
              <w:numPr>
                <w:ilvl w:val="0"/>
                <w:numId w:val="5"/>
              </w:numPr>
              <w:ind w:left="227" w:hanging="170"/>
              <w:rPr>
                <w:sz w:val="16"/>
              </w:rPr>
            </w:pPr>
            <w:r w:rsidRPr="002D324E">
              <w:rPr>
                <w:sz w:val="16"/>
              </w:rPr>
              <w:t>Ich kann die zu nutzenden Maschinen und Werkzeuge auswählen.</w:t>
            </w:r>
          </w:p>
          <w:p w:rsidR="00B73F51" w:rsidRPr="002D324E" w:rsidRDefault="00B73F51" w:rsidP="008F1F5C">
            <w:pPr>
              <w:numPr>
                <w:ilvl w:val="0"/>
                <w:numId w:val="5"/>
              </w:numPr>
              <w:ind w:left="227" w:hanging="170"/>
              <w:rPr>
                <w:sz w:val="16"/>
              </w:rPr>
            </w:pPr>
            <w:r w:rsidRPr="002D324E">
              <w:rPr>
                <w:sz w:val="16"/>
              </w:rPr>
              <w:t>Ich kann Broschuren anhand ihrer Ausstattungen unterscheiden.</w:t>
            </w:r>
          </w:p>
          <w:p w:rsidR="00B73F51" w:rsidRPr="002D324E" w:rsidRDefault="00B73F51" w:rsidP="008F1F5C">
            <w:pPr>
              <w:numPr>
                <w:ilvl w:val="0"/>
                <w:numId w:val="5"/>
              </w:numPr>
              <w:ind w:left="227" w:hanging="170"/>
              <w:rPr>
                <w:sz w:val="16"/>
              </w:rPr>
            </w:pPr>
            <w:r w:rsidRPr="002D324E">
              <w:rPr>
                <w:sz w:val="16"/>
              </w:rPr>
              <w:t>Ich kann die Broschur anhand der vorgegebenen Parameter anfe</w:t>
            </w:r>
            <w:r w:rsidRPr="002D324E">
              <w:rPr>
                <w:sz w:val="16"/>
              </w:rPr>
              <w:t>r</w:t>
            </w:r>
            <w:r w:rsidRPr="002D324E">
              <w:rPr>
                <w:sz w:val="16"/>
              </w:rPr>
              <w:t>tigen.</w:t>
            </w:r>
          </w:p>
          <w:p w:rsidR="00B73F51" w:rsidRPr="002D324E" w:rsidRDefault="00B73F51" w:rsidP="008F1F5C">
            <w:pPr>
              <w:numPr>
                <w:ilvl w:val="0"/>
                <w:numId w:val="5"/>
              </w:numPr>
              <w:ind w:left="227" w:hanging="170"/>
              <w:rPr>
                <w:sz w:val="16"/>
              </w:rPr>
            </w:pPr>
            <w:r w:rsidRPr="002D324E">
              <w:rPr>
                <w:sz w:val="16"/>
              </w:rPr>
              <w:t>Ich kann meine Vorgehensweise und den Herstellungsablauf dok</w:t>
            </w:r>
            <w:r w:rsidRPr="002D324E">
              <w:rPr>
                <w:sz w:val="16"/>
              </w:rPr>
              <w:t>u</w:t>
            </w:r>
            <w:r w:rsidRPr="002D324E">
              <w:rPr>
                <w:sz w:val="16"/>
              </w:rPr>
              <w:t>mentieren.</w:t>
            </w:r>
          </w:p>
          <w:p w:rsidR="00B73F51" w:rsidRPr="002D324E" w:rsidRDefault="00B73F51" w:rsidP="008F1F5C">
            <w:pPr>
              <w:numPr>
                <w:ilvl w:val="0"/>
                <w:numId w:val="5"/>
              </w:numPr>
              <w:ind w:left="227" w:hanging="170"/>
              <w:rPr>
                <w:sz w:val="16"/>
              </w:rPr>
            </w:pPr>
            <w:r w:rsidRPr="002D324E">
              <w:rPr>
                <w:sz w:val="16"/>
              </w:rPr>
              <w:t>Ich kann mein Werkstück nach verarbeitungstechnischen und ä</w:t>
            </w:r>
            <w:r w:rsidRPr="002D324E">
              <w:rPr>
                <w:sz w:val="16"/>
              </w:rPr>
              <w:t>s</w:t>
            </w:r>
            <w:r w:rsidRPr="002D324E">
              <w:rPr>
                <w:sz w:val="16"/>
              </w:rPr>
              <w:t>thetischen Gesichtspunkten prüfen.</w:t>
            </w:r>
          </w:p>
          <w:p w:rsidR="00B73F51" w:rsidRPr="002D324E" w:rsidRDefault="00B73F51" w:rsidP="008F1F5C">
            <w:pPr>
              <w:numPr>
                <w:ilvl w:val="0"/>
                <w:numId w:val="5"/>
              </w:numPr>
              <w:ind w:left="227" w:hanging="170"/>
              <w:rPr>
                <w:sz w:val="16"/>
              </w:rPr>
            </w:pPr>
            <w:r w:rsidRPr="002D324E">
              <w:rPr>
                <w:sz w:val="16"/>
              </w:rPr>
              <w:t>Ich kann die Vorgehensweise mit anderen Produktionsplänen ve</w:t>
            </w:r>
            <w:r w:rsidRPr="002D324E">
              <w:rPr>
                <w:sz w:val="16"/>
              </w:rPr>
              <w:t>r</w:t>
            </w:r>
            <w:r w:rsidRPr="002D324E">
              <w:rPr>
                <w:sz w:val="16"/>
              </w:rPr>
              <w:t>gleichen.</w:t>
            </w:r>
          </w:p>
          <w:p w:rsidR="00B73F51" w:rsidRPr="002D324E" w:rsidRDefault="00B73F51" w:rsidP="008F1F5C">
            <w:pPr>
              <w:numPr>
                <w:ilvl w:val="0"/>
                <w:numId w:val="5"/>
              </w:numPr>
              <w:ind w:left="227" w:hanging="170"/>
              <w:rPr>
                <w:sz w:val="16"/>
              </w:rPr>
            </w:pPr>
            <w:r w:rsidRPr="002D324E">
              <w:rPr>
                <w:sz w:val="16"/>
              </w:rPr>
              <w:t>Ich kann meinen Produktionsplan hinsichtlich wirtschaftlicher und fertigungstechnischer Kriterien verbessern.</w:t>
            </w:r>
          </w:p>
          <w:p w:rsidR="00B73F51" w:rsidRPr="002D324E" w:rsidRDefault="00B73F51" w:rsidP="008F1F5C">
            <w:pPr>
              <w:numPr>
                <w:ilvl w:val="0"/>
                <w:numId w:val="5"/>
              </w:numPr>
              <w:ind w:left="227" w:hanging="170"/>
              <w:rPr>
                <w:sz w:val="16"/>
              </w:rPr>
            </w:pPr>
            <w:r w:rsidRPr="002D324E">
              <w:rPr>
                <w:sz w:val="16"/>
              </w:rPr>
              <w:t>Ich kann mich mit meinem erzielten Ergebnis kritisch auseinande</w:t>
            </w:r>
            <w:r w:rsidRPr="002D324E">
              <w:rPr>
                <w:sz w:val="16"/>
              </w:rPr>
              <w:t>r</w:t>
            </w:r>
            <w:r w:rsidRPr="002D324E">
              <w:rPr>
                <w:sz w:val="16"/>
              </w:rPr>
              <w:t>setzten.</w:t>
            </w:r>
          </w:p>
          <w:p w:rsidR="00B73F51" w:rsidRPr="00B73F51" w:rsidRDefault="00B73F51" w:rsidP="008F1F5C">
            <w:pPr>
              <w:numPr>
                <w:ilvl w:val="0"/>
                <w:numId w:val="5"/>
              </w:numPr>
              <w:ind w:left="227" w:hanging="170"/>
              <w:rPr>
                <w:sz w:val="16"/>
              </w:rPr>
            </w:pPr>
            <w:r w:rsidRPr="00B73F51">
              <w:rPr>
                <w:sz w:val="16"/>
              </w:rPr>
              <w:t>Ich kann meine Vorgehensweise bewerten und plane Verbesseru</w:t>
            </w:r>
            <w:r w:rsidRPr="00B73F51">
              <w:rPr>
                <w:sz w:val="16"/>
              </w:rPr>
              <w:t>n</w:t>
            </w:r>
            <w:r w:rsidRPr="00B73F51">
              <w:rPr>
                <w:sz w:val="16"/>
              </w:rPr>
              <w:t>gen ein.</w:t>
            </w:r>
          </w:p>
          <w:p w:rsidR="00B73F51" w:rsidRPr="00B73F51" w:rsidRDefault="00B73F51" w:rsidP="00B73F51">
            <w:pPr>
              <w:ind w:left="227"/>
              <w:rPr>
                <w:sz w:val="16"/>
              </w:rPr>
            </w:pPr>
          </w:p>
        </w:tc>
        <w:tc>
          <w:tcPr>
            <w:tcW w:w="4821" w:type="dxa"/>
            <w:gridSpan w:val="4"/>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Was Sie schon können sollten:</w:t>
            </w:r>
          </w:p>
          <w:p w:rsidR="00B73F51" w:rsidRPr="00B73F51" w:rsidRDefault="00B73F51" w:rsidP="008F1F5C">
            <w:pPr>
              <w:numPr>
                <w:ilvl w:val="0"/>
                <w:numId w:val="5"/>
              </w:numPr>
              <w:ind w:left="227" w:hanging="170"/>
              <w:rPr>
                <w:sz w:val="16"/>
              </w:rPr>
            </w:pPr>
            <w:r w:rsidRPr="00B73F51">
              <w:rPr>
                <w:sz w:val="16"/>
              </w:rPr>
              <w:t>Ich kann schon Aufträge lesen und verstehen.</w:t>
            </w:r>
          </w:p>
          <w:p w:rsidR="00B73F51" w:rsidRPr="00B73F51" w:rsidRDefault="00B73F51" w:rsidP="008F1F5C">
            <w:pPr>
              <w:numPr>
                <w:ilvl w:val="0"/>
                <w:numId w:val="5"/>
              </w:numPr>
              <w:ind w:left="227" w:hanging="170"/>
              <w:rPr>
                <w:sz w:val="16"/>
              </w:rPr>
            </w:pPr>
            <w:r w:rsidRPr="00B73F51">
              <w:rPr>
                <w:sz w:val="16"/>
              </w:rPr>
              <w:t>Ich kann Skizzen lesen.</w:t>
            </w:r>
          </w:p>
          <w:p w:rsidR="00B73F51" w:rsidRPr="00B73F51" w:rsidRDefault="00B73F51" w:rsidP="008F1F5C">
            <w:pPr>
              <w:numPr>
                <w:ilvl w:val="0"/>
                <w:numId w:val="5"/>
              </w:numPr>
              <w:ind w:left="227" w:hanging="170"/>
              <w:rPr>
                <w:sz w:val="16"/>
              </w:rPr>
            </w:pPr>
            <w:r w:rsidRPr="00B73F51">
              <w:rPr>
                <w:sz w:val="16"/>
              </w:rPr>
              <w:t>Ich kann die typischen Werkzeuge der Weiterverarbeitung einse</w:t>
            </w:r>
            <w:r w:rsidRPr="00B73F51">
              <w:rPr>
                <w:sz w:val="16"/>
              </w:rPr>
              <w:t>t</w:t>
            </w:r>
            <w:r w:rsidRPr="00B73F51">
              <w:rPr>
                <w:sz w:val="16"/>
              </w:rPr>
              <w:t>zen.</w:t>
            </w:r>
          </w:p>
          <w:p w:rsidR="00B73F51" w:rsidRPr="00B73F51" w:rsidRDefault="00B73F51" w:rsidP="008F1F5C">
            <w:pPr>
              <w:numPr>
                <w:ilvl w:val="0"/>
                <w:numId w:val="5"/>
              </w:numPr>
              <w:ind w:left="227" w:hanging="170"/>
              <w:rPr>
                <w:sz w:val="16"/>
              </w:rPr>
            </w:pPr>
            <w:r w:rsidRPr="00B73F51">
              <w:rPr>
                <w:sz w:val="16"/>
              </w:rPr>
              <w:t>Ich kann Bogen von Hand falzen.</w:t>
            </w:r>
          </w:p>
        </w:tc>
      </w:tr>
      <w:tr w:rsidR="00B73F51" w:rsidRPr="00B73F51" w:rsidTr="00B73F51">
        <w:trPr>
          <w:trHeight w:val="443"/>
        </w:trPr>
        <w:tc>
          <w:tcPr>
            <w:tcW w:w="4818" w:type="dxa"/>
            <w:gridSpan w:val="2"/>
            <w:vMerge/>
            <w:tcBorders>
              <w:left w:val="single" w:sz="4" w:space="0" w:color="auto"/>
              <w:right w:val="single" w:sz="4" w:space="0" w:color="auto"/>
            </w:tcBorders>
          </w:tcPr>
          <w:p w:rsidR="00B73F51" w:rsidRPr="00B73F51" w:rsidRDefault="00B73F51" w:rsidP="00B73F51">
            <w:pPr>
              <w:spacing w:before="40" w:after="60" w:line="160" w:lineRule="exact"/>
              <w:rPr>
                <w:sz w:val="12"/>
              </w:rPr>
            </w:pPr>
          </w:p>
        </w:tc>
        <w:tc>
          <w:tcPr>
            <w:tcW w:w="4821" w:type="dxa"/>
            <w:gridSpan w:val="4"/>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Wofür Sie das benötigen:</w:t>
            </w:r>
          </w:p>
          <w:p w:rsidR="00B73F51" w:rsidRPr="00B73F51" w:rsidRDefault="00B73F51" w:rsidP="00B73F51">
            <w:pPr>
              <w:ind w:left="227"/>
              <w:rPr>
                <w:sz w:val="16"/>
              </w:rPr>
            </w:pPr>
          </w:p>
        </w:tc>
      </w:tr>
      <w:tr w:rsidR="00B73F51" w:rsidRPr="00B73F51" w:rsidTr="00B73F51">
        <w:trPr>
          <w:trHeight w:val="443"/>
        </w:trPr>
        <w:tc>
          <w:tcPr>
            <w:tcW w:w="4818" w:type="dxa"/>
            <w:gridSpan w:val="2"/>
            <w:vMerge/>
            <w:tcBorders>
              <w:left w:val="single" w:sz="4" w:space="0" w:color="auto"/>
              <w:right w:val="single" w:sz="4" w:space="0" w:color="auto"/>
            </w:tcBorders>
          </w:tcPr>
          <w:p w:rsidR="00B73F51" w:rsidRPr="00B73F51" w:rsidRDefault="00B73F51" w:rsidP="00B73F51">
            <w:pPr>
              <w:spacing w:before="40" w:after="60" w:line="160" w:lineRule="exact"/>
              <w:rPr>
                <w:sz w:val="12"/>
              </w:rPr>
            </w:pPr>
          </w:p>
        </w:tc>
        <w:tc>
          <w:tcPr>
            <w:tcW w:w="4821" w:type="dxa"/>
            <w:gridSpan w:val="4"/>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Wie Sie Ihr Können prüfen können:</w:t>
            </w:r>
          </w:p>
          <w:p w:rsidR="00B73F51" w:rsidRPr="00B73F51" w:rsidRDefault="00B73F51" w:rsidP="00B73F51">
            <w:pPr>
              <w:ind w:left="227"/>
              <w:rPr>
                <w:sz w:val="16"/>
              </w:rPr>
            </w:pPr>
          </w:p>
        </w:tc>
      </w:tr>
    </w:tbl>
    <w:p w:rsidR="00B73F51" w:rsidRPr="00B73F51" w:rsidRDefault="00B73F51" w:rsidP="00B73F51">
      <w:pPr>
        <w:keepNext/>
        <w:suppressAutoHyphens/>
        <w:spacing w:before="240" w:after="160"/>
        <w:outlineLvl w:val="0"/>
        <w:rPr>
          <w:rFonts w:ascii="Source Sans Pro Semibold" w:eastAsia="Times New Roman" w:hAnsi="Source Sans Pro Semibold" w:cs="Times New Roman"/>
          <w:bCs/>
          <w:sz w:val="30"/>
          <w:szCs w:val="28"/>
          <w:lang w:eastAsia="de-DE"/>
        </w:rPr>
      </w:pPr>
      <w:r w:rsidRPr="00B73F51">
        <w:rPr>
          <w:rFonts w:ascii="Source Sans Pro Semibold" w:eastAsia="Times New Roman" w:hAnsi="Source Sans Pro Semibold" w:cs="Times New Roman"/>
          <w:bCs/>
          <w:sz w:val="30"/>
          <w:szCs w:val="28"/>
          <w:lang w:eastAsia="de-DE"/>
        </w:rPr>
        <w:t xml:space="preserve">Herstellen einer </w:t>
      </w:r>
      <w:proofErr w:type="spellStart"/>
      <w:r w:rsidRPr="00B73F51">
        <w:rPr>
          <w:rFonts w:ascii="Source Sans Pro Semibold" w:eastAsia="Times New Roman" w:hAnsi="Source Sans Pro Semibold" w:cs="Times New Roman"/>
          <w:bCs/>
          <w:sz w:val="30"/>
          <w:szCs w:val="28"/>
          <w:lang w:eastAsia="de-DE"/>
        </w:rPr>
        <w:t>Broschurenmusterbox</w:t>
      </w:r>
      <w:proofErr w:type="spellEnd"/>
    </w:p>
    <w:p w:rsidR="00B73F51" w:rsidRPr="00B73F51" w:rsidRDefault="00B73F51" w:rsidP="00B73F51">
      <w:pPr>
        <w:keepNext/>
        <w:keepLines/>
        <w:suppressAutoHyphens/>
        <w:spacing w:before="200" w:after="120"/>
        <w:outlineLvl w:val="1"/>
        <w:rPr>
          <w:rFonts w:ascii="Source Sans Pro Semibold" w:eastAsia="Times New Roman" w:hAnsi="Source Sans Pro Semibold" w:cs="Times New Roman"/>
          <w:bCs/>
          <w:sz w:val="26"/>
          <w:szCs w:val="26"/>
          <w:lang w:eastAsia="de-DE"/>
        </w:rPr>
      </w:pPr>
      <w:r w:rsidRPr="00B73F51">
        <w:rPr>
          <w:rFonts w:ascii="Source Sans Pro Semibold" w:eastAsia="Times New Roman" w:hAnsi="Source Sans Pro Semibold" w:cs="Times New Roman"/>
          <w:bCs/>
          <w:sz w:val="26"/>
          <w:szCs w:val="26"/>
          <w:lang w:eastAsia="de-DE"/>
        </w:rPr>
        <w:t>Herstellen einer klebegebundenen Broschur</w:t>
      </w:r>
    </w:p>
    <w:p w:rsidR="00B73F51" w:rsidRPr="00B73F51" w:rsidRDefault="00B73F51" w:rsidP="00B36168">
      <w:pPr>
        <w:pStyle w:val="Abstandszeile"/>
        <w:rPr>
          <w:sz w:val="22"/>
        </w:rPr>
      </w:pPr>
      <w:r w:rsidRPr="00B73F51">
        <w:rPr>
          <w:noProof/>
        </w:rPr>
        <w:drawing>
          <wp:anchor distT="0" distB="0" distL="114300" distR="114300" simplePos="0" relativeHeight="251726848" behindDoc="0" locked="0" layoutInCell="0" allowOverlap="1" wp14:anchorId="2904F2D3" wp14:editId="3DE45322">
            <wp:simplePos x="0" y="0"/>
            <wp:positionH relativeFrom="rightMargin">
              <wp:posOffset>107950</wp:posOffset>
            </wp:positionH>
            <wp:positionV relativeFrom="paragraph">
              <wp:posOffset>166875</wp:posOffset>
            </wp:positionV>
            <wp:extent cx="345440" cy="323850"/>
            <wp:effectExtent l="0" t="0" r="0" b="0"/>
            <wp:wrapNone/>
            <wp:docPr id="2299"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B73F51" w:rsidRPr="00B73F51" w:rsidTr="00B73F51">
        <w:trPr>
          <w:trHeight w:val="397"/>
        </w:trPr>
        <w:tc>
          <w:tcPr>
            <w:tcW w:w="147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Phase</w:t>
            </w:r>
          </w:p>
        </w:tc>
        <w:tc>
          <w:tcPr>
            <w:tcW w:w="94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Zeit</w:t>
            </w:r>
          </w:p>
        </w:tc>
        <w:tc>
          <w:tcPr>
            <w:tcW w:w="4961"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7B5607F4" wp14:editId="2E7C1C38">
                  <wp:extent cx="302701" cy="324000"/>
                  <wp:effectExtent l="0" t="0" r="2540" b="0"/>
                  <wp:docPr id="230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2D324E">
            <w:pPr>
              <w:rPr>
                <w:noProof/>
                <w:lang w:eastAsia="de-DE"/>
              </w:rPr>
            </w:pPr>
            <w:r w:rsidRPr="00B73F51">
              <w:rPr>
                <w:noProof/>
                <w:lang w:eastAsia="de-DE"/>
              </w:rPr>
              <w:t>Lesen Sie den Arbeitsauftrag und verschaffen Sie sich einen Überblick ü</w:t>
            </w:r>
            <w:r w:rsidR="00470D61">
              <w:rPr>
                <w:noProof/>
                <w:lang w:eastAsia="de-DE"/>
              </w:rPr>
              <w:t>b</w:t>
            </w:r>
            <w:r w:rsidRPr="00B73F51">
              <w:rPr>
                <w:noProof/>
                <w:lang w:eastAsia="de-DE"/>
              </w:rPr>
              <w:t>er die geforderte 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noProof/>
                <w:lang w:eastAsia="de-DE"/>
              </w:rPr>
            </w:pPr>
            <w:r w:rsidRPr="00B73F51">
              <w:rPr>
                <w:rFonts w:eastAsia="Calibri"/>
                <w:noProof/>
                <w:lang w:eastAsia="de-DE"/>
              </w:rPr>
              <w:drawing>
                <wp:inline distT="0" distB="0" distL="0" distR="0" wp14:anchorId="6A535E7E" wp14:editId="1B5CF2EC">
                  <wp:extent cx="302701" cy="324000"/>
                  <wp:effectExtent l="0" t="0" r="2540" b="0"/>
                  <wp:docPr id="230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2D324E">
            <w:pPr>
              <w:rPr>
                <w:noProof/>
                <w:lang w:eastAsia="de-DE"/>
              </w:rPr>
            </w:pPr>
            <w:r w:rsidRPr="00B73F51">
              <w:rPr>
                <w:noProof/>
                <w:lang w:eastAsia="de-DE"/>
              </w:rPr>
              <w:t>Vergleichen Sie die Auftragsdaten dieser Broschur mit den Auftragsdaten bereits gefertigter Broschuren.</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57E017D5" wp14:editId="4AFF26E3">
                  <wp:extent cx="648335" cy="318770"/>
                  <wp:effectExtent l="0" t="0" r="0" b="0"/>
                  <wp:docPr id="2302"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2D324E">
            <w:pPr>
              <w:rPr>
                <w:noProof/>
                <w:lang w:eastAsia="de-DE"/>
              </w:rPr>
            </w:pPr>
            <w:r w:rsidRPr="00B73F51">
              <w:rPr>
                <w:noProof/>
                <w:lang w:eastAsia="de-DE"/>
              </w:rPr>
              <w:t>Erstellen Sie mit einem Partner einen Arbeitsablaufplan sowie eine Materialliste.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3983AA82" wp14:editId="0B31011D">
                  <wp:extent cx="302701" cy="324000"/>
                  <wp:effectExtent l="0" t="0" r="2540" b="0"/>
                  <wp:docPr id="230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2D324E">
            <w:pPr>
              <w:rPr>
                <w:noProof/>
                <w:lang w:eastAsia="de-DE"/>
              </w:rPr>
            </w:pPr>
            <w:r w:rsidRPr="00B73F51">
              <w:rPr>
                <w:noProof/>
                <w:lang w:eastAsia="de-DE"/>
              </w:rPr>
              <w:t>Stellen Sie die Broschur anhand der vorgegebenen Parameter und prüfen Sie auf Maßhaltigkeit und Sauberkeit.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72047EBD" wp14:editId="317F0442">
                  <wp:extent cx="532800" cy="324000"/>
                  <wp:effectExtent l="0" t="0" r="635" b="0"/>
                  <wp:docPr id="2304"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470D61" w:rsidP="002D324E">
            <w:pPr>
              <w:rPr>
                <w:noProof/>
                <w:lang w:eastAsia="de-DE"/>
              </w:rPr>
            </w:pPr>
            <w:r>
              <w:rPr>
                <w:noProof/>
                <w:lang w:eastAsia="de-DE"/>
              </w:rPr>
              <w:t>Bewerten Sie I</w:t>
            </w:r>
            <w:r w:rsidR="00B73F51" w:rsidRPr="00B73F51">
              <w:rPr>
                <w:noProof/>
                <w:lang w:eastAsia="de-DE"/>
              </w:rPr>
              <w:t>hre Broschur nach verarbeitungstechnischen und ästhetischen Gesic</w:t>
            </w:r>
            <w:r>
              <w:rPr>
                <w:noProof/>
                <w:lang w:eastAsia="de-DE"/>
              </w:rPr>
              <w:t>htspunkten und vergleichen Sie I</w:t>
            </w:r>
            <w:r w:rsidR="00B73F51" w:rsidRPr="00B73F51">
              <w:rPr>
                <w:noProof/>
                <w:lang w:eastAsia="de-DE"/>
              </w:rPr>
              <w:t xml:space="preserve">hr Vorgehen mit anderen </w:t>
            </w:r>
            <w:r w:rsidR="002D324E">
              <w:rPr>
                <w:noProof/>
                <w:lang w:eastAsia="de-DE"/>
              </w:rPr>
              <w:t>Produktionsplänen</w:t>
            </w:r>
            <w:r w:rsidR="00B73F51" w:rsidRPr="00B73F51">
              <w:rPr>
                <w:noProof/>
                <w:lang w:eastAsia="de-DE"/>
              </w:rPr>
              <w: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lastRenderedPageBreak/>
              <w:drawing>
                <wp:inline distT="0" distB="0" distL="0" distR="0" wp14:anchorId="70D32B85" wp14:editId="70397B75">
                  <wp:extent cx="302701" cy="324000"/>
                  <wp:effectExtent l="0" t="0" r="2540" b="0"/>
                  <wp:docPr id="230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2D324E">
            <w:pPr>
              <w:rPr>
                <w:noProof/>
                <w:lang w:eastAsia="de-DE"/>
              </w:rPr>
            </w:pPr>
            <w:r w:rsidRPr="00B73F51">
              <w:rPr>
                <w:noProof/>
                <w:lang w:eastAsia="de-DE"/>
              </w:rPr>
              <w:t xml:space="preserve">Arbeiten Sie Verbesserungen hinsichtlich ökologischer, wirtschaftlicher und fertigungstechnischer Kriterien in </w:t>
            </w:r>
            <w:r w:rsidR="00470D61">
              <w:rPr>
                <w:noProof/>
                <w:lang w:eastAsia="de-DE"/>
              </w:rPr>
              <w:t>I</w:t>
            </w:r>
            <w:r w:rsidRPr="00B73F51">
              <w:rPr>
                <w:noProof/>
                <w:lang w:eastAsia="de-DE"/>
              </w:rPr>
              <w:t>hrem Produktionsplan e</w:t>
            </w:r>
            <w:r w:rsidR="00470D61">
              <w:rPr>
                <w:noProof/>
                <w:lang w:eastAsia="de-DE"/>
              </w:rPr>
              <w:t>in und dokumentieren Sie I</w:t>
            </w:r>
            <w:r w:rsidRPr="00B73F51">
              <w:rPr>
                <w:noProof/>
                <w:lang w:eastAsia="de-DE"/>
              </w:rPr>
              <w:t>hre Vorgehensweise.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68423827" wp14:editId="4F712BB9">
                  <wp:extent cx="302701" cy="324000"/>
                  <wp:effectExtent l="0" t="0" r="2540" b="0"/>
                  <wp:docPr id="230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055AA9" w:rsidP="002D324E">
            <w:pPr>
              <w:rPr>
                <w:noProof/>
                <w:lang w:eastAsia="de-DE"/>
              </w:rPr>
            </w:pPr>
            <w:r>
              <w:rPr>
                <w:noProof/>
                <w:lang w:eastAsia="de-DE"/>
              </w:rPr>
              <w:t>Setzen Sie sich kritisch mit I</w:t>
            </w:r>
            <w:r w:rsidR="00B73F51" w:rsidRPr="00B73F51">
              <w:rPr>
                <w:noProof/>
                <w:lang w:eastAsia="de-DE"/>
              </w:rPr>
              <w:t>hrem erzielten Ergebnis auseinander.</w:t>
            </w:r>
          </w:p>
        </w:tc>
      </w:tr>
    </w:tbl>
    <w:p w:rsidR="00B73F51" w:rsidRPr="00B73F51" w:rsidRDefault="00B73F51" w:rsidP="00B73F51">
      <w:pPr>
        <w:spacing w:line="240" w:lineRule="exact"/>
        <w:rPr>
          <w:rFonts w:asciiTheme="minorHAnsi" w:hAnsiTheme="minorHAnsi" w:cstheme="minorBidi"/>
          <w:sz w:val="22"/>
          <w:szCs w:val="22"/>
          <w:u w:val="single"/>
        </w:rPr>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B73F51" w:rsidRPr="00B73F51" w:rsidTr="00B73F51">
        <w:trPr>
          <w:trHeight w:val="397"/>
        </w:trPr>
        <w:tc>
          <w:tcPr>
            <w:tcW w:w="147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Phase</w:t>
            </w:r>
          </w:p>
        </w:tc>
        <w:tc>
          <w:tcPr>
            <w:tcW w:w="94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Zeit</w:t>
            </w:r>
          </w:p>
        </w:tc>
        <w:tc>
          <w:tcPr>
            <w:tcW w:w="4961"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43A74634" wp14:editId="033D053F">
                  <wp:extent cx="302701" cy="324000"/>
                  <wp:effectExtent l="0" t="0" r="2540" b="0"/>
                  <wp:docPr id="230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E168E">
            <w:pPr>
              <w:rPr>
                <w:noProof/>
                <w:lang w:eastAsia="de-DE"/>
              </w:rPr>
            </w:pPr>
            <w:r w:rsidRPr="00B73F51">
              <w:rPr>
                <w:noProof/>
                <w:lang w:eastAsia="de-DE"/>
              </w:rPr>
              <w:t>Lesen Sie den Arbeitsauftrag und verschaffen Sie sich einen Überblick ü</w:t>
            </w:r>
            <w:r w:rsidR="00055AA9">
              <w:rPr>
                <w:noProof/>
                <w:lang w:eastAsia="de-DE"/>
              </w:rPr>
              <w:t>b</w:t>
            </w:r>
            <w:r w:rsidRPr="00B73F51">
              <w:rPr>
                <w:noProof/>
                <w:lang w:eastAsia="de-DE"/>
              </w:rPr>
              <w:t>er die geforderte 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56FEF8E2" wp14:editId="0E9EDC62">
                  <wp:extent cx="648335" cy="318770"/>
                  <wp:effectExtent l="0" t="0" r="0" b="0"/>
                  <wp:docPr id="2308"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E168E">
            <w:pPr>
              <w:rPr>
                <w:noProof/>
                <w:lang w:eastAsia="de-DE"/>
              </w:rPr>
            </w:pPr>
            <w:r w:rsidRPr="00B73F51">
              <w:rPr>
                <w:noProof/>
                <w:lang w:eastAsia="de-DE"/>
              </w:rPr>
              <w:t>Erstellen Sie mit einem Partner einen Arbeitsablaufplan sowie eine Materialliste.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noProof/>
                <w:lang w:eastAsia="de-DE"/>
              </w:rPr>
            </w:pPr>
            <w:r w:rsidRPr="00B73F51">
              <w:rPr>
                <w:rFonts w:eastAsia="Calibri"/>
                <w:noProof/>
                <w:lang w:eastAsia="de-DE"/>
              </w:rPr>
              <w:drawing>
                <wp:inline distT="0" distB="0" distL="0" distR="0" wp14:anchorId="7F7963C1" wp14:editId="6EF4E03E">
                  <wp:extent cx="302701" cy="324000"/>
                  <wp:effectExtent l="0" t="0" r="2540" b="0"/>
                  <wp:docPr id="230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E168E">
            <w:pPr>
              <w:rPr>
                <w:noProof/>
                <w:lang w:eastAsia="de-DE"/>
              </w:rPr>
            </w:pPr>
            <w:r w:rsidRPr="00B73F51">
              <w:rPr>
                <w:noProof/>
                <w:lang w:eastAsia="de-DE"/>
              </w:rPr>
              <w:t>Stellen Sie die Broschur anhand der vorgegebenen Parameter und prüfen Sie auf Maßhaltigkeit und Sauberkeit.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434B9166" wp14:editId="4515DF07">
                  <wp:extent cx="532800" cy="324000"/>
                  <wp:effectExtent l="0" t="0" r="635" b="0"/>
                  <wp:docPr id="2310"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055AA9" w:rsidP="001E168E">
            <w:pPr>
              <w:rPr>
                <w:noProof/>
                <w:lang w:eastAsia="de-DE"/>
              </w:rPr>
            </w:pPr>
            <w:r>
              <w:rPr>
                <w:noProof/>
                <w:lang w:eastAsia="de-DE"/>
              </w:rPr>
              <w:t>Bewerten Sie I</w:t>
            </w:r>
            <w:r w:rsidR="00B73F51" w:rsidRPr="00B73F51">
              <w:rPr>
                <w:noProof/>
                <w:lang w:eastAsia="de-DE"/>
              </w:rPr>
              <w:t>hre Broschur nach verarbeitungstechnischen und ästhetischen Gesic</w:t>
            </w:r>
            <w:r>
              <w:rPr>
                <w:noProof/>
                <w:lang w:eastAsia="de-DE"/>
              </w:rPr>
              <w:t>htspunkten und vergleichen Sie I</w:t>
            </w:r>
            <w:r w:rsidR="00B73F51" w:rsidRPr="00B73F51">
              <w:rPr>
                <w:noProof/>
                <w:lang w:eastAsia="de-DE"/>
              </w:rPr>
              <w:t xml:space="preserve">hr Vorgehen mit anderen </w:t>
            </w:r>
            <w:r w:rsidR="002D324E">
              <w:rPr>
                <w:noProof/>
                <w:lang w:eastAsia="de-DE"/>
              </w:rPr>
              <w:t>Produktionsplänen</w:t>
            </w:r>
            <w:r w:rsidR="00B73F51" w:rsidRPr="00B73F51">
              <w:rPr>
                <w:noProof/>
                <w:lang w:eastAsia="de-DE"/>
              </w:rPr>
              <w: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7319FBBD" wp14:editId="46DB6697">
                  <wp:extent cx="302701" cy="324000"/>
                  <wp:effectExtent l="0" t="0" r="2540" b="0"/>
                  <wp:docPr id="231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055AA9" w:rsidP="001E168E">
            <w:pPr>
              <w:rPr>
                <w:noProof/>
                <w:lang w:eastAsia="de-DE"/>
              </w:rPr>
            </w:pPr>
            <w:r>
              <w:rPr>
                <w:noProof/>
                <w:lang w:eastAsia="de-DE"/>
              </w:rPr>
              <w:t>Bewerten Sie I</w:t>
            </w:r>
            <w:r w:rsidR="00B73F51" w:rsidRPr="00B73F51">
              <w:rPr>
                <w:noProof/>
                <w:lang w:eastAsia="de-DE"/>
              </w:rPr>
              <w:t>hre Vorgehensweise und planen Sie Verbesserungen ein.</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69FB7C1B" wp14:editId="6FD4FC0F">
                  <wp:extent cx="302701" cy="324000"/>
                  <wp:effectExtent l="0" t="0" r="2540" b="0"/>
                  <wp:docPr id="2312"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055AA9" w:rsidP="001E168E">
            <w:pPr>
              <w:rPr>
                <w:noProof/>
                <w:lang w:eastAsia="de-DE"/>
              </w:rPr>
            </w:pPr>
            <w:r>
              <w:rPr>
                <w:noProof/>
                <w:lang w:eastAsia="de-DE"/>
              </w:rPr>
              <w:t>Setzen Sie sich kritisch mit I</w:t>
            </w:r>
            <w:r w:rsidR="00B73F51" w:rsidRPr="00B73F51">
              <w:rPr>
                <w:noProof/>
                <w:lang w:eastAsia="de-DE"/>
              </w:rPr>
              <w:t>hrem erzielten Ergebnis auseinander.</w:t>
            </w:r>
          </w:p>
        </w:tc>
      </w:tr>
    </w:tbl>
    <w:p w:rsidR="00B73F51" w:rsidRPr="00B73F51" w:rsidRDefault="00B73F51" w:rsidP="00B73F51">
      <w:pPr>
        <w:rPr>
          <w:rFonts w:asciiTheme="minorHAnsi" w:hAnsiTheme="minorHAnsi" w:cstheme="minorBidi"/>
          <w:sz w:val="22"/>
          <w:szCs w:val="22"/>
          <w:u w:val="single"/>
        </w:rPr>
      </w:pPr>
      <w:r w:rsidRPr="00B73F51">
        <w:rPr>
          <w:rFonts w:asciiTheme="minorHAnsi" w:hAnsiTheme="minorHAnsi" w:cstheme="minorBidi"/>
          <w:noProof/>
          <w:sz w:val="24"/>
          <w:szCs w:val="22"/>
          <w:u w:val="single"/>
          <w:lang w:eastAsia="de-DE"/>
        </w:rPr>
        <w:drawing>
          <wp:anchor distT="0" distB="0" distL="114300" distR="114300" simplePos="0" relativeHeight="251753472" behindDoc="0" locked="0" layoutInCell="0" allowOverlap="1" wp14:anchorId="58D6CD00" wp14:editId="43835516">
            <wp:simplePos x="0" y="0"/>
            <wp:positionH relativeFrom="rightMargin">
              <wp:posOffset>107950</wp:posOffset>
            </wp:positionH>
            <wp:positionV relativeFrom="paragraph">
              <wp:posOffset>167990</wp:posOffset>
            </wp:positionV>
            <wp:extent cx="345440" cy="323850"/>
            <wp:effectExtent l="0" t="0" r="0" b="0"/>
            <wp:wrapNone/>
            <wp:docPr id="2313"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3F51">
        <w:rPr>
          <w:rFonts w:asciiTheme="minorHAnsi" w:hAnsiTheme="minorHAnsi" w:cstheme="minorBidi"/>
          <w:noProof/>
          <w:sz w:val="24"/>
          <w:szCs w:val="22"/>
          <w:u w:val="single"/>
          <w:lang w:eastAsia="de-DE"/>
        </w:rPr>
        <w:drawing>
          <wp:anchor distT="0" distB="0" distL="114300" distR="114300" simplePos="0" relativeHeight="251752448" behindDoc="0" locked="0" layoutInCell="0" allowOverlap="1" wp14:anchorId="20640FE6" wp14:editId="39C2BB67">
            <wp:simplePos x="0" y="0"/>
            <wp:positionH relativeFrom="rightMargin">
              <wp:posOffset>107950</wp:posOffset>
            </wp:positionH>
            <wp:positionV relativeFrom="paragraph">
              <wp:posOffset>-3412800</wp:posOffset>
            </wp:positionV>
            <wp:extent cx="345440" cy="323850"/>
            <wp:effectExtent l="0" t="0" r="0" b="0"/>
            <wp:wrapNone/>
            <wp:docPr id="231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B73F51" w:rsidRPr="00B73F51" w:rsidTr="00B73F51">
        <w:trPr>
          <w:trHeight w:val="397"/>
        </w:trPr>
        <w:tc>
          <w:tcPr>
            <w:tcW w:w="147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Phase</w:t>
            </w:r>
          </w:p>
        </w:tc>
        <w:tc>
          <w:tcPr>
            <w:tcW w:w="94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Zeit</w:t>
            </w:r>
          </w:p>
        </w:tc>
        <w:tc>
          <w:tcPr>
            <w:tcW w:w="4961"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7E9C37E1" wp14:editId="4A18AE4B">
                  <wp:extent cx="302701" cy="324000"/>
                  <wp:effectExtent l="0" t="0" r="2540" b="0"/>
                  <wp:docPr id="231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2D324E">
            <w:pPr>
              <w:rPr>
                <w:noProof/>
                <w:lang w:eastAsia="de-DE"/>
              </w:rPr>
            </w:pPr>
            <w:r w:rsidRPr="00B73F51">
              <w:rPr>
                <w:noProof/>
                <w:lang w:eastAsia="de-DE"/>
              </w:rPr>
              <w:t>Lesen Sie den Arbeitsauftrag und verschaffen Sie sich einen Überblick ü</w:t>
            </w:r>
            <w:r w:rsidR="00055AA9">
              <w:rPr>
                <w:noProof/>
                <w:lang w:eastAsia="de-DE"/>
              </w:rPr>
              <w:t>b</w:t>
            </w:r>
            <w:r w:rsidRPr="00B73F51">
              <w:rPr>
                <w:noProof/>
                <w:lang w:eastAsia="de-DE"/>
              </w:rPr>
              <w:t>er die geforderte 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2FE36151" wp14:editId="411933BF">
                  <wp:extent cx="648335" cy="318770"/>
                  <wp:effectExtent l="0" t="0" r="0" b="0"/>
                  <wp:docPr id="2316"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2D324E">
            <w:pPr>
              <w:rPr>
                <w:noProof/>
                <w:lang w:eastAsia="de-DE"/>
              </w:rPr>
            </w:pPr>
            <w:r w:rsidRPr="00B73F51">
              <w:rPr>
                <w:noProof/>
                <w:lang w:eastAsia="de-DE"/>
              </w:rPr>
              <w:t xml:space="preserve">Bearbeiten Sie mit einem Partner die Arbeitsschritte und bringen Sie diese in eine richtige Reihenfolge. Fertigen Sie eine Materialliste a. </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noProof/>
                <w:lang w:eastAsia="de-DE"/>
              </w:rPr>
            </w:pPr>
            <w:r w:rsidRPr="00B73F51">
              <w:rPr>
                <w:rFonts w:eastAsia="Calibri"/>
                <w:noProof/>
                <w:lang w:eastAsia="de-DE"/>
              </w:rPr>
              <w:drawing>
                <wp:inline distT="0" distB="0" distL="0" distR="0" wp14:anchorId="7EE2FF9F" wp14:editId="657583C6">
                  <wp:extent cx="302701" cy="324000"/>
                  <wp:effectExtent l="0" t="0" r="2540" b="0"/>
                  <wp:docPr id="231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2D324E">
            <w:pPr>
              <w:rPr>
                <w:noProof/>
                <w:lang w:eastAsia="de-DE"/>
              </w:rPr>
            </w:pPr>
            <w:r w:rsidRPr="00B73F51">
              <w:rPr>
                <w:noProof/>
                <w:lang w:eastAsia="de-DE"/>
              </w:rPr>
              <w:t>Stellen Sie die Broschur anhand der vorgegebenen Parameter und prüfen Sie auf Maßhaltigkeit und Sauberkeit.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684D3D49" wp14:editId="76350B1C">
                  <wp:extent cx="532800" cy="324000"/>
                  <wp:effectExtent l="0" t="0" r="635" b="0"/>
                  <wp:docPr id="2318"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2D324E">
            <w:pPr>
              <w:rPr>
                <w:noProof/>
                <w:lang w:eastAsia="de-DE"/>
              </w:rPr>
            </w:pPr>
            <w:r w:rsidRPr="00B73F51">
              <w:rPr>
                <w:noProof/>
                <w:lang w:eastAsia="de-DE"/>
              </w:rPr>
              <w:t xml:space="preserve">Bewerten Sie ihre Broschur nach verarbeitungstechnischen und ästhetischen Gesichtspunkten und vergleichen Sie ihr Vorgehen mit anderen </w:t>
            </w:r>
            <w:r w:rsidR="002D324E">
              <w:rPr>
                <w:noProof/>
                <w:lang w:eastAsia="de-DE"/>
              </w:rPr>
              <w:t>Produktionsplänen</w:t>
            </w:r>
            <w:r w:rsidRPr="00B73F51">
              <w:rPr>
                <w:noProof/>
                <w:lang w:eastAsia="de-DE"/>
              </w:rPr>
              <w: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6BF81918" wp14:editId="27E7AB86">
                  <wp:extent cx="648335" cy="318770"/>
                  <wp:effectExtent l="0" t="0" r="0" b="0"/>
                  <wp:docPr id="2319"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2D324E">
            <w:pPr>
              <w:rPr>
                <w:noProof/>
                <w:lang w:eastAsia="de-DE"/>
              </w:rPr>
            </w:pPr>
            <w:r w:rsidRPr="00B73F51">
              <w:rPr>
                <w:noProof/>
                <w:lang w:eastAsia="de-DE"/>
              </w:rPr>
              <w:t>Bewerten Sie mit einem Partner ihre Arbeiten nach verarbeitungstechnischen und ästhetischen Gesichtspunkten.</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7DAC0C9E" wp14:editId="4C6CFA8A">
                  <wp:extent cx="302701" cy="324000"/>
                  <wp:effectExtent l="0" t="0" r="2540" b="0"/>
                  <wp:docPr id="232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2D324E">
            <w:pPr>
              <w:rPr>
                <w:noProof/>
                <w:lang w:eastAsia="de-DE"/>
              </w:rPr>
            </w:pPr>
            <w:r w:rsidRPr="00B73F51">
              <w:rPr>
                <w:noProof/>
                <w:lang w:eastAsia="de-DE"/>
              </w:rPr>
              <w:t xml:space="preserve">Setzen Sie sich kritisch mit ihrem erzielten Ergebnis </w:t>
            </w:r>
            <w:r w:rsidR="002D324E">
              <w:rPr>
                <w:noProof/>
                <w:lang w:eastAsia="de-DE"/>
              </w:rPr>
              <w:t>auseinander.</w:t>
            </w:r>
          </w:p>
        </w:tc>
      </w:tr>
    </w:tbl>
    <w:p w:rsidR="00B73F51" w:rsidRPr="00B73F51" w:rsidRDefault="00B73F51" w:rsidP="00B73F51">
      <w:pPr>
        <w:rPr>
          <w:rFonts w:asciiTheme="minorHAnsi" w:hAnsiTheme="minorHAnsi" w:cstheme="minorBidi"/>
          <w:sz w:val="22"/>
          <w:szCs w:val="22"/>
          <w:u w:val="single"/>
        </w:rPr>
      </w:pPr>
    </w:p>
    <w:p w:rsidR="00B73F51" w:rsidRPr="00B73F51" w:rsidRDefault="00B73F51" w:rsidP="00B73F51">
      <w:pPr>
        <w:rPr>
          <w:rFonts w:asciiTheme="minorHAnsi" w:hAnsiTheme="minorHAnsi" w:cstheme="minorBidi"/>
          <w:sz w:val="22"/>
          <w:szCs w:val="22"/>
          <w:u w:val="single"/>
        </w:rPr>
      </w:pPr>
    </w:p>
    <w:p w:rsidR="00B73F51" w:rsidRPr="00B73F51" w:rsidRDefault="00B73F51" w:rsidP="00B73F51">
      <w:pPr>
        <w:rPr>
          <w:rFonts w:asciiTheme="minorHAnsi" w:hAnsiTheme="minorHAnsi" w:cstheme="minorBidi"/>
          <w:sz w:val="22"/>
          <w:szCs w:val="22"/>
          <w:u w:val="single"/>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r w:rsidRPr="00B73F51">
        <w:br w:type="page"/>
      </w:r>
    </w:p>
    <w:p w:rsidR="00B73F51" w:rsidRPr="00B73F51" w:rsidRDefault="00B73F51" w:rsidP="00B36168">
      <w:pPr>
        <w:pStyle w:val="berschrift4"/>
      </w:pPr>
      <w:r w:rsidRPr="00B73F51">
        <w:lastRenderedPageBreak/>
        <w:t>Produktdaten klebegebundene Broschur</w:t>
      </w:r>
      <w:r w:rsidRPr="00B73F51">
        <w:rPr>
          <w:noProof/>
          <w:sz w:val="24"/>
        </w:rPr>
        <w:drawing>
          <wp:anchor distT="0" distB="0" distL="114300" distR="114300" simplePos="0" relativeHeight="251773952" behindDoc="0" locked="0" layoutInCell="0" allowOverlap="1" wp14:anchorId="0BD4649D" wp14:editId="6E24A4C3">
            <wp:simplePos x="0" y="0"/>
            <wp:positionH relativeFrom="rightMargin">
              <wp:posOffset>828040</wp:posOffset>
            </wp:positionH>
            <wp:positionV relativeFrom="paragraph">
              <wp:posOffset>0</wp:posOffset>
            </wp:positionV>
            <wp:extent cx="349200" cy="320400"/>
            <wp:effectExtent l="0" t="0" r="0" b="3810"/>
            <wp:wrapNone/>
            <wp:docPr id="2321"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3F51">
        <w:rPr>
          <w:noProof/>
          <w:sz w:val="24"/>
        </w:rPr>
        <w:drawing>
          <wp:anchor distT="0" distB="0" distL="114300" distR="114300" simplePos="0" relativeHeight="251772928" behindDoc="0" locked="0" layoutInCell="0" allowOverlap="1" wp14:anchorId="0ED1C2DB" wp14:editId="202D0255">
            <wp:simplePos x="0" y="0"/>
            <wp:positionH relativeFrom="rightMargin">
              <wp:posOffset>467995</wp:posOffset>
            </wp:positionH>
            <wp:positionV relativeFrom="paragraph">
              <wp:posOffset>0</wp:posOffset>
            </wp:positionV>
            <wp:extent cx="349885" cy="320675"/>
            <wp:effectExtent l="0" t="0" r="0" b="3175"/>
            <wp:wrapNone/>
            <wp:docPr id="232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3F51">
        <w:rPr>
          <w:noProof/>
          <w:sz w:val="24"/>
        </w:rPr>
        <w:drawing>
          <wp:anchor distT="0" distB="0" distL="114300" distR="114300" simplePos="0" relativeHeight="251771904" behindDoc="0" locked="0" layoutInCell="0" allowOverlap="1" wp14:anchorId="79BF483F" wp14:editId="3A43A321">
            <wp:simplePos x="0" y="0"/>
            <wp:positionH relativeFrom="rightMargin">
              <wp:posOffset>107950</wp:posOffset>
            </wp:positionH>
            <wp:positionV relativeFrom="paragraph">
              <wp:posOffset>0</wp:posOffset>
            </wp:positionV>
            <wp:extent cx="349885" cy="320675"/>
            <wp:effectExtent l="0" t="0" r="0" b="3175"/>
            <wp:wrapNone/>
            <wp:docPr id="2323"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73F51" w:rsidRPr="00B73F51" w:rsidRDefault="00B73F51" w:rsidP="00B36168">
      <w:pPr>
        <w:pStyle w:val="Textkrper"/>
      </w:pPr>
      <w:r w:rsidRPr="00B73F51">
        <w:t>Eine klebegebundene Broschur wird, wie der Name schon verrät, mittels Klebstoff ve</w:t>
      </w:r>
      <w:r w:rsidRPr="00B73F51">
        <w:t>r</w:t>
      </w:r>
      <w:r w:rsidRPr="00B73F51">
        <w:t>ar</w:t>
      </w:r>
      <w:r w:rsidR="005632E8">
        <w:t>beitet. K</w:t>
      </w:r>
      <w:r w:rsidRPr="00B73F51">
        <w:t xml:space="preserve">lebegebundene Broschuren gehören zu den mehrlagigen Broschuren. Bei der Standardklebebindung wird der Rücken des Inhaltes abgetrennt so dass die einzelnen Blattkanten freiliegen. An dieser Blattkante wird das Produkt </w:t>
      </w:r>
      <w:proofErr w:type="spellStart"/>
      <w:r w:rsidRPr="00B73F51">
        <w:t>beleimt</w:t>
      </w:r>
      <w:proofErr w:type="spellEnd"/>
      <w:r w:rsidRPr="00B73F51">
        <w:t xml:space="preserve"> und ein Umschlag angebracht. Der Inhalt und Umschlag wird durch den Klebstoff verbunden und ergibt eine haltbare Verbindung.</w:t>
      </w:r>
    </w:p>
    <w:p w:rsidR="00B73F51" w:rsidRPr="00B73F51" w:rsidRDefault="00B73F51" w:rsidP="00B36168">
      <w:pPr>
        <w:pStyle w:val="berschrift4"/>
      </w:pPr>
      <w:r w:rsidRPr="00B73F51">
        <w:t>Herstellungsablauf</w:t>
      </w:r>
    </w:p>
    <w:p w:rsidR="00B73F51" w:rsidRPr="00B73F51" w:rsidRDefault="00B73F51" w:rsidP="00B36168">
      <w:pPr>
        <w:pStyle w:val="Textkrper"/>
      </w:pPr>
      <w:r w:rsidRPr="00B73F51">
        <w:t xml:space="preserve">Zuerst müssen Sie die Inhaltbogen im 3-Bruch-Kreuzfalz falzen. Halbieren Sie hierzu die längere Bogenseite und ziehen Sie einen scharfkantigen Falz. Der zweite Bruch wird im 90 </w:t>
      </w:r>
      <w:r w:rsidRPr="00B73F51">
        <w:rPr>
          <w:vertAlign w:val="superscript"/>
        </w:rPr>
        <w:t>0</w:t>
      </w:r>
      <w:r w:rsidRPr="00B73F51">
        <w:t xml:space="preserve"> Winkel zum ersten hergestellt, es wird wieder die längere Seite halbiert. Bevor Sie den dritten Bruch falzen, müssen Sie zuerst den zweiten Bruch mit einem Messer zu ca. ¾ aufschneiden um Quetschfalten zu vermeiden. Nun können Sie den dritten Bruch, wieder im 90 </w:t>
      </w:r>
      <w:r w:rsidRPr="00B73F51">
        <w:rPr>
          <w:vertAlign w:val="superscript"/>
        </w:rPr>
        <w:t>0</w:t>
      </w:r>
      <w:r w:rsidRPr="00B73F51">
        <w:t xml:space="preserve"> Winkel zum zweiten Bruch, durchführen. Nach dem Falzen müssen Sie den Rücken abtrennen, damit die Blattkanten frei liegen. Diese Blattkanten werden nun </w:t>
      </w:r>
      <w:proofErr w:type="spellStart"/>
      <w:r w:rsidRPr="00B73F51">
        <w:t>beleimt</w:t>
      </w:r>
      <w:proofErr w:type="spellEnd"/>
      <w:r w:rsidRPr="00B73F51">
        <w:t>. Dazu nutzen Sie die Fächerklebebindetechnik und das zur Verfügung steh</w:t>
      </w:r>
      <w:r w:rsidR="005632E8">
        <w:t xml:space="preserve">ende </w:t>
      </w:r>
      <w:proofErr w:type="spellStart"/>
      <w:r w:rsidR="005632E8">
        <w:t>Lumbeckgerät</w:t>
      </w:r>
      <w:proofErr w:type="spellEnd"/>
      <w:r w:rsidR="005632E8">
        <w:t>. Spannen Sie I</w:t>
      </w:r>
      <w:r w:rsidRPr="00B73F51">
        <w:t xml:space="preserve">hren Inhalt in das </w:t>
      </w:r>
      <w:proofErr w:type="spellStart"/>
      <w:r w:rsidRPr="00B73F51">
        <w:t>Lumbeckgerät</w:t>
      </w:r>
      <w:proofErr w:type="spellEnd"/>
      <w:r w:rsidRPr="00B73F51">
        <w:t xml:space="preserve"> und ritzen Sie den Rücken an um einen besseren Klebstoffeinlauf zu erhalten. Öffnen Sie anschließend die seitl</w:t>
      </w:r>
      <w:r w:rsidRPr="00B73F51">
        <w:t>i</w:t>
      </w:r>
      <w:r w:rsidRPr="00B73F51">
        <w:t xml:space="preserve">chen Halterungen und fächern Sie den Rücken auf. </w:t>
      </w:r>
      <w:proofErr w:type="spellStart"/>
      <w:r w:rsidRPr="00B73F51">
        <w:t>Beleimen</w:t>
      </w:r>
      <w:proofErr w:type="spellEnd"/>
      <w:r w:rsidRPr="00B73F51">
        <w:t xml:space="preserve"> Sie nun den </w:t>
      </w:r>
      <w:r w:rsidR="001E168E">
        <w:t>gefächerten Rücken (beidseitig f</w:t>
      </w:r>
      <w:r w:rsidRPr="00B73F51">
        <w:t xml:space="preserve">ächern und </w:t>
      </w:r>
      <w:proofErr w:type="spellStart"/>
      <w:r w:rsidRPr="00B73F51">
        <w:t>beleimen</w:t>
      </w:r>
      <w:proofErr w:type="spellEnd"/>
      <w:r w:rsidRPr="00B73F51">
        <w:t xml:space="preserve">!). Legen Sie nun den </w:t>
      </w:r>
      <w:proofErr w:type="spellStart"/>
      <w:r w:rsidRPr="00B73F51">
        <w:t>abgeleimten</w:t>
      </w:r>
      <w:proofErr w:type="spellEnd"/>
      <w:r w:rsidRPr="00B73F51">
        <w:t xml:space="preserve"> Block zum Trocknen unter ein Gewicht. Solange der Klebstoff trocknet</w:t>
      </w:r>
      <w:r w:rsidR="001E168E">
        <w:t>,</w:t>
      </w:r>
      <w:r w:rsidRPr="00B73F51">
        <w:t xml:space="preserve"> können Sie den Umschlag rillen. Die Rückenrillen werden positiv, die Öffnungsrillen negativ gerillt. Ist der Klebstoff getrock</w:t>
      </w:r>
      <w:r w:rsidR="005632E8">
        <w:t>net können S</w:t>
      </w:r>
      <w:r w:rsidRPr="00B73F51">
        <w:t>ie 5</w:t>
      </w:r>
      <w:r w:rsidR="005632E8">
        <w:t xml:space="preserve"> </w:t>
      </w:r>
      <w:r w:rsidR="006712FC">
        <w:t>mm</w:t>
      </w:r>
      <w:r w:rsidRPr="00B73F51">
        <w:t xml:space="preserve"> Seitenleim auftrag</w:t>
      </w:r>
      <w:r w:rsidR="001E168E">
        <w:t xml:space="preserve">en, den Rücken nochmals </w:t>
      </w:r>
      <w:proofErr w:type="spellStart"/>
      <w:r w:rsidR="001E168E">
        <w:t>beleimen</w:t>
      </w:r>
      <w:proofErr w:type="spellEnd"/>
      <w:r w:rsidRPr="00B73F51">
        <w:t xml:space="preserve"> und dann den Buchblock in den Umschlag einhängen. Reiben Sie an den </w:t>
      </w:r>
      <w:proofErr w:type="spellStart"/>
      <w:r w:rsidRPr="00B73F51">
        <w:t>beleimten</w:t>
      </w:r>
      <w:proofErr w:type="spellEnd"/>
      <w:r w:rsidRPr="00B73F51">
        <w:t xml:space="preserve"> Stellen den Umschlag gut a</w:t>
      </w:r>
      <w:r w:rsidR="005632E8">
        <w:t>n und legen Sie die Broschur zum T</w:t>
      </w:r>
      <w:r w:rsidRPr="00B73F51">
        <w:t>rocknen unter ein leichtes G</w:t>
      </w:r>
      <w:r w:rsidRPr="00B73F51">
        <w:t>e</w:t>
      </w:r>
      <w:r w:rsidRPr="00B73F51">
        <w:t>wicht. Ist alles abgetrocknet können Sie den Endbeschnitt</w:t>
      </w:r>
      <w:r w:rsidR="001E168E">
        <w:t xml:space="preserve"> durchführen und erhalten eine f</w:t>
      </w:r>
      <w:r w:rsidRPr="00B73F51">
        <w:t>ertige Broschur.</w:t>
      </w:r>
    </w:p>
    <w:p w:rsidR="00B73F51" w:rsidRPr="00B73F51" w:rsidRDefault="00B73F51" w:rsidP="00B73F51"/>
    <w:p w:rsidR="00B73F51" w:rsidRPr="00B73F51" w:rsidRDefault="00B73F51" w:rsidP="00B73F51">
      <w:r w:rsidRPr="00B73F51">
        <w:rPr>
          <w:noProof/>
          <w:lang w:eastAsia="de-DE"/>
        </w:rPr>
        <mc:AlternateContent>
          <mc:Choice Requires="wpg">
            <w:drawing>
              <wp:anchor distT="0" distB="0" distL="114300" distR="114300" simplePos="0" relativeHeight="251767808" behindDoc="0" locked="0" layoutInCell="1" allowOverlap="1" wp14:anchorId="4FD607C6" wp14:editId="60F50826">
                <wp:simplePos x="0" y="0"/>
                <wp:positionH relativeFrom="column">
                  <wp:posOffset>257175</wp:posOffset>
                </wp:positionH>
                <wp:positionV relativeFrom="paragraph">
                  <wp:posOffset>10597</wp:posOffset>
                </wp:positionV>
                <wp:extent cx="3976370" cy="1754505"/>
                <wp:effectExtent l="0" t="0" r="5080" b="36195"/>
                <wp:wrapNone/>
                <wp:docPr id="1594" name="Gruppieren 1594"/>
                <wp:cNvGraphicFramePr/>
                <a:graphic xmlns:a="http://schemas.openxmlformats.org/drawingml/2006/main">
                  <a:graphicData uri="http://schemas.microsoft.com/office/word/2010/wordprocessingGroup">
                    <wpg:wgp>
                      <wpg:cNvGrpSpPr/>
                      <wpg:grpSpPr>
                        <a:xfrm>
                          <a:off x="0" y="0"/>
                          <a:ext cx="3976370" cy="1754505"/>
                          <a:chOff x="0" y="0"/>
                          <a:chExt cx="3976370" cy="1754505"/>
                        </a:xfrm>
                      </wpg:grpSpPr>
                      <wpg:grpSp>
                        <wpg:cNvPr id="220" name="Gruppieren 220"/>
                        <wpg:cNvGrpSpPr/>
                        <wpg:grpSpPr>
                          <a:xfrm>
                            <a:off x="0" y="0"/>
                            <a:ext cx="3976370" cy="1754505"/>
                            <a:chOff x="0" y="0"/>
                            <a:chExt cx="3976447" cy="1754813"/>
                          </a:xfrm>
                        </wpg:grpSpPr>
                        <wps:wsp>
                          <wps:cNvPr id="221" name="Rechteck 221"/>
                          <wps:cNvSpPr/>
                          <wps:spPr>
                            <a:xfrm>
                              <a:off x="36214" y="386281"/>
                              <a:ext cx="3940233" cy="1003069"/>
                            </a:xfrm>
                            <a:prstGeom prst="rect">
                              <a:avLst/>
                            </a:prstGeom>
                            <a:pattFill prst="ltHorz">
                              <a:fgClr>
                                <a:srgbClr val="5B9BD5"/>
                              </a:fgClr>
                              <a:bgClr>
                                <a:sysClr val="window" lastClr="FFFFFF"/>
                              </a:bgClr>
                            </a:patt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2" name="Gerader Verbinder 222"/>
                          <wps:cNvCnPr/>
                          <wps:spPr>
                            <a:xfrm>
                              <a:off x="30179" y="383263"/>
                              <a:ext cx="3089" cy="1003987"/>
                            </a:xfrm>
                            <a:prstGeom prst="line">
                              <a:avLst/>
                            </a:prstGeom>
                            <a:noFill/>
                            <a:ln w="25400" cap="flat" cmpd="sng" algn="ctr">
                              <a:solidFill>
                                <a:srgbClr val="FFC000">
                                  <a:lumMod val="60000"/>
                                  <a:lumOff val="40000"/>
                                </a:srgbClr>
                              </a:solidFill>
                              <a:prstDash val="solid"/>
                              <a:miter lim="800000"/>
                            </a:ln>
                            <a:effectLst/>
                          </wps:spPr>
                          <wps:bodyPr/>
                        </wps:wsp>
                        <wps:wsp>
                          <wps:cNvPr id="223" name="Gerader Verbinder 223"/>
                          <wps:cNvCnPr/>
                          <wps:spPr>
                            <a:xfrm>
                              <a:off x="18107" y="386281"/>
                              <a:ext cx="302260" cy="0"/>
                            </a:xfrm>
                            <a:prstGeom prst="line">
                              <a:avLst/>
                            </a:prstGeom>
                            <a:noFill/>
                            <a:ln w="25400" cap="flat" cmpd="sng" algn="ctr">
                              <a:solidFill>
                                <a:srgbClr val="FFC000">
                                  <a:lumMod val="60000"/>
                                  <a:lumOff val="40000"/>
                                </a:srgbClr>
                              </a:solidFill>
                              <a:prstDash val="solid"/>
                              <a:miter lim="800000"/>
                            </a:ln>
                            <a:effectLst/>
                          </wps:spPr>
                          <wps:bodyPr/>
                        </wps:wsp>
                        <wps:wsp>
                          <wps:cNvPr id="224" name="Gerader Verbinder 224"/>
                          <wps:cNvCnPr/>
                          <wps:spPr>
                            <a:xfrm>
                              <a:off x="21125" y="1388198"/>
                              <a:ext cx="302260" cy="0"/>
                            </a:xfrm>
                            <a:prstGeom prst="line">
                              <a:avLst/>
                            </a:prstGeom>
                            <a:noFill/>
                            <a:ln w="25400" cap="flat" cmpd="sng" algn="ctr">
                              <a:solidFill>
                                <a:srgbClr val="FFC000">
                                  <a:lumMod val="60000"/>
                                  <a:lumOff val="40000"/>
                                </a:srgbClr>
                              </a:solidFill>
                              <a:prstDash val="solid"/>
                              <a:miter lim="800000"/>
                            </a:ln>
                            <a:effectLst/>
                          </wps:spPr>
                          <wps:bodyPr/>
                        </wps:wsp>
                        <wps:wsp>
                          <wps:cNvPr id="225" name="Gerader Verbinder 225"/>
                          <wps:cNvCnPr/>
                          <wps:spPr>
                            <a:xfrm>
                              <a:off x="3018" y="350067"/>
                              <a:ext cx="0" cy="1087395"/>
                            </a:xfrm>
                            <a:prstGeom prst="line">
                              <a:avLst/>
                            </a:prstGeom>
                            <a:noFill/>
                            <a:ln w="15875" cap="flat" cmpd="sng" algn="ctr">
                              <a:solidFill>
                                <a:srgbClr val="ED7D31">
                                  <a:lumMod val="75000"/>
                                </a:srgbClr>
                              </a:solidFill>
                              <a:prstDash val="solid"/>
                              <a:miter lim="800000"/>
                            </a:ln>
                            <a:effectLst/>
                          </wps:spPr>
                          <wps:bodyPr/>
                        </wps:wsp>
                        <wps:wsp>
                          <wps:cNvPr id="226" name="Gerader Verbinder 226"/>
                          <wps:cNvCnPr/>
                          <wps:spPr>
                            <a:xfrm>
                              <a:off x="0" y="353085"/>
                              <a:ext cx="348615" cy="0"/>
                            </a:xfrm>
                            <a:prstGeom prst="line">
                              <a:avLst/>
                            </a:prstGeom>
                            <a:noFill/>
                            <a:ln w="15875" cap="flat" cmpd="sng" algn="ctr">
                              <a:solidFill>
                                <a:srgbClr val="ED7D31">
                                  <a:lumMod val="75000"/>
                                </a:srgbClr>
                              </a:solidFill>
                              <a:prstDash val="solid"/>
                              <a:miter lim="800000"/>
                            </a:ln>
                            <a:effectLst/>
                          </wps:spPr>
                          <wps:bodyPr/>
                        </wps:wsp>
                        <wps:wsp>
                          <wps:cNvPr id="227" name="Gerader Verbinder 227"/>
                          <wps:cNvCnPr/>
                          <wps:spPr>
                            <a:xfrm>
                              <a:off x="6036" y="1430448"/>
                              <a:ext cx="349079" cy="0"/>
                            </a:xfrm>
                            <a:prstGeom prst="line">
                              <a:avLst/>
                            </a:prstGeom>
                            <a:noFill/>
                            <a:ln w="15875" cap="flat" cmpd="sng" algn="ctr">
                              <a:solidFill>
                                <a:srgbClr val="ED7D31">
                                  <a:lumMod val="75000"/>
                                </a:srgbClr>
                              </a:solidFill>
                              <a:prstDash val="solid"/>
                              <a:miter lim="800000"/>
                            </a:ln>
                            <a:effectLst/>
                          </wps:spPr>
                          <wps:bodyPr/>
                        </wps:wsp>
                        <wps:wsp>
                          <wps:cNvPr id="228" name="Gerader Verbinder 228"/>
                          <wps:cNvCnPr/>
                          <wps:spPr>
                            <a:xfrm flipV="1">
                              <a:off x="421617" y="0"/>
                              <a:ext cx="3459465" cy="348746"/>
                            </a:xfrm>
                            <a:prstGeom prst="line">
                              <a:avLst/>
                            </a:prstGeom>
                            <a:noFill/>
                            <a:ln w="15875" cap="flat" cmpd="sng" algn="ctr">
                              <a:solidFill>
                                <a:srgbClr val="ED7D31">
                                  <a:lumMod val="75000"/>
                                </a:srgbClr>
                              </a:solidFill>
                              <a:prstDash val="solid"/>
                              <a:miter lim="800000"/>
                            </a:ln>
                            <a:effectLst/>
                          </wps:spPr>
                          <wps:bodyPr/>
                        </wps:wsp>
                        <wps:wsp>
                          <wps:cNvPr id="229" name="Gerader Verbinder 229"/>
                          <wps:cNvCnPr/>
                          <wps:spPr>
                            <a:xfrm>
                              <a:off x="407929" y="1430448"/>
                              <a:ext cx="3439494" cy="324365"/>
                            </a:xfrm>
                            <a:prstGeom prst="line">
                              <a:avLst/>
                            </a:prstGeom>
                            <a:noFill/>
                            <a:ln w="15875" cap="flat" cmpd="sng" algn="ctr">
                              <a:solidFill>
                                <a:srgbClr val="ED7D31">
                                  <a:lumMod val="75000"/>
                                </a:srgbClr>
                              </a:solidFill>
                              <a:prstDash val="solid"/>
                              <a:miter lim="800000"/>
                            </a:ln>
                            <a:effectLst/>
                          </wps:spPr>
                          <wps:bodyPr/>
                        </wps:wsp>
                      </wpg:grpSp>
                      <wps:wsp>
                        <wps:cNvPr id="1592" name="Runde Klammer links 1592"/>
                        <wps:cNvSpPr/>
                        <wps:spPr>
                          <a:xfrm rot="16200000">
                            <a:off x="361379" y="339478"/>
                            <a:ext cx="45719" cy="63528"/>
                          </a:xfrm>
                          <a:prstGeom prst="leftBracket">
                            <a:avLst/>
                          </a:prstGeom>
                          <a:noFill/>
                          <a:ln w="12700" cap="flat" cmpd="sng" algn="ctr">
                            <a:solidFill>
                              <a:srgbClr val="F79646">
                                <a:lumMod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93" name="Runde Klammer links 1593"/>
                        <wps:cNvSpPr/>
                        <wps:spPr>
                          <a:xfrm rot="5400000">
                            <a:off x="358642" y="1385289"/>
                            <a:ext cx="46382" cy="45719"/>
                          </a:xfrm>
                          <a:prstGeom prst="leftBracket">
                            <a:avLst/>
                          </a:prstGeom>
                          <a:noFill/>
                          <a:ln w="12700" cap="flat" cmpd="sng" algn="ctr">
                            <a:solidFill>
                              <a:srgbClr val="F79646">
                                <a:lumMod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uppieren 1594" o:spid="_x0000_s1026" style="position:absolute;margin-left:20.25pt;margin-top:.85pt;width:313.1pt;height:138.15pt;z-index:251767808" coordsize="39763,175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">
                <v:group id="Gruppieren 220" o:spid="_x0000_s1027" style="position:absolute;width:39763;height:17545" coordsize="39764,1754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NtUp0DCAAAA3AAAAA8A&#10;AAAAAAAAAAAAAAAAqgIAAGRycy9kb3ducmV2LnhtbFBLBQYAAAAABAAEAPoAAACZAwAAAAA=&#10;">
                  <v:rect id="Rechteck 221" o:spid="_x0000_s1028" style="position:absolute;left:362;top:3862;width:39402;height:1003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ZC8z8IA&#10;AADcAAAADwAAAGRycy9kb3ducmV2LnhtbESPQYvCMBSE74L/ITxhb5q0oEjXKCKoe10rwt4ezbMt&#10;Ni+liW33328WBI/DzHzDbHajbURPna8da0gWCgRx4UzNpYZrfpyvQfiAbLBxTBp+ycNuO51sMDNu&#10;4G/qL6EUEcI+Qw1VCG0mpS8qsugXriWO3t11FkOUXSlNh0OE20amSq2kxZrjQoUtHSoqHpen1XAY&#10;b8u8fJ6Ha39yp3b5oxKVP7T+mI37TxCBxvAOv9pfRkOaJvB/Jh4Buf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NkLzPwgAAANwAAAAPAAAAAAAAAAAAAAAAAJgCAABkcnMvZG93&#10;bnJldi54bWxQSwUGAAAAAAQABAD1AAAAhwMAAAAA&#10;" fillcolor="#5b9bd5" stroked="f" strokeweight="1pt">
                    <v:fill r:id="rId75" o:title="" color2="window" type="pattern"/>
                  </v:rect>
                  <v:line id="Gerader Verbinder 222" o:spid="_x0000_s1029" style="position:absolute;visibility:visible;mso-wrap-style:square" from="301,3832" to="332,138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iQhfcQAAADcAAAADwAAAGRycy9kb3ducmV2LnhtbESPUUvDQBCE34X+h2MFX6S9GNCW2Gsp&#10;guCLoFUKfVtyaxKb3Qu3ZxP/vScIPg4z8w2z3k7cmzNF7YI4uFkUYEjq4DtpHLy/Pc5XYDSheOyD&#10;kINvUthuZhdrrHwY5ZXO+9SYDBGt0EGb0lBZq3VLjLoIA0n2PkJkTFnGxvqIY4Zzb8uiuLOMneSF&#10;Fgd6aKk+7b/YwfVwZPaf46gvJ438fLtUPSydu7qcdvdgEk3pP/zXfvIOyrKE3zP5CNjN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WJCF9xAAAANwAAAAPAAAAAAAAAAAA&#10;AAAAAKECAABkcnMvZG93bnJldi54bWxQSwUGAAAAAAQABAD5AAAAkgMAAAAA&#10;" strokecolor="#ffd966" strokeweight="2pt">
                    <v:stroke joinstyle="miter"/>
                  </v:line>
                  <v:line id="Gerader Verbinder 223" o:spid="_x0000_s1030" style="position:absolute;visibility:visible;mso-wrap-style:square" from="181,3862" to="3203,38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WiE5sQAAADcAAAADwAAAGRycy9kb3ducmV2LnhtbESPUUvDQBCE34X+h2MLvoi9NKKV2Gsp&#10;guCLoFUE35bcmsRm98Lt2cR/7wlCH4eZ+YZZbyfuzZGidkEcLBcFGJI6+E4aB2+vD5e3YDSheOyD&#10;kIMfUthuZmdrrHwY5YWO+9SYDBGt0EGb0lBZq3VLjLoIA0n2PkNkTFnGxvqIY4Zzb8uiuLGMneSF&#10;Fge6b6k+7L/ZwcXwwey/xlGfDxr56Xql+r5y7nw+7e7AJJrSKfzffvQOyvIK/s7kI2A3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5aITmxAAAANwAAAAPAAAAAAAAAAAA&#10;AAAAAKECAABkcnMvZG93bnJldi54bWxQSwUGAAAAAAQABAD5AAAAkgMAAAAA&#10;" strokecolor="#ffd966" strokeweight="2pt">
                    <v:stroke joinstyle="miter"/>
                  </v:line>
                  <v:line id="Gerader Verbinder 224" o:spid="_x0000_s1031" style="position:absolute;visibility:visible;mso-wrap-style:square" from="211,13881" to="3233,1388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oEcksQAAADcAAAADwAAAGRycy9kb3ducmV2LnhtbESPUUvDQBCE34X+h2MLvoi9NKiV2Gsp&#10;guCLoFUE35bcmsRm98Lt2cR/7wlCH4eZ+YZZbyfuzZGidkEcLBcFGJI6+E4aB2+vD5e3YDSheOyD&#10;kIMfUthuZmdrrHwY5YWO+9SYDBGt0EGb0lBZq3VLjLoIA0n2PkNkTFnGxvqIY4Zzb8uiuLGMneSF&#10;Fge6b6k+7L/ZwcXwwey/xlGfDxr56Xql+r5y7nw+7e7AJJrSKfzffvQOyvIK/s7kI2A3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2gRySxAAAANwAAAAPAAAAAAAAAAAA&#10;AAAAAKECAABkcnMvZG93bnJldi54bWxQSwUGAAAAAAQABAD5AAAAkgMAAAAA&#10;" strokecolor="#ffd966" strokeweight="2pt">
                    <v:stroke joinstyle="miter"/>
                  </v:line>
                  <v:line id="Gerader Verbinder 225" o:spid="_x0000_s1032" style="position:absolute;visibility:visible;mso-wrap-style:square" from="30,3500" to="30,143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jO5BcUAAADcAAAADwAAAGRycy9kb3ducmV2LnhtbESPQWsCMRSE7wX/Q3hCbzXrQktZjdIK&#10;hWIPtasXb6+b1+zi5mXdxLj990YQPA4z8w0zXw62FZF63zhWMJ1kIIgrpxs2Cnbbj6dXED4ga2wd&#10;k4J/8rBcjB7mWGh35h+KZTAiQdgXqKAOoSuk9FVNFv3EdcTJ+3O9xZBkb6Tu8ZzgtpV5lr1Iiw2n&#10;hRo7WtVUHcqTVWC2cf8ly2b3vjp+H37XcePyaJR6HA9vMxCBhnAP39qfWkGeP8P1TDoCcnE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jO5BcUAAADcAAAADwAAAAAAAAAA&#10;AAAAAAChAgAAZHJzL2Rvd25yZXYueG1sUEsFBgAAAAAEAAQA+QAAAJMDAAAAAA==&#10;" strokecolor="#c55a11" strokeweight="1.25pt">
                    <v:stroke joinstyle="miter"/>
                  </v:line>
                  <v:line id="Gerader Verbinder 226" o:spid="_x0000_s1033" style="position:absolute;visibility:visible;mso-wrap-style:square" from="0,3530" to="3486,35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uEncsUAAADcAAAADwAAAGRycy9kb3ducmV2LnhtbESPQWsCMRSE74X+h/AKvdWsexBZjVIF&#10;Qeyhunrp7XXzml3cvKybNG7/fSMIHoeZ+YaZLwfbiki9bxwrGI8yEMSV0w0bBafj5m0Kwgdkja1j&#10;UvBHHpaL56c5Ftpd+UCxDEYkCPsCFdQhdIWUvqrJoh+5jjh5P663GJLsjdQ9XhPctjLPsom02HBa&#10;qLGjdU3Vufy1Cswxfn3Isjmt1pfP8/cu7l0ejVKvL8P7DESgITzC9/ZWK8jzCdzOpCMgF/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uEncsUAAADcAAAADwAAAAAAAAAA&#10;AAAAAAChAgAAZHJzL2Rvd25yZXYueG1sUEsFBgAAAAAEAAQA+QAAAJMDAAAAAA==&#10;" strokecolor="#c55a11" strokeweight="1.25pt">
                    <v:stroke joinstyle="miter"/>
                  </v:line>
                  <v:line id="Gerader Verbinder 227" o:spid="_x0000_s1034" style="position:absolute;visibility:visible;mso-wrap-style:square" from="60,14304" to="3551,143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a2C6cUAAADcAAAADwAAAGRycy9kb3ducmV2LnhtbESPQWsCMRSE7wX/Q3hCbzXrHtqyGqUV&#10;CsUealcv3l43r9nFzcu6iXH7740geBxm5htmvhxsKyL1vnGsYDrJQBBXTjdsFOy2H0+vIHxA1tg6&#10;JgX/5GG5GD3MsdDuzD8Uy2BEgrAvUEEdQldI6auaLPqJ64iT9+d6iyHJ3kjd4znBbSvzLHuWFhtO&#10;CzV2tKqpOpQnq8Bs4/5Lls3ufXX8Pvyu48bl0Sj1OB7eZiACDeEevrU/tYI8f4HrmXQE5OI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qa2C6cUAAADcAAAADwAAAAAAAAAA&#10;AAAAAAChAgAAZHJzL2Rvd25yZXYueG1sUEsFBgAAAAAEAAQA+QAAAJMDAAAAAA==&#10;" strokecolor="#c55a11" strokeweight="1.25pt">
                    <v:stroke joinstyle="miter"/>
                  </v:line>
                  <v:line id="Gerader Verbinder 228" o:spid="_x0000_s1035" style="position:absolute;flip:y;visibility:visible;mso-wrap-style:square" from="4216,0" to="38810,34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RHK1MAAAADcAAAADwAAAGRycy9kb3ducmV2LnhtbERPS27CMBDdI3EHa5C6A4dA+QQMgqJW&#10;bAkcYBQPcUQ8DrGBcPt6UanLp/dfbztbiye1vnKsYDxKQBAXTldcKricv4cLED4ga6wdk4I3edhu&#10;+r01Ztq9+ETPPJQihrDPUIEJocmk9IUhi37kGuLIXV1rMUTYllK3+IrhtpZpksykxYpjg8GGvgwV&#10;t/xhFUzP98/3jzks7d5MD818WS/sZKzUx6DbrUAE6sK/+M991ArSNK6NZ+IRkJtf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D0RytTAAAAA3AAAAA8AAAAAAAAAAAAAAAAA&#10;oQIAAGRycy9kb3ducmV2LnhtbFBLBQYAAAAABAAEAPkAAACOAwAAAAA=&#10;" strokecolor="#c55a11" strokeweight="1.25pt">
                    <v:stroke joinstyle="miter"/>
                  </v:line>
                  <v:line id="Gerader Verbinder 229" o:spid="_x0000_s1036" style="position:absolute;visibility:visible;mso-wrap-style:square" from="4079,14304" to="38474,1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36zAMUAAADcAAAADwAAAGRycy9kb3ducmV2LnhtbESPQWsCMRSE7wX/Q3hCbzXrHkq7GqUV&#10;CsUealcv3l43r9nFzcu6iXH7740geBxm5htmvhxsKyL1vnGsYDrJQBBXTjdsFOy2H08vIHxA1tg6&#10;JgX/5GG5GD3MsdDuzD8Uy2BEgrAvUEEdQldI6auaLPqJ64iT9+d6iyHJ3kjd4znBbSvzLHuWFhtO&#10;CzV2tKqpOpQnq8Bs4/5Lls3ufXX8Pvyu48bl0Sj1OB7eZiACDeEevrU/tYI8f4XrmXQE5OI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36zAMUAAADcAAAADwAAAAAAAAAA&#10;AAAAAAChAgAAZHJzL2Rvd25yZXYueG1sUEsFBgAAAAAEAAQA+QAAAJMDAAAAAA==&#10;" strokecolor="#c55a11" strokeweight="1.25pt">
                    <v:stroke joinstyle="miter"/>
                  </v:line>
                </v:group>
                <v:shape id="Runde Klammer links 1592" o:spid="_x0000_s1037" type="#_x0000_t85" style="position:absolute;left:3613;top:3394;width:458;height:636;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5jRDMIA&#10;AADdAAAADwAAAGRycy9kb3ducmV2LnhtbERPTWvCQBC9C/6HZYRepG6MWGt0FW0Ve9XW+5Adk2B2&#10;NmS3MfrrXUHwNo/3OfNla0rRUO0KywqGgwgEcWp1wZmCv9/t+ycI55E1lpZJwZUcLBfdzhwTbS+8&#10;p+bgMxFC2CWoIPe+SqR0aU4G3cBWxIE72dqgD7DOpK7xEsJNKeMo+pAGCw4NOVb0lVN6PvwbBbv+&#10;eiv7R9/YuJysNkO+uZH8Vuqt165mIDy1/iV+un90mD+exvD4JpwgF3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rmNEMwgAAAN0AAAAPAAAAAAAAAAAAAAAAAJgCAABkcnMvZG93&#10;bnJldi54bWxQSwUGAAAAAAQABAD1AAAAhwMAAAAA&#10;" adj="1295" strokecolor="#984807" strokeweight="1pt"/>
                <v:shape id="Runde Klammer links 1593" o:spid="_x0000_s1038" type="#_x0000_t85" style="position:absolute;left:3586;top:13852;width:464;height:457;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sdi1sUA&#10;AADdAAAADwAAAGRycy9kb3ducmV2LnhtbERPTWvCQBC9C/0PyxS8mY2tSk1dxRYDCl5qKrS3aXZM&#10;QrOzaXbV+O9dQehtHu9zZovO1OJErassKxhGMQji3OqKCwWfWTp4AeE8ssbaMim4kIPF/KE3w0Tb&#10;M3/QaecLEULYJaig9L5JpHR5SQZdZBviwB1sa9AH2BZSt3gO4aaWT3E8kQYrDg0lNvReUv67OxoF&#10;k6/vzSj7O1RdujLZj3sbbpf7VKn+Y7d8BeGp8//iu3utw/zx9Blu34QT5Pw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x2LWxQAAAN0AAAAPAAAAAAAAAAAAAAAAAJgCAABkcnMv&#10;ZG93bnJldi54bWxQSwUGAAAAAAQABAD1AAAAigMAAAAA&#10;" strokecolor="#984807" strokeweight="1pt"/>
              </v:group>
            </w:pict>
          </mc:Fallback>
        </mc:AlternateContent>
      </w:r>
    </w:p>
    <w:p w:rsidR="00B73F51" w:rsidRPr="00B73F51" w:rsidRDefault="00B73F51" w:rsidP="00B73F51"/>
    <w:p w:rsidR="00B73F51" w:rsidRPr="00B73F51" w:rsidRDefault="00B73F51" w:rsidP="00B73F51"/>
    <w:p w:rsidR="00B73F51" w:rsidRPr="00B73F51" w:rsidRDefault="00B73F51" w:rsidP="00B73F51"/>
    <w:p w:rsidR="00B73F51" w:rsidRPr="00B73F51" w:rsidRDefault="00B73F51" w:rsidP="00B73F51"/>
    <w:p w:rsidR="00B73F51" w:rsidRPr="00B73F51" w:rsidRDefault="00B73F51" w:rsidP="00B73F51"/>
    <w:p w:rsidR="00B73F51" w:rsidRPr="00B73F51" w:rsidRDefault="00B73F51" w:rsidP="00B73F51"/>
    <w:p w:rsidR="00B36168" w:rsidRPr="00B73F51" w:rsidRDefault="00B36168" w:rsidP="00B36168">
      <w:pPr>
        <w:framePr w:w="2041" w:hSpace="198" w:wrap="around" w:vAnchor="text" w:hAnchor="page" w:x="8758" w:y="163"/>
        <w:shd w:val="clear" w:color="auto" w:fill="D9D9D9" w:themeFill="background1" w:themeFillShade="D9"/>
        <w:jc w:val="both"/>
        <w:rPr>
          <w:sz w:val="18"/>
        </w:rPr>
      </w:pPr>
      <w:r w:rsidRPr="00B73F51">
        <w:rPr>
          <w:sz w:val="18"/>
        </w:rPr>
        <w:t>Skizze 5</w:t>
      </w:r>
    </w:p>
    <w:p w:rsidR="00B36168" w:rsidRPr="00B73F51" w:rsidRDefault="00B36168" w:rsidP="00B36168">
      <w:pPr>
        <w:framePr w:w="2041" w:hSpace="198" w:wrap="around" w:vAnchor="text" w:hAnchor="page" w:x="8758" w:y="163"/>
        <w:shd w:val="clear" w:color="auto" w:fill="D9D9D9" w:themeFill="background1" w:themeFillShade="D9"/>
        <w:jc w:val="both"/>
        <w:rPr>
          <w:sz w:val="18"/>
        </w:rPr>
      </w:pPr>
      <w:r w:rsidRPr="00B73F51">
        <w:rPr>
          <w:sz w:val="18"/>
        </w:rPr>
        <w:t>Klebegebundene Broschur</w:t>
      </w:r>
    </w:p>
    <w:p w:rsidR="00B73F51" w:rsidRPr="00B73F51" w:rsidRDefault="00B73F51" w:rsidP="00B73F51"/>
    <w:p w:rsidR="00B73F51" w:rsidRPr="00B73F51" w:rsidRDefault="00B73F51" w:rsidP="00B73F51"/>
    <w:p w:rsidR="00B73F51" w:rsidRPr="00B73F51" w:rsidRDefault="00B73F51" w:rsidP="00B73F51"/>
    <w:p w:rsidR="00B73F51" w:rsidRPr="00B73F51" w:rsidRDefault="00B73F51" w:rsidP="00B73F51">
      <w:pPr>
        <w:spacing w:line="240" w:lineRule="exact"/>
      </w:pPr>
      <w:r w:rsidRPr="00B73F51">
        <w:br w:type="page"/>
      </w:r>
    </w:p>
    <w:p w:rsidR="00B73F51" w:rsidRPr="00B73F51" w:rsidRDefault="00B73F51" w:rsidP="001E168E">
      <w:pPr>
        <w:pStyle w:val="berschrift1"/>
      </w:pPr>
      <w:r w:rsidRPr="00B73F51">
        <w:lastRenderedPageBreak/>
        <w:t>Arbeitsablaufplan kl</w:t>
      </w:r>
      <w:r w:rsidR="005632E8">
        <w:t>ebegebundene</w:t>
      </w:r>
      <w:r w:rsidRPr="00B73F51">
        <w:t xml:space="preserve"> Broschur</w:t>
      </w:r>
      <w:r w:rsidRPr="00B73F51">
        <w:rPr>
          <w:noProof/>
          <w:sz w:val="24"/>
        </w:rPr>
        <w:drawing>
          <wp:anchor distT="0" distB="0" distL="114300" distR="114300" simplePos="0" relativeHeight="251766784" behindDoc="0" locked="0" layoutInCell="0" allowOverlap="1" wp14:anchorId="3346961D" wp14:editId="35F99720">
            <wp:simplePos x="0" y="0"/>
            <wp:positionH relativeFrom="rightMargin">
              <wp:posOffset>107950</wp:posOffset>
            </wp:positionH>
            <wp:positionV relativeFrom="paragraph">
              <wp:posOffset>0</wp:posOffset>
            </wp:positionV>
            <wp:extent cx="345440" cy="323850"/>
            <wp:effectExtent l="0" t="0" r="0" b="0"/>
            <wp:wrapNone/>
            <wp:docPr id="2324"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73F51" w:rsidRDefault="00B73F51" w:rsidP="008F1F5C">
      <w:pPr>
        <w:pStyle w:val="AufgabeEbene1"/>
        <w:numPr>
          <w:ilvl w:val="0"/>
          <w:numId w:val="33"/>
        </w:numPr>
      </w:pPr>
      <w:r w:rsidRPr="00B73F51">
        <w:t>Bringen Sie die Arbeitsschritte in die richtige Reihenfolge</w:t>
      </w:r>
    </w:p>
    <w:p w:rsidR="002D324E" w:rsidRPr="002D324E" w:rsidRDefault="002D324E" w:rsidP="002D324E">
      <w:pPr>
        <w:pStyle w:val="AufgabeText"/>
      </w:pPr>
    </w:p>
    <w:p w:rsidR="00B73F51" w:rsidRPr="00B73F51" w:rsidRDefault="00B73F51" w:rsidP="00B73F51">
      <w:r w:rsidRPr="00B73F51">
        <w:t>___</w:t>
      </w:r>
      <w:r w:rsidRPr="00B73F51">
        <w:tab/>
        <w:t xml:space="preserve">Abschneiden des Rückens des zusammengetragenen Blockes </w:t>
      </w:r>
    </w:p>
    <w:p w:rsidR="00B73F51" w:rsidRPr="00B73F51" w:rsidRDefault="00B73F51" w:rsidP="00B73F51"/>
    <w:p w:rsidR="00B73F51" w:rsidRPr="00B73F51" w:rsidRDefault="00B73F51" w:rsidP="00B73F51">
      <w:r w:rsidRPr="00B73F51">
        <w:t>___</w:t>
      </w:r>
      <w:r w:rsidRPr="00B73F51">
        <w:tab/>
      </w:r>
      <w:r w:rsidR="00752C8B">
        <w:t>Zusammentragen</w:t>
      </w:r>
      <w:r w:rsidRPr="00B73F51">
        <w:t xml:space="preserve"> der gefalzten Bogen</w:t>
      </w:r>
    </w:p>
    <w:p w:rsidR="00B73F51" w:rsidRPr="00B73F51" w:rsidRDefault="00B73F51" w:rsidP="00B73F51"/>
    <w:p w:rsidR="00B73F51" w:rsidRPr="00B73F51" w:rsidRDefault="00B73F51" w:rsidP="00B73F51">
      <w:r w:rsidRPr="00B73F51">
        <w:t>___</w:t>
      </w:r>
      <w:r w:rsidRPr="00B73F51">
        <w:tab/>
        <w:t>Qualitätskontrolle der fertigen Broschur</w:t>
      </w:r>
    </w:p>
    <w:p w:rsidR="00B73F51" w:rsidRPr="00B73F51" w:rsidRDefault="00B73F51" w:rsidP="00B73F51"/>
    <w:p w:rsidR="00B73F51" w:rsidRPr="00B73F51" w:rsidRDefault="00B73F51" w:rsidP="001E168E">
      <w:pPr>
        <w:ind w:left="709" w:hanging="709"/>
      </w:pPr>
      <w:r w:rsidRPr="00B73F51">
        <w:t>___</w:t>
      </w:r>
      <w:r w:rsidRPr="00B73F51">
        <w:tab/>
        <w:t xml:space="preserve">Seiten- und </w:t>
      </w:r>
      <w:proofErr w:type="spellStart"/>
      <w:r w:rsidRPr="00B73F51">
        <w:t>Rückenbeleimung</w:t>
      </w:r>
      <w:proofErr w:type="spellEnd"/>
      <w:r w:rsidRPr="00B73F51">
        <w:t xml:space="preserve"> am </w:t>
      </w:r>
      <w:proofErr w:type="spellStart"/>
      <w:r w:rsidRPr="00B73F51">
        <w:t>abgeleimten</w:t>
      </w:r>
      <w:proofErr w:type="spellEnd"/>
      <w:r w:rsidRPr="00B73F51">
        <w:t xml:space="preserve"> Inhaltblock anbringe</w:t>
      </w:r>
      <w:r w:rsidR="001E168E">
        <w:t>n und in den Umschlag einhängen</w:t>
      </w:r>
    </w:p>
    <w:p w:rsidR="00B73F51" w:rsidRPr="00B73F51" w:rsidRDefault="00B73F51" w:rsidP="00B73F51"/>
    <w:p w:rsidR="00B73F51" w:rsidRPr="00B73F51" w:rsidRDefault="00B73F51" w:rsidP="00B73F51">
      <w:r w:rsidRPr="00B73F51">
        <w:t>___</w:t>
      </w:r>
      <w:r w:rsidRPr="00B73F51">
        <w:tab/>
        <w:t>Rillen und umlegen des Umschlages</w:t>
      </w:r>
    </w:p>
    <w:p w:rsidR="00B73F51" w:rsidRPr="00B73F51" w:rsidRDefault="00B73F51" w:rsidP="00B73F51"/>
    <w:p w:rsidR="00B73F51" w:rsidRPr="00B73F51" w:rsidRDefault="00B73F51" w:rsidP="00B73F51">
      <w:r w:rsidRPr="00B73F51">
        <w:t>___</w:t>
      </w:r>
      <w:r w:rsidRPr="00B73F51">
        <w:tab/>
        <w:t>Falzen der Inhaltbogen</w:t>
      </w:r>
    </w:p>
    <w:p w:rsidR="00B73F51" w:rsidRPr="00B73F51" w:rsidRDefault="00B73F51" w:rsidP="00B73F51"/>
    <w:p w:rsidR="00B73F51" w:rsidRPr="00B73F51" w:rsidRDefault="00B73F51" w:rsidP="00B73F51">
      <w:r w:rsidRPr="00B73F51">
        <w:t>___</w:t>
      </w:r>
      <w:r w:rsidRPr="00B73F51">
        <w:tab/>
        <w:t xml:space="preserve">Rücken </w:t>
      </w:r>
      <w:proofErr w:type="spellStart"/>
      <w:r w:rsidRPr="00B73F51">
        <w:t>ableimen</w:t>
      </w:r>
      <w:proofErr w:type="spellEnd"/>
      <w:r w:rsidRPr="00B73F51">
        <w:t xml:space="preserve"> mit der Fächertechnik </w:t>
      </w:r>
    </w:p>
    <w:p w:rsidR="00B73F51" w:rsidRPr="00B73F51" w:rsidRDefault="00B73F51" w:rsidP="00B73F51"/>
    <w:p w:rsidR="00B73F51" w:rsidRPr="00B73F51" w:rsidRDefault="00B73F51" w:rsidP="00B73F51">
      <w:r w:rsidRPr="00B73F51">
        <w:t>___</w:t>
      </w:r>
      <w:r w:rsidRPr="00B73F51">
        <w:tab/>
        <w:t xml:space="preserve">Endbeschnitt an </w:t>
      </w:r>
      <w:r w:rsidR="002D324E">
        <w:t>drei Seiten</w:t>
      </w:r>
      <w:r w:rsidRPr="00B73F51">
        <w:t xml:space="preserve"> </w:t>
      </w:r>
    </w:p>
    <w:p w:rsidR="00B73F51" w:rsidRPr="00B73F51" w:rsidRDefault="00B73F51" w:rsidP="00B73F51"/>
    <w:p w:rsidR="001D2E49" w:rsidRDefault="001D2E49">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1E168E" w:rsidRPr="00B51DE9" w:rsidTr="001D2E49">
        <w:trPr>
          <w:trHeight w:val="523"/>
        </w:trPr>
        <w:tc>
          <w:tcPr>
            <w:tcW w:w="3119" w:type="dxa"/>
            <w:tcBorders>
              <w:left w:val="single" w:sz="4" w:space="0" w:color="auto"/>
              <w:bottom w:val="single" w:sz="4" w:space="0" w:color="auto"/>
              <w:right w:val="single" w:sz="4" w:space="0" w:color="auto"/>
            </w:tcBorders>
            <w:shd w:val="clear" w:color="auto" w:fill="D9D9D9"/>
            <w:hideMark/>
          </w:tcPr>
          <w:p w:rsidR="001E168E" w:rsidRDefault="001E168E" w:rsidP="001D2E49">
            <w:pPr>
              <w:pStyle w:val="Tabelle6pt"/>
              <w:rPr>
                <w:color w:val="000000"/>
              </w:rPr>
            </w:pPr>
            <w:r>
              <w:lastRenderedPageBreak/>
              <w:br w:type="page"/>
              <w:t>Lernfeld</w:t>
            </w:r>
          </w:p>
          <w:p w:rsidR="001E168E" w:rsidRDefault="001E168E" w:rsidP="001D2E49">
            <w:pPr>
              <w:pStyle w:val="TabelleKopflinks"/>
            </w:pPr>
            <w:r>
              <w:t>LF 4</w:t>
            </w:r>
          </w:p>
        </w:tc>
        <w:tc>
          <w:tcPr>
            <w:tcW w:w="4229" w:type="dxa"/>
            <w:tcBorders>
              <w:left w:val="single" w:sz="4" w:space="0" w:color="auto"/>
              <w:bottom w:val="single" w:sz="4" w:space="0" w:color="auto"/>
              <w:right w:val="single" w:sz="4" w:space="0" w:color="auto"/>
            </w:tcBorders>
            <w:shd w:val="clear" w:color="auto" w:fill="D9D9D9"/>
          </w:tcPr>
          <w:p w:rsidR="001E168E" w:rsidRPr="00B73F51" w:rsidRDefault="001E168E" w:rsidP="001D2E49">
            <w:pPr>
              <w:spacing w:before="40" w:after="60" w:line="160" w:lineRule="exact"/>
              <w:rPr>
                <w:color w:val="000000"/>
                <w:sz w:val="12"/>
              </w:rPr>
            </w:pPr>
            <w:r w:rsidRPr="00B73F51">
              <w:rPr>
                <w:sz w:val="12"/>
              </w:rPr>
              <w:t>Titel</w:t>
            </w:r>
          </w:p>
          <w:p w:rsidR="001E168E" w:rsidRPr="00B73F51" w:rsidRDefault="001E168E" w:rsidP="001D2E49">
            <w:pPr>
              <w:rPr>
                <w:b/>
              </w:rPr>
            </w:pPr>
            <w:r w:rsidRPr="00B73F51">
              <w:rPr>
                <w:b/>
              </w:rPr>
              <w:t xml:space="preserve">Herstellen einer Fadenrückstichheftung für die </w:t>
            </w:r>
            <w:proofErr w:type="spellStart"/>
            <w:r w:rsidRPr="00B73F51">
              <w:rPr>
                <w:b/>
              </w:rPr>
              <w:t>Broschurenmusterbox</w:t>
            </w:r>
            <w:proofErr w:type="spellEnd"/>
          </w:p>
        </w:tc>
        <w:tc>
          <w:tcPr>
            <w:tcW w:w="188" w:type="dxa"/>
            <w:vMerge w:val="restart"/>
            <w:tcBorders>
              <w:top w:val="nil"/>
              <w:left w:val="single" w:sz="4" w:space="0" w:color="auto"/>
              <w:bottom w:val="nil"/>
              <w:right w:val="single" w:sz="4" w:space="0" w:color="auto"/>
            </w:tcBorders>
            <w:shd w:val="clear" w:color="auto" w:fill="FFFFFF"/>
          </w:tcPr>
          <w:p w:rsidR="001E168E" w:rsidRPr="00B73F51" w:rsidRDefault="001E168E" w:rsidP="001D2E49"/>
        </w:tc>
        <w:tc>
          <w:tcPr>
            <w:tcW w:w="2103" w:type="dxa"/>
            <w:tcBorders>
              <w:top w:val="single" w:sz="4" w:space="0" w:color="auto"/>
              <w:left w:val="single" w:sz="4" w:space="0" w:color="auto"/>
              <w:bottom w:val="single" w:sz="4" w:space="0" w:color="auto"/>
              <w:right w:val="single" w:sz="4" w:space="0" w:color="auto"/>
            </w:tcBorders>
            <w:shd w:val="clear" w:color="auto" w:fill="D9D9D9"/>
          </w:tcPr>
          <w:p w:rsidR="001E168E" w:rsidRPr="00B73F51" w:rsidRDefault="001E168E" w:rsidP="001D2E49">
            <w:pPr>
              <w:spacing w:before="40" w:after="60" w:line="160" w:lineRule="exact"/>
              <w:rPr>
                <w:sz w:val="12"/>
              </w:rPr>
            </w:pPr>
          </w:p>
          <w:p w:rsidR="001E168E" w:rsidRPr="00B73F51" w:rsidRDefault="001E168E" w:rsidP="001D2E49">
            <w:pPr>
              <w:jc w:val="center"/>
              <w:rPr>
                <w:rFonts w:eastAsia="Times New Roman" w:cs="Times New Roman"/>
                <w:b/>
                <w:lang w:eastAsia="de-DE"/>
              </w:rPr>
            </w:pPr>
            <w:r w:rsidRPr="00B73F51">
              <w:rPr>
                <w:rFonts w:eastAsia="Times New Roman" w:cs="Times New Roman"/>
                <w:b/>
                <w:lang w:eastAsia="de-DE"/>
              </w:rPr>
              <w:t>Drucktechnik</w:t>
            </w:r>
          </w:p>
          <w:p w:rsidR="001E168E" w:rsidRPr="00B73F51" w:rsidRDefault="00443964" w:rsidP="001D2E49">
            <w:pPr>
              <w:jc w:val="center"/>
              <w:rPr>
                <w:rFonts w:eastAsia="Calibri" w:cs="Times New Roman"/>
                <w:b/>
                <w:lang w:eastAsia="de-DE"/>
              </w:rPr>
            </w:pPr>
            <w:r>
              <w:rPr>
                <w:rFonts w:eastAsia="Times New Roman" w:cs="Times New Roman"/>
                <w:b/>
                <w:lang w:eastAsia="de-DE"/>
              </w:rPr>
              <w:t>DR0</w:t>
            </w:r>
            <w:r w:rsidR="001D2E49">
              <w:rPr>
                <w:rFonts w:eastAsia="Times New Roman" w:cs="Times New Roman"/>
                <w:b/>
                <w:lang w:eastAsia="de-DE"/>
              </w:rPr>
              <w:t>4.03.04</w:t>
            </w:r>
          </w:p>
        </w:tc>
      </w:tr>
      <w:tr w:rsidR="001E168E" w:rsidRPr="00B51DE9" w:rsidTr="001D2E49">
        <w:tc>
          <w:tcPr>
            <w:tcW w:w="7348" w:type="dxa"/>
            <w:gridSpan w:val="2"/>
            <w:tcBorders>
              <w:left w:val="single" w:sz="4" w:space="0" w:color="auto"/>
              <w:bottom w:val="single" w:sz="4" w:space="0" w:color="auto"/>
              <w:right w:val="single" w:sz="4" w:space="0" w:color="auto"/>
            </w:tcBorders>
            <w:hideMark/>
          </w:tcPr>
          <w:p w:rsidR="001E168E" w:rsidRPr="004B658C" w:rsidRDefault="001E168E" w:rsidP="001D2E49">
            <w:pPr>
              <w:pStyle w:val="Tabelle6pt"/>
            </w:pPr>
            <w:r>
              <w:t>Kompetenzbereiche:</w:t>
            </w:r>
          </w:p>
          <w:p w:rsidR="001E168E" w:rsidRPr="00B73F51" w:rsidRDefault="001E168E" w:rsidP="008F1F5C">
            <w:pPr>
              <w:numPr>
                <w:ilvl w:val="0"/>
                <w:numId w:val="5"/>
              </w:numPr>
              <w:ind w:left="227" w:hanging="170"/>
              <w:rPr>
                <w:sz w:val="16"/>
              </w:rPr>
            </w:pPr>
            <w:r w:rsidRPr="00B73F51">
              <w:rPr>
                <w:sz w:val="16"/>
              </w:rPr>
              <w:t xml:space="preserve">Ich kann Kundenmuster unter Verwendung geeigneter </w:t>
            </w:r>
            <w:r w:rsidR="00D24461">
              <w:rPr>
                <w:sz w:val="16"/>
              </w:rPr>
              <w:t>Werkstoffe herstellen.</w:t>
            </w:r>
          </w:p>
          <w:p w:rsidR="001E168E" w:rsidRPr="00B73F51" w:rsidRDefault="001E168E" w:rsidP="008F1F5C">
            <w:pPr>
              <w:numPr>
                <w:ilvl w:val="0"/>
                <w:numId w:val="5"/>
              </w:numPr>
              <w:ind w:left="227" w:hanging="170"/>
              <w:rPr>
                <w:sz w:val="16"/>
              </w:rPr>
            </w:pPr>
            <w:r w:rsidRPr="00B73F51">
              <w:rPr>
                <w:sz w:val="16"/>
              </w:rPr>
              <w:t xml:space="preserve">Ich kann die richtigen Werkzeuge und Geräte für verschiedene </w:t>
            </w:r>
            <w:r w:rsidR="00D24461">
              <w:rPr>
                <w:sz w:val="16"/>
              </w:rPr>
              <w:t>Arbeitstechniken auswählen.</w:t>
            </w:r>
          </w:p>
          <w:p w:rsidR="001E168E" w:rsidRDefault="001E168E" w:rsidP="001D2E49">
            <w:pPr>
              <w:pStyle w:val="Kopf8ptafz"/>
              <w:numPr>
                <w:ilvl w:val="0"/>
                <w:numId w:val="0"/>
              </w:numPr>
              <w:ind w:left="227" w:hanging="170"/>
            </w:pPr>
          </w:p>
        </w:tc>
        <w:tc>
          <w:tcPr>
            <w:tcW w:w="188" w:type="dxa"/>
            <w:vMerge/>
            <w:tcBorders>
              <w:left w:val="single" w:sz="4" w:space="0" w:color="auto"/>
              <w:bottom w:val="nil"/>
              <w:right w:val="nil"/>
            </w:tcBorders>
            <w:vAlign w:val="center"/>
            <w:hideMark/>
          </w:tcPr>
          <w:p w:rsidR="001E168E" w:rsidRDefault="001E168E" w:rsidP="001D2E49">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1E168E" w:rsidRPr="00B51DE9" w:rsidTr="001D2E49">
              <w:trPr>
                <w:trHeight w:val="284"/>
              </w:trPr>
              <w:tc>
                <w:tcPr>
                  <w:tcW w:w="2090" w:type="dxa"/>
                  <w:shd w:val="clear" w:color="auto" w:fill="D9D9D9" w:themeFill="background1" w:themeFillShade="D9"/>
                </w:tcPr>
                <w:p w:rsidR="001E168E" w:rsidRPr="00B51DE9" w:rsidRDefault="001E168E" w:rsidP="001D2E49">
                  <w:pPr>
                    <w:pStyle w:val="TabelleKopfmitte"/>
                  </w:pPr>
                  <w:r w:rsidRPr="00B51DE9">
                    <w:t>L</w:t>
                  </w:r>
                  <w:r>
                    <w:t>ösung</w:t>
                  </w:r>
                </w:p>
              </w:tc>
            </w:tr>
          </w:tbl>
          <w:p w:rsidR="001E168E" w:rsidRPr="00B51DE9" w:rsidRDefault="001E168E" w:rsidP="001D2E49"/>
        </w:tc>
      </w:tr>
    </w:tbl>
    <w:p w:rsidR="00B73F51" w:rsidRPr="00B73F51" w:rsidRDefault="00B73F51" w:rsidP="00B73F51">
      <w:pPr>
        <w:keepNext/>
        <w:keepLines/>
        <w:suppressAutoHyphens/>
        <w:spacing w:before="160" w:after="80"/>
        <w:outlineLvl w:val="2"/>
        <w:rPr>
          <w:rFonts w:ascii="Source Sans Pro Semibold" w:eastAsia="Times New Roman" w:hAnsi="Source Sans Pro Semibold" w:cs="Times New Roman"/>
          <w:bCs/>
          <w:sz w:val="22"/>
          <w:lang w:eastAsia="de-DE"/>
        </w:rPr>
      </w:pPr>
      <w:r w:rsidRPr="00B73F51">
        <w:rPr>
          <w:rFonts w:ascii="Source Sans Pro Semibold" w:eastAsia="Times New Roman" w:hAnsi="Source Sans Pro Semibold" w:cs="Times New Roman"/>
          <w:bCs/>
          <w:sz w:val="22"/>
          <w:lang w:eastAsia="de-DE"/>
        </w:rPr>
        <w:t>Lösungsvorschlag</w:t>
      </w:r>
    </w:p>
    <w:p w:rsidR="00B73F51" w:rsidRPr="00B73F51" w:rsidRDefault="00B73F51" w:rsidP="008F1F5C">
      <w:pPr>
        <w:pStyle w:val="Textkrpernrauen"/>
        <w:numPr>
          <w:ilvl w:val="0"/>
          <w:numId w:val="20"/>
        </w:numPr>
      </w:pPr>
      <w:r w:rsidRPr="00B73F51">
        <w:t>Falzen der Inhaltbogen</w:t>
      </w:r>
    </w:p>
    <w:p w:rsidR="00B73F51" w:rsidRPr="00B73F51" w:rsidRDefault="00752C8B" w:rsidP="001D2E49">
      <w:pPr>
        <w:pStyle w:val="Textkrpernrauen"/>
      </w:pPr>
      <w:r>
        <w:t>Zusammentragen</w:t>
      </w:r>
      <w:r w:rsidR="00B73F51" w:rsidRPr="00B73F51">
        <w:t xml:space="preserve"> der gefalzten Bogen</w:t>
      </w:r>
    </w:p>
    <w:p w:rsidR="00B73F51" w:rsidRPr="00B73F51" w:rsidRDefault="00B73F51" w:rsidP="001D2E49">
      <w:pPr>
        <w:pStyle w:val="Textkrpernrauen"/>
      </w:pPr>
      <w:r w:rsidRPr="00B73F51">
        <w:t>Abschneiden des Rückens des zusammengetragenen Blockes</w:t>
      </w:r>
    </w:p>
    <w:p w:rsidR="00B73F51" w:rsidRPr="00B73F51" w:rsidRDefault="00B73F51" w:rsidP="001D2E49">
      <w:pPr>
        <w:pStyle w:val="Textkrpernrauen"/>
      </w:pPr>
      <w:r w:rsidRPr="00B73F51">
        <w:t xml:space="preserve">Rücken </w:t>
      </w:r>
      <w:proofErr w:type="spellStart"/>
      <w:r w:rsidRPr="00B73F51">
        <w:t>ableimen</w:t>
      </w:r>
      <w:proofErr w:type="spellEnd"/>
      <w:r w:rsidRPr="00B73F51">
        <w:t xml:space="preserve"> mit der Fächertechnik</w:t>
      </w:r>
    </w:p>
    <w:p w:rsidR="00B73F51" w:rsidRPr="00B73F51" w:rsidRDefault="00B73F51" w:rsidP="001D2E49">
      <w:pPr>
        <w:pStyle w:val="Textkrpernrauen"/>
      </w:pPr>
      <w:r w:rsidRPr="00B73F51">
        <w:t>Rillen und umlegen des Umschlages</w:t>
      </w:r>
    </w:p>
    <w:p w:rsidR="00B73F51" w:rsidRPr="001D2E49" w:rsidRDefault="00B73F51" w:rsidP="001D2E49">
      <w:pPr>
        <w:pStyle w:val="Textkrpernrauen"/>
      </w:pPr>
      <w:r w:rsidRPr="001D2E49">
        <w:t xml:space="preserve">Seiten- und </w:t>
      </w:r>
      <w:proofErr w:type="spellStart"/>
      <w:r w:rsidRPr="001D2E49">
        <w:t>Rückenbeleimung</w:t>
      </w:r>
      <w:proofErr w:type="spellEnd"/>
      <w:r w:rsidRPr="001D2E49">
        <w:t xml:space="preserve"> am </w:t>
      </w:r>
      <w:proofErr w:type="spellStart"/>
      <w:r w:rsidRPr="001D2E49">
        <w:t>abgeleimten</w:t>
      </w:r>
      <w:proofErr w:type="spellEnd"/>
      <w:r w:rsidRPr="001D2E49">
        <w:t xml:space="preserve"> Inhaltblock anbringen und in den Umschlag einhängen</w:t>
      </w:r>
    </w:p>
    <w:p w:rsidR="00B73F51" w:rsidRPr="00B73F51" w:rsidRDefault="00B73F51" w:rsidP="001D2E49">
      <w:pPr>
        <w:pStyle w:val="Textkrpernrauen"/>
      </w:pPr>
      <w:r w:rsidRPr="00B73F51">
        <w:t xml:space="preserve">Endbeschnitt an </w:t>
      </w:r>
      <w:r w:rsidR="002D324E">
        <w:t>drei Seiten</w:t>
      </w:r>
    </w:p>
    <w:p w:rsidR="00B73F51" w:rsidRPr="00B73F51" w:rsidRDefault="00B73F51" w:rsidP="001D2E49">
      <w:pPr>
        <w:pStyle w:val="Textkrpernrauen"/>
      </w:pPr>
      <w:r w:rsidRPr="00B73F51">
        <w:t>Qualitätskontrolle der fertigen Broschur</w:t>
      </w:r>
    </w:p>
    <w:p w:rsidR="00B73F51" w:rsidRPr="00B73F51" w:rsidRDefault="00B73F51" w:rsidP="00B73F51"/>
    <w:p w:rsidR="00B73F51" w:rsidRPr="00B73F51" w:rsidRDefault="00B73F51" w:rsidP="00B73F51">
      <w:pPr>
        <w:spacing w:line="240" w:lineRule="exact"/>
      </w:pPr>
      <w:r w:rsidRPr="00B73F51">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B73F51" w:rsidRPr="00B73F51" w:rsidTr="00B73F51">
        <w:trPr>
          <w:trHeight w:val="523"/>
        </w:trPr>
        <w:tc>
          <w:tcPr>
            <w:tcW w:w="3119" w:type="dxa"/>
            <w:tcBorders>
              <w:left w:val="single" w:sz="4" w:space="0" w:color="auto"/>
              <w:bottom w:val="single" w:sz="4" w:space="0" w:color="auto"/>
              <w:right w:val="single" w:sz="4" w:space="0" w:color="auto"/>
            </w:tcBorders>
            <w:shd w:val="clear" w:color="auto" w:fill="D9D9D9"/>
            <w:hideMark/>
          </w:tcPr>
          <w:p w:rsidR="00B73F51" w:rsidRPr="00B73F51" w:rsidRDefault="00B73F51" w:rsidP="00B73F51">
            <w:pPr>
              <w:spacing w:before="40" w:after="60" w:line="160" w:lineRule="exact"/>
              <w:rPr>
                <w:color w:val="000000"/>
                <w:sz w:val="12"/>
              </w:rPr>
            </w:pPr>
            <w:r w:rsidRPr="00B73F51">
              <w:rPr>
                <w:sz w:val="12"/>
              </w:rPr>
              <w:lastRenderedPageBreak/>
              <w:br w:type="page"/>
              <w:t>Lernfeld</w:t>
            </w:r>
          </w:p>
          <w:p w:rsidR="00B73F51" w:rsidRPr="00B73F51" w:rsidRDefault="00B73F51" w:rsidP="00B73F51">
            <w:pPr>
              <w:rPr>
                <w:b/>
              </w:rPr>
            </w:pPr>
            <w:r w:rsidRPr="00B73F51">
              <w:rPr>
                <w:b/>
              </w:rPr>
              <w:t>LF 4</w:t>
            </w:r>
          </w:p>
        </w:tc>
        <w:tc>
          <w:tcPr>
            <w:tcW w:w="4229" w:type="dxa"/>
            <w:gridSpan w:val="2"/>
            <w:tcBorders>
              <w:left w:val="single" w:sz="4" w:space="0" w:color="auto"/>
              <w:bottom w:val="single" w:sz="4" w:space="0" w:color="auto"/>
              <w:right w:val="single" w:sz="4" w:space="0" w:color="auto"/>
            </w:tcBorders>
            <w:shd w:val="clear" w:color="auto" w:fill="D9D9D9"/>
            <w:hideMark/>
          </w:tcPr>
          <w:p w:rsidR="00B73F51" w:rsidRPr="00B73F51" w:rsidRDefault="00B73F51" w:rsidP="00B73F51">
            <w:pPr>
              <w:spacing w:before="40" w:after="60" w:line="160" w:lineRule="exact"/>
              <w:rPr>
                <w:color w:val="000000"/>
                <w:sz w:val="12"/>
              </w:rPr>
            </w:pPr>
            <w:r w:rsidRPr="00B73F51">
              <w:rPr>
                <w:sz w:val="12"/>
              </w:rPr>
              <w:t>Titel</w:t>
            </w:r>
          </w:p>
          <w:p w:rsidR="00B73F51" w:rsidRPr="00B73F51" w:rsidRDefault="00B73F51" w:rsidP="00B73F51">
            <w:pPr>
              <w:rPr>
                <w:b/>
              </w:rPr>
            </w:pPr>
            <w:r w:rsidRPr="00B73F51">
              <w:rPr>
                <w:b/>
              </w:rPr>
              <w:t xml:space="preserve">Herstellen einer Schweizer Broschur für die </w:t>
            </w:r>
            <w:proofErr w:type="spellStart"/>
            <w:r w:rsidRPr="00B73F51">
              <w:rPr>
                <w:b/>
              </w:rPr>
              <w:t>Broschurenmusterbox</w:t>
            </w:r>
            <w:proofErr w:type="spellEnd"/>
          </w:p>
        </w:tc>
        <w:tc>
          <w:tcPr>
            <w:tcW w:w="188" w:type="dxa"/>
            <w:vMerge w:val="restart"/>
            <w:tcBorders>
              <w:top w:val="nil"/>
              <w:left w:val="single" w:sz="4" w:space="0" w:color="auto"/>
              <w:bottom w:val="nil"/>
              <w:right w:val="single" w:sz="4" w:space="0" w:color="auto"/>
            </w:tcBorders>
            <w:shd w:val="clear" w:color="auto" w:fill="FFFFFF"/>
          </w:tcPr>
          <w:p w:rsidR="00B73F51" w:rsidRPr="00B73F51" w:rsidRDefault="00B73F51" w:rsidP="00B73F51"/>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B73F51" w:rsidRPr="00B73F51" w:rsidRDefault="00B73F51" w:rsidP="00B73F51">
            <w:pPr>
              <w:spacing w:before="40" w:after="60" w:line="160" w:lineRule="exact"/>
              <w:rPr>
                <w:sz w:val="12"/>
              </w:rPr>
            </w:pPr>
          </w:p>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Drucktechnik</w:t>
            </w:r>
          </w:p>
          <w:p w:rsidR="00B73F51" w:rsidRPr="00B73F51" w:rsidRDefault="00443964" w:rsidP="00B73F51">
            <w:pPr>
              <w:jc w:val="center"/>
              <w:rPr>
                <w:rFonts w:eastAsia="Calibri" w:cs="Times New Roman"/>
                <w:b/>
                <w:lang w:eastAsia="de-DE"/>
              </w:rPr>
            </w:pPr>
            <w:r>
              <w:rPr>
                <w:rFonts w:eastAsia="Times New Roman" w:cs="Times New Roman"/>
                <w:b/>
                <w:lang w:eastAsia="de-DE"/>
              </w:rPr>
              <w:t>DR0</w:t>
            </w:r>
            <w:r w:rsidR="00B73F51" w:rsidRPr="00B73F51">
              <w:rPr>
                <w:rFonts w:eastAsia="Times New Roman" w:cs="Times New Roman"/>
                <w:b/>
                <w:lang w:eastAsia="de-DE"/>
              </w:rPr>
              <w:t>4.03.05</w:t>
            </w:r>
          </w:p>
        </w:tc>
      </w:tr>
      <w:tr w:rsidR="00B73F51" w:rsidRPr="00B73F51" w:rsidTr="00B73F51">
        <w:tc>
          <w:tcPr>
            <w:tcW w:w="7348" w:type="dxa"/>
            <w:gridSpan w:val="3"/>
            <w:tcBorders>
              <w:left w:val="single" w:sz="4" w:space="0" w:color="auto"/>
              <w:bottom w:val="single" w:sz="4" w:space="0" w:color="auto"/>
              <w:right w:val="single" w:sz="4" w:space="0" w:color="auto"/>
            </w:tcBorders>
            <w:hideMark/>
          </w:tcPr>
          <w:p w:rsidR="00B73F51" w:rsidRPr="00B73F51" w:rsidRDefault="00B73F51" w:rsidP="00B73F51">
            <w:pPr>
              <w:spacing w:before="40" w:after="60" w:line="160" w:lineRule="exact"/>
              <w:rPr>
                <w:sz w:val="12"/>
              </w:rPr>
            </w:pPr>
            <w:r w:rsidRPr="00B73F51">
              <w:rPr>
                <w:sz w:val="12"/>
              </w:rPr>
              <w:t>Kompetenzbereiche:</w:t>
            </w:r>
          </w:p>
          <w:p w:rsidR="00B73F51" w:rsidRPr="00B73F51" w:rsidRDefault="00B73F51" w:rsidP="008F1F5C">
            <w:pPr>
              <w:numPr>
                <w:ilvl w:val="0"/>
                <w:numId w:val="5"/>
              </w:numPr>
              <w:ind w:left="227" w:hanging="170"/>
              <w:rPr>
                <w:sz w:val="16"/>
              </w:rPr>
            </w:pPr>
            <w:r w:rsidRPr="00B73F51">
              <w:rPr>
                <w:sz w:val="16"/>
              </w:rPr>
              <w:t xml:space="preserve">Ich kann Kundenmuster unter Verwendung geeigneter </w:t>
            </w:r>
            <w:r w:rsidR="00D24461">
              <w:rPr>
                <w:sz w:val="16"/>
              </w:rPr>
              <w:t>Werkstoffe herstellen.</w:t>
            </w:r>
          </w:p>
          <w:p w:rsidR="00B73F51" w:rsidRPr="001D2E49" w:rsidRDefault="00B73F51" w:rsidP="008F1F5C">
            <w:pPr>
              <w:numPr>
                <w:ilvl w:val="0"/>
                <w:numId w:val="5"/>
              </w:numPr>
              <w:ind w:left="227" w:hanging="170"/>
              <w:rPr>
                <w:sz w:val="16"/>
              </w:rPr>
            </w:pPr>
            <w:r w:rsidRPr="00B73F51">
              <w:rPr>
                <w:sz w:val="16"/>
              </w:rPr>
              <w:t xml:space="preserve">Ich kann die richtigen Werkzeuge und Geräte für verschiedene </w:t>
            </w:r>
            <w:r w:rsidR="00D24461">
              <w:rPr>
                <w:sz w:val="16"/>
              </w:rPr>
              <w:t>Arbeitstechniken auswählen.</w:t>
            </w:r>
          </w:p>
        </w:tc>
        <w:tc>
          <w:tcPr>
            <w:tcW w:w="188" w:type="dxa"/>
            <w:vMerge/>
            <w:tcBorders>
              <w:left w:val="single" w:sz="4" w:space="0" w:color="auto"/>
              <w:bottom w:val="nil"/>
              <w:right w:val="nil"/>
            </w:tcBorders>
            <w:vAlign w:val="center"/>
            <w:hideMark/>
          </w:tcPr>
          <w:p w:rsidR="00B73F51" w:rsidRPr="00B73F51" w:rsidRDefault="00B73F51" w:rsidP="00B73F5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B73F51" w:rsidRPr="00B73F51" w:rsidTr="00B73F51">
              <w:trPr>
                <w:trHeight w:val="284"/>
              </w:trPr>
              <w:tc>
                <w:tcPr>
                  <w:tcW w:w="2090" w:type="dxa"/>
                  <w:shd w:val="clear" w:color="auto" w:fill="auto"/>
                </w:tcPr>
                <w:p w:rsidR="00B73F51" w:rsidRPr="00B73F51" w:rsidRDefault="00B73F51" w:rsidP="00B73F51">
                  <w:pPr>
                    <w:jc w:val="center"/>
                  </w:pPr>
                  <w:proofErr w:type="spellStart"/>
                  <w:r w:rsidRPr="00B73F51">
                    <w:t>LernPROJEKT</w:t>
                  </w:r>
                  <w:proofErr w:type="spellEnd"/>
                </w:p>
              </w:tc>
            </w:tr>
            <w:tr w:rsidR="00B73F51" w:rsidRPr="00B73F51" w:rsidTr="00B73F51">
              <w:trPr>
                <w:trHeight w:val="284"/>
              </w:trPr>
              <w:tc>
                <w:tcPr>
                  <w:tcW w:w="2090" w:type="dxa"/>
                  <w:tcBorders>
                    <w:bottom w:val="single" w:sz="4" w:space="0" w:color="auto"/>
                  </w:tcBorders>
                  <w:shd w:val="clear" w:color="auto" w:fill="D9D9D9" w:themeFill="background1" w:themeFillShade="D9"/>
                </w:tcPr>
                <w:p w:rsidR="00B73F51" w:rsidRPr="00B73F51" w:rsidRDefault="00B73F51" w:rsidP="00B73F51">
                  <w:pPr>
                    <w:jc w:val="center"/>
                    <w:rPr>
                      <w:rFonts w:eastAsia="Times New Roman" w:cs="Times New Roman"/>
                      <w:b/>
                    </w:rPr>
                  </w:pPr>
                  <w:proofErr w:type="spellStart"/>
                  <w:r w:rsidRPr="00B73F51">
                    <w:rPr>
                      <w:rFonts w:eastAsia="Times New Roman" w:cs="Times New Roman"/>
                      <w:b/>
                    </w:rPr>
                    <w:t>LernTHEMA</w:t>
                  </w:r>
                  <w:proofErr w:type="spellEnd"/>
                </w:p>
              </w:tc>
            </w:tr>
            <w:tr w:rsidR="00B73F51" w:rsidRPr="00B73F51" w:rsidTr="00B73F51">
              <w:trPr>
                <w:trHeight w:val="284"/>
              </w:trPr>
              <w:tc>
                <w:tcPr>
                  <w:tcW w:w="2090" w:type="dxa"/>
                  <w:tcBorders>
                    <w:bottom w:val="nil"/>
                  </w:tcBorders>
                </w:tcPr>
                <w:p w:rsidR="00B73F51" w:rsidRPr="00B73F51" w:rsidRDefault="00B73F51" w:rsidP="00B73F51">
                  <w:pPr>
                    <w:jc w:val="center"/>
                  </w:pPr>
                  <w:proofErr w:type="spellStart"/>
                  <w:r w:rsidRPr="00B73F51">
                    <w:t>LernSCHRITT</w:t>
                  </w:r>
                  <w:proofErr w:type="spellEnd"/>
                </w:p>
              </w:tc>
            </w:tr>
          </w:tbl>
          <w:p w:rsidR="00B73F51" w:rsidRPr="00B73F51" w:rsidRDefault="00B73F51" w:rsidP="00B73F51"/>
        </w:tc>
      </w:tr>
      <w:tr w:rsidR="00B73F51" w:rsidRPr="00B73F51" w:rsidTr="00B73F51">
        <w:trPr>
          <w:trHeight w:val="149"/>
        </w:trPr>
        <w:tc>
          <w:tcPr>
            <w:tcW w:w="7348" w:type="dxa"/>
            <w:gridSpan w:val="3"/>
            <w:tcBorders>
              <w:top w:val="single" w:sz="4" w:space="0" w:color="auto"/>
              <w:left w:val="nil"/>
              <w:right w:val="nil"/>
            </w:tcBorders>
          </w:tcPr>
          <w:p w:rsidR="00B73F51" w:rsidRPr="00B73F51" w:rsidRDefault="00B73F51" w:rsidP="00B73F51"/>
        </w:tc>
        <w:tc>
          <w:tcPr>
            <w:tcW w:w="196" w:type="dxa"/>
            <w:gridSpan w:val="2"/>
            <w:tcBorders>
              <w:top w:val="nil"/>
              <w:left w:val="nil"/>
              <w:right w:val="nil"/>
            </w:tcBorders>
          </w:tcPr>
          <w:p w:rsidR="00B73F51" w:rsidRPr="00B73F51" w:rsidRDefault="00B73F51" w:rsidP="00B73F51"/>
        </w:tc>
        <w:tc>
          <w:tcPr>
            <w:tcW w:w="2095" w:type="dxa"/>
            <w:tcBorders>
              <w:top w:val="single" w:sz="4" w:space="0" w:color="auto"/>
              <w:left w:val="nil"/>
              <w:right w:val="nil"/>
            </w:tcBorders>
          </w:tcPr>
          <w:p w:rsidR="00B73F51" w:rsidRPr="00B73F51" w:rsidRDefault="00B73F51" w:rsidP="00B73F51"/>
        </w:tc>
      </w:tr>
      <w:tr w:rsidR="00B73F51" w:rsidRPr="00B73F51" w:rsidTr="00B73F51">
        <w:trPr>
          <w:trHeight w:val="443"/>
        </w:trPr>
        <w:tc>
          <w:tcPr>
            <w:tcW w:w="4818" w:type="dxa"/>
            <w:gridSpan w:val="2"/>
            <w:vMerge w:val="restart"/>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Kompetenzen:</w:t>
            </w:r>
          </w:p>
          <w:p w:rsidR="00B73F51" w:rsidRPr="00B73F51" w:rsidRDefault="00B73F51" w:rsidP="008F1F5C">
            <w:pPr>
              <w:numPr>
                <w:ilvl w:val="0"/>
                <w:numId w:val="5"/>
              </w:numPr>
              <w:ind w:left="227" w:hanging="170"/>
              <w:rPr>
                <w:sz w:val="16"/>
              </w:rPr>
            </w:pPr>
            <w:r w:rsidRPr="00B73F51">
              <w:rPr>
                <w:sz w:val="16"/>
              </w:rPr>
              <w:t xml:space="preserve">Ich kann Informationen über </w:t>
            </w:r>
            <w:proofErr w:type="spellStart"/>
            <w:r w:rsidRPr="00B73F51">
              <w:rPr>
                <w:sz w:val="16"/>
              </w:rPr>
              <w:t>Broschurenarten</w:t>
            </w:r>
            <w:proofErr w:type="spellEnd"/>
            <w:r w:rsidRPr="00B73F51">
              <w:rPr>
                <w:sz w:val="16"/>
              </w:rPr>
              <w:t xml:space="preserve"> ermitteln.</w:t>
            </w:r>
          </w:p>
          <w:p w:rsidR="00B73F51" w:rsidRPr="00B73F51" w:rsidRDefault="00B73F51" w:rsidP="008F1F5C">
            <w:pPr>
              <w:numPr>
                <w:ilvl w:val="0"/>
                <w:numId w:val="5"/>
              </w:numPr>
              <w:ind w:left="227" w:hanging="170"/>
              <w:rPr>
                <w:sz w:val="16"/>
              </w:rPr>
            </w:pPr>
            <w:r w:rsidRPr="00B73F51">
              <w:rPr>
                <w:sz w:val="16"/>
              </w:rPr>
              <w:t xml:space="preserve">Ich kann </w:t>
            </w:r>
            <w:proofErr w:type="spellStart"/>
            <w:r w:rsidRPr="00B73F51">
              <w:rPr>
                <w:sz w:val="16"/>
              </w:rPr>
              <w:t>buchbinderische</w:t>
            </w:r>
            <w:proofErr w:type="spellEnd"/>
            <w:r w:rsidRPr="00B73F51">
              <w:rPr>
                <w:sz w:val="16"/>
              </w:rPr>
              <w:t xml:space="preserve"> und weiterverarbeitungstechnische Pr</w:t>
            </w:r>
            <w:r w:rsidRPr="00B73F51">
              <w:rPr>
                <w:sz w:val="16"/>
              </w:rPr>
              <w:t>o</w:t>
            </w:r>
            <w:r w:rsidRPr="00B73F51">
              <w:rPr>
                <w:sz w:val="16"/>
              </w:rPr>
              <w:t>dukte analysieren.</w:t>
            </w:r>
          </w:p>
          <w:p w:rsidR="00B73F51" w:rsidRPr="00B73F51" w:rsidRDefault="00B73F51" w:rsidP="008F1F5C">
            <w:pPr>
              <w:numPr>
                <w:ilvl w:val="0"/>
                <w:numId w:val="5"/>
              </w:numPr>
              <w:ind w:left="227" w:hanging="170"/>
              <w:rPr>
                <w:sz w:val="16"/>
              </w:rPr>
            </w:pPr>
            <w:r w:rsidRPr="00B73F51">
              <w:rPr>
                <w:sz w:val="16"/>
              </w:rPr>
              <w:t>Ich kann Arbeitsaufträge zur Anfertigung unterschiedlicher Br</w:t>
            </w:r>
            <w:r w:rsidRPr="00B73F51">
              <w:rPr>
                <w:sz w:val="16"/>
              </w:rPr>
              <w:t>o</w:t>
            </w:r>
            <w:r w:rsidRPr="00B73F51">
              <w:rPr>
                <w:sz w:val="16"/>
              </w:rPr>
              <w:t>schuren verstehen.</w:t>
            </w:r>
          </w:p>
          <w:p w:rsidR="00B73F51" w:rsidRPr="00B73F51" w:rsidRDefault="00B73F51" w:rsidP="008F1F5C">
            <w:pPr>
              <w:numPr>
                <w:ilvl w:val="0"/>
                <w:numId w:val="5"/>
              </w:numPr>
              <w:ind w:left="227" w:hanging="170"/>
              <w:rPr>
                <w:sz w:val="16"/>
              </w:rPr>
            </w:pPr>
            <w:r w:rsidRPr="00B73F51">
              <w:rPr>
                <w:sz w:val="16"/>
              </w:rPr>
              <w:t>Ich kann die Informationen von Auftragsdaten vergleichen und bewerten.</w:t>
            </w:r>
          </w:p>
          <w:p w:rsidR="00B73F51" w:rsidRPr="00B73F51" w:rsidRDefault="00B73F51" w:rsidP="008F1F5C">
            <w:pPr>
              <w:numPr>
                <w:ilvl w:val="0"/>
                <w:numId w:val="5"/>
              </w:numPr>
              <w:ind w:left="227" w:hanging="170"/>
              <w:rPr>
                <w:sz w:val="16"/>
              </w:rPr>
            </w:pPr>
            <w:r w:rsidRPr="00B73F51">
              <w:rPr>
                <w:sz w:val="16"/>
              </w:rPr>
              <w:t>Ich kann einen Arbeitsablaufplan zur Herstellung einer Broschur erstellen.</w:t>
            </w:r>
          </w:p>
          <w:p w:rsidR="00B73F51" w:rsidRPr="00B73F51" w:rsidRDefault="00B73F51" w:rsidP="008F1F5C">
            <w:pPr>
              <w:numPr>
                <w:ilvl w:val="0"/>
                <w:numId w:val="5"/>
              </w:numPr>
              <w:ind w:left="227" w:hanging="170"/>
              <w:rPr>
                <w:sz w:val="16"/>
              </w:rPr>
            </w:pPr>
            <w:r w:rsidRPr="00B73F51">
              <w:rPr>
                <w:sz w:val="16"/>
              </w:rPr>
              <w:t>Ich kann eine Materialliste anfertigen.</w:t>
            </w:r>
          </w:p>
          <w:p w:rsidR="00B73F51" w:rsidRPr="00B73F51" w:rsidRDefault="00B73F51" w:rsidP="008F1F5C">
            <w:pPr>
              <w:numPr>
                <w:ilvl w:val="0"/>
                <w:numId w:val="5"/>
              </w:numPr>
              <w:ind w:left="227" w:hanging="170"/>
              <w:rPr>
                <w:sz w:val="16"/>
              </w:rPr>
            </w:pPr>
            <w:r w:rsidRPr="00B73F51">
              <w:rPr>
                <w:sz w:val="16"/>
              </w:rPr>
              <w:t>Ich kann die zu nutzenden Maschinen und Werkzeuge auswählen.</w:t>
            </w:r>
          </w:p>
          <w:p w:rsidR="00B73F51" w:rsidRPr="00B73F51" w:rsidRDefault="00B73F51" w:rsidP="008F1F5C">
            <w:pPr>
              <w:numPr>
                <w:ilvl w:val="0"/>
                <w:numId w:val="5"/>
              </w:numPr>
              <w:ind w:left="227" w:hanging="170"/>
              <w:rPr>
                <w:sz w:val="16"/>
              </w:rPr>
            </w:pPr>
            <w:r w:rsidRPr="00B73F51">
              <w:rPr>
                <w:sz w:val="16"/>
              </w:rPr>
              <w:t>Ich kann Broschuren anhand ihrer Ausstattungen unterscheiden.</w:t>
            </w:r>
          </w:p>
          <w:p w:rsidR="00B73F51" w:rsidRPr="00B73F51" w:rsidRDefault="00B73F51" w:rsidP="008F1F5C">
            <w:pPr>
              <w:numPr>
                <w:ilvl w:val="0"/>
                <w:numId w:val="5"/>
              </w:numPr>
              <w:ind w:left="227" w:hanging="170"/>
              <w:rPr>
                <w:sz w:val="16"/>
              </w:rPr>
            </w:pPr>
            <w:r w:rsidRPr="00B73F51">
              <w:rPr>
                <w:sz w:val="16"/>
              </w:rPr>
              <w:t>Ich kann die Broschur anhand der vorgegebenen Parameter anfe</w:t>
            </w:r>
            <w:r w:rsidRPr="00B73F51">
              <w:rPr>
                <w:sz w:val="16"/>
              </w:rPr>
              <w:t>r</w:t>
            </w:r>
            <w:r w:rsidRPr="00B73F51">
              <w:rPr>
                <w:sz w:val="16"/>
              </w:rPr>
              <w:t>tigen.</w:t>
            </w:r>
          </w:p>
          <w:p w:rsidR="00B73F51" w:rsidRPr="00B73F51" w:rsidRDefault="00B73F51" w:rsidP="008F1F5C">
            <w:pPr>
              <w:numPr>
                <w:ilvl w:val="0"/>
                <w:numId w:val="5"/>
              </w:numPr>
              <w:ind w:left="227" w:hanging="170"/>
              <w:rPr>
                <w:sz w:val="16"/>
              </w:rPr>
            </w:pPr>
            <w:r w:rsidRPr="00B73F51">
              <w:rPr>
                <w:sz w:val="16"/>
              </w:rPr>
              <w:t>Ich kann meine Vorgehensweise und den Herstellungsablauf dok</w:t>
            </w:r>
            <w:r w:rsidRPr="00B73F51">
              <w:rPr>
                <w:sz w:val="16"/>
              </w:rPr>
              <w:t>u</w:t>
            </w:r>
            <w:r w:rsidRPr="00B73F51">
              <w:rPr>
                <w:sz w:val="16"/>
              </w:rPr>
              <w:t>mentieren.</w:t>
            </w:r>
          </w:p>
          <w:p w:rsidR="00B73F51" w:rsidRPr="00B73F51" w:rsidRDefault="00B73F51" w:rsidP="008F1F5C">
            <w:pPr>
              <w:numPr>
                <w:ilvl w:val="0"/>
                <w:numId w:val="5"/>
              </w:numPr>
              <w:ind w:left="227" w:hanging="170"/>
              <w:rPr>
                <w:sz w:val="16"/>
              </w:rPr>
            </w:pPr>
            <w:r w:rsidRPr="00B73F51">
              <w:rPr>
                <w:sz w:val="16"/>
              </w:rPr>
              <w:t>Ich kann mein Werkstück nach verarbeitungstechnischen und ä</w:t>
            </w:r>
            <w:r w:rsidRPr="00B73F51">
              <w:rPr>
                <w:sz w:val="16"/>
              </w:rPr>
              <w:t>s</w:t>
            </w:r>
            <w:r w:rsidRPr="00B73F51">
              <w:rPr>
                <w:sz w:val="16"/>
              </w:rPr>
              <w:t>thetischen Gesichtspunkten prüfen.</w:t>
            </w:r>
          </w:p>
          <w:p w:rsidR="00B73F51" w:rsidRPr="00B73F51" w:rsidRDefault="00B73F51" w:rsidP="008F1F5C">
            <w:pPr>
              <w:numPr>
                <w:ilvl w:val="0"/>
                <w:numId w:val="5"/>
              </w:numPr>
              <w:ind w:left="227" w:hanging="170"/>
              <w:rPr>
                <w:sz w:val="16"/>
              </w:rPr>
            </w:pPr>
            <w:r w:rsidRPr="00B73F51">
              <w:rPr>
                <w:sz w:val="16"/>
              </w:rPr>
              <w:t>Ich kann die Vorgehensweise mit anderen Produktionsplänen ve</w:t>
            </w:r>
            <w:r w:rsidRPr="00B73F51">
              <w:rPr>
                <w:sz w:val="16"/>
              </w:rPr>
              <w:t>r</w:t>
            </w:r>
            <w:r w:rsidRPr="00B73F51">
              <w:rPr>
                <w:sz w:val="16"/>
              </w:rPr>
              <w:t>gleichen.</w:t>
            </w:r>
          </w:p>
          <w:p w:rsidR="00B73F51" w:rsidRPr="00B73F51" w:rsidRDefault="00B73F51" w:rsidP="008F1F5C">
            <w:pPr>
              <w:numPr>
                <w:ilvl w:val="0"/>
                <w:numId w:val="5"/>
              </w:numPr>
              <w:ind w:left="227" w:hanging="170"/>
              <w:rPr>
                <w:sz w:val="16"/>
              </w:rPr>
            </w:pPr>
            <w:r w:rsidRPr="00B73F51">
              <w:rPr>
                <w:sz w:val="16"/>
              </w:rPr>
              <w:t>Ich kann meinen Produktionsplan hinsichtlich wirtschaftlicher und fertigungstechnischer Kriterien verbessern.</w:t>
            </w:r>
          </w:p>
          <w:p w:rsidR="00B73F51" w:rsidRPr="00B73F51" w:rsidRDefault="00B73F51" w:rsidP="008F1F5C">
            <w:pPr>
              <w:numPr>
                <w:ilvl w:val="0"/>
                <w:numId w:val="5"/>
              </w:numPr>
              <w:ind w:left="227" w:hanging="170"/>
              <w:rPr>
                <w:sz w:val="16"/>
              </w:rPr>
            </w:pPr>
            <w:r w:rsidRPr="00B73F51">
              <w:rPr>
                <w:sz w:val="16"/>
              </w:rPr>
              <w:t>Ich kann mich mit meinem erzielten Ergebnis kritisch auseinande</w:t>
            </w:r>
            <w:r w:rsidRPr="00B73F51">
              <w:rPr>
                <w:sz w:val="16"/>
              </w:rPr>
              <w:t>r</w:t>
            </w:r>
            <w:r w:rsidRPr="00B73F51">
              <w:rPr>
                <w:sz w:val="16"/>
              </w:rPr>
              <w:t>setzten.</w:t>
            </w:r>
          </w:p>
          <w:p w:rsidR="00B73F51" w:rsidRPr="00B73F51" w:rsidRDefault="00B73F51" w:rsidP="008F1F5C">
            <w:pPr>
              <w:numPr>
                <w:ilvl w:val="0"/>
                <w:numId w:val="5"/>
              </w:numPr>
              <w:ind w:left="227" w:hanging="170"/>
              <w:rPr>
                <w:sz w:val="16"/>
              </w:rPr>
            </w:pPr>
            <w:r w:rsidRPr="00B73F51">
              <w:rPr>
                <w:sz w:val="16"/>
              </w:rPr>
              <w:t>Ich kann meine Vorgehensweise bewerten und plane Verbesseru</w:t>
            </w:r>
            <w:r w:rsidRPr="00B73F51">
              <w:rPr>
                <w:sz w:val="16"/>
              </w:rPr>
              <w:t>n</w:t>
            </w:r>
            <w:r w:rsidRPr="00B73F51">
              <w:rPr>
                <w:sz w:val="16"/>
              </w:rPr>
              <w:t>gen ein.</w:t>
            </w:r>
          </w:p>
          <w:p w:rsidR="00B73F51" w:rsidRPr="00B73F51" w:rsidRDefault="00B73F51" w:rsidP="00B73F51">
            <w:pPr>
              <w:ind w:left="227"/>
              <w:rPr>
                <w:sz w:val="16"/>
              </w:rPr>
            </w:pPr>
          </w:p>
        </w:tc>
        <w:tc>
          <w:tcPr>
            <w:tcW w:w="4821" w:type="dxa"/>
            <w:gridSpan w:val="4"/>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Was Sie schon können sollten:</w:t>
            </w:r>
          </w:p>
          <w:p w:rsidR="00B73F51" w:rsidRPr="00B73F51" w:rsidRDefault="00B73F51" w:rsidP="008F1F5C">
            <w:pPr>
              <w:numPr>
                <w:ilvl w:val="0"/>
                <w:numId w:val="5"/>
              </w:numPr>
              <w:ind w:left="227" w:hanging="170"/>
              <w:rPr>
                <w:sz w:val="16"/>
              </w:rPr>
            </w:pPr>
            <w:r w:rsidRPr="00B73F51">
              <w:rPr>
                <w:sz w:val="16"/>
              </w:rPr>
              <w:t>Ich kann schon Aufträge lesen und verstehen.</w:t>
            </w:r>
          </w:p>
          <w:p w:rsidR="00B73F51" w:rsidRPr="00B73F51" w:rsidRDefault="00B73F51" w:rsidP="008F1F5C">
            <w:pPr>
              <w:numPr>
                <w:ilvl w:val="0"/>
                <w:numId w:val="5"/>
              </w:numPr>
              <w:ind w:left="227" w:hanging="170"/>
              <w:rPr>
                <w:sz w:val="16"/>
              </w:rPr>
            </w:pPr>
            <w:r w:rsidRPr="00B73F51">
              <w:rPr>
                <w:sz w:val="16"/>
              </w:rPr>
              <w:t>Ich kann Skizzen lesen.</w:t>
            </w:r>
          </w:p>
          <w:p w:rsidR="00B73F51" w:rsidRPr="00B73F51" w:rsidRDefault="00B73F51" w:rsidP="008F1F5C">
            <w:pPr>
              <w:numPr>
                <w:ilvl w:val="0"/>
                <w:numId w:val="5"/>
              </w:numPr>
              <w:ind w:left="227" w:hanging="170"/>
              <w:rPr>
                <w:sz w:val="16"/>
              </w:rPr>
            </w:pPr>
            <w:r w:rsidRPr="00B73F51">
              <w:rPr>
                <w:sz w:val="16"/>
              </w:rPr>
              <w:t>Ich kann die typischen Werkzeuge der Weiterverarbeitung einse</w:t>
            </w:r>
            <w:r w:rsidRPr="00B73F51">
              <w:rPr>
                <w:sz w:val="16"/>
              </w:rPr>
              <w:t>t</w:t>
            </w:r>
            <w:r w:rsidRPr="00B73F51">
              <w:rPr>
                <w:sz w:val="16"/>
              </w:rPr>
              <w:t>zen.</w:t>
            </w:r>
          </w:p>
          <w:p w:rsidR="00B73F51" w:rsidRPr="00B73F51" w:rsidRDefault="00B73F51" w:rsidP="008F1F5C">
            <w:pPr>
              <w:numPr>
                <w:ilvl w:val="0"/>
                <w:numId w:val="5"/>
              </w:numPr>
              <w:ind w:left="227" w:hanging="170"/>
              <w:rPr>
                <w:sz w:val="16"/>
              </w:rPr>
            </w:pPr>
            <w:r w:rsidRPr="00B73F51">
              <w:rPr>
                <w:sz w:val="16"/>
              </w:rPr>
              <w:t>Ich kann Bogen von Hand falzen.</w:t>
            </w:r>
          </w:p>
        </w:tc>
      </w:tr>
      <w:tr w:rsidR="00B73F51" w:rsidRPr="00B73F51" w:rsidTr="00B73F51">
        <w:trPr>
          <w:trHeight w:val="443"/>
        </w:trPr>
        <w:tc>
          <w:tcPr>
            <w:tcW w:w="4818" w:type="dxa"/>
            <w:gridSpan w:val="2"/>
            <w:vMerge/>
            <w:tcBorders>
              <w:left w:val="single" w:sz="4" w:space="0" w:color="auto"/>
              <w:right w:val="single" w:sz="4" w:space="0" w:color="auto"/>
            </w:tcBorders>
          </w:tcPr>
          <w:p w:rsidR="00B73F51" w:rsidRPr="00B73F51" w:rsidRDefault="00B73F51" w:rsidP="00B73F51">
            <w:pPr>
              <w:spacing w:before="40" w:after="60" w:line="160" w:lineRule="exact"/>
              <w:rPr>
                <w:sz w:val="12"/>
              </w:rPr>
            </w:pPr>
          </w:p>
        </w:tc>
        <w:tc>
          <w:tcPr>
            <w:tcW w:w="4821" w:type="dxa"/>
            <w:gridSpan w:val="4"/>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Wofür Sie das benötigen:</w:t>
            </w:r>
          </w:p>
          <w:p w:rsidR="00B73F51" w:rsidRPr="00B73F51" w:rsidRDefault="00B73F51" w:rsidP="00B73F51">
            <w:pPr>
              <w:ind w:left="227"/>
              <w:rPr>
                <w:sz w:val="16"/>
              </w:rPr>
            </w:pPr>
          </w:p>
        </w:tc>
      </w:tr>
      <w:tr w:rsidR="00B73F51" w:rsidRPr="00B73F51" w:rsidTr="00B73F51">
        <w:trPr>
          <w:trHeight w:val="443"/>
        </w:trPr>
        <w:tc>
          <w:tcPr>
            <w:tcW w:w="4818" w:type="dxa"/>
            <w:gridSpan w:val="2"/>
            <w:vMerge/>
            <w:tcBorders>
              <w:left w:val="single" w:sz="4" w:space="0" w:color="auto"/>
              <w:right w:val="single" w:sz="4" w:space="0" w:color="auto"/>
            </w:tcBorders>
          </w:tcPr>
          <w:p w:rsidR="00B73F51" w:rsidRPr="00B73F51" w:rsidRDefault="00B73F51" w:rsidP="00B73F51">
            <w:pPr>
              <w:spacing w:before="40" w:after="60" w:line="160" w:lineRule="exact"/>
              <w:rPr>
                <w:sz w:val="12"/>
              </w:rPr>
            </w:pPr>
          </w:p>
        </w:tc>
        <w:tc>
          <w:tcPr>
            <w:tcW w:w="4821" w:type="dxa"/>
            <w:gridSpan w:val="4"/>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Wie Sie Ihr Können prüfen können:</w:t>
            </w:r>
          </w:p>
          <w:p w:rsidR="00B73F51" w:rsidRPr="00B73F51" w:rsidRDefault="00B73F51" w:rsidP="008F1F5C">
            <w:pPr>
              <w:numPr>
                <w:ilvl w:val="0"/>
                <w:numId w:val="5"/>
              </w:numPr>
              <w:ind w:left="227" w:hanging="170"/>
              <w:rPr>
                <w:sz w:val="16"/>
              </w:rPr>
            </w:pPr>
          </w:p>
        </w:tc>
      </w:tr>
    </w:tbl>
    <w:p w:rsidR="00B73F51" w:rsidRPr="001D2E49" w:rsidRDefault="00B73F51" w:rsidP="001D2E49">
      <w:pPr>
        <w:pStyle w:val="berschrift1"/>
      </w:pPr>
      <w:r w:rsidRPr="001D2E49">
        <w:t xml:space="preserve">Herstellen einer </w:t>
      </w:r>
      <w:proofErr w:type="spellStart"/>
      <w:r w:rsidRPr="001D2E49">
        <w:t>Broschurenmusterbox</w:t>
      </w:r>
      <w:proofErr w:type="spellEnd"/>
    </w:p>
    <w:p w:rsidR="00B73F51" w:rsidRDefault="00B73F51" w:rsidP="001D2E49">
      <w:pPr>
        <w:pStyle w:val="berschrift2"/>
      </w:pPr>
      <w:r w:rsidRPr="00B73F51">
        <w:t>Herstellen einer Schweizer Broschur</w:t>
      </w:r>
    </w:p>
    <w:p w:rsidR="001D2E49" w:rsidRPr="00B73F51" w:rsidRDefault="001D2E49" w:rsidP="001D2E49">
      <w:pPr>
        <w:pStyle w:val="Abstandszeile"/>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B73F51" w:rsidRPr="00B73F51" w:rsidTr="00B73F51">
        <w:trPr>
          <w:trHeight w:val="397"/>
        </w:trPr>
        <w:tc>
          <w:tcPr>
            <w:tcW w:w="147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asciiTheme="minorHAnsi" w:hAnsiTheme="minorHAnsi" w:cstheme="minorBidi"/>
                <w:noProof/>
                <w:sz w:val="24"/>
                <w:szCs w:val="22"/>
                <w:u w:val="single"/>
                <w:lang w:eastAsia="de-DE"/>
              </w:rPr>
              <w:drawing>
                <wp:anchor distT="0" distB="0" distL="114300" distR="114300" simplePos="0" relativeHeight="251727872" behindDoc="0" locked="0" layoutInCell="0" allowOverlap="1" wp14:anchorId="43277021" wp14:editId="5B058318">
                  <wp:simplePos x="0" y="0"/>
                  <wp:positionH relativeFrom="rightMargin">
                    <wp:posOffset>107950</wp:posOffset>
                  </wp:positionH>
                  <wp:positionV relativeFrom="paragraph">
                    <wp:posOffset>166875</wp:posOffset>
                  </wp:positionV>
                  <wp:extent cx="345440" cy="323850"/>
                  <wp:effectExtent l="0" t="0" r="0" b="0"/>
                  <wp:wrapNone/>
                  <wp:docPr id="2325"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3F51">
              <w:rPr>
                <w:rFonts w:eastAsia="Times New Roman" w:cs="Times New Roman"/>
                <w:b/>
                <w:lang w:eastAsia="de-DE"/>
              </w:rPr>
              <w:t>Phase</w:t>
            </w:r>
          </w:p>
        </w:tc>
        <w:tc>
          <w:tcPr>
            <w:tcW w:w="94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Zeit</w:t>
            </w:r>
          </w:p>
        </w:tc>
        <w:tc>
          <w:tcPr>
            <w:tcW w:w="4961"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7D831924" wp14:editId="296869B9">
                  <wp:extent cx="302701" cy="324000"/>
                  <wp:effectExtent l="0" t="0" r="2540" b="0"/>
                  <wp:docPr id="232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D2E49">
            <w:pPr>
              <w:rPr>
                <w:noProof/>
                <w:lang w:eastAsia="de-DE"/>
              </w:rPr>
            </w:pPr>
            <w:r w:rsidRPr="00B73F51">
              <w:rPr>
                <w:noProof/>
                <w:lang w:eastAsia="de-DE"/>
              </w:rPr>
              <w:t>Lesen Sie den Arbeitsauftrag und verschaffen Sie sich einen Überblick ü</w:t>
            </w:r>
            <w:r w:rsidR="005632E8">
              <w:rPr>
                <w:noProof/>
                <w:lang w:eastAsia="de-DE"/>
              </w:rPr>
              <w:t>b</w:t>
            </w:r>
            <w:r w:rsidRPr="00B73F51">
              <w:rPr>
                <w:noProof/>
                <w:lang w:eastAsia="de-DE"/>
              </w:rPr>
              <w:t>er die geforderte 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noProof/>
                <w:lang w:eastAsia="de-DE"/>
              </w:rPr>
            </w:pPr>
            <w:r w:rsidRPr="00B73F51">
              <w:rPr>
                <w:rFonts w:eastAsia="Calibri"/>
                <w:noProof/>
                <w:lang w:eastAsia="de-DE"/>
              </w:rPr>
              <w:drawing>
                <wp:inline distT="0" distB="0" distL="0" distR="0" wp14:anchorId="25ACAA69" wp14:editId="6C124D91">
                  <wp:extent cx="302701" cy="324000"/>
                  <wp:effectExtent l="0" t="0" r="2540" b="0"/>
                  <wp:docPr id="232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D2E49">
            <w:pPr>
              <w:rPr>
                <w:noProof/>
                <w:lang w:eastAsia="de-DE"/>
              </w:rPr>
            </w:pPr>
            <w:r w:rsidRPr="00B73F51">
              <w:rPr>
                <w:noProof/>
                <w:lang w:eastAsia="de-DE"/>
              </w:rPr>
              <w:t>Vergleichen Sie die Auftragsdaten dieser Broschur mit den Auftragsdaten bereits gefertigter Broschuren.</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1536A233" wp14:editId="6BF92F01">
                  <wp:extent cx="648335" cy="318770"/>
                  <wp:effectExtent l="0" t="0" r="0" b="0"/>
                  <wp:docPr id="2328"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D2E49">
            <w:pPr>
              <w:rPr>
                <w:noProof/>
                <w:lang w:eastAsia="de-DE"/>
              </w:rPr>
            </w:pPr>
            <w:r w:rsidRPr="00B73F51">
              <w:rPr>
                <w:noProof/>
                <w:lang w:eastAsia="de-DE"/>
              </w:rPr>
              <w:t>Erstellen Sie mit einem Partner einen Arbeitsablaufplan sowie eine Materialliste.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518D2735" wp14:editId="2F260109">
                  <wp:extent cx="302701" cy="324000"/>
                  <wp:effectExtent l="0" t="0" r="2540" b="0"/>
                  <wp:docPr id="232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D2E49">
            <w:pPr>
              <w:rPr>
                <w:noProof/>
                <w:lang w:eastAsia="de-DE"/>
              </w:rPr>
            </w:pPr>
            <w:r w:rsidRPr="00B73F51">
              <w:rPr>
                <w:noProof/>
                <w:lang w:eastAsia="de-DE"/>
              </w:rPr>
              <w:t>Stellen Sie die Broschur anhand der vorgegebenen Parameter und prüfen Sie auf Maßhaltigkeit und Sauberkeit.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60027582" wp14:editId="5962E1C1">
                  <wp:extent cx="532800" cy="324000"/>
                  <wp:effectExtent l="0" t="0" r="635" b="0"/>
                  <wp:docPr id="2330"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5632E8" w:rsidP="001D2E49">
            <w:pPr>
              <w:rPr>
                <w:noProof/>
                <w:lang w:eastAsia="de-DE"/>
              </w:rPr>
            </w:pPr>
            <w:r>
              <w:rPr>
                <w:noProof/>
                <w:lang w:eastAsia="de-DE"/>
              </w:rPr>
              <w:t>Bewerten Sie I</w:t>
            </w:r>
            <w:r w:rsidR="00B73F51" w:rsidRPr="00B73F51">
              <w:rPr>
                <w:noProof/>
                <w:lang w:eastAsia="de-DE"/>
              </w:rPr>
              <w:t>hre Broschur nach verarbeitungstechnischen und ästhetischen Gesic</w:t>
            </w:r>
            <w:r>
              <w:rPr>
                <w:noProof/>
                <w:lang w:eastAsia="de-DE"/>
              </w:rPr>
              <w:t>htspunkten und vergleichen Sie I</w:t>
            </w:r>
            <w:r w:rsidR="00B73F51" w:rsidRPr="00B73F51">
              <w:rPr>
                <w:noProof/>
                <w:lang w:eastAsia="de-DE"/>
              </w:rPr>
              <w:t xml:space="preserve">hr Vorgehen mit anderen </w:t>
            </w:r>
            <w:r w:rsidR="002D324E">
              <w:rPr>
                <w:noProof/>
                <w:lang w:eastAsia="de-DE"/>
              </w:rPr>
              <w:t>Produktionsplänen</w:t>
            </w:r>
            <w:r w:rsidR="00B73F51" w:rsidRPr="00B73F51">
              <w:rPr>
                <w:noProof/>
                <w:lang w:eastAsia="de-DE"/>
              </w:rPr>
              <w: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lastRenderedPageBreak/>
              <w:drawing>
                <wp:inline distT="0" distB="0" distL="0" distR="0" wp14:anchorId="417B87AC" wp14:editId="3B10B42A">
                  <wp:extent cx="302701" cy="324000"/>
                  <wp:effectExtent l="0" t="0" r="2540" b="0"/>
                  <wp:docPr id="233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D2E49">
            <w:pPr>
              <w:rPr>
                <w:noProof/>
                <w:lang w:eastAsia="de-DE"/>
              </w:rPr>
            </w:pPr>
            <w:r w:rsidRPr="00B73F51">
              <w:rPr>
                <w:noProof/>
                <w:lang w:eastAsia="de-DE"/>
              </w:rPr>
              <w:t xml:space="preserve">Arbeiten Sie Verbesserungen hinsichtlich ökologischer, wirtschaftlicher und fertigungstechnischer Kriterien in </w:t>
            </w:r>
            <w:r w:rsidR="005632E8">
              <w:rPr>
                <w:noProof/>
                <w:lang w:eastAsia="de-DE"/>
              </w:rPr>
              <w:t>I</w:t>
            </w:r>
            <w:r w:rsidRPr="00B73F51">
              <w:rPr>
                <w:noProof/>
                <w:lang w:eastAsia="de-DE"/>
              </w:rPr>
              <w:t>hrem Produktions</w:t>
            </w:r>
            <w:r w:rsidR="005632E8">
              <w:rPr>
                <w:noProof/>
                <w:lang w:eastAsia="de-DE"/>
              </w:rPr>
              <w:t>plan ein und dokumentieren Sie I</w:t>
            </w:r>
            <w:r w:rsidRPr="00B73F51">
              <w:rPr>
                <w:noProof/>
                <w:lang w:eastAsia="de-DE"/>
              </w:rPr>
              <w:t>hre Vorgehensweise.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0ADC9191" wp14:editId="4AC92724">
                  <wp:extent cx="302701" cy="324000"/>
                  <wp:effectExtent l="0" t="0" r="2540" b="0"/>
                  <wp:docPr id="2332"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5632E8" w:rsidP="001D2E49">
            <w:pPr>
              <w:rPr>
                <w:noProof/>
                <w:lang w:eastAsia="de-DE"/>
              </w:rPr>
            </w:pPr>
            <w:r>
              <w:rPr>
                <w:noProof/>
                <w:lang w:eastAsia="de-DE"/>
              </w:rPr>
              <w:t>Setzen Sie sich kritisch mit I</w:t>
            </w:r>
            <w:r w:rsidR="00B73F51" w:rsidRPr="00B73F51">
              <w:rPr>
                <w:noProof/>
                <w:lang w:eastAsia="de-DE"/>
              </w:rPr>
              <w:t>hrem erzielten Ergebnis auseinander.</w:t>
            </w:r>
          </w:p>
        </w:tc>
      </w:tr>
    </w:tbl>
    <w:p w:rsidR="00B73F51" w:rsidRPr="00B73F51" w:rsidRDefault="00B73F51" w:rsidP="00B73F51">
      <w:pPr>
        <w:spacing w:line="240" w:lineRule="exact"/>
        <w:rPr>
          <w:rFonts w:asciiTheme="minorHAnsi" w:hAnsiTheme="minorHAnsi" w:cstheme="minorBidi"/>
          <w:sz w:val="22"/>
          <w:szCs w:val="22"/>
          <w:u w:val="single"/>
        </w:rPr>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B73F51" w:rsidRPr="00B73F51" w:rsidTr="00B73F51">
        <w:trPr>
          <w:trHeight w:val="397"/>
        </w:trPr>
        <w:tc>
          <w:tcPr>
            <w:tcW w:w="147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Phase</w:t>
            </w:r>
          </w:p>
        </w:tc>
        <w:tc>
          <w:tcPr>
            <w:tcW w:w="94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Zeit</w:t>
            </w:r>
          </w:p>
        </w:tc>
        <w:tc>
          <w:tcPr>
            <w:tcW w:w="4961"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21EF6426" wp14:editId="77E1D7FF">
                  <wp:extent cx="302701" cy="324000"/>
                  <wp:effectExtent l="0" t="0" r="2540" b="0"/>
                  <wp:docPr id="233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D2E49">
            <w:pPr>
              <w:rPr>
                <w:noProof/>
                <w:lang w:eastAsia="de-DE"/>
              </w:rPr>
            </w:pPr>
            <w:r w:rsidRPr="00B73F51">
              <w:rPr>
                <w:noProof/>
                <w:lang w:eastAsia="de-DE"/>
              </w:rPr>
              <w:t>Lesen Sie den Arbeitsauftrag und verschaffen Sie sich einen Überblick ü</w:t>
            </w:r>
            <w:r w:rsidR="005632E8">
              <w:rPr>
                <w:noProof/>
                <w:lang w:eastAsia="de-DE"/>
              </w:rPr>
              <w:t>b</w:t>
            </w:r>
            <w:r w:rsidRPr="00B73F51">
              <w:rPr>
                <w:noProof/>
                <w:lang w:eastAsia="de-DE"/>
              </w:rPr>
              <w:t>er die geforderte 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2E285BCE" wp14:editId="5D56C593">
                  <wp:extent cx="648335" cy="318770"/>
                  <wp:effectExtent l="0" t="0" r="0" b="0"/>
                  <wp:docPr id="2334"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D2E49">
            <w:pPr>
              <w:rPr>
                <w:noProof/>
                <w:lang w:eastAsia="de-DE"/>
              </w:rPr>
            </w:pPr>
            <w:r w:rsidRPr="00B73F51">
              <w:rPr>
                <w:noProof/>
                <w:lang w:eastAsia="de-DE"/>
              </w:rPr>
              <w:t>Erstellen Sie mit einem Partner einen Arbeitsablaufplan sowie eine Materialliste.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noProof/>
                <w:lang w:eastAsia="de-DE"/>
              </w:rPr>
            </w:pPr>
            <w:r w:rsidRPr="00B73F51">
              <w:rPr>
                <w:rFonts w:eastAsia="Calibri"/>
                <w:noProof/>
                <w:lang w:eastAsia="de-DE"/>
              </w:rPr>
              <w:drawing>
                <wp:inline distT="0" distB="0" distL="0" distR="0" wp14:anchorId="64E68D24" wp14:editId="7BC177C4">
                  <wp:extent cx="302701" cy="324000"/>
                  <wp:effectExtent l="0" t="0" r="2540" b="0"/>
                  <wp:docPr id="233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D2E49">
            <w:pPr>
              <w:rPr>
                <w:noProof/>
                <w:lang w:eastAsia="de-DE"/>
              </w:rPr>
            </w:pPr>
            <w:r w:rsidRPr="00B73F51">
              <w:rPr>
                <w:noProof/>
                <w:lang w:eastAsia="de-DE"/>
              </w:rPr>
              <w:t>Stellen Sie die Broschur anhand der vorgegebenen Parameter und prüfen Sie auf Maßhaltigkeit und Sauberkeit.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481C844D" wp14:editId="090C5F9C">
                  <wp:extent cx="532800" cy="324000"/>
                  <wp:effectExtent l="0" t="0" r="635" b="0"/>
                  <wp:docPr id="2336"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5632E8" w:rsidP="001D2E49">
            <w:pPr>
              <w:rPr>
                <w:noProof/>
                <w:lang w:eastAsia="de-DE"/>
              </w:rPr>
            </w:pPr>
            <w:r>
              <w:rPr>
                <w:noProof/>
                <w:lang w:eastAsia="de-DE"/>
              </w:rPr>
              <w:t>Bewerten Sie I</w:t>
            </w:r>
            <w:r w:rsidR="00B73F51" w:rsidRPr="00B73F51">
              <w:rPr>
                <w:noProof/>
                <w:lang w:eastAsia="de-DE"/>
              </w:rPr>
              <w:t>hre Broschur nach verarbeitungstechnischen und ästhetischen Gesic</w:t>
            </w:r>
            <w:r>
              <w:rPr>
                <w:noProof/>
                <w:lang w:eastAsia="de-DE"/>
              </w:rPr>
              <w:t>htspunkten und vergleichen Sie I</w:t>
            </w:r>
            <w:r w:rsidR="00B73F51" w:rsidRPr="00B73F51">
              <w:rPr>
                <w:noProof/>
                <w:lang w:eastAsia="de-DE"/>
              </w:rPr>
              <w:t xml:space="preserve">hr Vorgehen mit anderen </w:t>
            </w:r>
            <w:r w:rsidR="002D324E">
              <w:rPr>
                <w:noProof/>
                <w:lang w:eastAsia="de-DE"/>
              </w:rPr>
              <w:t>Produktionsplänen</w:t>
            </w:r>
            <w:r w:rsidR="00B73F51" w:rsidRPr="00B73F51">
              <w:rPr>
                <w:noProof/>
                <w:lang w:eastAsia="de-DE"/>
              </w:rPr>
              <w: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3ABC8AC9" wp14:editId="6E2513D0">
                  <wp:extent cx="302701" cy="324000"/>
                  <wp:effectExtent l="0" t="0" r="2540" b="0"/>
                  <wp:docPr id="233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5632E8" w:rsidP="001D2E49">
            <w:pPr>
              <w:rPr>
                <w:noProof/>
                <w:lang w:eastAsia="de-DE"/>
              </w:rPr>
            </w:pPr>
            <w:r>
              <w:rPr>
                <w:noProof/>
                <w:lang w:eastAsia="de-DE"/>
              </w:rPr>
              <w:t>Bewerten Sie I</w:t>
            </w:r>
            <w:r w:rsidR="00B73F51" w:rsidRPr="00B73F51">
              <w:rPr>
                <w:noProof/>
                <w:lang w:eastAsia="de-DE"/>
              </w:rPr>
              <w:t>hre Vorgehensweise und planen Sie Verbesserungen ein.</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1F7607C1" wp14:editId="0E142DE4">
                  <wp:extent cx="302701" cy="324000"/>
                  <wp:effectExtent l="0" t="0" r="2540" b="0"/>
                  <wp:docPr id="2338"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5632E8" w:rsidP="001D2E49">
            <w:pPr>
              <w:rPr>
                <w:noProof/>
                <w:lang w:eastAsia="de-DE"/>
              </w:rPr>
            </w:pPr>
            <w:r>
              <w:rPr>
                <w:noProof/>
                <w:lang w:eastAsia="de-DE"/>
              </w:rPr>
              <w:t>Setzen Sie sich kritisch mit I</w:t>
            </w:r>
            <w:r w:rsidR="00B73F51" w:rsidRPr="00B73F51">
              <w:rPr>
                <w:noProof/>
                <w:lang w:eastAsia="de-DE"/>
              </w:rPr>
              <w:t>hrem erzielten Ergebnis auseinander.</w:t>
            </w:r>
          </w:p>
        </w:tc>
      </w:tr>
    </w:tbl>
    <w:p w:rsidR="00B73F51" w:rsidRPr="00B73F51" w:rsidRDefault="00B73F51" w:rsidP="00B73F51">
      <w:pPr>
        <w:rPr>
          <w:rFonts w:asciiTheme="minorHAnsi" w:hAnsiTheme="minorHAnsi" w:cstheme="minorBidi"/>
          <w:sz w:val="22"/>
          <w:szCs w:val="22"/>
          <w:u w:val="single"/>
        </w:rPr>
      </w:pPr>
      <w:r w:rsidRPr="00B73F51">
        <w:rPr>
          <w:rFonts w:asciiTheme="minorHAnsi" w:hAnsiTheme="minorHAnsi" w:cstheme="minorBidi"/>
          <w:noProof/>
          <w:sz w:val="24"/>
          <w:szCs w:val="22"/>
          <w:u w:val="single"/>
          <w:lang w:eastAsia="de-DE"/>
        </w:rPr>
        <w:drawing>
          <wp:anchor distT="0" distB="0" distL="114300" distR="114300" simplePos="0" relativeHeight="251751424" behindDoc="0" locked="0" layoutInCell="0" allowOverlap="1" wp14:anchorId="37312ED6" wp14:editId="74DEAB9E">
            <wp:simplePos x="0" y="0"/>
            <wp:positionH relativeFrom="rightMargin">
              <wp:posOffset>107950</wp:posOffset>
            </wp:positionH>
            <wp:positionV relativeFrom="paragraph">
              <wp:posOffset>167990</wp:posOffset>
            </wp:positionV>
            <wp:extent cx="345440" cy="323850"/>
            <wp:effectExtent l="0" t="0" r="0" b="0"/>
            <wp:wrapNone/>
            <wp:docPr id="2339"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3F51">
        <w:rPr>
          <w:rFonts w:asciiTheme="minorHAnsi" w:hAnsiTheme="minorHAnsi" w:cstheme="minorBidi"/>
          <w:noProof/>
          <w:sz w:val="24"/>
          <w:szCs w:val="22"/>
          <w:u w:val="single"/>
          <w:lang w:eastAsia="de-DE"/>
        </w:rPr>
        <w:drawing>
          <wp:anchor distT="0" distB="0" distL="114300" distR="114300" simplePos="0" relativeHeight="251750400" behindDoc="0" locked="0" layoutInCell="0" allowOverlap="1" wp14:anchorId="1D6AD179" wp14:editId="25F2D936">
            <wp:simplePos x="0" y="0"/>
            <wp:positionH relativeFrom="rightMargin">
              <wp:posOffset>107950</wp:posOffset>
            </wp:positionH>
            <wp:positionV relativeFrom="paragraph">
              <wp:posOffset>-3412800</wp:posOffset>
            </wp:positionV>
            <wp:extent cx="345440" cy="323850"/>
            <wp:effectExtent l="0" t="0" r="0" b="0"/>
            <wp:wrapNone/>
            <wp:docPr id="2340"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B73F51" w:rsidRPr="00B73F51" w:rsidTr="00B73F51">
        <w:trPr>
          <w:trHeight w:val="397"/>
        </w:trPr>
        <w:tc>
          <w:tcPr>
            <w:tcW w:w="147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Phase</w:t>
            </w:r>
          </w:p>
        </w:tc>
        <w:tc>
          <w:tcPr>
            <w:tcW w:w="94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Zeit</w:t>
            </w:r>
          </w:p>
        </w:tc>
        <w:tc>
          <w:tcPr>
            <w:tcW w:w="4961"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7083C6AE" wp14:editId="0A69E7CB">
                  <wp:extent cx="302701" cy="324000"/>
                  <wp:effectExtent l="0" t="0" r="2540" b="0"/>
                  <wp:docPr id="234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D2E49">
            <w:pPr>
              <w:rPr>
                <w:noProof/>
                <w:lang w:eastAsia="de-DE"/>
              </w:rPr>
            </w:pPr>
            <w:r w:rsidRPr="00B73F51">
              <w:rPr>
                <w:noProof/>
                <w:lang w:eastAsia="de-DE"/>
              </w:rPr>
              <w:t>Lesen Sie den Arbeitsauftrag und verschaffen Sie sich einen Überblick ü</w:t>
            </w:r>
            <w:r w:rsidR="00DC6ABF">
              <w:rPr>
                <w:noProof/>
                <w:lang w:eastAsia="de-DE"/>
              </w:rPr>
              <w:t>b</w:t>
            </w:r>
            <w:r w:rsidRPr="00B73F51">
              <w:rPr>
                <w:noProof/>
                <w:lang w:eastAsia="de-DE"/>
              </w:rPr>
              <w:t>er die geforderte 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1BEDFD7D" wp14:editId="1422545E">
                  <wp:extent cx="648335" cy="318770"/>
                  <wp:effectExtent l="0" t="0" r="0" b="0"/>
                  <wp:docPr id="2342"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D2E49">
            <w:pPr>
              <w:rPr>
                <w:noProof/>
                <w:lang w:eastAsia="de-DE"/>
              </w:rPr>
            </w:pPr>
            <w:r w:rsidRPr="00B73F51">
              <w:rPr>
                <w:noProof/>
                <w:lang w:eastAsia="de-DE"/>
              </w:rPr>
              <w:t xml:space="preserve">Bearbeiten Sie mit einem Partner die Arbeitsschritte und bringen Sie diese in eine richtige Reihenfolge. Fertigen Sie eine Materialliste an. </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noProof/>
                <w:lang w:eastAsia="de-DE"/>
              </w:rPr>
            </w:pPr>
            <w:r w:rsidRPr="00B73F51">
              <w:rPr>
                <w:rFonts w:eastAsia="Calibri"/>
                <w:noProof/>
                <w:lang w:eastAsia="de-DE"/>
              </w:rPr>
              <w:drawing>
                <wp:inline distT="0" distB="0" distL="0" distR="0" wp14:anchorId="040B5738" wp14:editId="421DB43E">
                  <wp:extent cx="302701" cy="324000"/>
                  <wp:effectExtent l="0" t="0" r="2540" b="0"/>
                  <wp:docPr id="234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D2E49">
            <w:pPr>
              <w:rPr>
                <w:noProof/>
                <w:lang w:eastAsia="de-DE"/>
              </w:rPr>
            </w:pPr>
            <w:r w:rsidRPr="00B73F51">
              <w:rPr>
                <w:noProof/>
                <w:lang w:eastAsia="de-DE"/>
              </w:rPr>
              <w:t>Stellen Sie die Broschur anhand der vorgegebenen Parameter und prüfen Sie auf Maßhaltigkeit und Sauberkeit.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08989182" wp14:editId="6012D9AD">
                  <wp:extent cx="532800" cy="324000"/>
                  <wp:effectExtent l="0" t="0" r="635" b="0"/>
                  <wp:docPr id="2344"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DC6ABF" w:rsidP="001D2E49">
            <w:pPr>
              <w:rPr>
                <w:noProof/>
                <w:lang w:eastAsia="de-DE"/>
              </w:rPr>
            </w:pPr>
            <w:r>
              <w:rPr>
                <w:noProof/>
                <w:lang w:eastAsia="de-DE"/>
              </w:rPr>
              <w:t>Bewerten Sie I</w:t>
            </w:r>
            <w:r w:rsidR="00B73F51" w:rsidRPr="00B73F51">
              <w:rPr>
                <w:noProof/>
                <w:lang w:eastAsia="de-DE"/>
              </w:rPr>
              <w:t>hre Broschur nach verarbeitungstechnischen und ästhetischen Gesic</w:t>
            </w:r>
            <w:r>
              <w:rPr>
                <w:noProof/>
                <w:lang w:eastAsia="de-DE"/>
              </w:rPr>
              <w:t>htspunkten und vergleichen Sie I</w:t>
            </w:r>
            <w:r w:rsidR="00B73F51" w:rsidRPr="00B73F51">
              <w:rPr>
                <w:noProof/>
                <w:lang w:eastAsia="de-DE"/>
              </w:rPr>
              <w:t xml:space="preserve">hr Vorgehen mit anderen </w:t>
            </w:r>
            <w:r w:rsidR="002D324E">
              <w:rPr>
                <w:noProof/>
                <w:lang w:eastAsia="de-DE"/>
              </w:rPr>
              <w:t>Produktionsplänen</w:t>
            </w:r>
            <w:r w:rsidR="00B73F51" w:rsidRPr="00B73F51">
              <w:rPr>
                <w:noProof/>
                <w:lang w:eastAsia="de-DE"/>
              </w:rPr>
              <w: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4E35BD8E" wp14:editId="7EB5C627">
                  <wp:extent cx="648335" cy="318770"/>
                  <wp:effectExtent l="0" t="0" r="0" b="0"/>
                  <wp:docPr id="2345"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DC6ABF" w:rsidP="001D2E49">
            <w:pPr>
              <w:rPr>
                <w:noProof/>
                <w:lang w:eastAsia="de-DE"/>
              </w:rPr>
            </w:pPr>
            <w:r>
              <w:rPr>
                <w:noProof/>
                <w:lang w:eastAsia="de-DE"/>
              </w:rPr>
              <w:t>Bewerten Sie mit einem Partner I</w:t>
            </w:r>
            <w:r w:rsidR="00B73F51" w:rsidRPr="00B73F51">
              <w:rPr>
                <w:noProof/>
                <w:lang w:eastAsia="de-DE"/>
              </w:rPr>
              <w:t>hre Arbeiten nach verarbeitungstechnischen und ästhetischen Gesichtspunkten.</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1E7FB0A5" wp14:editId="23A861C4">
                  <wp:extent cx="302701" cy="324000"/>
                  <wp:effectExtent l="0" t="0" r="2540" b="0"/>
                  <wp:docPr id="234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D2E49">
            <w:pPr>
              <w:rPr>
                <w:noProof/>
                <w:lang w:eastAsia="de-DE"/>
              </w:rPr>
            </w:pPr>
            <w:r w:rsidRPr="00B73F51">
              <w:rPr>
                <w:noProof/>
                <w:lang w:eastAsia="de-DE"/>
              </w:rPr>
              <w:t>Setzen Sie sich kritisch mit</w:t>
            </w:r>
            <w:r w:rsidR="00DC6ABF">
              <w:rPr>
                <w:noProof/>
                <w:lang w:eastAsia="de-DE"/>
              </w:rPr>
              <w:t xml:space="preserve"> I</w:t>
            </w:r>
            <w:r w:rsidRPr="00B73F51">
              <w:rPr>
                <w:noProof/>
                <w:lang w:eastAsia="de-DE"/>
              </w:rPr>
              <w:t xml:space="preserve">hrem erzielten Ergebnis </w:t>
            </w:r>
            <w:r w:rsidR="002D324E">
              <w:rPr>
                <w:noProof/>
                <w:lang w:eastAsia="de-DE"/>
              </w:rPr>
              <w:t>auseinander.</w:t>
            </w:r>
          </w:p>
        </w:tc>
      </w:tr>
    </w:tbl>
    <w:p w:rsidR="00B73F51" w:rsidRPr="00B73F51" w:rsidRDefault="00B73F51" w:rsidP="00B73F51">
      <w:pPr>
        <w:rPr>
          <w:rFonts w:asciiTheme="minorHAnsi" w:hAnsiTheme="minorHAnsi" w:cstheme="minorBidi"/>
          <w:sz w:val="22"/>
          <w:szCs w:val="22"/>
          <w:u w:val="single"/>
        </w:rPr>
      </w:pPr>
    </w:p>
    <w:p w:rsidR="00B73F51" w:rsidRPr="00B73F51" w:rsidRDefault="00B73F51" w:rsidP="00B73F51">
      <w:pPr>
        <w:rPr>
          <w:rFonts w:asciiTheme="minorHAnsi" w:hAnsiTheme="minorHAnsi" w:cstheme="minorBidi"/>
          <w:sz w:val="22"/>
          <w:szCs w:val="22"/>
          <w:u w:val="single"/>
        </w:rPr>
      </w:pPr>
    </w:p>
    <w:p w:rsidR="00B73F51" w:rsidRPr="00B73F51" w:rsidRDefault="00B73F51" w:rsidP="00B73F51">
      <w:pPr>
        <w:rPr>
          <w:rFonts w:asciiTheme="minorHAnsi" w:hAnsiTheme="minorHAnsi" w:cstheme="minorBidi"/>
          <w:sz w:val="22"/>
          <w:szCs w:val="22"/>
          <w:u w:val="single"/>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r w:rsidRPr="00B73F51">
        <w:br w:type="page"/>
      </w:r>
    </w:p>
    <w:p w:rsidR="00B73F51" w:rsidRPr="001D2E49" w:rsidRDefault="00B73F51" w:rsidP="001D2E49">
      <w:pPr>
        <w:pStyle w:val="berschrift4"/>
      </w:pPr>
      <w:r w:rsidRPr="001D2E49">
        <w:lastRenderedPageBreak/>
        <w:t>Produktdaten Schweizer Broschur</w:t>
      </w:r>
      <w:r w:rsidRPr="001D2E49">
        <w:rPr>
          <w:noProof/>
          <w:sz w:val="24"/>
        </w:rPr>
        <w:drawing>
          <wp:anchor distT="0" distB="0" distL="114300" distR="114300" simplePos="0" relativeHeight="251777024" behindDoc="0" locked="0" layoutInCell="0" allowOverlap="1" wp14:anchorId="0DBB5C0C" wp14:editId="67C6E28B">
            <wp:simplePos x="0" y="0"/>
            <wp:positionH relativeFrom="rightMargin">
              <wp:posOffset>828040</wp:posOffset>
            </wp:positionH>
            <wp:positionV relativeFrom="paragraph">
              <wp:posOffset>0</wp:posOffset>
            </wp:positionV>
            <wp:extent cx="349200" cy="320400"/>
            <wp:effectExtent l="0" t="0" r="0" b="3810"/>
            <wp:wrapNone/>
            <wp:docPr id="2347"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D2E49">
        <w:rPr>
          <w:noProof/>
          <w:sz w:val="24"/>
        </w:rPr>
        <w:drawing>
          <wp:anchor distT="0" distB="0" distL="114300" distR="114300" simplePos="0" relativeHeight="251776000" behindDoc="0" locked="0" layoutInCell="0" allowOverlap="1" wp14:anchorId="53EDD273" wp14:editId="65AF6B74">
            <wp:simplePos x="0" y="0"/>
            <wp:positionH relativeFrom="rightMargin">
              <wp:posOffset>467995</wp:posOffset>
            </wp:positionH>
            <wp:positionV relativeFrom="paragraph">
              <wp:posOffset>0</wp:posOffset>
            </wp:positionV>
            <wp:extent cx="349885" cy="320675"/>
            <wp:effectExtent l="0" t="0" r="0" b="3175"/>
            <wp:wrapNone/>
            <wp:docPr id="2348"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1D2E49">
        <w:rPr>
          <w:noProof/>
          <w:sz w:val="24"/>
        </w:rPr>
        <w:drawing>
          <wp:anchor distT="0" distB="0" distL="114300" distR="114300" simplePos="0" relativeHeight="251774976" behindDoc="0" locked="0" layoutInCell="0" allowOverlap="1" wp14:anchorId="15BA2DA4" wp14:editId="2275A0A8">
            <wp:simplePos x="0" y="0"/>
            <wp:positionH relativeFrom="rightMargin">
              <wp:posOffset>107950</wp:posOffset>
            </wp:positionH>
            <wp:positionV relativeFrom="paragraph">
              <wp:posOffset>0</wp:posOffset>
            </wp:positionV>
            <wp:extent cx="349885" cy="320675"/>
            <wp:effectExtent l="0" t="0" r="0" b="3175"/>
            <wp:wrapNone/>
            <wp:docPr id="2349"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73F51" w:rsidRPr="00B73F51" w:rsidRDefault="00B73F51" w:rsidP="001D2E49">
      <w:pPr>
        <w:pStyle w:val="Textkrper"/>
      </w:pPr>
      <w:r w:rsidRPr="00B73F51">
        <w:t>D</w:t>
      </w:r>
      <w:r w:rsidR="001D2E49">
        <w:t>ie Schweizer Broschur ist eine k</w:t>
      </w:r>
      <w:r w:rsidRPr="00B73F51">
        <w:t xml:space="preserve">lebegebundene Broschur. Sie zählt zu der Untergruppe der Lay-Flat- oder Freirückenbroschuren. Der Inhalt der Schweizer Broschur wird mit einem </w:t>
      </w:r>
      <w:proofErr w:type="spellStart"/>
      <w:r w:rsidRPr="00B73F51">
        <w:t>Fälzel</w:t>
      </w:r>
      <w:proofErr w:type="spellEnd"/>
      <w:r w:rsidRPr="00B73F51">
        <w:t xml:space="preserve"> fixiert. Der Umschlag ist nur mit der </w:t>
      </w:r>
      <w:r w:rsidR="002D324E">
        <w:t>Umschlagseite drei</w:t>
      </w:r>
      <w:r w:rsidRPr="00B73F51">
        <w:t xml:space="preserve"> an der letzten Seite des Inhalts angeleimt. Durch diese Technik kann die Broschur sehr flach aufgeschlagen werden und ermöglicht ein Lesen bzw. Bildübergänge bis in den Bund. Der Umschlag ist in diesem Fall nur 3x gerillt, 2x am Rücken sowie eine Öffnungsrille auf dem hinteren Umschlag</w:t>
      </w:r>
      <w:r w:rsidR="00BF2749">
        <w:t>.</w:t>
      </w:r>
    </w:p>
    <w:p w:rsidR="00B73F51" w:rsidRPr="001D2E49" w:rsidRDefault="00B73F51" w:rsidP="001D2E49">
      <w:pPr>
        <w:pStyle w:val="berschrift4"/>
      </w:pPr>
      <w:r w:rsidRPr="001D2E49">
        <w:t>Herstellungsablauf</w:t>
      </w:r>
    </w:p>
    <w:p w:rsidR="00B73F51" w:rsidRPr="00B73F51" w:rsidRDefault="00B73F51" w:rsidP="001D2E49">
      <w:pPr>
        <w:pStyle w:val="Textkrper"/>
      </w:pPr>
      <w:r w:rsidRPr="00B73F51">
        <w:t>Der Block der Schweizer Broschur wird genau</w:t>
      </w:r>
      <w:r w:rsidR="00DC6ABF">
        <w:t xml:space="preserve"> gleich vorbreitet wie bei der k</w:t>
      </w:r>
      <w:r w:rsidRPr="00B73F51">
        <w:t>lebegebu</w:t>
      </w:r>
      <w:r w:rsidRPr="00B73F51">
        <w:t>n</w:t>
      </w:r>
      <w:r w:rsidRPr="00B73F51">
        <w:t xml:space="preserve">denen Broschur. Nachdem der Block </w:t>
      </w:r>
      <w:proofErr w:type="spellStart"/>
      <w:r w:rsidRPr="00B73F51">
        <w:t>abgeleimt</w:t>
      </w:r>
      <w:proofErr w:type="spellEnd"/>
      <w:r w:rsidRPr="00B73F51">
        <w:t xml:space="preserve"> wurde</w:t>
      </w:r>
      <w:r w:rsidR="001D2E49">
        <w:t>,</w:t>
      </w:r>
      <w:r w:rsidRPr="00B73F51">
        <w:t xml:space="preserve"> wird ein Gewebestreifen, das </w:t>
      </w:r>
      <w:proofErr w:type="spellStart"/>
      <w:r w:rsidRPr="00B73F51">
        <w:t>Fälzel</w:t>
      </w:r>
      <w:proofErr w:type="spellEnd"/>
      <w:r w:rsidR="002D324E">
        <w:t>,</w:t>
      </w:r>
      <w:r w:rsidRPr="00B73F51">
        <w:t xml:space="preserve"> angebracht. Das </w:t>
      </w:r>
      <w:proofErr w:type="spellStart"/>
      <w:r w:rsidRPr="00B73F51">
        <w:t>Fälzel</w:t>
      </w:r>
      <w:proofErr w:type="spellEnd"/>
      <w:r w:rsidRPr="00B73F51">
        <w:t xml:space="preserve"> steht vorne wie hinten 5</w:t>
      </w:r>
      <w:r w:rsidR="00DC6ABF">
        <w:t xml:space="preserve"> </w:t>
      </w:r>
      <w:r w:rsidR="006712FC">
        <w:t>mm</w:t>
      </w:r>
      <w:r w:rsidRPr="00B73F51">
        <w:t xml:space="preserve"> über und wird auf der ersten bzw. letzten Seite mit angeleimt. Der Umschlag wird nur 3x gerillt. Um den Umschlag anzubringen muss auf der letzten Inhaltsseite </w:t>
      </w:r>
      <w:proofErr w:type="spellStart"/>
      <w:r w:rsidRPr="00B73F51">
        <w:t>ca</w:t>
      </w:r>
      <w:proofErr w:type="spellEnd"/>
      <w:r w:rsidRPr="00B73F51">
        <w:t xml:space="preserve"> 6</w:t>
      </w:r>
      <w:r w:rsidR="00DC6ABF">
        <w:t xml:space="preserve"> </w:t>
      </w:r>
      <w:r w:rsidR="006712FC">
        <w:t>mm</w:t>
      </w:r>
      <w:r w:rsidRPr="00B73F51">
        <w:t xml:space="preserve"> Leim aufgetragen werden, der Umschlag wird so angelegt, dass die hintere Rückenrille und die Öffnungsrille die </w:t>
      </w:r>
      <w:proofErr w:type="spellStart"/>
      <w:r w:rsidRPr="00B73F51">
        <w:t>Lei</w:t>
      </w:r>
      <w:r w:rsidRPr="00B73F51">
        <w:t>m</w:t>
      </w:r>
      <w:r w:rsidRPr="00B73F51">
        <w:t>spur</w:t>
      </w:r>
      <w:proofErr w:type="spellEnd"/>
      <w:r w:rsidRPr="00B73F51">
        <w:t xml:space="preserve"> begrenzen. Mit einer leichten Beschwerung kann nun das Produkt trocknen. Zum Schluss folgt der klassische Endbeschnitt.</w:t>
      </w:r>
    </w:p>
    <w:p w:rsidR="00B73F51" w:rsidRPr="00B73F51" w:rsidRDefault="00B73F51" w:rsidP="00B73F51">
      <w:pPr>
        <w:rPr>
          <w:rFonts w:asciiTheme="minorHAnsi" w:hAnsiTheme="minorHAnsi" w:cstheme="minorBidi"/>
          <w:sz w:val="22"/>
          <w:szCs w:val="22"/>
        </w:rPr>
      </w:pPr>
    </w:p>
    <w:p w:rsidR="00B73F51" w:rsidRPr="00B73F51" w:rsidRDefault="00B73F51" w:rsidP="00B73F51">
      <w:pPr>
        <w:framePr w:w="2041" w:hSpace="198" w:wrap="around" w:vAnchor="text" w:hAnchor="page" w:xAlign="right" w:y="1"/>
        <w:shd w:val="clear" w:color="auto" w:fill="D9D9D9" w:themeFill="background1" w:themeFillShade="D9"/>
        <w:jc w:val="both"/>
        <w:rPr>
          <w:sz w:val="18"/>
        </w:rPr>
      </w:pPr>
      <w:r w:rsidRPr="00B73F51">
        <w:rPr>
          <w:sz w:val="18"/>
        </w:rPr>
        <w:t>Skizze 6</w:t>
      </w:r>
    </w:p>
    <w:p w:rsidR="00B73F51" w:rsidRPr="00B73F51" w:rsidRDefault="00B73F51" w:rsidP="00B73F51">
      <w:pPr>
        <w:framePr w:w="2041" w:hSpace="198" w:wrap="around" w:vAnchor="text" w:hAnchor="page" w:xAlign="right" w:y="1"/>
        <w:shd w:val="clear" w:color="auto" w:fill="D9D9D9" w:themeFill="background1" w:themeFillShade="D9"/>
        <w:jc w:val="both"/>
        <w:rPr>
          <w:sz w:val="18"/>
        </w:rPr>
      </w:pPr>
      <w:r w:rsidRPr="00B73F51">
        <w:rPr>
          <w:sz w:val="18"/>
        </w:rPr>
        <w:t>Schweizer Broschur</w:t>
      </w:r>
    </w:p>
    <w:p w:rsidR="00B73F51" w:rsidRPr="00B73F51" w:rsidRDefault="00B73F51" w:rsidP="00B73F51">
      <w:pPr>
        <w:rPr>
          <w:rFonts w:asciiTheme="minorHAnsi" w:hAnsiTheme="minorHAnsi" w:cstheme="minorBidi"/>
          <w:sz w:val="22"/>
          <w:szCs w:val="22"/>
        </w:rPr>
      </w:pPr>
      <w:r w:rsidRPr="00B73F51">
        <w:rPr>
          <w:rFonts w:asciiTheme="minorHAnsi" w:hAnsiTheme="minorHAnsi" w:cstheme="minorBidi"/>
          <w:noProof/>
          <w:sz w:val="22"/>
          <w:szCs w:val="22"/>
          <w:lang w:eastAsia="de-DE"/>
        </w:rPr>
        <mc:AlternateContent>
          <mc:Choice Requires="wpg">
            <w:drawing>
              <wp:anchor distT="0" distB="0" distL="114300" distR="114300" simplePos="0" relativeHeight="251714560" behindDoc="0" locked="0" layoutInCell="1" allowOverlap="1" wp14:anchorId="15A109BA" wp14:editId="5DFEDCFD">
                <wp:simplePos x="0" y="0"/>
                <wp:positionH relativeFrom="margin">
                  <wp:align>right</wp:align>
                </wp:positionH>
                <wp:positionV relativeFrom="paragraph">
                  <wp:posOffset>69870</wp:posOffset>
                </wp:positionV>
                <wp:extent cx="4089400" cy="2094865"/>
                <wp:effectExtent l="0" t="0" r="6350" b="38735"/>
                <wp:wrapNone/>
                <wp:docPr id="230" name="Gruppieren 230"/>
                <wp:cNvGraphicFramePr/>
                <a:graphic xmlns:a="http://schemas.openxmlformats.org/drawingml/2006/main">
                  <a:graphicData uri="http://schemas.microsoft.com/office/word/2010/wordprocessingGroup">
                    <wpg:wgp>
                      <wpg:cNvGrpSpPr/>
                      <wpg:grpSpPr>
                        <a:xfrm>
                          <a:off x="0" y="0"/>
                          <a:ext cx="4089400" cy="2094865"/>
                          <a:chOff x="0" y="0"/>
                          <a:chExt cx="4089400" cy="2094865"/>
                        </a:xfrm>
                      </wpg:grpSpPr>
                      <wpg:grpSp>
                        <wpg:cNvPr id="231" name="Gruppieren 231"/>
                        <wpg:cNvGrpSpPr/>
                        <wpg:grpSpPr>
                          <a:xfrm>
                            <a:off x="0" y="0"/>
                            <a:ext cx="4089400" cy="2094865"/>
                            <a:chOff x="0" y="100800"/>
                            <a:chExt cx="4089577" cy="2095200"/>
                          </a:xfrm>
                        </wpg:grpSpPr>
                        <wpg:grpSp>
                          <wpg:cNvPr id="232" name="Gruppieren 232"/>
                          <wpg:cNvGrpSpPr/>
                          <wpg:grpSpPr>
                            <a:xfrm>
                              <a:off x="104803" y="594753"/>
                              <a:ext cx="3984774" cy="1087395"/>
                              <a:chOff x="0" y="0"/>
                              <a:chExt cx="3984774" cy="1087395"/>
                            </a:xfrm>
                          </wpg:grpSpPr>
                          <wps:wsp>
                            <wps:cNvPr id="233" name="Gerader Verbinder 233"/>
                            <wps:cNvCnPr/>
                            <wps:spPr>
                              <a:xfrm>
                                <a:off x="2620" y="0"/>
                                <a:ext cx="0" cy="1087395"/>
                              </a:xfrm>
                              <a:prstGeom prst="line">
                                <a:avLst/>
                              </a:prstGeom>
                              <a:noFill/>
                              <a:ln w="15875" cap="flat" cmpd="sng" algn="ctr">
                                <a:solidFill>
                                  <a:srgbClr val="70AD47">
                                    <a:lumMod val="60000"/>
                                    <a:lumOff val="40000"/>
                                  </a:srgbClr>
                                </a:solidFill>
                                <a:prstDash val="solid"/>
                                <a:miter lim="800000"/>
                              </a:ln>
                              <a:effectLst/>
                            </wps:spPr>
                            <wps:bodyPr/>
                          </wps:wsp>
                          <wps:wsp>
                            <wps:cNvPr id="234" name="Gerader Verbinder 234"/>
                            <wps:cNvCnPr/>
                            <wps:spPr>
                              <a:xfrm>
                                <a:off x="0" y="2620"/>
                                <a:ext cx="348615" cy="0"/>
                              </a:xfrm>
                              <a:prstGeom prst="line">
                                <a:avLst/>
                              </a:prstGeom>
                              <a:noFill/>
                              <a:ln w="15875" cap="flat" cmpd="sng" algn="ctr">
                                <a:solidFill>
                                  <a:srgbClr val="70AD47">
                                    <a:lumMod val="60000"/>
                                    <a:lumOff val="40000"/>
                                  </a:srgbClr>
                                </a:solidFill>
                                <a:prstDash val="solid"/>
                                <a:miter lim="800000"/>
                              </a:ln>
                              <a:effectLst/>
                            </wps:spPr>
                            <wps:bodyPr/>
                          </wps:wsp>
                          <wps:wsp>
                            <wps:cNvPr id="235" name="Gerader Verbinder 235"/>
                            <wps:cNvCnPr/>
                            <wps:spPr>
                              <a:xfrm>
                                <a:off x="7860" y="1079464"/>
                                <a:ext cx="349079" cy="0"/>
                              </a:xfrm>
                              <a:prstGeom prst="line">
                                <a:avLst/>
                              </a:prstGeom>
                              <a:noFill/>
                              <a:ln w="15875" cap="flat" cmpd="sng" algn="ctr">
                                <a:solidFill>
                                  <a:srgbClr val="92D050"/>
                                </a:solidFill>
                                <a:prstDash val="solid"/>
                                <a:miter lim="800000"/>
                              </a:ln>
                              <a:effectLst/>
                            </wps:spPr>
                            <wps:bodyPr/>
                          </wps:wsp>
                          <wpg:grpSp>
                            <wpg:cNvPr id="236" name="Gruppieren 236"/>
                            <wpg:cNvGrpSpPr/>
                            <wpg:grpSpPr>
                              <a:xfrm>
                                <a:off x="13100" y="31441"/>
                                <a:ext cx="3971674" cy="1006102"/>
                                <a:chOff x="0" y="0"/>
                                <a:chExt cx="3971674" cy="1006102"/>
                              </a:xfrm>
                            </wpg:grpSpPr>
                            <wps:wsp>
                              <wps:cNvPr id="237" name="Rechteck 237"/>
                              <wps:cNvSpPr/>
                              <wps:spPr>
                                <a:xfrm>
                                  <a:off x="31441" y="2620"/>
                                  <a:ext cx="3940233" cy="1003069"/>
                                </a:xfrm>
                                <a:prstGeom prst="rect">
                                  <a:avLst/>
                                </a:prstGeom>
                                <a:pattFill prst="ltHorz">
                                  <a:fgClr>
                                    <a:srgbClr val="5B9BD5"/>
                                  </a:fgClr>
                                  <a:bgClr>
                                    <a:sysClr val="window" lastClr="FFFFFF"/>
                                  </a:bgClr>
                                </a:patt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238" name="Gruppieren 238"/>
                              <wpg:cNvGrpSpPr/>
                              <wpg:grpSpPr>
                                <a:xfrm>
                                  <a:off x="0" y="0"/>
                                  <a:ext cx="304880" cy="1006102"/>
                                  <a:chOff x="0" y="0"/>
                                  <a:chExt cx="304880" cy="1006102"/>
                                </a:xfrm>
                              </wpg:grpSpPr>
                              <wps:wsp>
                                <wps:cNvPr id="239" name="Gerader Verbinder 239"/>
                                <wps:cNvCnPr/>
                                <wps:spPr>
                                  <a:xfrm>
                                    <a:off x="13100" y="0"/>
                                    <a:ext cx="3089" cy="1003987"/>
                                  </a:xfrm>
                                  <a:prstGeom prst="line">
                                    <a:avLst/>
                                  </a:prstGeom>
                                  <a:noFill/>
                                  <a:ln w="25400" cap="flat" cmpd="sng" algn="ctr">
                                    <a:solidFill>
                                      <a:srgbClr val="FFC000">
                                        <a:lumMod val="60000"/>
                                        <a:lumOff val="40000"/>
                                      </a:srgbClr>
                                    </a:solidFill>
                                    <a:prstDash val="solid"/>
                                    <a:miter lim="800000"/>
                                  </a:ln>
                                  <a:effectLst/>
                                </wps:spPr>
                                <wps:bodyPr/>
                              </wps:wsp>
                              <wps:wsp>
                                <wps:cNvPr id="240" name="Gerader Verbinder 240"/>
                                <wps:cNvCnPr/>
                                <wps:spPr>
                                  <a:xfrm>
                                    <a:off x="0" y="2620"/>
                                    <a:ext cx="302260" cy="0"/>
                                  </a:xfrm>
                                  <a:prstGeom prst="line">
                                    <a:avLst/>
                                  </a:prstGeom>
                                  <a:noFill/>
                                  <a:ln w="25400" cap="flat" cmpd="sng" algn="ctr">
                                    <a:solidFill>
                                      <a:srgbClr val="FFC000">
                                        <a:lumMod val="60000"/>
                                        <a:lumOff val="40000"/>
                                      </a:srgbClr>
                                    </a:solidFill>
                                    <a:prstDash val="solid"/>
                                    <a:miter lim="800000"/>
                                  </a:ln>
                                  <a:effectLst/>
                                </wps:spPr>
                                <wps:bodyPr/>
                              </wps:wsp>
                              <wps:wsp>
                                <wps:cNvPr id="241" name="Gerader Verbinder 241"/>
                                <wps:cNvCnPr/>
                                <wps:spPr>
                                  <a:xfrm>
                                    <a:off x="2620" y="1006102"/>
                                    <a:ext cx="302260" cy="0"/>
                                  </a:xfrm>
                                  <a:prstGeom prst="line">
                                    <a:avLst/>
                                  </a:prstGeom>
                                  <a:noFill/>
                                  <a:ln w="25400" cap="flat" cmpd="sng" algn="ctr">
                                    <a:solidFill>
                                      <a:srgbClr val="FFC000">
                                        <a:lumMod val="60000"/>
                                        <a:lumOff val="40000"/>
                                      </a:srgbClr>
                                    </a:solidFill>
                                    <a:prstDash val="solid"/>
                                    <a:miter lim="800000"/>
                                  </a:ln>
                                  <a:effectLst/>
                                </wps:spPr>
                                <wps:bodyPr/>
                              </wps:wsp>
                            </wpg:grpSp>
                          </wpg:grpSp>
                        </wpg:grpSp>
                        <wps:wsp>
                          <wps:cNvPr id="242" name="Gerader Verbinder 242"/>
                          <wps:cNvCnPr/>
                          <wps:spPr>
                            <a:xfrm>
                              <a:off x="112663" y="1713518"/>
                              <a:ext cx="371302" cy="0"/>
                            </a:xfrm>
                            <a:prstGeom prst="line">
                              <a:avLst/>
                            </a:prstGeom>
                            <a:noFill/>
                            <a:ln w="25400" cap="flat" cmpd="sng" algn="ctr">
                              <a:solidFill>
                                <a:srgbClr val="FFC000">
                                  <a:lumMod val="60000"/>
                                  <a:lumOff val="40000"/>
                                </a:srgbClr>
                              </a:solidFill>
                              <a:prstDash val="solid"/>
                              <a:miter lim="800000"/>
                            </a:ln>
                            <a:effectLst/>
                          </wps:spPr>
                          <wps:bodyPr/>
                        </wps:wsp>
                        <wps:wsp>
                          <wps:cNvPr id="243" name="Gerader Verbinder 243"/>
                          <wps:cNvCnPr/>
                          <wps:spPr>
                            <a:xfrm>
                              <a:off x="0" y="547592"/>
                              <a:ext cx="0" cy="1208117"/>
                            </a:xfrm>
                            <a:prstGeom prst="line">
                              <a:avLst/>
                            </a:prstGeom>
                            <a:noFill/>
                            <a:ln w="15875" cap="flat" cmpd="sng" algn="ctr">
                              <a:solidFill>
                                <a:srgbClr val="ED7D31">
                                  <a:lumMod val="75000"/>
                                </a:srgbClr>
                              </a:solidFill>
                              <a:prstDash val="solid"/>
                              <a:miter lim="800000"/>
                            </a:ln>
                            <a:effectLst/>
                          </wps:spPr>
                          <wps:bodyPr/>
                        </wps:wsp>
                        <wps:wsp>
                          <wps:cNvPr id="244" name="Gerader Verbinder 244"/>
                          <wps:cNvCnPr/>
                          <wps:spPr>
                            <a:xfrm>
                              <a:off x="0" y="1755438"/>
                              <a:ext cx="520931" cy="0"/>
                            </a:xfrm>
                            <a:prstGeom prst="line">
                              <a:avLst/>
                            </a:prstGeom>
                            <a:noFill/>
                            <a:ln w="15875" cap="flat" cmpd="sng" algn="ctr">
                              <a:solidFill>
                                <a:srgbClr val="ED7D31">
                                  <a:lumMod val="75000"/>
                                </a:srgbClr>
                              </a:solidFill>
                              <a:prstDash val="solid"/>
                              <a:miter lim="800000"/>
                            </a:ln>
                            <a:effectLst/>
                          </wps:spPr>
                          <wps:bodyPr/>
                        </wps:wsp>
                        <wps:wsp>
                          <wps:cNvPr id="245" name="Gerader Verbinder 245"/>
                          <wps:cNvCnPr/>
                          <wps:spPr>
                            <a:xfrm>
                              <a:off x="592997" y="1755901"/>
                              <a:ext cx="3374204" cy="440099"/>
                            </a:xfrm>
                            <a:prstGeom prst="line">
                              <a:avLst/>
                            </a:prstGeom>
                            <a:noFill/>
                            <a:ln w="15875" cap="flat" cmpd="sng" algn="ctr">
                              <a:solidFill>
                                <a:srgbClr val="ED7D31">
                                  <a:lumMod val="75000"/>
                                </a:srgbClr>
                              </a:solidFill>
                              <a:prstDash val="solid"/>
                              <a:miter lim="800000"/>
                            </a:ln>
                            <a:effectLst/>
                          </wps:spPr>
                          <wps:bodyPr/>
                        </wps:wsp>
                        <wps:wsp>
                          <wps:cNvPr id="246" name="Gerader Verbinder 246"/>
                          <wps:cNvCnPr/>
                          <wps:spPr>
                            <a:xfrm flipV="1">
                              <a:off x="0" y="100800"/>
                              <a:ext cx="4046400" cy="453340"/>
                            </a:xfrm>
                            <a:prstGeom prst="line">
                              <a:avLst/>
                            </a:prstGeom>
                            <a:noFill/>
                            <a:ln w="15875" cap="flat" cmpd="sng" algn="ctr">
                              <a:solidFill>
                                <a:srgbClr val="ED7D31">
                                  <a:lumMod val="75000"/>
                                </a:srgbClr>
                              </a:solidFill>
                              <a:prstDash val="solid"/>
                              <a:miter lim="800000"/>
                            </a:ln>
                            <a:effectLst/>
                          </wps:spPr>
                          <wps:bodyPr/>
                        </wps:wsp>
                      </wpg:grpSp>
                      <wps:wsp>
                        <wps:cNvPr id="247" name="Runde Klammer links 247"/>
                        <wps:cNvSpPr/>
                        <wps:spPr>
                          <a:xfrm rot="5400000">
                            <a:off x="526295" y="1587704"/>
                            <a:ext cx="58739" cy="74612"/>
                          </a:xfrm>
                          <a:prstGeom prst="leftBracket">
                            <a:avLst/>
                          </a:prstGeom>
                          <a:noFill/>
                          <a:ln w="15875" cap="flat" cmpd="sng" algn="ctr">
                            <a:solidFill>
                              <a:srgbClr val="ED7D31">
                                <a:lumMod val="7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uppieren 230" o:spid="_x0000_s1026" style="position:absolute;margin-left:270.8pt;margin-top:5.5pt;width:322pt;height:164.95pt;z-index:251714560;mso-position-horizontal:right;mso-position-horizontal-relative:margin" coordsize="40894,209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">
                <v:group id="Gruppieren 231" o:spid="_x0000_s1027" style="position:absolute;width:40894;height:20948" coordorigin=",1008" coordsize="40895,2095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McGUBsQAAADcAAAA&#10;DwAAAAAAAAAAAAAAAACqAgAAZHJzL2Rvd25yZXYueG1sUEsFBgAAAAAEAAQA+gAAAJsDAAAAAA==&#10;">
                  <v:group id="Gruppieren 232" o:spid="_x0000_s1028" style="position:absolute;left:1048;top:5947;width:39847;height:10874" coordsize="39847,1087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wRMKccQAAADcAAAA&#10;DwAAAAAAAAAAAAAAAACqAgAAZHJzL2Rvd25yZXYueG1sUEsFBgAAAAAEAAQA+gAAAJsDAAAAAA==&#10;">
                    <v:line id="Gerader Verbinder 233" o:spid="_x0000_s1029" style="position:absolute;visibility:visible;mso-wrap-style:square" from="26,0" to="26,108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vy7SsMAAADcAAAADwAAAGRycy9kb3ducmV2LnhtbESPzWrDMBCE74W8g9hAbo2cGEJxooSk&#10;pqHQU34eYLE2llprZSz5p29fFQo9DjPzDbM7TK4RA3XBelawWmYgiCuvLdcK7re35xcQISJrbDyT&#10;gm8KcNjPnnZYaD/yhYZrrEWCcChQgYmxLaQMlSGHYelb4uQ9fOcwJtnVUnc4Jrhr5DrLNtKh5bRg&#10;sKVXQ9XXtXcKaLwcyw+Tn855WZqwwVtvx0+lFvPpuAURaYr/4b/2u1awznP4PZOOgNz/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78u0rDAAAA3AAAAA8AAAAAAAAAAAAA&#10;AAAAoQIAAGRycy9kb3ducmV2LnhtbFBLBQYAAAAABAAEAPkAAACRAwAAAAA=&#10;" strokecolor="#a9d18e" strokeweight="1.25pt">
                      <v:stroke joinstyle="miter"/>
                    </v:line>
                    <v:line id="Gerader Verbinder 234" o:spid="_x0000_s1030" style="position:absolute;visibility:visible;mso-wrap-style:square" from="0,26" to="3486,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RUjPsMAAADcAAAADwAAAGRycy9kb3ducmV2LnhtbESP3YrCMBSE74V9h3AW9k7TtSJSjeJa&#10;XASv/HmAQ3Nsqs1JaaLtvv1GELwcZuYbZrHqbS0e1PrKsYLvUQKCuHC64lLB+bQdzkD4gKyxdkwK&#10;/sjDavkxWGCmXccHehxDKSKEfYYKTAhNJqUvDFn0I9cQR+/iWoshyraUusUuwm0tx0kylRYrjgsG&#10;G9oYKm7Hu1VA3WGd703685vmufFTPN2r7qrU12e/noMI1Id3+NXeaQXjdALPM/EIyOU/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EVIz7DAAAA3AAAAA8AAAAAAAAAAAAA&#10;AAAAoQIAAGRycy9kb3ducmV2LnhtbFBLBQYAAAAABAAEAPkAAACRAwAAAAA=&#10;" strokecolor="#a9d18e" strokeweight="1.25pt">
                      <v:stroke joinstyle="miter"/>
                    </v:line>
                    <v:line id="Gerader Verbinder 235" o:spid="_x0000_s1031" style="position:absolute;visibility:visible;mso-wrap-style:square" from="78,10794" to="3569,107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oylBsUAAADcAAAADwAAAGRycy9kb3ducmV2LnhtbESP3WrCQBSE7wu+w3KE3tWN1opEV7GC&#10;IFgEf8DbQ/aYBLNn0901iX36bqHg5TDzzTDzZWcq0ZDzpWUFw0ECgjizuuRcwfm0eZuC8AFZY2WZ&#10;FDzIw3LRe5ljqm3LB2qOIRexhH2KCooQ6lRKnxVk0A9sTRy9q3UGQ5Qul9phG8tNJUdJMpEGS44L&#10;Bda0Lii7He9Gweg+GVfN5/Z7j9pdfqb73bD92in12u9WMxCBuvAM/9NbHbn3D/g7E4+AXPw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oylBsUAAADcAAAADwAAAAAAAAAA&#10;AAAAAAChAgAAZHJzL2Rvd25yZXYueG1sUEsFBgAAAAAEAAQA+QAAAJMDAAAAAA==&#10;" strokecolor="#92d050" strokeweight="1.25pt">
                      <v:stroke joinstyle="miter"/>
                    </v:line>
                    <v:group id="Gruppieren 236" o:spid="_x0000_s1032" style="position:absolute;left:131;top:314;width:39716;height:10061" coordsize="39716,1006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vigMcsQAAADcAAAA&#10;DwAAAAAAAAAAAAAAAACqAgAAZHJzL2Rvd25yZXYueG1sUEsFBgAAAAAEAAQA+gAAAJsDAAAAAA==&#10;">
                      <v:rect id="Rechteck 237" o:spid="_x0000_s1033" style="position:absolute;left:314;top:26;width:39402;height:1003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wX/cMA&#10;AADcAAAADwAAAGRycy9kb3ducmV2LnhtbESPQYvCMBSE7wv+h/AEb2ui4irVKCLoel0rgrdH82yL&#10;zUtpYlv//UZY2OMwM98w621vK9FS40vHGiZjBYI4c6bkXMMlPXwuQfiAbLByTBpe5GG7GXysMTGu&#10;4x9qzyEXEcI+QQ1FCHUipc8KsujHriaO3t01FkOUTS5Ng12E20pOlfqSFkuOCwXWtC8oe5yfVsO+&#10;v87T/PndXdqjO9bzm5qo9KH1aNjvViAC9eE//Nc+GQ3T2QLeZ+IRkJ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OwX/cMAAADcAAAADwAAAAAAAAAAAAAAAACYAgAAZHJzL2Rv&#10;d25yZXYueG1sUEsFBgAAAAAEAAQA9QAAAIgDAAAAAA==&#10;" fillcolor="#5b9bd5" stroked="f" strokeweight="1pt">
                        <v:fill r:id="rId75" o:title="" color2="window" type="pattern"/>
                      </v:rect>
                      <v:group id="Gruppieren 238" o:spid="_x0000_s1034" style="position:absolute;width:3048;height:10061" coordsize="3048,1006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g+z2bwwAAANwAAAAP&#10;AAAAAAAAAAAAAAAAAKoCAABkcnMvZG93bnJldi54bWxQSwUGAAAAAAQABAD6AAAAmgMAAAAA&#10;">
                        <v:line id="Gerader Verbinder 239" o:spid="_x0000_s1035" style="position:absolute;visibility:visible;mso-wrap-style:square" from="131,0" to="161,100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Vkl0cQAAADcAAAADwAAAGRycy9kb3ducmV2LnhtbESPUUvDQBCE3wX/w7GCL9JerGht7LWI&#10;IPgiaFsKvi25bRKb3Qu3ZxP/vScIPg4z8w2zXI/cmRNFbYM4uJ4WYEiq4FupHey2z5N7MJpQPHZB&#10;yME3KaxX52dLLH0Y5J1Om1SbDBEt0UGTUl9aq1VDjDoNPUn2DiEypixjbX3EIcO5s7OiuLOMreSF&#10;Bnt6aqg6br7YwVX/wew/h0Hfjhr59Xauup87d3kxPj6ASTSm//Bf+8U7mN0s4PdMPgJ29Q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dWSXRxAAAANwAAAAPAAAAAAAAAAAA&#10;AAAAAKECAABkcnMvZG93bnJldi54bWxQSwUGAAAAAAQABAD5AAAAkgMAAAAA&#10;" strokecolor="#ffd966" strokeweight="2pt">
                          <v:stroke joinstyle="miter"/>
                        </v:line>
                        <v:line id="Gerader Verbinder 240" o:spid="_x0000_s1036" style="position:absolute;visibility:visible;mso-wrap-style:square" from="0,26" to="3022,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GX/McEAAADcAAAADwAAAGRycy9kb3ducmV2LnhtbERPTUvDQBC9C/6HZYRexG4s2krstohQ&#10;8CLUVgRvQ3ZMYjOzYWdt4r/vHgo9Pt73cj1yZ44UtQ3i4H5agCGpgm+ldvC539w9gdGE4rELQg7+&#10;SWG9ur5aYunDIB903KXa5BDREh00KfWltVo1xKjT0JNk7idExpRhrK2POORw7uysKOaWsZXc0GBP&#10;rw1Vh90fO7jtv5n97zDo9qCR3x8Xql8L5yY348szmERjuojP7jfvYPaQ5+cz+QjY1Qk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UZf8xwQAAANwAAAAPAAAAAAAAAAAAAAAA&#10;AKECAABkcnMvZG93bnJldi54bWxQSwUGAAAAAAQABAD5AAAAjwMAAAAA&#10;" strokecolor="#ffd966" strokeweight="2pt">
                          <v:stroke joinstyle="miter"/>
                        </v:line>
                        <v:line id="Gerader Verbinder 241" o:spid="_x0000_s1037" style="position:absolute;visibility:visible;mso-wrap-style:square" from="26,10061" to="3048,100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laqsQAAADcAAAADwAAAGRycy9kb3ducmV2LnhtbESPUUvDQBCE3wX/w7GFvoi9tKgtsdci&#10;QsEXQasIfVtya5I2uxduzyb+e08QfBxm5htmvR25M2eK2gZxMJ8VYEiq4FupHby/7a5XYDSheOyC&#10;kINvUthuLi/WWPowyCud96k2GSJaooMmpb60VquGGHUWepLsfYbImLKMtfURhwznzi6K4s4ytpIX&#10;GuzpsaHqtP9iB1f9gdkfh0FfThr5+Xap+rF0bjoZH+7BJBrTf/iv/eQdLG7m8HsmHwG7+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7KVqqxAAAANwAAAAPAAAAAAAAAAAA&#10;AAAAAKECAABkcnMvZG93bnJldi54bWxQSwUGAAAAAAQABAD5AAAAkgMAAAAA&#10;" strokecolor="#ffd966" strokeweight="2pt">
                          <v:stroke joinstyle="miter"/>
                        </v:line>
                      </v:group>
                    </v:group>
                  </v:group>
                  <v:line id="Gerader Verbinder 242" o:spid="_x0000_s1038" style="position:absolute;visibility:visible;mso-wrap-style:square" from="1126,17135" to="4839,171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vE3cQAAADcAAAADwAAAGRycy9kb3ducmV2LnhtbESPUUvDQBCE34X+h2MLvoi9NKiV2Gsp&#10;guCLoFUE35bcmsRm98Lt2cR/7wlCH4eZ+YZZbyfuzZGidkEcLBcFGJI6+E4aB2+vD5e3YDSheOyD&#10;kIMfUthuZmdrrHwY5YWO+9SYDBGt0EGb0lBZq3VLjLoIA0n2PkNkTFnGxvqIY4Zzb8uiuLGMneSF&#10;Fge6b6k+7L/ZwcXwwey/xlGfDxr56Xql+r5y7nw+7e7AJJrSKfzffvQOyqsS/s7kI2A3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L+8TdxAAAANwAAAAPAAAAAAAAAAAA&#10;AAAAAKECAABkcnMvZG93bnJldi54bWxQSwUGAAAAAAQABAD5AAAAkgMAAAAA&#10;" strokecolor="#ffd966" strokeweight="2pt">
                    <v:stroke joinstyle="miter"/>
                  </v:line>
                  <v:line id="Gerader Verbinder 243" o:spid="_x0000_s1039" style="position:absolute;visibility:visible;mso-wrap-style:square" from="0,5475" to="0,175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0lhSsYAAADcAAAADwAAAGRycy9kb3ducmV2LnhtbESPQWsCMRSE7wX/Q3gFbzXbtZSyGkWF&#10;guih7eqlt+fmmV3cvGw3MW7/fVMo9DjMzDfMfDnYVkTqfeNYweMkA0FcOd2wUXA8vD68gPABWWPr&#10;mBR8k4flYnQ3x0K7G39QLIMRCcK+QAV1CF0hpa9qsugnriNO3tn1FkOSvZG6x1uC21bmWfYsLTac&#10;FmrsaFNTdSmvVoE5xM+9LJvjevP1djnt4rvLo1FqfD+sZiACDeE//NfeagX50xR+z6QjIBc/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tJYUrGAAAA3AAAAA8AAAAAAAAA&#10;AAAAAAAAoQIAAGRycy9kb3ducmV2LnhtbFBLBQYAAAAABAAEAPkAAACUAwAAAAA=&#10;" strokecolor="#c55a11" strokeweight="1.25pt">
                    <v:stroke joinstyle="miter"/>
                  </v:line>
                  <v:line id="Gerader Verbinder 244" o:spid="_x0000_s1040" style="position:absolute;visibility:visible;mso-wrap-style:square" from="0,17554" to="5209,175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KD5PsUAAADcAAAADwAAAGRycy9kb3ducmV2LnhtbESPQWsCMRSE7wX/Q3hCbzXbRaSsRrGC&#10;UNqD7eqlt+fmmV3cvKybNG7/fSMIPQ4z8w2zWA22FZF63zhW8DzJQBBXTjdsFBz226cXED4ga2wd&#10;k4Jf8rBajh4WWGh35S+KZTAiQdgXqKAOoSuk9FVNFv3EdcTJO7neYkiyN1L3eE1w28o8y2bSYsNp&#10;ocaONjVV5/LHKjD7+P0hy+bwurnszsf3+OnyaJR6HA/rOYhAQ/gP39tvWkE+ncLtTDoCcvk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KD5PsUAAADcAAAADwAAAAAAAAAA&#10;AAAAAAChAgAAZHJzL2Rvd25yZXYueG1sUEsFBgAAAAAEAAQA+QAAAJMDAAAAAA==&#10;" strokecolor="#c55a11" strokeweight="1.25pt">
                    <v:stroke joinstyle="miter"/>
                  </v:line>
                  <v:line id="Gerader Verbinder 245" o:spid="_x0000_s1041" style="position:absolute;visibility:visible;mso-wrap-style:square" from="5929,17559" to="39672,219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xcpcYAAADcAAAADwAAAGRycy9kb3ducmV2LnhtbESPQWsCMRSE7wX/Q3gFbzXbxZayGkWF&#10;guih7eqlt+fmmV3cvGw3MW7/fVMo9DjMzDfMfDnYVkTqfeNYweMkA0FcOd2wUXA8vD68gPABWWPr&#10;mBR8k4flYnQ3x0K7G39QLIMRCcK+QAV1CF0hpa9qsugnriNO3tn1FkOSvZG6x1uC21bmWfYsLTac&#10;FmrsaFNTdSmvVoE5xM+9LJvjevP1djnt4rvLo1FqfD+sZiACDeE//NfeagX59Al+z6QjIBc/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vsXKXGAAAA3AAAAA8AAAAAAAAA&#10;AAAAAAAAoQIAAGRycy9kb3ducmV2LnhtbFBLBQYAAAAABAAEAPkAAACUAwAAAAA=&#10;" strokecolor="#c55a11" strokeweight="1.25pt">
                    <v:stroke joinstyle="miter"/>
                  </v:line>
                  <v:line id="Gerader Verbinder 246" o:spid="_x0000_s1042" style="position:absolute;flip:y;visibility:visible;mso-wrap-style:square" from="0,1008" to="40464,55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0encIAAADcAAAADwAAAGRycy9kb3ducmV2LnhtbESPwW7CMBBE70j9B2srcQMHCBQCBrUg&#10;ENcCH7CKlzgiXqexC+HvMRISx9HMvNEsVq2txJUaXzpWMOgnIIhzp0suFJyO294UhA/IGivHpOBO&#10;HlbLj84CM+1u/EvXQyhEhLDPUIEJoc6k9Lkhi77vauLonV1jMUTZFFI3eItwW8lhkkykxZLjgsGa&#10;1obyy+HfKkiPf+P7zmxm9sekm/prVk3taKBU97P9noMI1IZ3+NXeawXDdALPM/EIyOU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h0encIAAADcAAAADwAAAAAAAAAAAAAA&#10;AAChAgAAZHJzL2Rvd25yZXYueG1sUEsFBgAAAAAEAAQA+QAAAJADAAAAAA==&#10;" strokecolor="#c55a11" strokeweight="1.25pt">
                    <v:stroke joinstyle="miter"/>
                  </v:line>
                </v:group>
                <v:shape id="Runde Klammer links 247" o:spid="_x0000_s1043" type="#_x0000_t85" style="position:absolute;left:5262;top:15877;width:587;height:746;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4Q1PsMA&#10;AADcAAAADwAAAGRycy9kb3ducmV2LnhtbESP0YrCMBRE34X9h3AFX2RNFXGlaxRZdBEfFLv9gEtz&#10;bYvNTUmidv/eCIKPw8ycYRarzjTiRs7XlhWMRwkI4sLqmksF+d/2cw7CB2SNjWVS8E8eVsuP3gJT&#10;be98olsWShEh7FNUUIXQplL6oiKDfmRb4uidrTMYonSl1A7vEW4aOUmSmTRYc1yosKWfiopLdjUK&#10;fi9bPMyv6+Mw4dxZyZvheJ8rNeh3628QgbrwDr/aO61gMv2C55l4BOTy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4Q1PsMAAADcAAAADwAAAAAAAAAAAAAAAACYAgAAZHJzL2Rv&#10;d25yZXYueG1sUEsFBgAAAAAEAAQA9QAAAIgDAAAAAA==&#10;" adj="1417" strokecolor="#c55a11" strokeweight="1.25pt">
                  <v:stroke joinstyle="miter"/>
                </v:shape>
                <w10:wrap anchorx="margin"/>
              </v:group>
            </w:pict>
          </mc:Fallback>
        </mc:AlternateContent>
      </w: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 w:rsidR="00B73F51" w:rsidRPr="00B73F51" w:rsidRDefault="00B73F51" w:rsidP="00B73F51"/>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spacing w:line="240" w:lineRule="exact"/>
        <w:rPr>
          <w:rFonts w:asciiTheme="minorHAnsi" w:hAnsiTheme="minorHAnsi" w:cstheme="minorBidi"/>
          <w:sz w:val="22"/>
          <w:szCs w:val="22"/>
        </w:rPr>
      </w:pPr>
      <w:r w:rsidRPr="00B73F51">
        <w:br w:type="page"/>
      </w:r>
    </w:p>
    <w:p w:rsidR="00B73F51" w:rsidRPr="00B73F51" w:rsidRDefault="00B73F51" w:rsidP="001D2E49">
      <w:pPr>
        <w:pStyle w:val="berschrift1"/>
      </w:pPr>
      <w:r w:rsidRPr="00B73F51">
        <w:rPr>
          <w:noProof/>
          <w:sz w:val="24"/>
        </w:rPr>
        <w:lastRenderedPageBreak/>
        <w:drawing>
          <wp:anchor distT="0" distB="0" distL="114300" distR="114300" simplePos="0" relativeHeight="251758592" behindDoc="0" locked="0" layoutInCell="0" allowOverlap="1" wp14:anchorId="1570CD80" wp14:editId="23885715">
            <wp:simplePos x="0" y="0"/>
            <wp:positionH relativeFrom="rightMargin">
              <wp:posOffset>107950</wp:posOffset>
            </wp:positionH>
            <wp:positionV relativeFrom="paragraph">
              <wp:posOffset>-86343</wp:posOffset>
            </wp:positionV>
            <wp:extent cx="345440" cy="323850"/>
            <wp:effectExtent l="0" t="0" r="0" b="0"/>
            <wp:wrapNone/>
            <wp:docPr id="235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3F51">
        <w:t>Arbeitsablaufplan Schweizer Broschur</w:t>
      </w:r>
    </w:p>
    <w:p w:rsidR="00B73F51" w:rsidRDefault="00B73F51" w:rsidP="008F1F5C">
      <w:pPr>
        <w:pStyle w:val="AufgabeEbene1"/>
        <w:numPr>
          <w:ilvl w:val="0"/>
          <w:numId w:val="34"/>
        </w:numPr>
        <w:rPr>
          <w:rStyle w:val="berschrift4Zchn"/>
          <w:rFonts w:ascii="Source Sans Pro" w:eastAsiaTheme="minorHAnsi" w:hAnsi="Source Sans Pro" w:cs="Arial"/>
          <w:bCs w:val="0"/>
          <w:iCs w:val="0"/>
          <w:lang w:eastAsia="en-US"/>
        </w:rPr>
      </w:pPr>
      <w:r w:rsidRPr="002D324E">
        <w:rPr>
          <w:rStyle w:val="berschrift4Zchn"/>
          <w:rFonts w:ascii="Source Sans Pro" w:eastAsiaTheme="minorHAnsi" w:hAnsi="Source Sans Pro" w:cs="Arial"/>
          <w:bCs w:val="0"/>
          <w:iCs w:val="0"/>
          <w:lang w:eastAsia="en-US"/>
        </w:rPr>
        <w:t>Bringen Sie die Arbeitsschritte in die richtige Reihenfolge</w:t>
      </w:r>
    </w:p>
    <w:p w:rsidR="002D324E" w:rsidRPr="002D324E" w:rsidRDefault="002D324E" w:rsidP="002D324E">
      <w:pPr>
        <w:pStyle w:val="AufgabeText"/>
      </w:pPr>
    </w:p>
    <w:p w:rsidR="00B73F51" w:rsidRPr="00B73F51" w:rsidRDefault="00B73F51" w:rsidP="00B73F51">
      <w:r w:rsidRPr="00B73F51">
        <w:t>___</w:t>
      </w:r>
      <w:r w:rsidRPr="00B73F51">
        <w:tab/>
        <w:t xml:space="preserve">Rillen und umlegen des Umschlages </w:t>
      </w:r>
    </w:p>
    <w:p w:rsidR="00B73F51" w:rsidRPr="00B73F51" w:rsidRDefault="00B73F51" w:rsidP="00B73F51"/>
    <w:p w:rsidR="00B73F51" w:rsidRPr="00B73F51" w:rsidRDefault="00B73F51" w:rsidP="00B73F51">
      <w:r w:rsidRPr="00B73F51">
        <w:t>___</w:t>
      </w:r>
      <w:r w:rsidRPr="00B73F51">
        <w:tab/>
      </w:r>
      <w:r w:rsidR="00752C8B">
        <w:t>Zusammentragen</w:t>
      </w:r>
      <w:r w:rsidRPr="00B73F51">
        <w:t xml:space="preserve"> der gefalzten Bogen</w:t>
      </w:r>
    </w:p>
    <w:p w:rsidR="00B73F51" w:rsidRPr="00B73F51" w:rsidRDefault="00B73F51" w:rsidP="00B73F51"/>
    <w:p w:rsidR="00B73F51" w:rsidRPr="00B73F51" w:rsidRDefault="00B73F51" w:rsidP="001D2E49">
      <w:pPr>
        <w:ind w:left="709" w:hanging="709"/>
      </w:pPr>
      <w:r w:rsidRPr="00B73F51">
        <w:t>___</w:t>
      </w:r>
      <w:r w:rsidRPr="00B73F51">
        <w:tab/>
        <w:t xml:space="preserve">Seiten- und </w:t>
      </w:r>
      <w:proofErr w:type="spellStart"/>
      <w:r w:rsidRPr="00B73F51">
        <w:t>Rückenbeleimung</w:t>
      </w:r>
      <w:proofErr w:type="spellEnd"/>
      <w:r w:rsidRPr="00B73F51">
        <w:t xml:space="preserve"> am </w:t>
      </w:r>
      <w:proofErr w:type="spellStart"/>
      <w:r w:rsidRPr="00B73F51">
        <w:t>abgeleimten</w:t>
      </w:r>
      <w:proofErr w:type="spellEnd"/>
      <w:r w:rsidRPr="00B73F51">
        <w:t xml:space="preserve"> Inhaltblock anbringen und </w:t>
      </w:r>
      <w:proofErr w:type="spellStart"/>
      <w:r w:rsidRPr="00B73F51">
        <w:t>G</w:t>
      </w:r>
      <w:r w:rsidRPr="00B73F51">
        <w:t>e</w:t>
      </w:r>
      <w:r w:rsidRPr="00B73F51">
        <w:t>webefälzel</w:t>
      </w:r>
      <w:proofErr w:type="spellEnd"/>
      <w:r w:rsidRPr="00B73F51">
        <w:t xml:space="preserve"> anbringen </w:t>
      </w:r>
    </w:p>
    <w:p w:rsidR="00B73F51" w:rsidRPr="00B73F51" w:rsidRDefault="00B73F51" w:rsidP="00B73F51"/>
    <w:p w:rsidR="00B73F51" w:rsidRPr="00B73F51" w:rsidRDefault="00B73F51" w:rsidP="00B73F51">
      <w:r w:rsidRPr="00B73F51">
        <w:t>___</w:t>
      </w:r>
      <w:r w:rsidRPr="00B73F51">
        <w:tab/>
        <w:t xml:space="preserve">Rücken </w:t>
      </w:r>
      <w:proofErr w:type="spellStart"/>
      <w:r w:rsidRPr="00B73F51">
        <w:t>ableimen</w:t>
      </w:r>
      <w:proofErr w:type="spellEnd"/>
      <w:r w:rsidRPr="00B73F51">
        <w:t xml:space="preserve"> mit der Fächertechnik</w:t>
      </w:r>
    </w:p>
    <w:p w:rsidR="00B73F51" w:rsidRPr="00B73F51" w:rsidRDefault="00B73F51" w:rsidP="00B73F51"/>
    <w:p w:rsidR="00B73F51" w:rsidRPr="00B73F51" w:rsidRDefault="00B73F51" w:rsidP="00B73F51">
      <w:r w:rsidRPr="00B73F51">
        <w:t>___</w:t>
      </w:r>
      <w:r w:rsidRPr="00B73F51">
        <w:tab/>
        <w:t xml:space="preserve">Endbeschnitt an </w:t>
      </w:r>
      <w:r w:rsidR="002D324E">
        <w:t>drei Seiten</w:t>
      </w:r>
    </w:p>
    <w:p w:rsidR="00B73F51" w:rsidRPr="00B73F51" w:rsidRDefault="00B73F51" w:rsidP="00B73F51"/>
    <w:p w:rsidR="00B73F51" w:rsidRPr="00B73F51" w:rsidRDefault="00B73F51" w:rsidP="00B73F51">
      <w:r w:rsidRPr="00B73F51">
        <w:t>___</w:t>
      </w:r>
      <w:r w:rsidRPr="00B73F51">
        <w:tab/>
        <w:t xml:space="preserve">Falzen der Inhaltbogen </w:t>
      </w:r>
    </w:p>
    <w:p w:rsidR="00B73F51" w:rsidRPr="00B73F51" w:rsidRDefault="00B73F51" w:rsidP="00B73F51"/>
    <w:p w:rsidR="00B73F51" w:rsidRPr="00B73F51" w:rsidRDefault="00B73F51" w:rsidP="00B73F51">
      <w:r w:rsidRPr="00B73F51">
        <w:t>___</w:t>
      </w:r>
      <w:r w:rsidRPr="00B73F51">
        <w:tab/>
        <w:t xml:space="preserve">Qualitätskontrolle der fertigen Broschur </w:t>
      </w:r>
    </w:p>
    <w:p w:rsidR="00B73F51" w:rsidRPr="00B73F51" w:rsidRDefault="00B73F51" w:rsidP="00B73F51"/>
    <w:p w:rsidR="00B73F51" w:rsidRPr="00B73F51" w:rsidRDefault="00B73F51" w:rsidP="00B73F51">
      <w:r w:rsidRPr="00B73F51">
        <w:t>___</w:t>
      </w:r>
      <w:r w:rsidRPr="00B73F51">
        <w:tab/>
      </w:r>
      <w:proofErr w:type="spellStart"/>
      <w:r w:rsidRPr="00B73F51">
        <w:t>Gefälzelter</w:t>
      </w:r>
      <w:proofErr w:type="spellEnd"/>
      <w:r w:rsidRPr="00B73F51">
        <w:t xml:space="preserve"> Inhaltblock auf </w:t>
      </w:r>
      <w:r w:rsidR="002D324E">
        <w:t>Umschlagseite drei</w:t>
      </w:r>
      <w:r w:rsidRPr="00B73F51">
        <w:t xml:space="preserve"> einhängen </w:t>
      </w:r>
    </w:p>
    <w:p w:rsidR="00B73F51" w:rsidRPr="00B73F51" w:rsidRDefault="00B73F51" w:rsidP="00B73F51"/>
    <w:p w:rsidR="00B73F51" w:rsidRPr="00B73F51" w:rsidRDefault="00B73F51" w:rsidP="00B73F51">
      <w:r w:rsidRPr="00B73F51">
        <w:t>___</w:t>
      </w:r>
      <w:r w:rsidRPr="00B73F51">
        <w:tab/>
        <w:t xml:space="preserve">Abschneiden des Rückens des zusammengetragenen Blockes </w:t>
      </w:r>
    </w:p>
    <w:p w:rsidR="00B73F51" w:rsidRPr="00B73F51" w:rsidRDefault="00B73F51" w:rsidP="00B73F51"/>
    <w:p w:rsidR="00B73F51" w:rsidRPr="00B73F51" w:rsidRDefault="00B73F51" w:rsidP="00B73F51"/>
    <w:p w:rsidR="001D2E49" w:rsidRDefault="001D2E49">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1D2E49" w:rsidRPr="00B51DE9" w:rsidTr="001D2E49">
        <w:trPr>
          <w:trHeight w:val="523"/>
        </w:trPr>
        <w:tc>
          <w:tcPr>
            <w:tcW w:w="3119" w:type="dxa"/>
            <w:tcBorders>
              <w:left w:val="single" w:sz="4" w:space="0" w:color="auto"/>
              <w:bottom w:val="single" w:sz="4" w:space="0" w:color="auto"/>
              <w:right w:val="single" w:sz="4" w:space="0" w:color="auto"/>
            </w:tcBorders>
            <w:shd w:val="clear" w:color="auto" w:fill="D9D9D9"/>
            <w:hideMark/>
          </w:tcPr>
          <w:p w:rsidR="001D2E49" w:rsidRDefault="001D2E49" w:rsidP="001D2E49">
            <w:pPr>
              <w:pStyle w:val="Tabelle6pt"/>
              <w:rPr>
                <w:color w:val="000000"/>
              </w:rPr>
            </w:pPr>
            <w:r>
              <w:lastRenderedPageBreak/>
              <w:br w:type="page"/>
              <w:t>Lernfeld</w:t>
            </w:r>
          </w:p>
          <w:p w:rsidR="001D2E49" w:rsidRDefault="001D2E49" w:rsidP="001D2E49">
            <w:pPr>
              <w:pStyle w:val="TabelleKopflinks"/>
            </w:pPr>
            <w:r>
              <w:t>LF 4</w:t>
            </w:r>
          </w:p>
        </w:tc>
        <w:tc>
          <w:tcPr>
            <w:tcW w:w="4229" w:type="dxa"/>
            <w:tcBorders>
              <w:left w:val="single" w:sz="4" w:space="0" w:color="auto"/>
              <w:bottom w:val="single" w:sz="4" w:space="0" w:color="auto"/>
              <w:right w:val="single" w:sz="4" w:space="0" w:color="auto"/>
            </w:tcBorders>
            <w:shd w:val="clear" w:color="auto" w:fill="D9D9D9"/>
          </w:tcPr>
          <w:p w:rsidR="001D2E49" w:rsidRPr="00B73F51" w:rsidRDefault="001D2E49" w:rsidP="001D2E49">
            <w:pPr>
              <w:spacing w:before="40" w:after="60" w:line="160" w:lineRule="exact"/>
              <w:rPr>
                <w:color w:val="000000"/>
                <w:sz w:val="12"/>
              </w:rPr>
            </w:pPr>
            <w:r w:rsidRPr="00B73F51">
              <w:rPr>
                <w:sz w:val="12"/>
              </w:rPr>
              <w:t>Titel</w:t>
            </w:r>
          </w:p>
          <w:p w:rsidR="001D2E49" w:rsidRPr="00B73F51" w:rsidRDefault="001D2E49" w:rsidP="001D2E49">
            <w:pPr>
              <w:rPr>
                <w:b/>
              </w:rPr>
            </w:pPr>
            <w:r w:rsidRPr="00B73F51">
              <w:rPr>
                <w:b/>
              </w:rPr>
              <w:t xml:space="preserve">Herstellen einer Schweizer Broschur für die </w:t>
            </w:r>
            <w:proofErr w:type="spellStart"/>
            <w:r w:rsidRPr="00B73F51">
              <w:rPr>
                <w:b/>
              </w:rPr>
              <w:t>Broschurenmusterbox</w:t>
            </w:r>
            <w:proofErr w:type="spellEnd"/>
          </w:p>
        </w:tc>
        <w:tc>
          <w:tcPr>
            <w:tcW w:w="188" w:type="dxa"/>
            <w:vMerge w:val="restart"/>
            <w:tcBorders>
              <w:top w:val="nil"/>
              <w:left w:val="single" w:sz="4" w:space="0" w:color="auto"/>
              <w:bottom w:val="nil"/>
              <w:right w:val="single" w:sz="4" w:space="0" w:color="auto"/>
            </w:tcBorders>
            <w:shd w:val="clear" w:color="auto" w:fill="FFFFFF"/>
          </w:tcPr>
          <w:p w:rsidR="001D2E49" w:rsidRPr="00B73F51" w:rsidRDefault="001D2E49" w:rsidP="001D2E49"/>
        </w:tc>
        <w:tc>
          <w:tcPr>
            <w:tcW w:w="2103" w:type="dxa"/>
            <w:tcBorders>
              <w:top w:val="single" w:sz="4" w:space="0" w:color="auto"/>
              <w:left w:val="single" w:sz="4" w:space="0" w:color="auto"/>
              <w:bottom w:val="single" w:sz="4" w:space="0" w:color="auto"/>
              <w:right w:val="single" w:sz="4" w:space="0" w:color="auto"/>
            </w:tcBorders>
            <w:shd w:val="clear" w:color="auto" w:fill="D9D9D9"/>
          </w:tcPr>
          <w:p w:rsidR="001D2E49" w:rsidRPr="00B73F51" w:rsidRDefault="001D2E49" w:rsidP="001D2E49">
            <w:pPr>
              <w:spacing w:before="40" w:after="60" w:line="160" w:lineRule="exact"/>
              <w:rPr>
                <w:sz w:val="12"/>
              </w:rPr>
            </w:pPr>
          </w:p>
          <w:p w:rsidR="001D2E49" w:rsidRPr="00B73F51" w:rsidRDefault="001D2E49" w:rsidP="001D2E49">
            <w:pPr>
              <w:jc w:val="center"/>
              <w:rPr>
                <w:rFonts w:eastAsia="Times New Roman" w:cs="Times New Roman"/>
                <w:b/>
                <w:lang w:eastAsia="de-DE"/>
              </w:rPr>
            </w:pPr>
            <w:r w:rsidRPr="00B73F51">
              <w:rPr>
                <w:rFonts w:eastAsia="Times New Roman" w:cs="Times New Roman"/>
                <w:b/>
                <w:lang w:eastAsia="de-DE"/>
              </w:rPr>
              <w:t>Drucktechnik</w:t>
            </w:r>
          </w:p>
          <w:p w:rsidR="001D2E49" w:rsidRPr="00B73F51" w:rsidRDefault="00443964" w:rsidP="001D2E49">
            <w:pPr>
              <w:jc w:val="center"/>
              <w:rPr>
                <w:rFonts w:eastAsia="Calibri" w:cs="Times New Roman"/>
                <w:b/>
                <w:lang w:eastAsia="de-DE"/>
              </w:rPr>
            </w:pPr>
            <w:r>
              <w:rPr>
                <w:rFonts w:eastAsia="Times New Roman" w:cs="Times New Roman"/>
                <w:b/>
                <w:lang w:eastAsia="de-DE"/>
              </w:rPr>
              <w:t>DR0</w:t>
            </w:r>
            <w:r w:rsidR="001D2E49" w:rsidRPr="00B73F51">
              <w:rPr>
                <w:rFonts w:eastAsia="Times New Roman" w:cs="Times New Roman"/>
                <w:b/>
                <w:lang w:eastAsia="de-DE"/>
              </w:rPr>
              <w:t>4.03.05</w:t>
            </w:r>
          </w:p>
        </w:tc>
      </w:tr>
      <w:tr w:rsidR="001D2E49" w:rsidRPr="00B51DE9" w:rsidTr="001D2E49">
        <w:tc>
          <w:tcPr>
            <w:tcW w:w="7348" w:type="dxa"/>
            <w:gridSpan w:val="2"/>
            <w:tcBorders>
              <w:left w:val="single" w:sz="4" w:space="0" w:color="auto"/>
              <w:bottom w:val="single" w:sz="4" w:space="0" w:color="auto"/>
              <w:right w:val="single" w:sz="4" w:space="0" w:color="auto"/>
            </w:tcBorders>
            <w:hideMark/>
          </w:tcPr>
          <w:p w:rsidR="001D2E49" w:rsidRPr="004B658C" w:rsidRDefault="001D2E49" w:rsidP="001D2E49">
            <w:pPr>
              <w:pStyle w:val="Tabelle6pt"/>
            </w:pPr>
            <w:r>
              <w:t>Kompetenzbereiche:</w:t>
            </w:r>
          </w:p>
          <w:p w:rsidR="001D2E49" w:rsidRPr="00B73F51" w:rsidRDefault="001D2E49" w:rsidP="008F1F5C">
            <w:pPr>
              <w:numPr>
                <w:ilvl w:val="0"/>
                <w:numId w:val="5"/>
              </w:numPr>
              <w:ind w:left="227" w:hanging="170"/>
              <w:rPr>
                <w:sz w:val="16"/>
              </w:rPr>
            </w:pPr>
            <w:r w:rsidRPr="00B73F51">
              <w:rPr>
                <w:sz w:val="16"/>
              </w:rPr>
              <w:t xml:space="preserve">Ich kann Kundenmuster unter Verwendung geeigneter </w:t>
            </w:r>
            <w:r w:rsidR="00D24461">
              <w:rPr>
                <w:sz w:val="16"/>
              </w:rPr>
              <w:t>Werkstoffe herstellen.</w:t>
            </w:r>
          </w:p>
          <w:p w:rsidR="001D2E49" w:rsidRPr="00B73F51" w:rsidRDefault="001D2E49" w:rsidP="008F1F5C">
            <w:pPr>
              <w:numPr>
                <w:ilvl w:val="0"/>
                <w:numId w:val="5"/>
              </w:numPr>
              <w:ind w:left="227" w:hanging="170"/>
              <w:rPr>
                <w:sz w:val="16"/>
              </w:rPr>
            </w:pPr>
            <w:r w:rsidRPr="00B73F51">
              <w:rPr>
                <w:sz w:val="16"/>
              </w:rPr>
              <w:t xml:space="preserve">Ich kann die richtigen Werkzeuge und Geräte für verschiedene </w:t>
            </w:r>
            <w:r w:rsidR="00D24461">
              <w:rPr>
                <w:sz w:val="16"/>
              </w:rPr>
              <w:t>Arbeitstechniken auswählen.</w:t>
            </w:r>
          </w:p>
          <w:p w:rsidR="001D2E49" w:rsidRDefault="001D2E49" w:rsidP="001D2E49">
            <w:pPr>
              <w:pStyle w:val="Kopf8ptafz"/>
              <w:numPr>
                <w:ilvl w:val="0"/>
                <w:numId w:val="0"/>
              </w:numPr>
              <w:ind w:left="227" w:hanging="170"/>
            </w:pPr>
          </w:p>
        </w:tc>
        <w:tc>
          <w:tcPr>
            <w:tcW w:w="188" w:type="dxa"/>
            <w:vMerge/>
            <w:tcBorders>
              <w:left w:val="single" w:sz="4" w:space="0" w:color="auto"/>
              <w:bottom w:val="nil"/>
              <w:right w:val="nil"/>
            </w:tcBorders>
            <w:vAlign w:val="center"/>
            <w:hideMark/>
          </w:tcPr>
          <w:p w:rsidR="001D2E49" w:rsidRDefault="001D2E49" w:rsidP="001D2E49">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1D2E49" w:rsidRPr="00B51DE9" w:rsidTr="001D2E49">
              <w:trPr>
                <w:trHeight w:val="284"/>
              </w:trPr>
              <w:tc>
                <w:tcPr>
                  <w:tcW w:w="2090" w:type="dxa"/>
                  <w:shd w:val="clear" w:color="auto" w:fill="D9D9D9" w:themeFill="background1" w:themeFillShade="D9"/>
                </w:tcPr>
                <w:p w:rsidR="001D2E49" w:rsidRPr="00B51DE9" w:rsidRDefault="001D2E49" w:rsidP="001D2E49">
                  <w:pPr>
                    <w:pStyle w:val="TabelleKopfmitte"/>
                  </w:pPr>
                  <w:r w:rsidRPr="00B51DE9">
                    <w:t>L</w:t>
                  </w:r>
                  <w:r>
                    <w:t>ösung</w:t>
                  </w:r>
                </w:p>
              </w:tc>
            </w:tr>
          </w:tbl>
          <w:p w:rsidR="001D2E49" w:rsidRPr="00B51DE9" w:rsidRDefault="001D2E49" w:rsidP="001D2E49"/>
        </w:tc>
      </w:tr>
    </w:tbl>
    <w:p w:rsidR="00B73F51" w:rsidRPr="00B73F51" w:rsidRDefault="00B73F51" w:rsidP="00B73F51">
      <w:pPr>
        <w:keepNext/>
        <w:keepLines/>
        <w:suppressAutoHyphens/>
        <w:spacing w:before="160" w:after="80"/>
        <w:outlineLvl w:val="2"/>
        <w:rPr>
          <w:rFonts w:ascii="Source Sans Pro Semibold" w:eastAsia="Times New Roman" w:hAnsi="Source Sans Pro Semibold" w:cs="Times New Roman"/>
          <w:bCs/>
          <w:sz w:val="22"/>
          <w:lang w:eastAsia="de-DE"/>
        </w:rPr>
      </w:pPr>
      <w:r w:rsidRPr="00B73F51">
        <w:rPr>
          <w:rFonts w:ascii="Source Sans Pro Semibold" w:eastAsia="Times New Roman" w:hAnsi="Source Sans Pro Semibold" w:cs="Times New Roman"/>
          <w:bCs/>
          <w:sz w:val="22"/>
          <w:lang w:eastAsia="de-DE"/>
        </w:rPr>
        <w:t>Lösungsvorschlag</w:t>
      </w:r>
    </w:p>
    <w:p w:rsidR="00B73F51" w:rsidRPr="00B73F51" w:rsidRDefault="00B73F51" w:rsidP="008F1F5C">
      <w:pPr>
        <w:pStyle w:val="Textkrpernrauen"/>
        <w:numPr>
          <w:ilvl w:val="0"/>
          <w:numId w:val="21"/>
        </w:numPr>
      </w:pPr>
      <w:r w:rsidRPr="00B73F51">
        <w:t>Falzen der Inhaltbogen</w:t>
      </w:r>
    </w:p>
    <w:p w:rsidR="00B73F51" w:rsidRPr="00B73F51" w:rsidRDefault="00752C8B" w:rsidP="001D2E49">
      <w:pPr>
        <w:pStyle w:val="Textkrpernrauen"/>
      </w:pPr>
      <w:r>
        <w:t>Zusammentragen</w:t>
      </w:r>
      <w:r w:rsidR="00B73F51" w:rsidRPr="00B73F51">
        <w:t xml:space="preserve"> der gefalzten Bogen</w:t>
      </w:r>
    </w:p>
    <w:p w:rsidR="00B73F51" w:rsidRPr="00B73F51" w:rsidRDefault="00B73F51" w:rsidP="001D2E49">
      <w:pPr>
        <w:pStyle w:val="Textkrpernrauen"/>
      </w:pPr>
      <w:r w:rsidRPr="00B73F51">
        <w:t>Abschneiden des Rückens des zusammengetragenen Blockes</w:t>
      </w:r>
    </w:p>
    <w:p w:rsidR="00B73F51" w:rsidRPr="00B73F51" w:rsidRDefault="00B73F51" w:rsidP="001D2E49">
      <w:pPr>
        <w:pStyle w:val="Textkrpernrauen"/>
      </w:pPr>
      <w:r w:rsidRPr="00B73F51">
        <w:t xml:space="preserve">Rücken </w:t>
      </w:r>
      <w:proofErr w:type="spellStart"/>
      <w:r w:rsidRPr="00B73F51">
        <w:t>ableimen</w:t>
      </w:r>
      <w:proofErr w:type="spellEnd"/>
      <w:r w:rsidRPr="00B73F51">
        <w:t xml:space="preserve"> mit der Fächertechnik</w:t>
      </w:r>
    </w:p>
    <w:p w:rsidR="00B73F51" w:rsidRPr="00B73F51" w:rsidRDefault="00B73F51" w:rsidP="001D2E49">
      <w:pPr>
        <w:pStyle w:val="Textkrpernrauen"/>
      </w:pPr>
      <w:r w:rsidRPr="00B73F51">
        <w:t>Rillen und umlegen des Umschlages</w:t>
      </w:r>
    </w:p>
    <w:p w:rsidR="00B73F51" w:rsidRPr="00B73F51" w:rsidRDefault="00B73F51" w:rsidP="001D2E49">
      <w:pPr>
        <w:pStyle w:val="Textkrpernrauen"/>
      </w:pPr>
      <w:r w:rsidRPr="00B73F51">
        <w:t xml:space="preserve">Seiten- und </w:t>
      </w:r>
      <w:proofErr w:type="spellStart"/>
      <w:r w:rsidRPr="00B73F51">
        <w:t>Rückenbeleimung</w:t>
      </w:r>
      <w:proofErr w:type="spellEnd"/>
      <w:r w:rsidRPr="00B73F51">
        <w:t xml:space="preserve"> am </w:t>
      </w:r>
      <w:proofErr w:type="spellStart"/>
      <w:r w:rsidRPr="00B73F51">
        <w:t>abgeleimten</w:t>
      </w:r>
      <w:proofErr w:type="spellEnd"/>
      <w:r w:rsidRPr="00B73F51">
        <w:t xml:space="preserve"> Inhaltblock anbringen und </w:t>
      </w:r>
      <w:proofErr w:type="spellStart"/>
      <w:r w:rsidRPr="00B73F51">
        <w:t>G</w:t>
      </w:r>
      <w:r w:rsidRPr="00B73F51">
        <w:t>e</w:t>
      </w:r>
      <w:r w:rsidRPr="00B73F51">
        <w:t>webefälzel</w:t>
      </w:r>
      <w:proofErr w:type="spellEnd"/>
      <w:r w:rsidRPr="00B73F51">
        <w:t xml:space="preserve"> anbringen</w:t>
      </w:r>
    </w:p>
    <w:p w:rsidR="00B73F51" w:rsidRPr="00B73F51" w:rsidRDefault="00B73F51" w:rsidP="001D2E49">
      <w:pPr>
        <w:pStyle w:val="Textkrpernrauen"/>
      </w:pPr>
      <w:proofErr w:type="spellStart"/>
      <w:r w:rsidRPr="00B73F51">
        <w:t>Gefälzelter</w:t>
      </w:r>
      <w:proofErr w:type="spellEnd"/>
      <w:r w:rsidRPr="00B73F51">
        <w:t xml:space="preserve"> Inhaltblock auf </w:t>
      </w:r>
      <w:r w:rsidR="002D324E">
        <w:t>Umschlagseite drei</w:t>
      </w:r>
      <w:r w:rsidRPr="00B73F51">
        <w:t xml:space="preserve"> einhängen</w:t>
      </w:r>
    </w:p>
    <w:p w:rsidR="00B73F51" w:rsidRPr="00B73F51" w:rsidRDefault="00B73F51" w:rsidP="001D2E49">
      <w:pPr>
        <w:pStyle w:val="Textkrpernrauen"/>
      </w:pPr>
      <w:r w:rsidRPr="00B73F51">
        <w:t xml:space="preserve">Endbeschnitt an </w:t>
      </w:r>
      <w:r w:rsidR="002D324E">
        <w:t>drei Seiten</w:t>
      </w:r>
    </w:p>
    <w:p w:rsidR="00B73F51" w:rsidRPr="00B73F51" w:rsidRDefault="00B73F51" w:rsidP="001D2E49">
      <w:pPr>
        <w:pStyle w:val="Textkrpernrauen"/>
      </w:pPr>
      <w:r w:rsidRPr="00B73F51">
        <w:t>Qualitätskontrolle der fertigen Broschur</w:t>
      </w:r>
    </w:p>
    <w:p w:rsidR="00B73F51" w:rsidRPr="00B73F51" w:rsidRDefault="00B73F51" w:rsidP="00B73F51"/>
    <w:p w:rsidR="00B73F51" w:rsidRPr="00B73F51" w:rsidRDefault="00B73F51" w:rsidP="00B73F51">
      <w:pPr>
        <w:spacing w:line="240" w:lineRule="exact"/>
        <w:rPr>
          <w:rFonts w:asciiTheme="minorHAnsi" w:hAnsiTheme="minorHAnsi" w:cstheme="minorBidi"/>
          <w:sz w:val="22"/>
          <w:szCs w:val="22"/>
        </w:rPr>
      </w:pPr>
      <w:r w:rsidRPr="00B73F51">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B73F51" w:rsidRPr="00B73F51" w:rsidTr="00B73F51">
        <w:trPr>
          <w:trHeight w:val="523"/>
        </w:trPr>
        <w:tc>
          <w:tcPr>
            <w:tcW w:w="3119" w:type="dxa"/>
            <w:tcBorders>
              <w:left w:val="single" w:sz="4" w:space="0" w:color="auto"/>
              <w:bottom w:val="single" w:sz="4" w:space="0" w:color="auto"/>
              <w:right w:val="single" w:sz="4" w:space="0" w:color="auto"/>
            </w:tcBorders>
            <w:shd w:val="clear" w:color="auto" w:fill="D9D9D9"/>
            <w:hideMark/>
          </w:tcPr>
          <w:p w:rsidR="00B73F51" w:rsidRPr="00B73F51" w:rsidRDefault="00B73F51" w:rsidP="00B73F51">
            <w:pPr>
              <w:spacing w:before="40" w:after="60" w:line="160" w:lineRule="exact"/>
              <w:rPr>
                <w:color w:val="000000"/>
                <w:sz w:val="12"/>
              </w:rPr>
            </w:pPr>
            <w:r w:rsidRPr="00B73F51">
              <w:rPr>
                <w:sz w:val="12"/>
              </w:rPr>
              <w:lastRenderedPageBreak/>
              <w:br w:type="page"/>
              <w:t>Lernfeld</w:t>
            </w:r>
          </w:p>
          <w:p w:rsidR="00B73F51" w:rsidRPr="00B73F51" w:rsidRDefault="00B73F51" w:rsidP="00B73F51">
            <w:pPr>
              <w:rPr>
                <w:b/>
              </w:rPr>
            </w:pPr>
            <w:r w:rsidRPr="00B73F51">
              <w:rPr>
                <w:b/>
              </w:rPr>
              <w:t>LF 4</w:t>
            </w:r>
          </w:p>
        </w:tc>
        <w:tc>
          <w:tcPr>
            <w:tcW w:w="4229" w:type="dxa"/>
            <w:gridSpan w:val="2"/>
            <w:tcBorders>
              <w:left w:val="single" w:sz="4" w:space="0" w:color="auto"/>
              <w:bottom w:val="single" w:sz="4" w:space="0" w:color="auto"/>
              <w:right w:val="single" w:sz="4" w:space="0" w:color="auto"/>
            </w:tcBorders>
            <w:shd w:val="clear" w:color="auto" w:fill="D9D9D9"/>
            <w:hideMark/>
          </w:tcPr>
          <w:p w:rsidR="00B73F51" w:rsidRPr="00B73F51" w:rsidRDefault="00B73F51" w:rsidP="00B73F51">
            <w:pPr>
              <w:spacing w:before="40" w:after="60" w:line="160" w:lineRule="exact"/>
              <w:rPr>
                <w:color w:val="000000"/>
                <w:sz w:val="12"/>
              </w:rPr>
            </w:pPr>
            <w:r w:rsidRPr="00B73F51">
              <w:rPr>
                <w:sz w:val="12"/>
              </w:rPr>
              <w:t>Titel</w:t>
            </w:r>
          </w:p>
          <w:p w:rsidR="00B73F51" w:rsidRPr="00B73F51" w:rsidRDefault="00B73F51" w:rsidP="00B73F51">
            <w:pPr>
              <w:rPr>
                <w:b/>
              </w:rPr>
            </w:pPr>
            <w:r w:rsidRPr="00B73F51">
              <w:rPr>
                <w:b/>
              </w:rPr>
              <w:t xml:space="preserve">Herstellen einer Englischen Broschur für die </w:t>
            </w:r>
            <w:proofErr w:type="spellStart"/>
            <w:r w:rsidRPr="00B73F51">
              <w:rPr>
                <w:b/>
              </w:rPr>
              <w:t>Broschurenmusterbox</w:t>
            </w:r>
            <w:proofErr w:type="spellEnd"/>
          </w:p>
        </w:tc>
        <w:tc>
          <w:tcPr>
            <w:tcW w:w="188" w:type="dxa"/>
            <w:vMerge w:val="restart"/>
            <w:tcBorders>
              <w:top w:val="nil"/>
              <w:left w:val="single" w:sz="4" w:space="0" w:color="auto"/>
              <w:bottom w:val="nil"/>
              <w:right w:val="single" w:sz="4" w:space="0" w:color="auto"/>
            </w:tcBorders>
            <w:shd w:val="clear" w:color="auto" w:fill="FFFFFF"/>
          </w:tcPr>
          <w:p w:rsidR="00B73F51" w:rsidRPr="00B73F51" w:rsidRDefault="00B73F51" w:rsidP="00B73F51"/>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B73F51" w:rsidRPr="00B73F51" w:rsidRDefault="00B73F51" w:rsidP="00B73F51">
            <w:pPr>
              <w:spacing w:before="40" w:after="60" w:line="160" w:lineRule="exact"/>
              <w:rPr>
                <w:sz w:val="12"/>
              </w:rPr>
            </w:pPr>
          </w:p>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Drucktechnik</w:t>
            </w:r>
          </w:p>
          <w:p w:rsidR="00B73F51" w:rsidRPr="00B73F51" w:rsidRDefault="00B73F51" w:rsidP="00B73F51">
            <w:pPr>
              <w:jc w:val="center"/>
              <w:rPr>
                <w:rFonts w:eastAsia="Calibri" w:cs="Times New Roman"/>
                <w:b/>
                <w:lang w:eastAsia="de-DE"/>
              </w:rPr>
            </w:pPr>
            <w:r w:rsidRPr="00B73F51">
              <w:rPr>
                <w:rFonts w:eastAsia="Times New Roman" w:cs="Times New Roman"/>
                <w:b/>
                <w:lang w:eastAsia="de-DE"/>
              </w:rPr>
              <w:t>D04.03.06</w:t>
            </w:r>
          </w:p>
        </w:tc>
      </w:tr>
      <w:tr w:rsidR="00B73F51" w:rsidRPr="00B73F51" w:rsidTr="00B73F51">
        <w:tc>
          <w:tcPr>
            <w:tcW w:w="7348" w:type="dxa"/>
            <w:gridSpan w:val="3"/>
            <w:tcBorders>
              <w:left w:val="single" w:sz="4" w:space="0" w:color="auto"/>
              <w:bottom w:val="single" w:sz="4" w:space="0" w:color="auto"/>
              <w:right w:val="single" w:sz="4" w:space="0" w:color="auto"/>
            </w:tcBorders>
            <w:hideMark/>
          </w:tcPr>
          <w:p w:rsidR="00B73F51" w:rsidRPr="00B73F51" w:rsidRDefault="00B73F51" w:rsidP="00B73F51">
            <w:pPr>
              <w:spacing w:before="40" w:after="60" w:line="160" w:lineRule="exact"/>
              <w:rPr>
                <w:sz w:val="12"/>
              </w:rPr>
            </w:pPr>
            <w:r w:rsidRPr="00B73F51">
              <w:rPr>
                <w:sz w:val="12"/>
              </w:rPr>
              <w:t>Kompetenzbereiche:</w:t>
            </w:r>
          </w:p>
          <w:p w:rsidR="00B73F51" w:rsidRPr="00B73F51" w:rsidRDefault="00B73F51" w:rsidP="008F1F5C">
            <w:pPr>
              <w:numPr>
                <w:ilvl w:val="0"/>
                <w:numId w:val="5"/>
              </w:numPr>
              <w:ind w:left="227" w:hanging="170"/>
              <w:rPr>
                <w:sz w:val="16"/>
              </w:rPr>
            </w:pPr>
            <w:r w:rsidRPr="00B73F51">
              <w:rPr>
                <w:sz w:val="16"/>
              </w:rPr>
              <w:t xml:space="preserve">Ich kann Kundenmuster unter Verwendung geeigneter </w:t>
            </w:r>
            <w:r w:rsidR="00D24461">
              <w:rPr>
                <w:sz w:val="16"/>
              </w:rPr>
              <w:t>Werkstoffe herstellen.</w:t>
            </w:r>
          </w:p>
          <w:p w:rsidR="00B73F51" w:rsidRPr="00B73F51" w:rsidRDefault="00B73F51" w:rsidP="008F1F5C">
            <w:pPr>
              <w:numPr>
                <w:ilvl w:val="0"/>
                <w:numId w:val="5"/>
              </w:numPr>
              <w:ind w:left="227" w:hanging="170"/>
              <w:rPr>
                <w:sz w:val="16"/>
              </w:rPr>
            </w:pPr>
            <w:r w:rsidRPr="00B73F51">
              <w:rPr>
                <w:sz w:val="16"/>
              </w:rPr>
              <w:t xml:space="preserve">Ich kann die richtigen Werkzeuge und Geräte für verschiedene </w:t>
            </w:r>
            <w:r w:rsidR="00D24461">
              <w:rPr>
                <w:sz w:val="16"/>
              </w:rPr>
              <w:t>Arbeitstechniken auswählen.</w:t>
            </w:r>
          </w:p>
          <w:p w:rsidR="00B73F51" w:rsidRPr="00B73F51" w:rsidRDefault="00B73F51" w:rsidP="00B73F51">
            <w:pPr>
              <w:ind w:left="227"/>
              <w:rPr>
                <w:sz w:val="16"/>
              </w:rPr>
            </w:pPr>
          </w:p>
        </w:tc>
        <w:tc>
          <w:tcPr>
            <w:tcW w:w="188" w:type="dxa"/>
            <w:vMerge/>
            <w:tcBorders>
              <w:left w:val="single" w:sz="4" w:space="0" w:color="auto"/>
              <w:bottom w:val="nil"/>
              <w:right w:val="nil"/>
            </w:tcBorders>
            <w:vAlign w:val="center"/>
            <w:hideMark/>
          </w:tcPr>
          <w:p w:rsidR="00B73F51" w:rsidRPr="00B73F51" w:rsidRDefault="00B73F51" w:rsidP="00B73F5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B73F51" w:rsidRPr="00B73F51" w:rsidTr="00B73F51">
              <w:trPr>
                <w:trHeight w:val="284"/>
              </w:trPr>
              <w:tc>
                <w:tcPr>
                  <w:tcW w:w="2090" w:type="dxa"/>
                  <w:shd w:val="clear" w:color="auto" w:fill="auto"/>
                </w:tcPr>
                <w:p w:rsidR="00B73F51" w:rsidRPr="00B73F51" w:rsidRDefault="00B73F51" w:rsidP="00B73F51">
                  <w:pPr>
                    <w:jc w:val="center"/>
                  </w:pPr>
                  <w:proofErr w:type="spellStart"/>
                  <w:r w:rsidRPr="00B73F51">
                    <w:t>LernPROJEKT</w:t>
                  </w:r>
                  <w:proofErr w:type="spellEnd"/>
                </w:p>
              </w:tc>
            </w:tr>
            <w:tr w:rsidR="00B73F51" w:rsidRPr="00B73F51" w:rsidTr="00B73F51">
              <w:trPr>
                <w:trHeight w:val="284"/>
              </w:trPr>
              <w:tc>
                <w:tcPr>
                  <w:tcW w:w="2090" w:type="dxa"/>
                  <w:tcBorders>
                    <w:bottom w:val="single" w:sz="4" w:space="0" w:color="auto"/>
                  </w:tcBorders>
                  <w:shd w:val="clear" w:color="auto" w:fill="D9D9D9" w:themeFill="background1" w:themeFillShade="D9"/>
                </w:tcPr>
                <w:p w:rsidR="00B73F51" w:rsidRPr="00B73F51" w:rsidRDefault="00B73F51" w:rsidP="00B73F51">
                  <w:pPr>
                    <w:jc w:val="center"/>
                    <w:rPr>
                      <w:rFonts w:eastAsia="Times New Roman" w:cs="Times New Roman"/>
                      <w:b/>
                    </w:rPr>
                  </w:pPr>
                  <w:proofErr w:type="spellStart"/>
                  <w:r w:rsidRPr="00B73F51">
                    <w:rPr>
                      <w:rFonts w:eastAsia="Times New Roman" w:cs="Times New Roman"/>
                      <w:b/>
                    </w:rPr>
                    <w:t>LernTHEMA</w:t>
                  </w:r>
                  <w:proofErr w:type="spellEnd"/>
                </w:p>
              </w:tc>
            </w:tr>
            <w:tr w:rsidR="00B73F51" w:rsidRPr="00B73F51" w:rsidTr="00B73F51">
              <w:trPr>
                <w:trHeight w:val="284"/>
              </w:trPr>
              <w:tc>
                <w:tcPr>
                  <w:tcW w:w="2090" w:type="dxa"/>
                  <w:tcBorders>
                    <w:bottom w:val="nil"/>
                  </w:tcBorders>
                </w:tcPr>
                <w:p w:rsidR="00B73F51" w:rsidRPr="00B73F51" w:rsidRDefault="00B73F51" w:rsidP="00B73F51">
                  <w:pPr>
                    <w:jc w:val="center"/>
                  </w:pPr>
                  <w:proofErr w:type="spellStart"/>
                  <w:r w:rsidRPr="00B73F51">
                    <w:t>LernSCHRITT</w:t>
                  </w:r>
                  <w:proofErr w:type="spellEnd"/>
                </w:p>
              </w:tc>
            </w:tr>
          </w:tbl>
          <w:p w:rsidR="00B73F51" w:rsidRPr="00B73F51" w:rsidRDefault="00B73F51" w:rsidP="00B73F51"/>
        </w:tc>
      </w:tr>
      <w:tr w:rsidR="00B73F51" w:rsidRPr="00B73F51" w:rsidTr="00B73F51">
        <w:trPr>
          <w:trHeight w:val="149"/>
        </w:trPr>
        <w:tc>
          <w:tcPr>
            <w:tcW w:w="7348" w:type="dxa"/>
            <w:gridSpan w:val="3"/>
            <w:tcBorders>
              <w:top w:val="single" w:sz="4" w:space="0" w:color="auto"/>
              <w:left w:val="nil"/>
              <w:right w:val="nil"/>
            </w:tcBorders>
          </w:tcPr>
          <w:p w:rsidR="00B73F51" w:rsidRPr="00B73F51" w:rsidRDefault="00B73F51" w:rsidP="00B73F51"/>
        </w:tc>
        <w:tc>
          <w:tcPr>
            <w:tcW w:w="196" w:type="dxa"/>
            <w:gridSpan w:val="2"/>
            <w:tcBorders>
              <w:top w:val="nil"/>
              <w:left w:val="nil"/>
              <w:right w:val="nil"/>
            </w:tcBorders>
          </w:tcPr>
          <w:p w:rsidR="00B73F51" w:rsidRPr="00B73F51" w:rsidRDefault="00B73F51" w:rsidP="00B73F51"/>
        </w:tc>
        <w:tc>
          <w:tcPr>
            <w:tcW w:w="2095" w:type="dxa"/>
            <w:tcBorders>
              <w:top w:val="single" w:sz="4" w:space="0" w:color="auto"/>
              <w:left w:val="nil"/>
              <w:right w:val="nil"/>
            </w:tcBorders>
          </w:tcPr>
          <w:p w:rsidR="00B73F51" w:rsidRPr="00B73F51" w:rsidRDefault="00B73F51" w:rsidP="00B73F51"/>
        </w:tc>
      </w:tr>
      <w:tr w:rsidR="00B73F51" w:rsidRPr="00B73F51" w:rsidTr="00B73F51">
        <w:trPr>
          <w:trHeight w:val="443"/>
        </w:trPr>
        <w:tc>
          <w:tcPr>
            <w:tcW w:w="4818" w:type="dxa"/>
            <w:gridSpan w:val="2"/>
            <w:vMerge w:val="restart"/>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Kompetenzen:</w:t>
            </w:r>
          </w:p>
          <w:p w:rsidR="00B73F51" w:rsidRPr="00B73F51" w:rsidRDefault="00B73F51" w:rsidP="008F1F5C">
            <w:pPr>
              <w:numPr>
                <w:ilvl w:val="0"/>
                <w:numId w:val="5"/>
              </w:numPr>
              <w:ind w:left="227" w:hanging="170"/>
              <w:rPr>
                <w:sz w:val="16"/>
              </w:rPr>
            </w:pPr>
            <w:r w:rsidRPr="00B73F51">
              <w:rPr>
                <w:sz w:val="16"/>
              </w:rPr>
              <w:t xml:space="preserve">Ich kann Informationen über </w:t>
            </w:r>
            <w:proofErr w:type="spellStart"/>
            <w:r w:rsidRPr="00B73F51">
              <w:rPr>
                <w:sz w:val="16"/>
              </w:rPr>
              <w:t>Broschurenarten</w:t>
            </w:r>
            <w:proofErr w:type="spellEnd"/>
            <w:r w:rsidRPr="00B73F51">
              <w:rPr>
                <w:sz w:val="16"/>
              </w:rPr>
              <w:t xml:space="preserve"> ermitteln.</w:t>
            </w:r>
          </w:p>
          <w:p w:rsidR="00B73F51" w:rsidRPr="00B73F51" w:rsidRDefault="00B73F51" w:rsidP="008F1F5C">
            <w:pPr>
              <w:numPr>
                <w:ilvl w:val="0"/>
                <w:numId w:val="5"/>
              </w:numPr>
              <w:ind w:left="227" w:hanging="170"/>
              <w:rPr>
                <w:sz w:val="16"/>
              </w:rPr>
            </w:pPr>
            <w:r w:rsidRPr="00B73F51">
              <w:rPr>
                <w:sz w:val="16"/>
              </w:rPr>
              <w:t xml:space="preserve">Ich kann </w:t>
            </w:r>
            <w:proofErr w:type="spellStart"/>
            <w:r w:rsidRPr="00B73F51">
              <w:rPr>
                <w:sz w:val="16"/>
              </w:rPr>
              <w:t>buchbinderische</w:t>
            </w:r>
            <w:proofErr w:type="spellEnd"/>
            <w:r w:rsidRPr="00B73F51">
              <w:rPr>
                <w:sz w:val="16"/>
              </w:rPr>
              <w:t xml:space="preserve"> und weiterverarbeitungstechnische Pr</w:t>
            </w:r>
            <w:r w:rsidRPr="00B73F51">
              <w:rPr>
                <w:sz w:val="16"/>
              </w:rPr>
              <w:t>o</w:t>
            </w:r>
            <w:r w:rsidRPr="00B73F51">
              <w:rPr>
                <w:sz w:val="16"/>
              </w:rPr>
              <w:t>dukte analysieren.</w:t>
            </w:r>
          </w:p>
          <w:p w:rsidR="00B73F51" w:rsidRPr="00B73F51" w:rsidRDefault="00B73F51" w:rsidP="008F1F5C">
            <w:pPr>
              <w:numPr>
                <w:ilvl w:val="0"/>
                <w:numId w:val="5"/>
              </w:numPr>
              <w:ind w:left="227" w:hanging="170"/>
              <w:rPr>
                <w:sz w:val="16"/>
              </w:rPr>
            </w:pPr>
            <w:r w:rsidRPr="00B73F51">
              <w:rPr>
                <w:sz w:val="16"/>
              </w:rPr>
              <w:t>Ich kann Arbeitsaufträge zur Anfertigung unterschiedlicher Br</w:t>
            </w:r>
            <w:r w:rsidRPr="00B73F51">
              <w:rPr>
                <w:sz w:val="16"/>
              </w:rPr>
              <w:t>o</w:t>
            </w:r>
            <w:r w:rsidRPr="00B73F51">
              <w:rPr>
                <w:sz w:val="16"/>
              </w:rPr>
              <w:t>schuren verstehen.</w:t>
            </w:r>
          </w:p>
          <w:p w:rsidR="00B73F51" w:rsidRPr="00B73F51" w:rsidRDefault="00B73F51" w:rsidP="008F1F5C">
            <w:pPr>
              <w:numPr>
                <w:ilvl w:val="0"/>
                <w:numId w:val="5"/>
              </w:numPr>
              <w:ind w:left="227" w:hanging="170"/>
              <w:rPr>
                <w:sz w:val="16"/>
              </w:rPr>
            </w:pPr>
            <w:r w:rsidRPr="00B73F51">
              <w:rPr>
                <w:sz w:val="16"/>
              </w:rPr>
              <w:t>Ich kann die Informationen von Auftragsdaten vergleichen und bewerten.</w:t>
            </w:r>
          </w:p>
          <w:p w:rsidR="00B73F51" w:rsidRPr="00B73F51" w:rsidRDefault="00B73F51" w:rsidP="008F1F5C">
            <w:pPr>
              <w:numPr>
                <w:ilvl w:val="0"/>
                <w:numId w:val="5"/>
              </w:numPr>
              <w:ind w:left="227" w:hanging="170"/>
              <w:rPr>
                <w:sz w:val="16"/>
              </w:rPr>
            </w:pPr>
            <w:r w:rsidRPr="00B73F51">
              <w:rPr>
                <w:sz w:val="16"/>
              </w:rPr>
              <w:t>Ich kann einen Arbeitsablaufplan zur Herstellung einer Broschur erstellen.</w:t>
            </w:r>
          </w:p>
          <w:p w:rsidR="00B73F51" w:rsidRPr="00B73F51" w:rsidRDefault="00B73F51" w:rsidP="008F1F5C">
            <w:pPr>
              <w:numPr>
                <w:ilvl w:val="0"/>
                <w:numId w:val="5"/>
              </w:numPr>
              <w:ind w:left="227" w:hanging="170"/>
              <w:rPr>
                <w:sz w:val="16"/>
              </w:rPr>
            </w:pPr>
            <w:r w:rsidRPr="00B73F51">
              <w:rPr>
                <w:sz w:val="16"/>
              </w:rPr>
              <w:t>Ich kann eine Materialliste anfertigen.</w:t>
            </w:r>
          </w:p>
          <w:p w:rsidR="00B73F51" w:rsidRPr="00B73F51" w:rsidRDefault="00B73F51" w:rsidP="008F1F5C">
            <w:pPr>
              <w:numPr>
                <w:ilvl w:val="0"/>
                <w:numId w:val="5"/>
              </w:numPr>
              <w:ind w:left="227" w:hanging="170"/>
              <w:rPr>
                <w:sz w:val="16"/>
              </w:rPr>
            </w:pPr>
            <w:r w:rsidRPr="00B73F51">
              <w:rPr>
                <w:sz w:val="16"/>
              </w:rPr>
              <w:t>Ich kann die zu nutzenden Maschinen und Werkzeuge auswählen.</w:t>
            </w:r>
          </w:p>
          <w:p w:rsidR="00B73F51" w:rsidRPr="00B73F51" w:rsidRDefault="00B73F51" w:rsidP="008F1F5C">
            <w:pPr>
              <w:numPr>
                <w:ilvl w:val="0"/>
                <w:numId w:val="5"/>
              </w:numPr>
              <w:ind w:left="227" w:hanging="170"/>
              <w:rPr>
                <w:sz w:val="16"/>
              </w:rPr>
            </w:pPr>
            <w:r w:rsidRPr="00B73F51">
              <w:rPr>
                <w:sz w:val="16"/>
              </w:rPr>
              <w:t>Ich kann Broschuren anhand ihrer Ausstattungen unterscheiden.</w:t>
            </w:r>
          </w:p>
          <w:p w:rsidR="00B73F51" w:rsidRPr="00B73F51" w:rsidRDefault="00B73F51" w:rsidP="008F1F5C">
            <w:pPr>
              <w:numPr>
                <w:ilvl w:val="0"/>
                <w:numId w:val="5"/>
              </w:numPr>
              <w:ind w:left="227" w:hanging="170"/>
              <w:rPr>
                <w:sz w:val="16"/>
              </w:rPr>
            </w:pPr>
            <w:r w:rsidRPr="00B73F51">
              <w:rPr>
                <w:sz w:val="16"/>
              </w:rPr>
              <w:t>Ich kann die Broschur anhand der vorgegebenen Parameter anfe</w:t>
            </w:r>
            <w:r w:rsidRPr="00B73F51">
              <w:rPr>
                <w:sz w:val="16"/>
              </w:rPr>
              <w:t>r</w:t>
            </w:r>
            <w:r w:rsidRPr="00B73F51">
              <w:rPr>
                <w:sz w:val="16"/>
              </w:rPr>
              <w:t>tigen.</w:t>
            </w:r>
          </w:p>
          <w:p w:rsidR="00B73F51" w:rsidRPr="00B73F51" w:rsidRDefault="00B73F51" w:rsidP="008F1F5C">
            <w:pPr>
              <w:numPr>
                <w:ilvl w:val="0"/>
                <w:numId w:val="5"/>
              </w:numPr>
              <w:ind w:left="227" w:hanging="170"/>
              <w:rPr>
                <w:sz w:val="16"/>
              </w:rPr>
            </w:pPr>
            <w:r w:rsidRPr="00B73F51">
              <w:rPr>
                <w:sz w:val="16"/>
              </w:rPr>
              <w:t>Ich kann meine Vorgehensweise und den Herstellungsablauf dok</w:t>
            </w:r>
            <w:r w:rsidRPr="00B73F51">
              <w:rPr>
                <w:sz w:val="16"/>
              </w:rPr>
              <w:t>u</w:t>
            </w:r>
            <w:r w:rsidRPr="00B73F51">
              <w:rPr>
                <w:sz w:val="16"/>
              </w:rPr>
              <w:t>mentieren.</w:t>
            </w:r>
          </w:p>
          <w:p w:rsidR="00B73F51" w:rsidRPr="00B73F51" w:rsidRDefault="00B73F51" w:rsidP="008F1F5C">
            <w:pPr>
              <w:numPr>
                <w:ilvl w:val="0"/>
                <w:numId w:val="5"/>
              </w:numPr>
              <w:ind w:left="227" w:hanging="170"/>
              <w:rPr>
                <w:sz w:val="16"/>
              </w:rPr>
            </w:pPr>
            <w:r w:rsidRPr="00B73F51">
              <w:rPr>
                <w:sz w:val="16"/>
              </w:rPr>
              <w:t>Ich kann mein Werkstück nach verarbeitungstechnischen und ä</w:t>
            </w:r>
            <w:r w:rsidRPr="00B73F51">
              <w:rPr>
                <w:sz w:val="16"/>
              </w:rPr>
              <w:t>s</w:t>
            </w:r>
            <w:r w:rsidRPr="00B73F51">
              <w:rPr>
                <w:sz w:val="16"/>
              </w:rPr>
              <w:t>thetischen Gesichtspunkten prüfen.</w:t>
            </w:r>
          </w:p>
          <w:p w:rsidR="00B73F51" w:rsidRPr="00B73F51" w:rsidRDefault="00B73F51" w:rsidP="008F1F5C">
            <w:pPr>
              <w:numPr>
                <w:ilvl w:val="0"/>
                <w:numId w:val="5"/>
              </w:numPr>
              <w:ind w:left="227" w:hanging="170"/>
              <w:rPr>
                <w:sz w:val="16"/>
              </w:rPr>
            </w:pPr>
            <w:r w:rsidRPr="00B73F51">
              <w:rPr>
                <w:sz w:val="16"/>
              </w:rPr>
              <w:t>Ich kann die Vorgehensweise mit anderen Produktionsplänen ve</w:t>
            </w:r>
            <w:r w:rsidRPr="00B73F51">
              <w:rPr>
                <w:sz w:val="16"/>
              </w:rPr>
              <w:t>r</w:t>
            </w:r>
            <w:r w:rsidRPr="00B73F51">
              <w:rPr>
                <w:sz w:val="16"/>
              </w:rPr>
              <w:t>gleichen.</w:t>
            </w:r>
          </w:p>
          <w:p w:rsidR="00B73F51" w:rsidRPr="00B73F51" w:rsidRDefault="00B73F51" w:rsidP="008F1F5C">
            <w:pPr>
              <w:numPr>
                <w:ilvl w:val="0"/>
                <w:numId w:val="5"/>
              </w:numPr>
              <w:ind w:left="227" w:hanging="170"/>
              <w:rPr>
                <w:sz w:val="16"/>
              </w:rPr>
            </w:pPr>
            <w:r w:rsidRPr="00B73F51">
              <w:rPr>
                <w:sz w:val="16"/>
              </w:rPr>
              <w:t>Ich kann meinen Produktionsplan hinsichtlich wirtschaftlicher und fertigungstechnischer Kriterien verbessern.</w:t>
            </w:r>
          </w:p>
          <w:p w:rsidR="00B73F51" w:rsidRPr="00B73F51" w:rsidRDefault="00B73F51" w:rsidP="008F1F5C">
            <w:pPr>
              <w:numPr>
                <w:ilvl w:val="0"/>
                <w:numId w:val="5"/>
              </w:numPr>
              <w:ind w:left="227" w:hanging="170"/>
              <w:rPr>
                <w:sz w:val="16"/>
              </w:rPr>
            </w:pPr>
            <w:r w:rsidRPr="00B73F51">
              <w:rPr>
                <w:sz w:val="16"/>
              </w:rPr>
              <w:t>Ich kann mich mit meinem erzielten Ergebnis kritisch auseinande</w:t>
            </w:r>
            <w:r w:rsidRPr="00B73F51">
              <w:rPr>
                <w:sz w:val="16"/>
              </w:rPr>
              <w:t>r</w:t>
            </w:r>
            <w:r w:rsidRPr="00B73F51">
              <w:rPr>
                <w:sz w:val="16"/>
              </w:rPr>
              <w:t>setzten.</w:t>
            </w:r>
          </w:p>
          <w:p w:rsidR="00B73F51" w:rsidRPr="00B73F51" w:rsidRDefault="00B73F51" w:rsidP="008F1F5C">
            <w:pPr>
              <w:numPr>
                <w:ilvl w:val="0"/>
                <w:numId w:val="5"/>
              </w:numPr>
              <w:ind w:left="227" w:hanging="170"/>
              <w:rPr>
                <w:sz w:val="16"/>
              </w:rPr>
            </w:pPr>
            <w:r w:rsidRPr="00B73F51">
              <w:rPr>
                <w:sz w:val="16"/>
              </w:rPr>
              <w:t>Ich kann meine Vorgehensweise bewerten und plane Verbesseru</w:t>
            </w:r>
            <w:r w:rsidRPr="00B73F51">
              <w:rPr>
                <w:sz w:val="16"/>
              </w:rPr>
              <w:t>n</w:t>
            </w:r>
            <w:r w:rsidRPr="00B73F51">
              <w:rPr>
                <w:sz w:val="16"/>
              </w:rPr>
              <w:t>gen ein.</w:t>
            </w:r>
          </w:p>
          <w:p w:rsidR="00B73F51" w:rsidRPr="00B73F51" w:rsidRDefault="00B73F51" w:rsidP="00B73F51">
            <w:pPr>
              <w:ind w:left="227"/>
              <w:rPr>
                <w:sz w:val="16"/>
              </w:rPr>
            </w:pPr>
          </w:p>
        </w:tc>
        <w:tc>
          <w:tcPr>
            <w:tcW w:w="4821" w:type="dxa"/>
            <w:gridSpan w:val="4"/>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Was Sie schon können sollten:</w:t>
            </w:r>
          </w:p>
          <w:p w:rsidR="00B73F51" w:rsidRPr="00B73F51" w:rsidRDefault="00B73F51" w:rsidP="008F1F5C">
            <w:pPr>
              <w:numPr>
                <w:ilvl w:val="0"/>
                <w:numId w:val="5"/>
              </w:numPr>
              <w:ind w:left="227" w:hanging="170"/>
              <w:rPr>
                <w:sz w:val="16"/>
              </w:rPr>
            </w:pPr>
            <w:r w:rsidRPr="00B73F51">
              <w:rPr>
                <w:sz w:val="16"/>
              </w:rPr>
              <w:t>Ich kann schon Aufträge lesen und verstehen.</w:t>
            </w:r>
          </w:p>
          <w:p w:rsidR="00B73F51" w:rsidRPr="00B73F51" w:rsidRDefault="00B73F51" w:rsidP="008F1F5C">
            <w:pPr>
              <w:numPr>
                <w:ilvl w:val="0"/>
                <w:numId w:val="5"/>
              </w:numPr>
              <w:ind w:left="227" w:hanging="170"/>
              <w:rPr>
                <w:sz w:val="16"/>
              </w:rPr>
            </w:pPr>
            <w:r w:rsidRPr="00B73F51">
              <w:rPr>
                <w:sz w:val="16"/>
              </w:rPr>
              <w:t>Ich kann Skizzen lesen.</w:t>
            </w:r>
          </w:p>
          <w:p w:rsidR="00B73F51" w:rsidRPr="00B73F51" w:rsidRDefault="00B73F51" w:rsidP="008F1F5C">
            <w:pPr>
              <w:numPr>
                <w:ilvl w:val="0"/>
                <w:numId w:val="5"/>
              </w:numPr>
              <w:ind w:left="227" w:hanging="170"/>
              <w:rPr>
                <w:sz w:val="16"/>
              </w:rPr>
            </w:pPr>
            <w:r w:rsidRPr="00B73F51">
              <w:rPr>
                <w:sz w:val="16"/>
              </w:rPr>
              <w:t>Ich kann die typischen Werkzeuge der Weiterverarbeitung einse</w:t>
            </w:r>
            <w:r w:rsidRPr="00B73F51">
              <w:rPr>
                <w:sz w:val="16"/>
              </w:rPr>
              <w:t>t</w:t>
            </w:r>
            <w:r w:rsidRPr="00B73F51">
              <w:rPr>
                <w:sz w:val="16"/>
              </w:rPr>
              <w:t>zen.</w:t>
            </w:r>
          </w:p>
          <w:p w:rsidR="00B73F51" w:rsidRPr="00B73F51" w:rsidRDefault="00B73F51" w:rsidP="008F1F5C">
            <w:pPr>
              <w:numPr>
                <w:ilvl w:val="0"/>
                <w:numId w:val="5"/>
              </w:numPr>
              <w:ind w:left="227" w:hanging="170"/>
              <w:rPr>
                <w:sz w:val="16"/>
              </w:rPr>
            </w:pPr>
            <w:r w:rsidRPr="00B73F51">
              <w:rPr>
                <w:sz w:val="16"/>
              </w:rPr>
              <w:t>Ich kann Bogen von Hand falzen.</w:t>
            </w:r>
          </w:p>
        </w:tc>
      </w:tr>
      <w:tr w:rsidR="00B73F51" w:rsidRPr="00B73F51" w:rsidTr="00B73F51">
        <w:trPr>
          <w:trHeight w:val="443"/>
        </w:trPr>
        <w:tc>
          <w:tcPr>
            <w:tcW w:w="4818" w:type="dxa"/>
            <w:gridSpan w:val="2"/>
            <w:vMerge/>
            <w:tcBorders>
              <w:left w:val="single" w:sz="4" w:space="0" w:color="auto"/>
              <w:right w:val="single" w:sz="4" w:space="0" w:color="auto"/>
            </w:tcBorders>
          </w:tcPr>
          <w:p w:rsidR="00B73F51" w:rsidRPr="00B73F51" w:rsidRDefault="00B73F51" w:rsidP="00B73F51">
            <w:pPr>
              <w:spacing w:before="40" w:after="60" w:line="160" w:lineRule="exact"/>
              <w:rPr>
                <w:sz w:val="12"/>
              </w:rPr>
            </w:pPr>
          </w:p>
        </w:tc>
        <w:tc>
          <w:tcPr>
            <w:tcW w:w="4821" w:type="dxa"/>
            <w:gridSpan w:val="4"/>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Wofür Sie das benötigen:</w:t>
            </w:r>
          </w:p>
          <w:p w:rsidR="00B73F51" w:rsidRPr="00B73F51" w:rsidRDefault="00B73F51" w:rsidP="00B73F51">
            <w:pPr>
              <w:ind w:left="227"/>
              <w:rPr>
                <w:sz w:val="16"/>
              </w:rPr>
            </w:pPr>
          </w:p>
        </w:tc>
      </w:tr>
      <w:tr w:rsidR="00B73F51" w:rsidRPr="00B73F51" w:rsidTr="00B73F51">
        <w:trPr>
          <w:trHeight w:val="443"/>
        </w:trPr>
        <w:tc>
          <w:tcPr>
            <w:tcW w:w="4818" w:type="dxa"/>
            <w:gridSpan w:val="2"/>
            <w:vMerge/>
            <w:tcBorders>
              <w:left w:val="single" w:sz="4" w:space="0" w:color="auto"/>
              <w:right w:val="single" w:sz="4" w:space="0" w:color="auto"/>
            </w:tcBorders>
          </w:tcPr>
          <w:p w:rsidR="00B73F51" w:rsidRPr="00B73F51" w:rsidRDefault="00B73F51" w:rsidP="00B73F51">
            <w:pPr>
              <w:spacing w:before="40" w:after="60" w:line="160" w:lineRule="exact"/>
              <w:rPr>
                <w:sz w:val="12"/>
              </w:rPr>
            </w:pPr>
          </w:p>
        </w:tc>
        <w:tc>
          <w:tcPr>
            <w:tcW w:w="4821" w:type="dxa"/>
            <w:gridSpan w:val="4"/>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Wie Sie Ihr Können prüfen können:</w:t>
            </w:r>
          </w:p>
          <w:p w:rsidR="00B73F51" w:rsidRPr="00B73F51" w:rsidRDefault="00B73F51" w:rsidP="00B73F51">
            <w:pPr>
              <w:ind w:left="227"/>
              <w:rPr>
                <w:sz w:val="16"/>
              </w:rPr>
            </w:pPr>
          </w:p>
        </w:tc>
      </w:tr>
    </w:tbl>
    <w:p w:rsidR="00B73F51" w:rsidRPr="00B73F51" w:rsidRDefault="00B73F51" w:rsidP="001D2E49">
      <w:pPr>
        <w:pStyle w:val="berschrift1"/>
      </w:pPr>
      <w:r w:rsidRPr="00B73F51">
        <w:t xml:space="preserve">Herstellen einer </w:t>
      </w:r>
      <w:proofErr w:type="spellStart"/>
      <w:r w:rsidRPr="00B73F51">
        <w:t>Broschurenmusterbox</w:t>
      </w:r>
      <w:proofErr w:type="spellEnd"/>
    </w:p>
    <w:p w:rsidR="00B73F51" w:rsidRPr="00B73F51" w:rsidRDefault="00B73F51" w:rsidP="001D2E49">
      <w:pPr>
        <w:pStyle w:val="berschrift2"/>
      </w:pPr>
      <w:r w:rsidRPr="00B73F51">
        <w:t>Herstellen einer Englischen Broschur</w:t>
      </w:r>
    </w:p>
    <w:p w:rsidR="00B73F51" w:rsidRPr="00B73F51" w:rsidRDefault="00B73F51" w:rsidP="001D2E49">
      <w:pPr>
        <w:pStyle w:val="Abstandszeile"/>
        <w:rPr>
          <w:sz w:val="22"/>
        </w:rPr>
      </w:pPr>
      <w:r w:rsidRPr="00B73F51">
        <w:rPr>
          <w:noProof/>
        </w:rPr>
        <w:drawing>
          <wp:anchor distT="0" distB="0" distL="114300" distR="114300" simplePos="0" relativeHeight="251728896" behindDoc="0" locked="0" layoutInCell="0" allowOverlap="1" wp14:anchorId="40818138" wp14:editId="43470AD9">
            <wp:simplePos x="0" y="0"/>
            <wp:positionH relativeFrom="rightMargin">
              <wp:posOffset>107950</wp:posOffset>
            </wp:positionH>
            <wp:positionV relativeFrom="paragraph">
              <wp:posOffset>166875</wp:posOffset>
            </wp:positionV>
            <wp:extent cx="345440" cy="323850"/>
            <wp:effectExtent l="0" t="0" r="0" b="0"/>
            <wp:wrapNone/>
            <wp:docPr id="2351"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B73F51" w:rsidRPr="00B73F51" w:rsidTr="00B73F51">
        <w:trPr>
          <w:trHeight w:val="397"/>
        </w:trPr>
        <w:tc>
          <w:tcPr>
            <w:tcW w:w="147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Phase</w:t>
            </w:r>
          </w:p>
        </w:tc>
        <w:tc>
          <w:tcPr>
            <w:tcW w:w="94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Zeit</w:t>
            </w:r>
          </w:p>
        </w:tc>
        <w:tc>
          <w:tcPr>
            <w:tcW w:w="4961"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177807F1" wp14:editId="72D56B9C">
                  <wp:extent cx="302701" cy="324000"/>
                  <wp:effectExtent l="0" t="0" r="2540" b="0"/>
                  <wp:docPr id="2352"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D2E49">
            <w:pPr>
              <w:rPr>
                <w:noProof/>
                <w:lang w:eastAsia="de-DE"/>
              </w:rPr>
            </w:pPr>
            <w:r w:rsidRPr="00B73F51">
              <w:rPr>
                <w:noProof/>
                <w:lang w:eastAsia="de-DE"/>
              </w:rPr>
              <w:t>Lesen Sie den Arbeitsauftrag und verschaffen Sie sich einen Überblick ü</w:t>
            </w:r>
            <w:r w:rsidR="00C570B7">
              <w:rPr>
                <w:noProof/>
                <w:lang w:eastAsia="de-DE"/>
              </w:rPr>
              <w:t>b</w:t>
            </w:r>
            <w:r w:rsidRPr="00B73F51">
              <w:rPr>
                <w:noProof/>
                <w:lang w:eastAsia="de-DE"/>
              </w:rPr>
              <w:t>er die geforderte 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noProof/>
                <w:lang w:eastAsia="de-DE"/>
              </w:rPr>
            </w:pPr>
            <w:r w:rsidRPr="00B73F51">
              <w:rPr>
                <w:rFonts w:eastAsia="Calibri"/>
                <w:noProof/>
                <w:lang w:eastAsia="de-DE"/>
              </w:rPr>
              <w:drawing>
                <wp:inline distT="0" distB="0" distL="0" distR="0" wp14:anchorId="008E2F52" wp14:editId="69BA02A0">
                  <wp:extent cx="302701" cy="324000"/>
                  <wp:effectExtent l="0" t="0" r="2540" b="0"/>
                  <wp:docPr id="235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D2E49">
            <w:pPr>
              <w:rPr>
                <w:noProof/>
                <w:lang w:eastAsia="de-DE"/>
              </w:rPr>
            </w:pPr>
            <w:r w:rsidRPr="00B73F51">
              <w:rPr>
                <w:noProof/>
                <w:lang w:eastAsia="de-DE"/>
              </w:rPr>
              <w:t>Vergleichen Sie die Auftragsdaten dieser Broschur mit den Auftragsdaten bereits gefertigter Broschuren.</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2003A9EA" wp14:editId="479A49A1">
                  <wp:extent cx="648335" cy="318770"/>
                  <wp:effectExtent l="0" t="0" r="0" b="0"/>
                  <wp:docPr id="2354"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D2E49">
            <w:pPr>
              <w:rPr>
                <w:noProof/>
                <w:lang w:eastAsia="de-DE"/>
              </w:rPr>
            </w:pPr>
            <w:r w:rsidRPr="00B73F51">
              <w:rPr>
                <w:noProof/>
                <w:lang w:eastAsia="de-DE"/>
              </w:rPr>
              <w:t>Erstellen Sie mit einem Partner einen Arbeitsablaufplan sowie eine Materialliste.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0507743E" wp14:editId="0A031E55">
                  <wp:extent cx="302701" cy="324000"/>
                  <wp:effectExtent l="0" t="0" r="2540" b="0"/>
                  <wp:docPr id="235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D2E49">
            <w:pPr>
              <w:rPr>
                <w:noProof/>
                <w:lang w:eastAsia="de-DE"/>
              </w:rPr>
            </w:pPr>
            <w:r w:rsidRPr="00B73F51">
              <w:rPr>
                <w:noProof/>
                <w:lang w:eastAsia="de-DE"/>
              </w:rPr>
              <w:t>Stellen Sie die Broschur anhand der vorgegebenen Parameter und prüfen Sie auf Maßhaltigkeit und Sauberkeit.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34AF5203" wp14:editId="44E9FA3B">
                  <wp:extent cx="532800" cy="324000"/>
                  <wp:effectExtent l="0" t="0" r="635" b="0"/>
                  <wp:docPr id="2356"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C570B7" w:rsidP="001D2E49">
            <w:pPr>
              <w:rPr>
                <w:noProof/>
                <w:lang w:eastAsia="de-DE"/>
              </w:rPr>
            </w:pPr>
            <w:r>
              <w:rPr>
                <w:noProof/>
                <w:lang w:eastAsia="de-DE"/>
              </w:rPr>
              <w:t>Bewerten Sie I</w:t>
            </w:r>
            <w:r w:rsidR="00B73F51" w:rsidRPr="00B73F51">
              <w:rPr>
                <w:noProof/>
                <w:lang w:eastAsia="de-DE"/>
              </w:rPr>
              <w:t>hre Broschur nach verarbeitungstechnischen und ästhetischen Gesic</w:t>
            </w:r>
            <w:r>
              <w:rPr>
                <w:noProof/>
                <w:lang w:eastAsia="de-DE"/>
              </w:rPr>
              <w:t>htspunkten und vergleichen Sie I</w:t>
            </w:r>
            <w:r w:rsidR="00B73F51" w:rsidRPr="00B73F51">
              <w:rPr>
                <w:noProof/>
                <w:lang w:eastAsia="de-DE"/>
              </w:rPr>
              <w:t xml:space="preserve">hr Vorgehen mit anderen </w:t>
            </w:r>
            <w:r w:rsidR="002D324E">
              <w:rPr>
                <w:noProof/>
                <w:lang w:eastAsia="de-DE"/>
              </w:rPr>
              <w:t>Produktionsplänen</w:t>
            </w:r>
            <w:r w:rsidR="00B73F51" w:rsidRPr="00B73F51">
              <w:rPr>
                <w:noProof/>
                <w:lang w:eastAsia="de-DE"/>
              </w:rPr>
              <w: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lastRenderedPageBreak/>
              <w:drawing>
                <wp:inline distT="0" distB="0" distL="0" distR="0" wp14:anchorId="5F318BAA" wp14:editId="0AC7D79F">
                  <wp:extent cx="302701" cy="324000"/>
                  <wp:effectExtent l="0" t="0" r="2540" b="0"/>
                  <wp:docPr id="235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D2E49">
            <w:pPr>
              <w:rPr>
                <w:noProof/>
                <w:lang w:eastAsia="de-DE"/>
              </w:rPr>
            </w:pPr>
            <w:r w:rsidRPr="00B73F51">
              <w:rPr>
                <w:noProof/>
                <w:lang w:eastAsia="de-DE"/>
              </w:rPr>
              <w:t xml:space="preserve">Arbeiten Sie Verbesserungen hinsichtlich ökologischer, wirtschaftlicher und fertigungstechnischer Kriterien in </w:t>
            </w:r>
            <w:r w:rsidR="00C570B7">
              <w:rPr>
                <w:noProof/>
                <w:lang w:eastAsia="de-DE"/>
              </w:rPr>
              <w:t>I</w:t>
            </w:r>
            <w:r w:rsidRPr="00B73F51">
              <w:rPr>
                <w:noProof/>
                <w:lang w:eastAsia="de-DE"/>
              </w:rPr>
              <w:t>hrem Produktionspl</w:t>
            </w:r>
            <w:r w:rsidR="00C570B7">
              <w:rPr>
                <w:noProof/>
                <w:lang w:eastAsia="de-DE"/>
              </w:rPr>
              <w:t>an ein und dokumentieren Sie I</w:t>
            </w:r>
            <w:r w:rsidRPr="00B73F51">
              <w:rPr>
                <w:noProof/>
                <w:lang w:eastAsia="de-DE"/>
              </w:rPr>
              <w:t>hre Vorgehensweise.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2FA7A097" wp14:editId="4CC892AD">
                  <wp:extent cx="302701" cy="324000"/>
                  <wp:effectExtent l="0" t="0" r="2540" b="0"/>
                  <wp:docPr id="2358"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C570B7" w:rsidP="001D2E49">
            <w:pPr>
              <w:rPr>
                <w:noProof/>
                <w:lang w:eastAsia="de-DE"/>
              </w:rPr>
            </w:pPr>
            <w:r>
              <w:rPr>
                <w:noProof/>
                <w:lang w:eastAsia="de-DE"/>
              </w:rPr>
              <w:t>Setzen Sie sich kritisch mit I</w:t>
            </w:r>
            <w:r w:rsidR="00B73F51" w:rsidRPr="00B73F51">
              <w:rPr>
                <w:noProof/>
                <w:lang w:eastAsia="de-DE"/>
              </w:rPr>
              <w:t>hrem erzielten Ergebnis auseinander.</w:t>
            </w:r>
          </w:p>
        </w:tc>
      </w:tr>
    </w:tbl>
    <w:p w:rsidR="00B73F51" w:rsidRPr="00B73F51" w:rsidRDefault="00B73F51" w:rsidP="00B73F51">
      <w:pPr>
        <w:spacing w:line="240" w:lineRule="exact"/>
        <w:rPr>
          <w:rFonts w:asciiTheme="minorHAnsi" w:hAnsiTheme="minorHAnsi" w:cstheme="minorBidi"/>
          <w:sz w:val="22"/>
          <w:szCs w:val="22"/>
          <w:u w:val="single"/>
        </w:rPr>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B73F51" w:rsidRPr="00B73F51" w:rsidTr="00B73F51">
        <w:trPr>
          <w:trHeight w:val="397"/>
        </w:trPr>
        <w:tc>
          <w:tcPr>
            <w:tcW w:w="147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Phase</w:t>
            </w:r>
          </w:p>
        </w:tc>
        <w:tc>
          <w:tcPr>
            <w:tcW w:w="94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Zeit</w:t>
            </w:r>
          </w:p>
        </w:tc>
        <w:tc>
          <w:tcPr>
            <w:tcW w:w="4961"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45AFDE2C" wp14:editId="06EB2A56">
                  <wp:extent cx="302701" cy="324000"/>
                  <wp:effectExtent l="0" t="0" r="2540" b="0"/>
                  <wp:docPr id="235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D2E49">
            <w:pPr>
              <w:rPr>
                <w:noProof/>
                <w:lang w:eastAsia="de-DE"/>
              </w:rPr>
            </w:pPr>
            <w:r w:rsidRPr="00B73F51">
              <w:rPr>
                <w:noProof/>
                <w:lang w:eastAsia="de-DE"/>
              </w:rPr>
              <w:t>Lesen Sie den Arbeitsauftrag und verschaffen Sie sich einen Überblick ü</w:t>
            </w:r>
            <w:r w:rsidR="00C570B7">
              <w:rPr>
                <w:noProof/>
                <w:lang w:eastAsia="de-DE"/>
              </w:rPr>
              <w:t>b</w:t>
            </w:r>
            <w:r w:rsidRPr="00B73F51">
              <w:rPr>
                <w:noProof/>
                <w:lang w:eastAsia="de-DE"/>
              </w:rPr>
              <w:t>er die geforderte 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06C3CB62" wp14:editId="205E338A">
                  <wp:extent cx="648335" cy="318770"/>
                  <wp:effectExtent l="0" t="0" r="0" b="0"/>
                  <wp:docPr id="2360"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D2E49">
            <w:pPr>
              <w:rPr>
                <w:noProof/>
                <w:lang w:eastAsia="de-DE"/>
              </w:rPr>
            </w:pPr>
            <w:r w:rsidRPr="00B73F51">
              <w:rPr>
                <w:noProof/>
                <w:lang w:eastAsia="de-DE"/>
              </w:rPr>
              <w:t>Erstellen Sie mit einem Partner einen Arbeitsablaufplan sowie eine Materialliste.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noProof/>
                <w:lang w:eastAsia="de-DE"/>
              </w:rPr>
            </w:pPr>
            <w:r w:rsidRPr="00B73F51">
              <w:rPr>
                <w:rFonts w:eastAsia="Calibri"/>
                <w:noProof/>
                <w:lang w:eastAsia="de-DE"/>
              </w:rPr>
              <w:drawing>
                <wp:inline distT="0" distB="0" distL="0" distR="0" wp14:anchorId="58EBECCE" wp14:editId="6DE87319">
                  <wp:extent cx="302701" cy="324000"/>
                  <wp:effectExtent l="0" t="0" r="2540" b="0"/>
                  <wp:docPr id="236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D2E49">
            <w:pPr>
              <w:rPr>
                <w:noProof/>
                <w:lang w:eastAsia="de-DE"/>
              </w:rPr>
            </w:pPr>
            <w:r w:rsidRPr="00B73F51">
              <w:rPr>
                <w:noProof/>
                <w:lang w:eastAsia="de-DE"/>
              </w:rPr>
              <w:t>Stellen Sie die Broschur anhand der vorgegebenen Parameter und prüfen Sie auf Maßhaltigkeit und Sauberkeit.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0994853D" wp14:editId="21C83214">
                  <wp:extent cx="532800" cy="324000"/>
                  <wp:effectExtent l="0" t="0" r="635" b="0"/>
                  <wp:docPr id="2362"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A812E7" w:rsidP="001D2E49">
            <w:pPr>
              <w:rPr>
                <w:noProof/>
                <w:lang w:eastAsia="de-DE"/>
              </w:rPr>
            </w:pPr>
            <w:r>
              <w:rPr>
                <w:noProof/>
                <w:lang w:eastAsia="de-DE"/>
              </w:rPr>
              <w:t>Bewerten Sie I</w:t>
            </w:r>
            <w:r w:rsidR="00B73F51" w:rsidRPr="00B73F51">
              <w:rPr>
                <w:noProof/>
                <w:lang w:eastAsia="de-DE"/>
              </w:rPr>
              <w:t>hre Broschur nach verarbeitungstechnischen und ästhetischen Gesic</w:t>
            </w:r>
            <w:r>
              <w:rPr>
                <w:noProof/>
                <w:lang w:eastAsia="de-DE"/>
              </w:rPr>
              <w:t>htspunkten und vergleichen Sie I</w:t>
            </w:r>
            <w:r w:rsidR="00B73F51" w:rsidRPr="00B73F51">
              <w:rPr>
                <w:noProof/>
                <w:lang w:eastAsia="de-DE"/>
              </w:rPr>
              <w:t xml:space="preserve">hr Vorgehen mit anderen </w:t>
            </w:r>
            <w:r w:rsidR="002D324E">
              <w:rPr>
                <w:noProof/>
                <w:lang w:eastAsia="de-DE"/>
              </w:rPr>
              <w:t>Produktionsplänen</w:t>
            </w:r>
            <w:r w:rsidR="00B73F51" w:rsidRPr="00B73F51">
              <w:rPr>
                <w:noProof/>
                <w:lang w:eastAsia="de-DE"/>
              </w:rPr>
              <w: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1835F698" wp14:editId="6941EA13">
                  <wp:extent cx="302701" cy="324000"/>
                  <wp:effectExtent l="0" t="0" r="2540" b="0"/>
                  <wp:docPr id="236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C570B7" w:rsidP="001D2E49">
            <w:pPr>
              <w:rPr>
                <w:noProof/>
                <w:lang w:eastAsia="de-DE"/>
              </w:rPr>
            </w:pPr>
            <w:r>
              <w:rPr>
                <w:noProof/>
                <w:lang w:eastAsia="de-DE"/>
              </w:rPr>
              <w:t>Bewerten Sie I</w:t>
            </w:r>
            <w:r w:rsidR="00B73F51" w:rsidRPr="00B73F51">
              <w:rPr>
                <w:noProof/>
                <w:lang w:eastAsia="de-DE"/>
              </w:rPr>
              <w:t>hre Vorgehensweise und planen Sie Verbesserungen ein.</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20BDD856" wp14:editId="2E211144">
                  <wp:extent cx="302701" cy="324000"/>
                  <wp:effectExtent l="0" t="0" r="2540" b="0"/>
                  <wp:docPr id="2364"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C570B7" w:rsidP="001D2E49">
            <w:pPr>
              <w:rPr>
                <w:noProof/>
                <w:lang w:eastAsia="de-DE"/>
              </w:rPr>
            </w:pPr>
            <w:r>
              <w:rPr>
                <w:noProof/>
                <w:lang w:eastAsia="de-DE"/>
              </w:rPr>
              <w:t>Setzen Sie sich kritisch mit I</w:t>
            </w:r>
            <w:r w:rsidR="00B73F51" w:rsidRPr="00B73F51">
              <w:rPr>
                <w:noProof/>
                <w:lang w:eastAsia="de-DE"/>
              </w:rPr>
              <w:t>hrem erzielten Ergebnis auseinander.</w:t>
            </w:r>
          </w:p>
        </w:tc>
      </w:tr>
    </w:tbl>
    <w:p w:rsidR="00B73F51" w:rsidRPr="00B73F51" w:rsidRDefault="00B73F51" w:rsidP="00B73F51">
      <w:pPr>
        <w:rPr>
          <w:rFonts w:asciiTheme="minorHAnsi" w:hAnsiTheme="minorHAnsi" w:cstheme="minorBidi"/>
          <w:sz w:val="22"/>
          <w:szCs w:val="22"/>
          <w:u w:val="single"/>
        </w:rPr>
      </w:pPr>
      <w:r w:rsidRPr="00B73F51">
        <w:rPr>
          <w:rFonts w:asciiTheme="minorHAnsi" w:hAnsiTheme="minorHAnsi" w:cstheme="minorBidi"/>
          <w:noProof/>
          <w:sz w:val="24"/>
          <w:szCs w:val="22"/>
          <w:u w:val="single"/>
          <w:lang w:eastAsia="de-DE"/>
        </w:rPr>
        <w:drawing>
          <wp:anchor distT="0" distB="0" distL="114300" distR="114300" simplePos="0" relativeHeight="251749376" behindDoc="0" locked="0" layoutInCell="0" allowOverlap="1" wp14:anchorId="45A0361E" wp14:editId="2E4903A0">
            <wp:simplePos x="0" y="0"/>
            <wp:positionH relativeFrom="rightMargin">
              <wp:posOffset>107950</wp:posOffset>
            </wp:positionH>
            <wp:positionV relativeFrom="paragraph">
              <wp:posOffset>167990</wp:posOffset>
            </wp:positionV>
            <wp:extent cx="345440" cy="323850"/>
            <wp:effectExtent l="0" t="0" r="0" b="0"/>
            <wp:wrapNone/>
            <wp:docPr id="2365"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3F51">
        <w:rPr>
          <w:rFonts w:asciiTheme="minorHAnsi" w:hAnsiTheme="minorHAnsi" w:cstheme="minorBidi"/>
          <w:noProof/>
          <w:sz w:val="24"/>
          <w:szCs w:val="22"/>
          <w:u w:val="single"/>
          <w:lang w:eastAsia="de-DE"/>
        </w:rPr>
        <w:drawing>
          <wp:anchor distT="0" distB="0" distL="114300" distR="114300" simplePos="0" relativeHeight="251748352" behindDoc="0" locked="0" layoutInCell="0" allowOverlap="1" wp14:anchorId="421CEC17" wp14:editId="6A99F576">
            <wp:simplePos x="0" y="0"/>
            <wp:positionH relativeFrom="rightMargin">
              <wp:posOffset>107950</wp:posOffset>
            </wp:positionH>
            <wp:positionV relativeFrom="paragraph">
              <wp:posOffset>-3412800</wp:posOffset>
            </wp:positionV>
            <wp:extent cx="345440" cy="323850"/>
            <wp:effectExtent l="0" t="0" r="0" b="0"/>
            <wp:wrapNone/>
            <wp:docPr id="2366"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B73F51" w:rsidRPr="00B73F51" w:rsidTr="00B73F51">
        <w:trPr>
          <w:trHeight w:val="397"/>
        </w:trPr>
        <w:tc>
          <w:tcPr>
            <w:tcW w:w="147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Phase</w:t>
            </w:r>
          </w:p>
        </w:tc>
        <w:tc>
          <w:tcPr>
            <w:tcW w:w="94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Zeit</w:t>
            </w:r>
          </w:p>
        </w:tc>
        <w:tc>
          <w:tcPr>
            <w:tcW w:w="4961"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2F6A982B" wp14:editId="275C7D78">
                  <wp:extent cx="302701" cy="324000"/>
                  <wp:effectExtent l="0" t="0" r="2540" b="0"/>
                  <wp:docPr id="236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D2E49">
            <w:pPr>
              <w:rPr>
                <w:noProof/>
                <w:lang w:eastAsia="de-DE"/>
              </w:rPr>
            </w:pPr>
            <w:r w:rsidRPr="00B73F51">
              <w:rPr>
                <w:noProof/>
                <w:lang w:eastAsia="de-DE"/>
              </w:rPr>
              <w:t>Lesen Sie den Arbeitsauftrag und verschaffen Sie sich einen Überblick ü</w:t>
            </w:r>
            <w:r w:rsidR="00C570B7">
              <w:rPr>
                <w:noProof/>
                <w:lang w:eastAsia="de-DE"/>
              </w:rPr>
              <w:t>b</w:t>
            </w:r>
            <w:r w:rsidRPr="00B73F51">
              <w:rPr>
                <w:noProof/>
                <w:lang w:eastAsia="de-DE"/>
              </w:rPr>
              <w:t>er die geforderte 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224621E3" wp14:editId="778ECB44">
                  <wp:extent cx="648335" cy="318770"/>
                  <wp:effectExtent l="0" t="0" r="0" b="0"/>
                  <wp:docPr id="2368"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D2E49">
            <w:pPr>
              <w:rPr>
                <w:noProof/>
                <w:lang w:eastAsia="de-DE"/>
              </w:rPr>
            </w:pPr>
            <w:r w:rsidRPr="00B73F51">
              <w:rPr>
                <w:noProof/>
                <w:lang w:eastAsia="de-DE"/>
              </w:rPr>
              <w:t xml:space="preserve">Bearbeiten Sie mit einem Partner die Arbeitsschritte und bringen Sie diese in eine richtige Reihenfolge. Fertigen Sie eine Materialliste an. </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noProof/>
                <w:lang w:eastAsia="de-DE"/>
              </w:rPr>
            </w:pPr>
            <w:r w:rsidRPr="00B73F51">
              <w:rPr>
                <w:rFonts w:eastAsia="Calibri"/>
                <w:noProof/>
                <w:lang w:eastAsia="de-DE"/>
              </w:rPr>
              <w:drawing>
                <wp:inline distT="0" distB="0" distL="0" distR="0" wp14:anchorId="3C18ECAF" wp14:editId="233CCE84">
                  <wp:extent cx="302701" cy="324000"/>
                  <wp:effectExtent l="0" t="0" r="2540" b="0"/>
                  <wp:docPr id="236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D2E49">
            <w:pPr>
              <w:rPr>
                <w:noProof/>
                <w:lang w:eastAsia="de-DE"/>
              </w:rPr>
            </w:pPr>
            <w:r w:rsidRPr="00B73F51">
              <w:rPr>
                <w:noProof/>
                <w:lang w:eastAsia="de-DE"/>
              </w:rPr>
              <w:t>Stellen Sie die Broschur anhand der vorgegebenen Parameter und prüfen Sie auf Maßhaltigkeit und Sauberkeit.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6ECB68BB" wp14:editId="0C7DB26A">
                  <wp:extent cx="532800" cy="324000"/>
                  <wp:effectExtent l="0" t="0" r="635" b="0"/>
                  <wp:docPr id="2370"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C570B7" w:rsidP="001D2E49">
            <w:pPr>
              <w:rPr>
                <w:noProof/>
                <w:lang w:eastAsia="de-DE"/>
              </w:rPr>
            </w:pPr>
            <w:r>
              <w:rPr>
                <w:noProof/>
                <w:lang w:eastAsia="de-DE"/>
              </w:rPr>
              <w:t>Bewerten Sie I</w:t>
            </w:r>
            <w:r w:rsidR="00B73F51" w:rsidRPr="00B73F51">
              <w:rPr>
                <w:noProof/>
                <w:lang w:eastAsia="de-DE"/>
              </w:rPr>
              <w:t>hre Broschur nach verarbeitungstechnischen und ästhetischen Gesic</w:t>
            </w:r>
            <w:r>
              <w:rPr>
                <w:noProof/>
                <w:lang w:eastAsia="de-DE"/>
              </w:rPr>
              <w:t>htspunkten und vergleichen Sie I</w:t>
            </w:r>
            <w:r w:rsidR="00B73F51" w:rsidRPr="00B73F51">
              <w:rPr>
                <w:noProof/>
                <w:lang w:eastAsia="de-DE"/>
              </w:rPr>
              <w:t xml:space="preserve">hr Vorgehen mit anderen </w:t>
            </w:r>
            <w:r w:rsidR="002D324E">
              <w:rPr>
                <w:noProof/>
                <w:lang w:eastAsia="de-DE"/>
              </w:rPr>
              <w:t>Produktionsplänen</w:t>
            </w:r>
            <w:r w:rsidR="00B73F51" w:rsidRPr="00B73F51">
              <w:rPr>
                <w:noProof/>
                <w:lang w:eastAsia="de-DE"/>
              </w:rPr>
              <w: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4D325650" wp14:editId="1F2611AF">
                  <wp:extent cx="648335" cy="318770"/>
                  <wp:effectExtent l="0" t="0" r="0" b="0"/>
                  <wp:docPr id="2371"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3E5682" w:rsidP="001D2E49">
            <w:pPr>
              <w:rPr>
                <w:noProof/>
                <w:lang w:eastAsia="de-DE"/>
              </w:rPr>
            </w:pPr>
            <w:r>
              <w:rPr>
                <w:noProof/>
                <w:lang w:eastAsia="de-DE"/>
              </w:rPr>
              <w:t>Bewerten Sie mit einem Partner I</w:t>
            </w:r>
            <w:r w:rsidR="00B73F51" w:rsidRPr="00B73F51">
              <w:rPr>
                <w:noProof/>
                <w:lang w:eastAsia="de-DE"/>
              </w:rPr>
              <w:t>hre Arbeiten nach verarbeitungstechnischen und ästhetischen Gesichtspunkten.</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12811927" wp14:editId="7DAEB7F1">
                  <wp:extent cx="302701" cy="324000"/>
                  <wp:effectExtent l="0" t="0" r="2540" b="0"/>
                  <wp:docPr id="2372"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3E5682" w:rsidP="001D2E49">
            <w:pPr>
              <w:rPr>
                <w:noProof/>
                <w:lang w:eastAsia="de-DE"/>
              </w:rPr>
            </w:pPr>
            <w:r>
              <w:rPr>
                <w:noProof/>
                <w:lang w:eastAsia="de-DE"/>
              </w:rPr>
              <w:t>Setzen Sie sich kritisch mit I</w:t>
            </w:r>
            <w:r w:rsidR="00B73F51" w:rsidRPr="00B73F51">
              <w:rPr>
                <w:noProof/>
                <w:lang w:eastAsia="de-DE"/>
              </w:rPr>
              <w:t xml:space="preserve">hrem </w:t>
            </w:r>
            <w:r w:rsidR="001D2E49">
              <w:rPr>
                <w:noProof/>
                <w:lang w:eastAsia="de-DE"/>
              </w:rPr>
              <w:t>erzielten Ergebnis auseinander.</w:t>
            </w:r>
          </w:p>
        </w:tc>
      </w:tr>
    </w:tbl>
    <w:p w:rsidR="00B73F51" w:rsidRPr="00B73F51" w:rsidRDefault="00B73F51" w:rsidP="00B73F51">
      <w:pPr>
        <w:rPr>
          <w:rFonts w:asciiTheme="minorHAnsi" w:hAnsiTheme="minorHAnsi" w:cstheme="minorBidi"/>
          <w:sz w:val="22"/>
          <w:szCs w:val="22"/>
        </w:rPr>
      </w:pPr>
    </w:p>
    <w:p w:rsidR="00B73F51" w:rsidRPr="00B73F51" w:rsidRDefault="00B73F51" w:rsidP="00B73F51">
      <w:pPr>
        <w:spacing w:line="240" w:lineRule="exact"/>
        <w:rPr>
          <w:rFonts w:asciiTheme="minorHAnsi" w:hAnsiTheme="minorHAnsi" w:cstheme="minorBidi"/>
          <w:sz w:val="22"/>
          <w:szCs w:val="22"/>
        </w:rPr>
      </w:pPr>
      <w:r w:rsidRPr="00B73F51">
        <w:br w:type="page"/>
      </w:r>
    </w:p>
    <w:p w:rsidR="00B73F51" w:rsidRPr="00B73F51" w:rsidRDefault="00B73F51" w:rsidP="001D2E49">
      <w:pPr>
        <w:pStyle w:val="berschrift4"/>
      </w:pPr>
      <w:r w:rsidRPr="00B73F51">
        <w:lastRenderedPageBreak/>
        <w:t>Produktdaten Englische Broschur</w:t>
      </w:r>
      <w:r w:rsidRPr="00B73F51">
        <w:rPr>
          <w:noProof/>
          <w:sz w:val="24"/>
        </w:rPr>
        <w:drawing>
          <wp:anchor distT="0" distB="0" distL="114300" distR="114300" simplePos="0" relativeHeight="251780096" behindDoc="0" locked="0" layoutInCell="0" allowOverlap="1" wp14:anchorId="32D3A365" wp14:editId="7C30237E">
            <wp:simplePos x="0" y="0"/>
            <wp:positionH relativeFrom="rightMargin">
              <wp:posOffset>828040</wp:posOffset>
            </wp:positionH>
            <wp:positionV relativeFrom="paragraph">
              <wp:posOffset>0</wp:posOffset>
            </wp:positionV>
            <wp:extent cx="349200" cy="320400"/>
            <wp:effectExtent l="0" t="0" r="0" b="3810"/>
            <wp:wrapNone/>
            <wp:docPr id="2373"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3F51">
        <w:rPr>
          <w:noProof/>
          <w:sz w:val="24"/>
        </w:rPr>
        <w:drawing>
          <wp:anchor distT="0" distB="0" distL="114300" distR="114300" simplePos="0" relativeHeight="251779072" behindDoc="0" locked="0" layoutInCell="0" allowOverlap="1" wp14:anchorId="5DCE95C1" wp14:editId="5953E60D">
            <wp:simplePos x="0" y="0"/>
            <wp:positionH relativeFrom="rightMargin">
              <wp:posOffset>467995</wp:posOffset>
            </wp:positionH>
            <wp:positionV relativeFrom="paragraph">
              <wp:posOffset>0</wp:posOffset>
            </wp:positionV>
            <wp:extent cx="349885" cy="320675"/>
            <wp:effectExtent l="0" t="0" r="0" b="3175"/>
            <wp:wrapNone/>
            <wp:docPr id="237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3F51">
        <w:rPr>
          <w:noProof/>
          <w:sz w:val="24"/>
        </w:rPr>
        <w:drawing>
          <wp:anchor distT="0" distB="0" distL="114300" distR="114300" simplePos="0" relativeHeight="251778048" behindDoc="0" locked="0" layoutInCell="0" allowOverlap="1" wp14:anchorId="02AD71DE" wp14:editId="52F60FC3">
            <wp:simplePos x="0" y="0"/>
            <wp:positionH relativeFrom="rightMargin">
              <wp:posOffset>107950</wp:posOffset>
            </wp:positionH>
            <wp:positionV relativeFrom="paragraph">
              <wp:posOffset>0</wp:posOffset>
            </wp:positionV>
            <wp:extent cx="349885" cy="320675"/>
            <wp:effectExtent l="0" t="0" r="0" b="3175"/>
            <wp:wrapNone/>
            <wp:docPr id="2375"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73F51" w:rsidRPr="00B73F51" w:rsidRDefault="00B73F51" w:rsidP="001D2E49">
      <w:pPr>
        <w:pStyle w:val="Textkrper"/>
      </w:pPr>
      <w:r w:rsidRPr="00B73F51">
        <w:t>Von einer Englischen Broschur wird gesprochen, wenn eine klebegebundene Broschur mit einem Schutzumschlag versehen ist. Dieser Schutzumschlag kann am Rücken ang</w:t>
      </w:r>
      <w:r w:rsidRPr="00B73F51">
        <w:t>e</w:t>
      </w:r>
      <w:r w:rsidRPr="00B73F51">
        <w:t>klebt oder er kann auch lose umgelegt sein. Normalerweise wird in diesem Fall der U</w:t>
      </w:r>
      <w:r w:rsidRPr="00B73F51">
        <w:t>m</w:t>
      </w:r>
      <w:r w:rsidRPr="00B73F51">
        <w:t>schlag der Broschur nur 2x gerillt.</w:t>
      </w:r>
    </w:p>
    <w:p w:rsidR="00B73F51" w:rsidRPr="00B73F51" w:rsidRDefault="00B73F51" w:rsidP="001D2E49">
      <w:pPr>
        <w:pStyle w:val="berschrift4"/>
      </w:pPr>
      <w:r w:rsidRPr="00B73F51">
        <w:t>H</w:t>
      </w:r>
      <w:r w:rsidRPr="001D2E49">
        <w:rPr>
          <w:rStyle w:val="berschrift4Zchn"/>
        </w:rPr>
        <w:t>erstellungsablauf</w:t>
      </w:r>
    </w:p>
    <w:p w:rsidR="00B73F51" w:rsidRPr="00B73F51" w:rsidRDefault="00B73F51" w:rsidP="001D2E49">
      <w:pPr>
        <w:pStyle w:val="Textkrper"/>
      </w:pPr>
      <w:r w:rsidRPr="00B73F51">
        <w:t xml:space="preserve">Zuerst wird eine klebegebundene Broschur hergestellt. Lediglich die </w:t>
      </w:r>
      <w:proofErr w:type="spellStart"/>
      <w:r w:rsidRPr="00B73F51">
        <w:t>Rillungen</w:t>
      </w:r>
      <w:proofErr w:type="spellEnd"/>
      <w:r w:rsidRPr="00B73F51">
        <w:t xml:space="preserve"> werden von 4 Rillen auf 2 Rillen am Rücken geändert. Um die fertige Broschur wird nun noch ein 8 Seiten Schutzumschlag angebracht. Wahlweise kann die</w:t>
      </w:r>
      <w:r w:rsidR="00752C8B">
        <w:t>ser am Rücken verleimt sein (auch</w:t>
      </w:r>
      <w:r w:rsidRPr="00B73F51">
        <w:t xml:space="preserve"> nur punktuell).</w:t>
      </w:r>
    </w:p>
    <w:p w:rsidR="00B73F51" w:rsidRPr="00B73F51" w:rsidRDefault="00B73F51" w:rsidP="00B73F51">
      <w:pPr>
        <w:framePr w:w="2041" w:hSpace="198" w:wrap="around" w:vAnchor="text" w:hAnchor="page" w:x="8716" w:y="88"/>
        <w:shd w:val="clear" w:color="auto" w:fill="D9D9D9" w:themeFill="background1" w:themeFillShade="D9"/>
        <w:jc w:val="both"/>
        <w:rPr>
          <w:sz w:val="18"/>
        </w:rPr>
      </w:pPr>
      <w:r w:rsidRPr="00B73F51">
        <w:rPr>
          <w:sz w:val="18"/>
        </w:rPr>
        <w:t>Skizze 7</w:t>
      </w:r>
    </w:p>
    <w:p w:rsidR="00B73F51" w:rsidRPr="00B73F51" w:rsidRDefault="00B73F51" w:rsidP="00B73F51">
      <w:pPr>
        <w:framePr w:w="2041" w:hSpace="198" w:wrap="around" w:vAnchor="text" w:hAnchor="page" w:x="8716" w:y="88"/>
        <w:shd w:val="clear" w:color="auto" w:fill="D9D9D9" w:themeFill="background1" w:themeFillShade="D9"/>
        <w:jc w:val="both"/>
        <w:rPr>
          <w:sz w:val="18"/>
        </w:rPr>
      </w:pPr>
      <w:r w:rsidRPr="00B73F51">
        <w:rPr>
          <w:sz w:val="18"/>
        </w:rPr>
        <w:t>Englische B</w:t>
      </w:r>
      <w:r w:rsidR="003E5682">
        <w:rPr>
          <w:sz w:val="18"/>
        </w:rPr>
        <w:t>r</w:t>
      </w:r>
      <w:r w:rsidRPr="00B73F51">
        <w:rPr>
          <w:sz w:val="18"/>
        </w:rPr>
        <w:t>oschur</w:t>
      </w:r>
    </w:p>
    <w:p w:rsidR="00B73F51" w:rsidRPr="00B73F51" w:rsidRDefault="00B73F51" w:rsidP="00B73F51">
      <w:pPr>
        <w:jc w:val="both"/>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r w:rsidRPr="00B73F51">
        <w:rPr>
          <w:rFonts w:asciiTheme="minorHAnsi" w:hAnsiTheme="minorHAnsi" w:cstheme="minorBidi"/>
          <w:noProof/>
          <w:sz w:val="22"/>
          <w:szCs w:val="22"/>
          <w:lang w:eastAsia="de-DE"/>
        </w:rPr>
        <mc:AlternateContent>
          <mc:Choice Requires="wpg">
            <w:drawing>
              <wp:anchor distT="0" distB="0" distL="114300" distR="114300" simplePos="0" relativeHeight="251715584" behindDoc="0" locked="0" layoutInCell="1" allowOverlap="1" wp14:anchorId="44C79BEF" wp14:editId="38B6067A">
                <wp:simplePos x="0" y="0"/>
                <wp:positionH relativeFrom="column">
                  <wp:posOffset>539078</wp:posOffset>
                </wp:positionH>
                <wp:positionV relativeFrom="paragraph">
                  <wp:posOffset>92075</wp:posOffset>
                </wp:positionV>
                <wp:extent cx="4074783" cy="1594816"/>
                <wp:effectExtent l="0" t="0" r="21590" b="5715"/>
                <wp:wrapNone/>
                <wp:docPr id="248" name="Gruppieren 248"/>
                <wp:cNvGraphicFramePr/>
                <a:graphic xmlns:a="http://schemas.openxmlformats.org/drawingml/2006/main">
                  <a:graphicData uri="http://schemas.microsoft.com/office/word/2010/wordprocessingGroup">
                    <wpg:wgp>
                      <wpg:cNvGrpSpPr/>
                      <wpg:grpSpPr>
                        <a:xfrm>
                          <a:off x="0" y="0"/>
                          <a:ext cx="4074783" cy="1594816"/>
                          <a:chOff x="0" y="0"/>
                          <a:chExt cx="4074783" cy="1594816"/>
                        </a:xfrm>
                      </wpg:grpSpPr>
                      <wpg:grpSp>
                        <wpg:cNvPr id="249" name="Gruppieren 249"/>
                        <wpg:cNvGrpSpPr/>
                        <wpg:grpSpPr>
                          <a:xfrm>
                            <a:off x="47549" y="87783"/>
                            <a:ext cx="3976233" cy="1375200"/>
                            <a:chOff x="0" y="0"/>
                            <a:chExt cx="3976233" cy="1375200"/>
                          </a:xfrm>
                        </wpg:grpSpPr>
                        <wps:wsp>
                          <wps:cNvPr id="250" name="Rechteck 250"/>
                          <wps:cNvSpPr/>
                          <wps:spPr>
                            <a:xfrm>
                              <a:off x="36000" y="172800"/>
                              <a:ext cx="3940233" cy="1003069"/>
                            </a:xfrm>
                            <a:prstGeom prst="rect">
                              <a:avLst/>
                            </a:prstGeom>
                            <a:pattFill prst="ltHorz">
                              <a:fgClr>
                                <a:srgbClr val="5B9BD5"/>
                              </a:fgClr>
                              <a:bgClr>
                                <a:sysClr val="window" lastClr="FFFFFF"/>
                              </a:bgClr>
                            </a:patt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51" name="Gerader Verbinder 251"/>
                          <wps:cNvCnPr/>
                          <wps:spPr>
                            <a:xfrm>
                              <a:off x="28800" y="165600"/>
                              <a:ext cx="3089" cy="1003987"/>
                            </a:xfrm>
                            <a:prstGeom prst="line">
                              <a:avLst/>
                            </a:prstGeom>
                            <a:noFill/>
                            <a:ln w="25400" cap="flat" cmpd="sng" algn="ctr">
                              <a:solidFill>
                                <a:srgbClr val="FFC000">
                                  <a:lumMod val="60000"/>
                                  <a:lumOff val="40000"/>
                                </a:srgbClr>
                              </a:solidFill>
                              <a:prstDash val="solid"/>
                              <a:miter lim="800000"/>
                            </a:ln>
                            <a:effectLst/>
                          </wps:spPr>
                          <wps:bodyPr/>
                        </wps:wsp>
                        <wps:wsp>
                          <wps:cNvPr id="252" name="Gerader Verbinder 252"/>
                          <wps:cNvCnPr/>
                          <wps:spPr>
                            <a:xfrm>
                              <a:off x="14400" y="172800"/>
                              <a:ext cx="302260" cy="0"/>
                            </a:xfrm>
                            <a:prstGeom prst="line">
                              <a:avLst/>
                            </a:prstGeom>
                            <a:noFill/>
                            <a:ln w="25400" cap="flat" cmpd="sng" algn="ctr">
                              <a:solidFill>
                                <a:srgbClr val="FFC000">
                                  <a:lumMod val="60000"/>
                                  <a:lumOff val="40000"/>
                                </a:srgbClr>
                              </a:solidFill>
                              <a:prstDash val="solid"/>
                              <a:miter lim="800000"/>
                            </a:ln>
                            <a:effectLst/>
                          </wps:spPr>
                          <wps:bodyPr/>
                        </wps:wsp>
                        <wps:wsp>
                          <wps:cNvPr id="253" name="Gerader Verbinder 253"/>
                          <wps:cNvCnPr/>
                          <wps:spPr>
                            <a:xfrm>
                              <a:off x="0" y="136800"/>
                              <a:ext cx="0" cy="1087395"/>
                            </a:xfrm>
                            <a:prstGeom prst="line">
                              <a:avLst/>
                            </a:prstGeom>
                            <a:noFill/>
                            <a:ln w="15875" cap="flat" cmpd="sng" algn="ctr">
                              <a:solidFill>
                                <a:srgbClr val="ED7D31">
                                  <a:lumMod val="75000"/>
                                </a:srgbClr>
                              </a:solidFill>
                              <a:prstDash val="solid"/>
                              <a:miter lim="800000"/>
                            </a:ln>
                            <a:effectLst/>
                          </wps:spPr>
                          <wps:bodyPr/>
                        </wps:wsp>
                        <wps:wsp>
                          <wps:cNvPr id="254" name="Gerader Verbinder 254"/>
                          <wps:cNvCnPr/>
                          <wps:spPr>
                            <a:xfrm>
                              <a:off x="0" y="136800"/>
                              <a:ext cx="348615" cy="0"/>
                            </a:xfrm>
                            <a:prstGeom prst="line">
                              <a:avLst/>
                            </a:prstGeom>
                            <a:noFill/>
                            <a:ln w="15875" cap="flat" cmpd="sng" algn="ctr">
                              <a:solidFill>
                                <a:srgbClr val="ED7D31">
                                  <a:lumMod val="75000"/>
                                </a:srgbClr>
                              </a:solidFill>
                              <a:prstDash val="solid"/>
                              <a:miter lim="800000"/>
                            </a:ln>
                            <a:effectLst/>
                          </wps:spPr>
                          <wps:bodyPr/>
                        </wps:wsp>
                        <wps:wsp>
                          <wps:cNvPr id="255" name="Gerader Verbinder 255"/>
                          <wps:cNvCnPr/>
                          <wps:spPr>
                            <a:xfrm flipV="1">
                              <a:off x="345600" y="0"/>
                              <a:ext cx="3592800" cy="135790"/>
                            </a:xfrm>
                            <a:prstGeom prst="line">
                              <a:avLst/>
                            </a:prstGeom>
                            <a:noFill/>
                            <a:ln w="15875" cap="flat" cmpd="sng" algn="ctr">
                              <a:solidFill>
                                <a:srgbClr val="ED7D31">
                                  <a:lumMod val="75000"/>
                                </a:srgbClr>
                              </a:solidFill>
                              <a:prstDash val="solid"/>
                              <a:miter lim="800000"/>
                            </a:ln>
                            <a:effectLst/>
                          </wps:spPr>
                          <wps:bodyPr/>
                        </wps:wsp>
                        <wps:wsp>
                          <wps:cNvPr id="256" name="Gerader Verbinder 256"/>
                          <wps:cNvCnPr/>
                          <wps:spPr>
                            <a:xfrm>
                              <a:off x="21600" y="1173600"/>
                              <a:ext cx="302260" cy="0"/>
                            </a:xfrm>
                            <a:prstGeom prst="line">
                              <a:avLst/>
                            </a:prstGeom>
                            <a:noFill/>
                            <a:ln w="25400" cap="flat" cmpd="sng" algn="ctr">
                              <a:solidFill>
                                <a:srgbClr val="FFC000">
                                  <a:lumMod val="60000"/>
                                  <a:lumOff val="40000"/>
                                </a:srgbClr>
                              </a:solidFill>
                              <a:prstDash val="solid"/>
                              <a:miter lim="800000"/>
                            </a:ln>
                            <a:effectLst/>
                          </wps:spPr>
                          <wps:bodyPr/>
                        </wps:wsp>
                        <wps:wsp>
                          <wps:cNvPr id="257" name="Gerader Verbinder 257"/>
                          <wps:cNvCnPr/>
                          <wps:spPr>
                            <a:xfrm>
                              <a:off x="7200" y="1216800"/>
                              <a:ext cx="349079" cy="0"/>
                            </a:xfrm>
                            <a:prstGeom prst="line">
                              <a:avLst/>
                            </a:prstGeom>
                            <a:noFill/>
                            <a:ln w="15875" cap="flat" cmpd="sng" algn="ctr">
                              <a:solidFill>
                                <a:srgbClr val="ED7D31">
                                  <a:lumMod val="75000"/>
                                </a:srgbClr>
                              </a:solidFill>
                              <a:prstDash val="solid"/>
                              <a:miter lim="800000"/>
                            </a:ln>
                            <a:effectLst/>
                          </wps:spPr>
                          <wps:bodyPr/>
                        </wps:wsp>
                        <wps:wsp>
                          <wps:cNvPr id="258" name="Gerader Verbinder 258"/>
                          <wps:cNvCnPr/>
                          <wps:spPr>
                            <a:xfrm>
                              <a:off x="352800" y="1216800"/>
                              <a:ext cx="3584995" cy="158400"/>
                            </a:xfrm>
                            <a:prstGeom prst="line">
                              <a:avLst/>
                            </a:prstGeom>
                            <a:noFill/>
                            <a:ln w="15875" cap="flat" cmpd="sng" algn="ctr">
                              <a:solidFill>
                                <a:srgbClr val="ED7D31">
                                  <a:lumMod val="75000"/>
                                </a:srgbClr>
                              </a:solidFill>
                              <a:prstDash val="solid"/>
                              <a:miter lim="800000"/>
                            </a:ln>
                            <a:effectLst/>
                          </wps:spPr>
                          <wps:bodyPr/>
                        </wps:wsp>
                      </wpg:grpSp>
                      <wps:wsp>
                        <wps:cNvPr id="259" name="Gerader Verbinder 259"/>
                        <wps:cNvCnPr/>
                        <wps:spPr>
                          <a:xfrm>
                            <a:off x="0" y="168250"/>
                            <a:ext cx="0" cy="1188000"/>
                          </a:xfrm>
                          <a:prstGeom prst="line">
                            <a:avLst/>
                          </a:prstGeom>
                          <a:noFill/>
                          <a:ln w="22225" cap="flat" cmpd="sng" algn="ctr">
                            <a:solidFill>
                              <a:sysClr val="windowText" lastClr="000000">
                                <a:lumMod val="95000"/>
                                <a:lumOff val="5000"/>
                              </a:sysClr>
                            </a:solidFill>
                            <a:prstDash val="solid"/>
                            <a:miter lim="800000"/>
                          </a:ln>
                          <a:effectLst/>
                        </wps:spPr>
                        <wps:bodyPr/>
                      </wps:wsp>
                      <wps:wsp>
                        <wps:cNvPr id="260" name="Gerader Verbinder 260"/>
                        <wps:cNvCnPr/>
                        <wps:spPr>
                          <a:xfrm flipV="1">
                            <a:off x="14630" y="3658"/>
                            <a:ext cx="4046400" cy="180000"/>
                          </a:xfrm>
                          <a:prstGeom prst="line">
                            <a:avLst/>
                          </a:prstGeom>
                          <a:noFill/>
                          <a:ln w="22225" cap="flat" cmpd="sng" algn="ctr">
                            <a:solidFill>
                              <a:sysClr val="windowText" lastClr="000000">
                                <a:lumMod val="95000"/>
                                <a:lumOff val="5000"/>
                              </a:sysClr>
                            </a:solidFill>
                            <a:prstDash val="solid"/>
                            <a:miter lim="800000"/>
                          </a:ln>
                          <a:effectLst/>
                        </wps:spPr>
                        <wps:bodyPr/>
                      </wps:wsp>
                      <wps:wsp>
                        <wps:cNvPr id="261" name="Gerader Verbinder 261"/>
                        <wps:cNvCnPr/>
                        <wps:spPr>
                          <a:xfrm>
                            <a:off x="0" y="1342340"/>
                            <a:ext cx="4060620" cy="244800"/>
                          </a:xfrm>
                          <a:prstGeom prst="line">
                            <a:avLst/>
                          </a:prstGeom>
                          <a:noFill/>
                          <a:ln w="22225" cap="flat" cmpd="sng" algn="ctr">
                            <a:solidFill>
                              <a:sysClr val="windowText" lastClr="000000">
                                <a:lumMod val="95000"/>
                                <a:lumOff val="5000"/>
                              </a:sysClr>
                            </a:solidFill>
                            <a:prstDash val="solid"/>
                            <a:miter lim="800000"/>
                          </a:ln>
                          <a:effectLst/>
                        </wps:spPr>
                        <wps:bodyPr/>
                      </wps:wsp>
                      <wps:wsp>
                        <wps:cNvPr id="262" name="Gerader Verbinder 262"/>
                        <wps:cNvCnPr/>
                        <wps:spPr>
                          <a:xfrm flipH="1" flipV="1">
                            <a:off x="4059936" y="1397204"/>
                            <a:ext cx="3785" cy="197612"/>
                          </a:xfrm>
                          <a:prstGeom prst="line">
                            <a:avLst/>
                          </a:prstGeom>
                          <a:noFill/>
                          <a:ln w="22225" cap="flat" cmpd="sng" algn="ctr">
                            <a:solidFill>
                              <a:sysClr val="windowText" lastClr="000000">
                                <a:lumMod val="95000"/>
                                <a:lumOff val="5000"/>
                              </a:sysClr>
                            </a:solidFill>
                            <a:prstDash val="solid"/>
                            <a:miter lim="800000"/>
                          </a:ln>
                          <a:effectLst/>
                        </wps:spPr>
                        <wps:bodyPr/>
                      </wps:wsp>
                      <wps:wsp>
                        <wps:cNvPr id="263" name="Gerader Verbinder 263"/>
                        <wps:cNvCnPr/>
                        <wps:spPr>
                          <a:xfrm flipH="1" flipV="1">
                            <a:off x="2044598" y="1305764"/>
                            <a:ext cx="2030185" cy="101176"/>
                          </a:xfrm>
                          <a:prstGeom prst="line">
                            <a:avLst/>
                          </a:prstGeom>
                          <a:noFill/>
                          <a:ln w="22225" cap="flat" cmpd="sng" algn="ctr">
                            <a:solidFill>
                              <a:sysClr val="windowText" lastClr="000000">
                                <a:lumMod val="95000"/>
                                <a:lumOff val="5000"/>
                              </a:sysClr>
                            </a:solidFill>
                            <a:prstDash val="solid"/>
                            <a:miter lim="800000"/>
                          </a:ln>
                          <a:effectLst/>
                        </wps:spPr>
                        <wps:bodyPr/>
                      </wps:wsp>
                      <wps:wsp>
                        <wps:cNvPr id="264" name="Gerader Verbinder 264"/>
                        <wps:cNvCnPr/>
                        <wps:spPr>
                          <a:xfrm flipV="1">
                            <a:off x="4056278" y="0"/>
                            <a:ext cx="7595" cy="179705"/>
                          </a:xfrm>
                          <a:prstGeom prst="line">
                            <a:avLst/>
                          </a:prstGeom>
                          <a:noFill/>
                          <a:ln w="22225" cap="flat" cmpd="sng" algn="ctr">
                            <a:solidFill>
                              <a:sysClr val="windowText" lastClr="000000">
                                <a:lumMod val="95000"/>
                                <a:lumOff val="5000"/>
                              </a:sysClr>
                            </a:solidFill>
                            <a:prstDash val="solid"/>
                            <a:miter lim="800000"/>
                          </a:ln>
                          <a:effectLst/>
                        </wps:spPr>
                        <wps:bodyPr/>
                      </wps:wsp>
                      <wps:wsp>
                        <wps:cNvPr id="265" name="Gerader Verbinder 265"/>
                        <wps:cNvCnPr/>
                        <wps:spPr>
                          <a:xfrm flipH="1">
                            <a:off x="2066544" y="168250"/>
                            <a:ext cx="1993790" cy="57558"/>
                          </a:xfrm>
                          <a:prstGeom prst="line">
                            <a:avLst/>
                          </a:prstGeom>
                          <a:noFill/>
                          <a:ln w="22225" cap="flat" cmpd="sng" algn="ctr">
                            <a:solidFill>
                              <a:sysClr val="windowText" lastClr="000000">
                                <a:lumMod val="95000"/>
                                <a:lumOff val="5000"/>
                              </a:sysClr>
                            </a:solidFill>
                            <a:prstDash val="solid"/>
                            <a:miter lim="800000"/>
                          </a:ln>
                          <a:effectLst/>
                        </wps:spPr>
                        <wps:bodyPr/>
                      </wps:wsp>
                    </wpg:wgp>
                  </a:graphicData>
                </a:graphic>
              </wp:anchor>
            </w:drawing>
          </mc:Choice>
          <mc:Fallback>
            <w:pict>
              <v:group id="Gruppieren 248" o:spid="_x0000_s1026" style="position:absolute;margin-left:42.45pt;margin-top:7.25pt;width:320.85pt;height:125.6pt;z-index:251715584" coordsize="40747,159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">
                <v:group id="Gruppieren 249" o:spid="_x0000_s1027" style="position:absolute;left:475;top:877;width:39762;height:13752" coordsize="39762,1375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Jex633FAAAA3AAA&#10;AA8AAAAAAAAAAAAAAAAAqgIAAGRycy9kb3ducmV2LnhtbFBLBQYAAAAABAAEAPoAAACcAwAAAAA=&#10;">
                  <v:rect id="Rechteck 250" o:spid="_x0000_s1028" style="position:absolute;left:360;top:1728;width:39402;height:1003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tpqKcAA&#10;AADcAAAADwAAAGRycy9kb3ducmV2LnhtbERPy4rCMBTdC/5DuAPuNFGoSMdUBsHHVisDs7s0d9rS&#10;5qY0sa1/bxYDszyc9/4w2VYM1PvasYb1SoEgLpypudTwyE/LHQgfkA22jknDizwcsvlsj6lxI99o&#10;uIdSxBD2KWqoQuhSKX1RkUW/ch1x5H5dbzFE2JfS9DjGcNvKjVJbabHm2FBhR8eKiub+tBqO03eS&#10;l8/L+BjO7twlP2qt8kbrxcf09Qki0BT+xX/uq9GwSeL8eCYeAZm9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etpqKcAAAADcAAAADwAAAAAAAAAAAAAAAACYAgAAZHJzL2Rvd25y&#10;ZXYueG1sUEsFBgAAAAAEAAQA9QAAAIUDAAAAAA==&#10;" fillcolor="#5b9bd5" stroked="f" strokeweight="1pt">
                    <v:fill r:id="rId75" o:title="" color2="window" type="pattern"/>
                  </v:rect>
                  <v:line id="Gerader Verbinder 251" o:spid="_x0000_s1029" style="position:absolute;visibility:visible;mso-wrap-style:square" from="288,1656" to="318,116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vDMd8QAAADcAAAADwAAAGRycy9kb3ducmV2LnhtbESPUUvDQBCE34X+h2MFX6S9tFBbYq+l&#10;CIIvglYp9G3JrUlsdi/cnk38954g+DjMzDfMZjdyZy4UtQ3iYD4rwJBUwbdSO3h/e5yuwWhC8dgF&#10;IQffpLDbTq42WPowyCtdDqk2GSJaooMmpb60VquGGHUWepLsfYTImLKMtfURhwznzi6K4s4ytpIX&#10;GuzpoaHqfPhiB7f9idl/DoO+nDXy83Klelw5d3M97u/BJBrTf/iv/eQdLJZz+D2Tj4Dd/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8Mx3xAAAANwAAAAPAAAAAAAAAAAA&#10;AAAAAKECAABkcnMvZG93bnJldi54bWxQSwUGAAAAAAQABAD5AAAAkgMAAAAA&#10;" strokecolor="#ffd966" strokeweight="2pt">
                    <v:stroke joinstyle="miter"/>
                  </v:line>
                  <v:line id="Gerader Verbinder 252" o:spid="_x0000_s1030" style="position:absolute;visibility:visible;mso-wrap-style:square" from="144,1728" to="3166,17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iJSAMQAAADcAAAADwAAAGRycy9kb3ducmV2LnhtbESPUUvDQBCE3wX/w7GCL2IvBmol9lpK&#10;QfBF0LYUfFtyaxKb3Qu3ZxP/vScIPg4z8w2zXE/cmzNF7YI4uJsVYEjq4DtpHBz2T7cPYDSheOyD&#10;kINvUlivLi+WWPkwyhudd6kxGSJaoYM2paGyVuuWGHUWBpLsfYTImLKMjfURxwzn3pZFcW8ZO8kL&#10;LQ60bak+7b7Ywc3wzuw/x1FfTxr5Zb5QPS6cu76aNo9gEk3pP/zXfvYOynkJv2fyEbCr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OIlIAxAAAANwAAAAPAAAAAAAAAAAA&#10;AAAAAKECAABkcnMvZG93bnJldi54bWxQSwUGAAAAAAQABAD5AAAAkgMAAAAA&#10;" strokecolor="#ffd966" strokeweight="2pt">
                    <v:stroke joinstyle="miter"/>
                  </v:line>
                  <v:line id="Gerader Verbinder 253" o:spid="_x0000_s1031" style="position:absolute;visibility:visible;mso-wrap-style:square" from="0,1368" to="0,122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pD3l8YAAADcAAAADwAAAGRycy9kb3ducmV2LnhtbESPQWsCMRSE7wX/Q3gFbzXblZayGkWF&#10;guih7eqlt+fmmV3cvGw3MW7/fVMo9DjMzDfMfDnYVkTqfeNYweMkA0FcOd2wUXA8vD68gPABWWPr&#10;mBR8k4flYnQ3x0K7G39QLIMRCcK+QAV1CF0hpa9qsugnriNO3tn1FkOSvZG6x1uC21bmWfYsLTac&#10;FmrsaFNTdSmvVoE5xM+9LJvjevP1djnt4rvLo1FqfD+sZiACDeE//NfeagX50xR+z6QjIBc/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6Q95fGAAAA3AAAAA8AAAAAAAAA&#10;AAAAAAAAoQIAAGRycy9kb3ducmV2LnhtbFBLBQYAAAAABAAEAPkAAACUAwAAAAA=&#10;" strokecolor="#c55a11" strokeweight="1.25pt">
                    <v:stroke joinstyle="miter"/>
                  </v:line>
                  <v:line id="Gerader Verbinder 254" o:spid="_x0000_s1032" style="position:absolute;visibility:visible;mso-wrap-style:square" from="0,1368" to="3486,13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Xlv48YAAADcAAAADwAAAGRycy9kb3ducmV2LnhtbESPQWsCMRSE7wX/Q3gFbzXbxZayGkWF&#10;guih7eqlt+fmmV3cvGw3MW7/fVMo9DjMzDfMfDnYVkTqfeNYweMkA0FcOd2wUXA8vD68gPABWWPr&#10;mBR8k4flYnQ3x0K7G39QLIMRCcK+QAV1CF0hpa9qsugnriNO3tn1FkOSvZG6x1uC21bmWfYsLTac&#10;FmrsaFNTdSmvVoE5xM+9LJvjevP1djnt4rvLo1FqfD+sZiACDeE//NfeagX50xR+z6QjIBc/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F5b+PGAAAA3AAAAA8AAAAAAAAA&#10;AAAAAAAAoQIAAGRycy9kb3ducmV2LnhtbFBLBQYAAAAABAAEAPkAAACUAwAAAAA=&#10;" strokecolor="#c55a11" strokeweight="1.25pt">
                    <v:stroke joinstyle="miter"/>
                  </v:line>
                  <v:line id="Gerader Verbinder 255" o:spid="_x0000_s1033" style="position:absolute;flip:y;visibility:visible;mso-wrap-style:square" from="3456,0" to="39384,13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xYWN8MAAADcAAAADwAAAGRycy9kb3ducmV2LnhtbESPzW7CMBCE75V4B2uRuBWHn1BIMYgf&#10;UXEF+gCreBtHxOsQGwhvj5GQehzNzDea+bK1lbhR40vHCgb9BARx7nTJhYLf0+5zCsIHZI2VY1Lw&#10;IA/LRedjjpl2dz7Q7RgKESHsM1RgQqgzKX1uyKLvu5o4en+usRiibAqpG7xHuK3kMEkm0mLJccFg&#10;TRtD+fl4tQrGp0v6+DHbmV2b8bb+mlVTOxoo1eu2q28QgdrwH36391rBME3hdSYeAbl4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sWFjfDAAAA3AAAAA8AAAAAAAAAAAAA&#10;AAAAoQIAAGRycy9kb3ducmV2LnhtbFBLBQYAAAAABAAEAPkAAACRAwAAAAA=&#10;" strokecolor="#c55a11" strokeweight="1.25pt">
                    <v:stroke joinstyle="miter"/>
                  </v:line>
                  <v:line id="Gerader Verbinder 256" o:spid="_x0000_s1034" style="position:absolute;visibility:visible;mso-wrap-style:square" from="216,11736" to="3238,117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RlUA8QAAADcAAAADwAAAGRycy9kb3ducmV2LnhtbESPX0vDQBDE34V+h2MFX6S9WOgfYq+l&#10;CIIvglYp9G3JrUlsdi/cnk389p4g+DjMzG+YzW7kzlwoahvEwd2sAENSBd9K7eD97XG6BqMJxWMX&#10;hBx8k8JuO7naYOnDIK90OaTaZIhoiQ6alPrSWq0aYtRZ6Emy9xEiY8oy1tZHHDKcOzsviqVlbCUv&#10;NNjTQ0PV+fDFDm77E7P/HAZ9OWvk58VK9bhy7uZ63N+DSTSm//Bf+8k7mC+W8HsmHwG7/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xGVQDxAAAANwAAAAPAAAAAAAAAAAA&#10;AAAAAKECAABkcnMvZG93bnJldi54bWxQSwUGAAAAAAQABAD5AAAAkgMAAAAA&#10;" strokecolor="#ffd966" strokeweight="2pt">
                    <v:stroke joinstyle="miter"/>
                  </v:line>
                  <v:line id="Gerader Verbinder 257" o:spid="_x0000_s1035" style="position:absolute;visibility:visible;mso-wrap-style:square" from="72,12168" to="3562,121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avxlMYAAADcAAAADwAAAGRycy9kb3ducmV2LnhtbESPQWsCMRSE7wX/Q3gFbzXbBduyGkWF&#10;guih7eqlt+fmmV3cvGw3MW7/fVMo9DjMzDfMfDnYVkTqfeNYweMkA0FcOd2wUXA8vD68gPABWWPr&#10;mBR8k4flYnQ3x0K7G39QLIMRCcK+QAV1CF0hpa9qsugnriNO3tn1FkOSvZG6x1uC21bmWfYkLTac&#10;FmrsaFNTdSmvVoE5xM+9LJvjevP1djnt4rvLo1FqfD+sZiACDeE//NfeagX59Bl+z6QjIBc/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Gr8ZTGAAAA3AAAAA8AAAAAAAAA&#10;AAAAAAAAoQIAAGRycy9kb3ducmV2LnhtbFBLBQYAAAAABAAEAPkAAACUAwAAAAA=&#10;" strokecolor="#c55a11" strokeweight="1.25pt">
                    <v:stroke joinstyle="miter"/>
                  </v:line>
                  <v:line id="Gerader Verbinder 258" o:spid="_x0000_s1036" style="position:absolute;visibility:visible;mso-wrap-style:square" from="3528,12168" to="39377,137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DRl5sIAAADcAAAADwAAAGRycy9kb3ducmV2LnhtbERPz2vCMBS+D/wfwhO8zdSCY3RGUWEw&#10;9LCtetnt2TzTYvNSmxjrf78cBjt+fL8Xq8G2IlLvG8cKZtMMBHHldMNGwfHw/vwKwgdkja1jUvAg&#10;D6vl6GmBhXZ3/qZYBiNSCPsCFdQhdIWUvqrJop+6jjhxZ9dbDAn2Ruoe7ynctjLPshdpseHUUGNH&#10;25qqS3mzCswh/uxl2Rw32+vn5bSLXy6PRqnJeFi/gQg0hH/xn/tDK8jnaW06k46AXP4C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gDRl5sIAAADcAAAADwAAAAAAAAAAAAAA&#10;AAChAgAAZHJzL2Rvd25yZXYueG1sUEsFBgAAAAAEAAQA+QAAAJADAAAAAA==&#10;" strokecolor="#c55a11" strokeweight="1.25pt">
                    <v:stroke joinstyle="miter"/>
                  </v:line>
                </v:group>
                <v:line id="Gerader Verbinder 259" o:spid="_x0000_s1037" style="position:absolute;visibility:visible;mso-wrap-style:square" from="0,1682" to="0,135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rwy1MUAAADcAAAADwAAAGRycy9kb3ducmV2LnhtbESPzWrDMBCE74W8g9hCbo1cQ0LjRgkh&#10;4NJDSqmTS26LtbWdWCthyT95+6pQ6HGYmW+YzW4yrRio841lBc+LBARxaXXDlYLzKX96AeEDssbW&#10;Mim4k4fddvawwUzbkb9oKEIlIoR9hgrqEFwmpS9rMugX1hFH79t2BkOUXSV1h2OEm1amSbKSBhuO&#10;CzU6OtRU3oreKMhv9vNjLIvrdX8eV29HvnjXO6Xmj9P+FUSgKfyH/9rvWkG6XMPvmXgE5PY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rwy1MUAAADcAAAADwAAAAAAAAAA&#10;AAAAAAChAgAAZHJzL2Rvd25yZXYueG1sUEsFBgAAAAAEAAQA+QAAAJMDAAAAAA==&#10;" strokecolor="#0d0d0d" strokeweight="1.75pt">
                  <v:stroke joinstyle="miter"/>
                </v:line>
                <v:line id="Gerader Verbinder 260" o:spid="_x0000_s1038" style="position:absolute;flip:y;visibility:visible;mso-wrap-style:square" from="146,36" to="40610,18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" strokecolor="#0d0d0d" strokeweight="1.75pt">
                  <v:stroke joinstyle="miter"/>
                </v:line>
                <v:line id="Gerader Verbinder 261" o:spid="_x0000_s1039" style="position:absolute;visibility:visible;mso-wrap-style:square" from="0,13423" to="40606,158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qb0b8MAAADcAAAADwAAAGRycy9kb3ducmV2LnhtbESPQYvCMBSE7wv+h/AEb2uqhyLVKCIo&#10;HhTZrhdvj+bZVpuX0ERb/71ZEPY4zMw3zGLVm0Y8qfW1ZQWTcQKCuLC65lLB+Xf7PQPhA7LGxjIp&#10;eJGH1XLwtcBM245/6JmHUkQI+wwVVCG4TEpfVGTQj60jjt7VtgZDlG0pdYtdhJtGTpMklQZrjgsV&#10;OtpUVNzzh1GwvdvTsSvy22197tLdgS/ePZxSo2G/noMI1If/8Ke91wqm6QT+zsQjIJd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am9G/DAAAA3AAAAA8AAAAAAAAAAAAA&#10;AAAAoQIAAGRycy9kb3ducmV2LnhtbFBLBQYAAAAABAAEAPkAAACRAwAAAAA=&#10;" strokecolor="#0d0d0d" strokeweight="1.75pt">
                  <v:stroke joinstyle="miter"/>
                </v:line>
                <v:line id="Gerader Verbinder 262" o:spid="_x0000_s1040" style="position:absolute;flip:x y;visibility:visible;mso-wrap-style:square" from="40599,13972" to="40637,159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KhKf8QAAADcAAAADwAAAGRycy9kb3ducmV2LnhtbESP0WrCQBRE3wv9h+UWfKsb8xBL6ioq&#10;CoKgbeoHXLK3STR7N2RXs/69KxT6OMzMGWa2CKYVN+pdY1nBZJyAIC6tbrhScPrZvn+AcB5ZY2uZ&#10;FNzJwWL++jLDXNuBv+lW+EpECLscFdTed7mUrqzJoBvbjjh6v7Y36KPsK6l7HCLctDJNkkwabDgu&#10;1NjRuqbyUlyNgvPq0IX96mvIMntcTuR0cy3CSanRW1h+gvAU/H/4r73TCtIsheeZeATk/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IqEp/xAAAANwAAAAPAAAAAAAAAAAA&#10;AAAAAKECAABkcnMvZG93bnJldi54bWxQSwUGAAAAAAQABAD5AAAAkgMAAAAA&#10;" strokecolor="#0d0d0d" strokeweight="1.75pt">
                  <v:stroke joinstyle="miter"/>
                </v:line>
                <v:line id="Gerader Verbinder 263" o:spid="_x0000_s1041" style="position:absolute;flip:x y;visibility:visible;mso-wrap-style:square" from="20445,13057" to="40747,140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Tv5MQAAADcAAAADwAAAGRycy9kb3ducmV2LnhtbESP0WrCQBRE3wv+w3KFvtWNFtKSuoqK&#10;QkFQm/oBl+w1iWbvhuxqtn/vCkIfh5k5w0znwTTiRp2rLSsYjxIQxIXVNZcKjr+bt08QziNrbCyT&#10;gj9yMJ8NXqaYadvzD91yX4oIYZehgsr7NpPSFRUZdCPbEkfvZDuDPsqulLrDPsJNIydJkkqDNceF&#10;CltaVVRc8qtRcF7u2rBdHvo0tfvFWH6sr3k4KvU6DIsvEJ6C/w8/299awSR9h8eZeATk7A4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n5O/kxAAAANwAAAAPAAAAAAAAAAAA&#10;AAAAAKECAABkcnMvZG93bnJldi54bWxQSwUGAAAAAAQABAD5AAAAkgMAAAAA&#10;" strokecolor="#0d0d0d" strokeweight="1.75pt">
                  <v:stroke joinstyle="miter"/>
                </v:line>
                <v:line id="Gerader Verbinder 264" o:spid="_x0000_s1042" style="position:absolute;flip:y;visibility:visible;mso-wrap-style:square" from="40562,0" to="40638,17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ly/aMQAAADcAAAADwAAAGRycy9kb3ducmV2LnhtbESPQWvCQBSE74X+h+UVvNWNQUVSN6G2&#10;CL12Vbw+sq9JSPZtyG5j9Nd3C4LHYWa+YbbFZDsx0uAbxwoW8wQEcelMw5WC42H/ugHhA7LBzjEp&#10;uJKHIn9+2mJm3IW/adShEhHCPkMFdQh9JqUva7Lo564njt6PGyyGKIdKmgEvEW47mSbJWlpsOC7U&#10;2NNHTWWrf62CVq82i8Ou/VydJu2S/tacu91VqdnL9P4GItAUHuF7+8soSNdL+D8Tj4DM/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qXL9oxAAAANwAAAAPAAAAAAAAAAAA&#10;AAAAAKECAABkcnMvZG93bnJldi54bWxQSwUGAAAAAAQABAD5AAAAkgMAAAAA&#10;" strokecolor="#0d0d0d" strokeweight="1.75pt">
                  <v:stroke joinstyle="miter"/>
                </v:line>
                <v:line id="Gerader Verbinder 265" o:spid="_x0000_s1043" style="position:absolute;flip:x;visibility:visible;mso-wrap-style:square" from="20665,1682" to="40603,22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RAa88MAAADcAAAADwAAAGRycy9kb3ducmV2LnhtbESPQWuDQBSE74X+h+UVcqtrAkqwrqFp&#10;CORak9Lrw31V0X0r7ibR/PpuIJDjMDPfMPlmMr240OhaywqWUQyCuLK65VrB6bh/X4NwHlljb5kU&#10;zORgU7y+5Jhpe+VvupS+FgHCLkMFjfdDJqWrGjLoIjsQB+/PjgZ9kGMt9YjXADe9XMVxKg22HBYa&#10;HOiroaorz0ZBVybr5XHb7ZKfqbTxcGt/++2s1OJt+vwA4Wnyz/CjfdAKVmkC9zPhCMjiH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UQGvPDAAAA3AAAAA8AAAAAAAAAAAAA&#10;AAAAoQIAAGRycy9kb3ducmV2LnhtbFBLBQYAAAAABAAEAPkAAACRAwAAAAA=&#10;" strokecolor="#0d0d0d" strokeweight="1.75pt">
                  <v:stroke joinstyle="miter"/>
                </v:line>
              </v:group>
            </w:pict>
          </mc:Fallback>
        </mc:AlternateContent>
      </w: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 w:rsidR="00B73F51" w:rsidRPr="00B73F51" w:rsidRDefault="00B73F51" w:rsidP="00B73F51"/>
    <w:p w:rsidR="00B73F51" w:rsidRPr="00B73F51" w:rsidRDefault="00B73F51" w:rsidP="00B73F51"/>
    <w:p w:rsidR="00B73F51" w:rsidRPr="00B73F51" w:rsidRDefault="00B73F51" w:rsidP="00B73F51"/>
    <w:p w:rsidR="00B73F51" w:rsidRPr="00B73F51" w:rsidRDefault="00B73F51" w:rsidP="00B73F51">
      <w:pPr>
        <w:spacing w:line="240" w:lineRule="exact"/>
      </w:pPr>
      <w:r w:rsidRPr="00B73F51">
        <w:br w:type="page"/>
      </w:r>
    </w:p>
    <w:p w:rsidR="00B73F51" w:rsidRPr="00B73F51" w:rsidRDefault="00B73F51" w:rsidP="00B73F51">
      <w:pPr>
        <w:keepNext/>
        <w:suppressAutoHyphens/>
        <w:spacing w:before="240" w:after="160"/>
        <w:outlineLvl w:val="0"/>
        <w:rPr>
          <w:rFonts w:ascii="Source Sans Pro Semibold" w:eastAsia="Times New Roman" w:hAnsi="Source Sans Pro Semibold" w:cs="Times New Roman"/>
          <w:bCs/>
          <w:sz w:val="30"/>
          <w:szCs w:val="28"/>
          <w:lang w:eastAsia="de-DE"/>
        </w:rPr>
      </w:pPr>
      <w:r w:rsidRPr="00B73F51">
        <w:rPr>
          <w:rFonts w:ascii="Source Sans Pro Semibold" w:eastAsia="Times New Roman" w:hAnsi="Source Sans Pro Semibold" w:cs="Times New Roman"/>
          <w:bCs/>
          <w:noProof/>
          <w:sz w:val="24"/>
          <w:szCs w:val="28"/>
          <w:lang w:eastAsia="de-DE"/>
        </w:rPr>
        <w:lastRenderedPageBreak/>
        <w:drawing>
          <wp:anchor distT="0" distB="0" distL="114300" distR="114300" simplePos="0" relativeHeight="251759616" behindDoc="0" locked="0" layoutInCell="0" allowOverlap="1" wp14:anchorId="3A234A51" wp14:editId="76E6D0A7">
            <wp:simplePos x="0" y="0"/>
            <wp:positionH relativeFrom="rightMargin">
              <wp:posOffset>107950</wp:posOffset>
            </wp:positionH>
            <wp:positionV relativeFrom="paragraph">
              <wp:posOffset>-70451</wp:posOffset>
            </wp:positionV>
            <wp:extent cx="345440" cy="323850"/>
            <wp:effectExtent l="0" t="0" r="0" b="0"/>
            <wp:wrapNone/>
            <wp:docPr id="237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A812E7">
        <w:rPr>
          <w:rFonts w:ascii="Source Sans Pro Semibold" w:eastAsia="Times New Roman" w:hAnsi="Source Sans Pro Semibold" w:cs="Times New Roman"/>
          <w:bCs/>
          <w:sz w:val="30"/>
          <w:szCs w:val="28"/>
          <w:lang w:eastAsia="de-DE"/>
        </w:rPr>
        <w:t>Arbeitsablaufplan Englische</w:t>
      </w:r>
      <w:r w:rsidRPr="00B73F51">
        <w:rPr>
          <w:rFonts w:ascii="Source Sans Pro Semibold" w:eastAsia="Times New Roman" w:hAnsi="Source Sans Pro Semibold" w:cs="Times New Roman"/>
          <w:bCs/>
          <w:sz w:val="30"/>
          <w:szCs w:val="28"/>
          <w:lang w:eastAsia="de-DE"/>
        </w:rPr>
        <w:t xml:space="preserve"> Broschur</w:t>
      </w:r>
    </w:p>
    <w:p w:rsidR="00B73F51" w:rsidRPr="00B73F51" w:rsidRDefault="00B73F51" w:rsidP="008F1F5C">
      <w:pPr>
        <w:pStyle w:val="AufgabeEbene1"/>
        <w:numPr>
          <w:ilvl w:val="0"/>
          <w:numId w:val="41"/>
        </w:numPr>
      </w:pPr>
      <w:r w:rsidRPr="00B73F51">
        <w:t>Bringen Sie die Arbeitsschritte in die richtige Reihenfolge</w:t>
      </w:r>
    </w:p>
    <w:p w:rsidR="00B73F51" w:rsidRPr="00B73F51" w:rsidRDefault="00B73F51" w:rsidP="00B73F51"/>
    <w:p w:rsidR="00B73F51" w:rsidRPr="00B73F51" w:rsidRDefault="00B73F51" w:rsidP="00B73F51">
      <w:r w:rsidRPr="00B73F51">
        <w:t>___</w:t>
      </w:r>
      <w:r w:rsidRPr="00B73F51">
        <w:tab/>
        <w:t>Abschneiden des Rückens des zusammengetragenen Blockes</w:t>
      </w:r>
    </w:p>
    <w:p w:rsidR="00B73F51" w:rsidRPr="00B73F51" w:rsidRDefault="00B73F51" w:rsidP="00B73F51"/>
    <w:p w:rsidR="00B73F51" w:rsidRPr="00B73F51" w:rsidRDefault="00B73F51" w:rsidP="00B73F51">
      <w:r w:rsidRPr="00B73F51">
        <w:t>___</w:t>
      </w:r>
      <w:r w:rsidRPr="00B73F51">
        <w:tab/>
      </w:r>
      <w:r w:rsidR="00752C8B">
        <w:t>Z</w:t>
      </w:r>
      <w:r w:rsidRPr="00B73F51">
        <w:t>usammentragen der gefalzten Bogen</w:t>
      </w:r>
    </w:p>
    <w:p w:rsidR="00B73F51" w:rsidRPr="00B73F51" w:rsidRDefault="00B73F51" w:rsidP="00B73F51"/>
    <w:p w:rsidR="00B73F51" w:rsidRPr="00B73F51" w:rsidRDefault="00B73F51" w:rsidP="00B73F51">
      <w:r w:rsidRPr="00B73F51">
        <w:t>___</w:t>
      </w:r>
      <w:r w:rsidRPr="00B73F51">
        <w:tab/>
        <w:t>Qualitätskontrolle der fertigen Broschur</w:t>
      </w:r>
    </w:p>
    <w:p w:rsidR="00B73F51" w:rsidRPr="00B73F51" w:rsidRDefault="00B73F51" w:rsidP="00B73F51"/>
    <w:p w:rsidR="00B73F51" w:rsidRPr="00B73F51" w:rsidRDefault="00B73F51" w:rsidP="00B73F51">
      <w:r w:rsidRPr="00B73F51">
        <w:t>___</w:t>
      </w:r>
      <w:r w:rsidRPr="00B73F51">
        <w:tab/>
        <w:t xml:space="preserve">Rücken </w:t>
      </w:r>
      <w:proofErr w:type="spellStart"/>
      <w:r w:rsidRPr="00B73F51">
        <w:t>ableimen</w:t>
      </w:r>
      <w:proofErr w:type="spellEnd"/>
      <w:r w:rsidRPr="00B73F51">
        <w:t xml:space="preserve"> mit der Fächertechnik</w:t>
      </w:r>
    </w:p>
    <w:p w:rsidR="00B73F51" w:rsidRPr="00B73F51" w:rsidRDefault="00B73F51" w:rsidP="00B73F51"/>
    <w:p w:rsidR="00B73F51" w:rsidRPr="00B73F51" w:rsidRDefault="00B73F51" w:rsidP="00B73F51">
      <w:r w:rsidRPr="00B73F51">
        <w:t>___</w:t>
      </w:r>
      <w:r w:rsidRPr="00B73F51">
        <w:tab/>
        <w:t xml:space="preserve">Falzen der Inhaltbogen </w:t>
      </w:r>
    </w:p>
    <w:p w:rsidR="00B73F51" w:rsidRPr="00B73F51" w:rsidRDefault="00B73F51" w:rsidP="00B73F51"/>
    <w:p w:rsidR="00B73F51" w:rsidRPr="00B73F51" w:rsidRDefault="00B73F51" w:rsidP="001C039A">
      <w:pPr>
        <w:ind w:left="709" w:hanging="709"/>
      </w:pPr>
      <w:r w:rsidRPr="00B73F51">
        <w:t>___</w:t>
      </w:r>
      <w:r w:rsidRPr="00B73F51">
        <w:tab/>
        <w:t xml:space="preserve">Seiten- und </w:t>
      </w:r>
      <w:proofErr w:type="spellStart"/>
      <w:r w:rsidRPr="00B73F51">
        <w:t>Rückenbeleimung</w:t>
      </w:r>
      <w:proofErr w:type="spellEnd"/>
      <w:r w:rsidRPr="00B73F51">
        <w:t xml:space="preserve"> am </w:t>
      </w:r>
      <w:proofErr w:type="spellStart"/>
      <w:r w:rsidRPr="00B73F51">
        <w:t>abgeleimten</w:t>
      </w:r>
      <w:proofErr w:type="spellEnd"/>
      <w:r w:rsidRPr="00B73F51">
        <w:t xml:space="preserve"> Inhaltblock anbringen und in den Umschlag einhängen</w:t>
      </w:r>
    </w:p>
    <w:p w:rsidR="00B73F51" w:rsidRPr="00B73F51" w:rsidRDefault="00B73F51" w:rsidP="00B73F51"/>
    <w:p w:rsidR="00B73F51" w:rsidRPr="00B73F51" w:rsidRDefault="00B73F51" w:rsidP="00B73F51">
      <w:r w:rsidRPr="00B73F51">
        <w:t>___</w:t>
      </w:r>
      <w:r w:rsidRPr="00B73F51">
        <w:tab/>
        <w:t>Endbeschnitt an Kopf und Fuß</w:t>
      </w:r>
    </w:p>
    <w:p w:rsidR="00B73F51" w:rsidRPr="00B73F51" w:rsidRDefault="00B73F51" w:rsidP="00B73F51"/>
    <w:p w:rsidR="00B73F51" w:rsidRPr="00B73F51" w:rsidRDefault="00B73F51" w:rsidP="00B73F51">
      <w:r w:rsidRPr="00B73F51">
        <w:t>___</w:t>
      </w:r>
      <w:r w:rsidRPr="00B73F51">
        <w:tab/>
        <w:t>Schutzumschlag berechnen, zuschneiden und rillen</w:t>
      </w:r>
    </w:p>
    <w:p w:rsidR="00B73F51" w:rsidRPr="00B73F51" w:rsidRDefault="00B73F51" w:rsidP="00B73F51"/>
    <w:p w:rsidR="00B73F51" w:rsidRPr="00B73F51" w:rsidRDefault="00B73F51" w:rsidP="00B73F51">
      <w:r w:rsidRPr="00B73F51">
        <w:t>___</w:t>
      </w:r>
      <w:r w:rsidRPr="00B73F51">
        <w:tab/>
        <w:t>Schutzumschlag umlegen und ggf. ankleben</w:t>
      </w:r>
    </w:p>
    <w:p w:rsidR="00B73F51" w:rsidRPr="00B73F51" w:rsidRDefault="00B73F51" w:rsidP="00B73F51"/>
    <w:p w:rsidR="00B73F51" w:rsidRPr="00B73F51" w:rsidRDefault="00B73F51" w:rsidP="00B73F51">
      <w:r w:rsidRPr="00B73F51">
        <w:t>___</w:t>
      </w:r>
      <w:r w:rsidRPr="00B73F51">
        <w:tab/>
        <w:t xml:space="preserve">Rillen und umlegen des Umschlages </w:t>
      </w:r>
    </w:p>
    <w:p w:rsidR="00B73F51" w:rsidRPr="00B73F51" w:rsidRDefault="00B73F51" w:rsidP="00B73F51"/>
    <w:p w:rsidR="00B73F51" w:rsidRPr="00B73F51" w:rsidRDefault="00B73F51" w:rsidP="00B73F51">
      <w:r w:rsidRPr="00B73F51">
        <w:t>___</w:t>
      </w:r>
      <w:r w:rsidRPr="00B73F51">
        <w:tab/>
        <w:t>Endbeschnitt an der Vorderseite der Broschur</w:t>
      </w:r>
    </w:p>
    <w:p w:rsidR="00B73F51" w:rsidRPr="00B73F51" w:rsidRDefault="00B73F51" w:rsidP="00B73F51"/>
    <w:p w:rsidR="001C039A" w:rsidRDefault="001C039A">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1C039A" w:rsidRPr="00B51DE9" w:rsidTr="006B2D3A">
        <w:trPr>
          <w:trHeight w:val="523"/>
        </w:trPr>
        <w:tc>
          <w:tcPr>
            <w:tcW w:w="3119" w:type="dxa"/>
            <w:tcBorders>
              <w:left w:val="single" w:sz="4" w:space="0" w:color="auto"/>
              <w:bottom w:val="single" w:sz="4" w:space="0" w:color="auto"/>
              <w:right w:val="single" w:sz="4" w:space="0" w:color="auto"/>
            </w:tcBorders>
            <w:shd w:val="clear" w:color="auto" w:fill="D9D9D9"/>
            <w:hideMark/>
          </w:tcPr>
          <w:p w:rsidR="001C039A" w:rsidRDefault="001C039A" w:rsidP="006B2D3A">
            <w:pPr>
              <w:pStyle w:val="Tabelle6pt"/>
              <w:rPr>
                <w:color w:val="000000"/>
              </w:rPr>
            </w:pPr>
            <w:r>
              <w:lastRenderedPageBreak/>
              <w:br w:type="page"/>
              <w:t>Lernfeld</w:t>
            </w:r>
          </w:p>
          <w:p w:rsidR="001C039A" w:rsidRDefault="001C039A" w:rsidP="006B2D3A">
            <w:pPr>
              <w:pStyle w:val="TabelleKopflinks"/>
            </w:pPr>
            <w:r>
              <w:t>LF 4</w:t>
            </w:r>
          </w:p>
        </w:tc>
        <w:tc>
          <w:tcPr>
            <w:tcW w:w="4229" w:type="dxa"/>
            <w:tcBorders>
              <w:left w:val="single" w:sz="4" w:space="0" w:color="auto"/>
              <w:bottom w:val="single" w:sz="4" w:space="0" w:color="auto"/>
              <w:right w:val="single" w:sz="4" w:space="0" w:color="auto"/>
            </w:tcBorders>
            <w:shd w:val="clear" w:color="auto" w:fill="D9D9D9"/>
          </w:tcPr>
          <w:p w:rsidR="001C039A" w:rsidRPr="00B73F51" w:rsidRDefault="001C039A" w:rsidP="006B2D3A">
            <w:pPr>
              <w:spacing w:before="40" w:after="60" w:line="160" w:lineRule="exact"/>
              <w:rPr>
                <w:color w:val="000000"/>
                <w:sz w:val="12"/>
              </w:rPr>
            </w:pPr>
            <w:r w:rsidRPr="00B73F51">
              <w:rPr>
                <w:sz w:val="12"/>
              </w:rPr>
              <w:t>Titel</w:t>
            </w:r>
          </w:p>
          <w:p w:rsidR="001C039A" w:rsidRPr="00B73F51" w:rsidRDefault="001C039A" w:rsidP="006B2D3A">
            <w:pPr>
              <w:rPr>
                <w:b/>
              </w:rPr>
            </w:pPr>
            <w:r w:rsidRPr="00B73F51">
              <w:rPr>
                <w:b/>
              </w:rPr>
              <w:t xml:space="preserve">Herstellen einer Englischen Broschur für die </w:t>
            </w:r>
            <w:proofErr w:type="spellStart"/>
            <w:r w:rsidRPr="00B73F51">
              <w:rPr>
                <w:b/>
              </w:rPr>
              <w:t>Broschurenmusterbox</w:t>
            </w:r>
            <w:proofErr w:type="spellEnd"/>
          </w:p>
        </w:tc>
        <w:tc>
          <w:tcPr>
            <w:tcW w:w="188" w:type="dxa"/>
            <w:vMerge w:val="restart"/>
            <w:tcBorders>
              <w:top w:val="nil"/>
              <w:left w:val="single" w:sz="4" w:space="0" w:color="auto"/>
              <w:bottom w:val="nil"/>
              <w:right w:val="single" w:sz="4" w:space="0" w:color="auto"/>
            </w:tcBorders>
            <w:shd w:val="clear" w:color="auto" w:fill="FFFFFF"/>
          </w:tcPr>
          <w:p w:rsidR="001C039A" w:rsidRPr="00B73F51" w:rsidRDefault="001C039A" w:rsidP="006B2D3A"/>
        </w:tc>
        <w:tc>
          <w:tcPr>
            <w:tcW w:w="2103" w:type="dxa"/>
            <w:tcBorders>
              <w:top w:val="single" w:sz="4" w:space="0" w:color="auto"/>
              <w:left w:val="single" w:sz="4" w:space="0" w:color="auto"/>
              <w:bottom w:val="single" w:sz="4" w:space="0" w:color="auto"/>
              <w:right w:val="single" w:sz="4" w:space="0" w:color="auto"/>
            </w:tcBorders>
            <w:shd w:val="clear" w:color="auto" w:fill="D9D9D9"/>
          </w:tcPr>
          <w:p w:rsidR="001C039A" w:rsidRPr="00B73F51" w:rsidRDefault="001C039A" w:rsidP="006B2D3A">
            <w:pPr>
              <w:spacing w:before="40" w:after="60" w:line="160" w:lineRule="exact"/>
              <w:rPr>
                <w:sz w:val="12"/>
              </w:rPr>
            </w:pPr>
          </w:p>
          <w:p w:rsidR="001C039A" w:rsidRPr="00B73F51" w:rsidRDefault="001C039A" w:rsidP="006B2D3A">
            <w:pPr>
              <w:jc w:val="center"/>
              <w:rPr>
                <w:rFonts w:eastAsia="Times New Roman" w:cs="Times New Roman"/>
                <w:b/>
                <w:lang w:eastAsia="de-DE"/>
              </w:rPr>
            </w:pPr>
            <w:r w:rsidRPr="00B73F51">
              <w:rPr>
                <w:rFonts w:eastAsia="Times New Roman" w:cs="Times New Roman"/>
                <w:b/>
                <w:lang w:eastAsia="de-DE"/>
              </w:rPr>
              <w:t>Drucktechnik</w:t>
            </w:r>
          </w:p>
          <w:p w:rsidR="001C039A" w:rsidRPr="00B73F51" w:rsidRDefault="001C039A" w:rsidP="006B2D3A">
            <w:pPr>
              <w:jc w:val="center"/>
              <w:rPr>
                <w:rFonts w:eastAsia="Calibri" w:cs="Times New Roman"/>
                <w:b/>
                <w:lang w:eastAsia="de-DE"/>
              </w:rPr>
            </w:pPr>
            <w:r w:rsidRPr="00B73F51">
              <w:rPr>
                <w:rFonts w:eastAsia="Times New Roman" w:cs="Times New Roman"/>
                <w:b/>
                <w:lang w:eastAsia="de-DE"/>
              </w:rPr>
              <w:t>D04.03.06</w:t>
            </w:r>
          </w:p>
        </w:tc>
      </w:tr>
      <w:tr w:rsidR="001C039A" w:rsidRPr="00B51DE9" w:rsidTr="006B2D3A">
        <w:tc>
          <w:tcPr>
            <w:tcW w:w="7348" w:type="dxa"/>
            <w:gridSpan w:val="2"/>
            <w:tcBorders>
              <w:left w:val="single" w:sz="4" w:space="0" w:color="auto"/>
              <w:bottom w:val="single" w:sz="4" w:space="0" w:color="auto"/>
              <w:right w:val="single" w:sz="4" w:space="0" w:color="auto"/>
            </w:tcBorders>
            <w:hideMark/>
          </w:tcPr>
          <w:p w:rsidR="001C039A" w:rsidRPr="004B658C" w:rsidRDefault="001C039A" w:rsidP="006B2D3A">
            <w:pPr>
              <w:pStyle w:val="Tabelle6pt"/>
            </w:pPr>
            <w:r>
              <w:t>Kompetenzbereiche:</w:t>
            </w:r>
          </w:p>
          <w:p w:rsidR="001C039A" w:rsidRPr="00B73F51" w:rsidRDefault="001C039A" w:rsidP="008F1F5C">
            <w:pPr>
              <w:numPr>
                <w:ilvl w:val="0"/>
                <w:numId w:val="5"/>
              </w:numPr>
              <w:ind w:left="227" w:hanging="170"/>
              <w:rPr>
                <w:sz w:val="16"/>
              </w:rPr>
            </w:pPr>
            <w:r w:rsidRPr="00B73F51">
              <w:rPr>
                <w:sz w:val="16"/>
              </w:rPr>
              <w:t xml:space="preserve">Ich kann Kundenmuster unter Verwendung geeigneter </w:t>
            </w:r>
            <w:r w:rsidR="00D24461">
              <w:rPr>
                <w:sz w:val="16"/>
              </w:rPr>
              <w:t>Werkstoffe herstellen.</w:t>
            </w:r>
          </w:p>
          <w:p w:rsidR="001C039A" w:rsidRPr="00B73F51" w:rsidRDefault="001C039A" w:rsidP="008F1F5C">
            <w:pPr>
              <w:numPr>
                <w:ilvl w:val="0"/>
                <w:numId w:val="5"/>
              </w:numPr>
              <w:ind w:left="227" w:hanging="170"/>
              <w:rPr>
                <w:sz w:val="16"/>
              </w:rPr>
            </w:pPr>
            <w:r w:rsidRPr="00B73F51">
              <w:rPr>
                <w:sz w:val="16"/>
              </w:rPr>
              <w:t xml:space="preserve">Ich kann die richtigen Werkzeuge und Geräte für verschiedene </w:t>
            </w:r>
            <w:r w:rsidR="00D24461">
              <w:rPr>
                <w:sz w:val="16"/>
              </w:rPr>
              <w:t>Arbeitstechniken auswählen.</w:t>
            </w:r>
          </w:p>
          <w:p w:rsidR="001C039A" w:rsidRDefault="001C039A" w:rsidP="006B2D3A">
            <w:pPr>
              <w:pStyle w:val="Kopf8ptafz"/>
              <w:numPr>
                <w:ilvl w:val="0"/>
                <w:numId w:val="0"/>
              </w:numPr>
              <w:ind w:left="227" w:hanging="170"/>
            </w:pPr>
          </w:p>
        </w:tc>
        <w:tc>
          <w:tcPr>
            <w:tcW w:w="188" w:type="dxa"/>
            <w:vMerge/>
            <w:tcBorders>
              <w:left w:val="single" w:sz="4" w:space="0" w:color="auto"/>
              <w:bottom w:val="nil"/>
              <w:right w:val="nil"/>
            </w:tcBorders>
            <w:vAlign w:val="center"/>
            <w:hideMark/>
          </w:tcPr>
          <w:p w:rsidR="001C039A" w:rsidRDefault="001C039A" w:rsidP="006B2D3A">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1C039A" w:rsidRPr="00B51DE9" w:rsidTr="006B2D3A">
              <w:trPr>
                <w:trHeight w:val="284"/>
              </w:trPr>
              <w:tc>
                <w:tcPr>
                  <w:tcW w:w="2090" w:type="dxa"/>
                  <w:shd w:val="clear" w:color="auto" w:fill="D9D9D9" w:themeFill="background1" w:themeFillShade="D9"/>
                </w:tcPr>
                <w:p w:rsidR="001C039A" w:rsidRPr="00B51DE9" w:rsidRDefault="001C039A" w:rsidP="006B2D3A">
                  <w:pPr>
                    <w:pStyle w:val="TabelleKopfmitte"/>
                  </w:pPr>
                  <w:r w:rsidRPr="00B51DE9">
                    <w:t>L</w:t>
                  </w:r>
                  <w:r>
                    <w:t>ösung</w:t>
                  </w:r>
                </w:p>
              </w:tc>
            </w:tr>
          </w:tbl>
          <w:p w:rsidR="001C039A" w:rsidRPr="00B51DE9" w:rsidRDefault="001C039A" w:rsidP="006B2D3A"/>
        </w:tc>
      </w:tr>
    </w:tbl>
    <w:p w:rsidR="00B73F51" w:rsidRPr="00B73F51" w:rsidRDefault="00B73F51" w:rsidP="00B73F51">
      <w:pPr>
        <w:keepNext/>
        <w:keepLines/>
        <w:suppressAutoHyphens/>
        <w:spacing w:before="160" w:after="80"/>
        <w:outlineLvl w:val="2"/>
        <w:rPr>
          <w:rFonts w:ascii="Source Sans Pro Semibold" w:eastAsia="Times New Roman" w:hAnsi="Source Sans Pro Semibold" w:cs="Times New Roman"/>
          <w:bCs/>
          <w:sz w:val="22"/>
          <w:lang w:eastAsia="de-DE"/>
        </w:rPr>
      </w:pPr>
      <w:r w:rsidRPr="00B73F51">
        <w:rPr>
          <w:rFonts w:ascii="Source Sans Pro Semibold" w:eastAsia="Times New Roman" w:hAnsi="Source Sans Pro Semibold" w:cs="Times New Roman"/>
          <w:bCs/>
          <w:sz w:val="22"/>
          <w:lang w:eastAsia="de-DE"/>
        </w:rPr>
        <w:t>Lösungsvorschlag</w:t>
      </w:r>
    </w:p>
    <w:p w:rsidR="00B73F51" w:rsidRPr="00B73F51" w:rsidRDefault="00B73F51" w:rsidP="008F1F5C">
      <w:pPr>
        <w:pStyle w:val="Textkrpernrauen"/>
        <w:numPr>
          <w:ilvl w:val="0"/>
          <w:numId w:val="22"/>
        </w:numPr>
      </w:pPr>
      <w:r w:rsidRPr="00B73F51">
        <w:t>Falzen der Inhaltbogen</w:t>
      </w:r>
    </w:p>
    <w:p w:rsidR="00B73F51" w:rsidRPr="00B73F51" w:rsidRDefault="00752C8B" w:rsidP="001C039A">
      <w:pPr>
        <w:pStyle w:val="Textkrpernrauen"/>
      </w:pPr>
      <w:r>
        <w:t>Zusammentragen</w:t>
      </w:r>
      <w:r w:rsidR="00B73F51" w:rsidRPr="00B73F51">
        <w:t xml:space="preserve"> der gefalzten Bogen</w:t>
      </w:r>
    </w:p>
    <w:p w:rsidR="00B73F51" w:rsidRPr="00B73F51" w:rsidRDefault="00B73F51" w:rsidP="001C039A">
      <w:pPr>
        <w:pStyle w:val="Textkrpernrauen"/>
      </w:pPr>
      <w:r w:rsidRPr="00B73F51">
        <w:t>Abschneiden des Rückens des zusammengetragenen Blockes</w:t>
      </w:r>
    </w:p>
    <w:p w:rsidR="00B73F51" w:rsidRPr="00B73F51" w:rsidRDefault="00B73F51" w:rsidP="001C039A">
      <w:pPr>
        <w:pStyle w:val="Textkrpernrauen"/>
      </w:pPr>
      <w:r w:rsidRPr="00B73F51">
        <w:t xml:space="preserve">Rücken </w:t>
      </w:r>
      <w:proofErr w:type="spellStart"/>
      <w:r w:rsidRPr="00B73F51">
        <w:t>ableimen</w:t>
      </w:r>
      <w:proofErr w:type="spellEnd"/>
      <w:r w:rsidRPr="00B73F51">
        <w:t xml:space="preserve"> mit der Fächertechnik</w:t>
      </w:r>
    </w:p>
    <w:p w:rsidR="00B73F51" w:rsidRPr="00B73F51" w:rsidRDefault="00B73F51" w:rsidP="001C039A">
      <w:pPr>
        <w:pStyle w:val="Textkrpernrauen"/>
      </w:pPr>
      <w:r w:rsidRPr="00B73F51">
        <w:t>Rillen und umlegen des Umschlages</w:t>
      </w:r>
    </w:p>
    <w:p w:rsidR="00B73F51" w:rsidRPr="00B73F51" w:rsidRDefault="00B73F51" w:rsidP="001C039A">
      <w:pPr>
        <w:pStyle w:val="Textkrpernrauen"/>
      </w:pPr>
      <w:r w:rsidRPr="00B73F51">
        <w:t xml:space="preserve">Seiten- und </w:t>
      </w:r>
      <w:proofErr w:type="spellStart"/>
      <w:r w:rsidRPr="00B73F51">
        <w:t>Rückenbeleimung</w:t>
      </w:r>
      <w:proofErr w:type="spellEnd"/>
      <w:r w:rsidRPr="00B73F51">
        <w:t xml:space="preserve"> am </w:t>
      </w:r>
      <w:proofErr w:type="spellStart"/>
      <w:r w:rsidRPr="00B73F51">
        <w:t>abgeleimten</w:t>
      </w:r>
      <w:proofErr w:type="spellEnd"/>
      <w:r w:rsidRPr="00B73F51">
        <w:t xml:space="preserve"> Inhaltblock anbringen und in den Umschlag einhängen</w:t>
      </w:r>
    </w:p>
    <w:p w:rsidR="00B73F51" w:rsidRPr="00B73F51" w:rsidRDefault="00B73F51" w:rsidP="001C039A">
      <w:pPr>
        <w:pStyle w:val="Textkrpernrauen"/>
      </w:pPr>
      <w:r w:rsidRPr="00B73F51">
        <w:t>Endbeschnitt an der Vorderseite der Broschur</w:t>
      </w:r>
    </w:p>
    <w:p w:rsidR="00B73F51" w:rsidRPr="00B73F51" w:rsidRDefault="00B73F51" w:rsidP="001C039A">
      <w:pPr>
        <w:pStyle w:val="Textkrpernrauen"/>
      </w:pPr>
      <w:r w:rsidRPr="00B73F51">
        <w:t>Schutzumschlag berechnen, zuschneiden und rillen</w:t>
      </w:r>
    </w:p>
    <w:p w:rsidR="00B73F51" w:rsidRPr="00B73F51" w:rsidRDefault="00B73F51" w:rsidP="001C039A">
      <w:pPr>
        <w:pStyle w:val="Textkrpernrauen"/>
      </w:pPr>
      <w:r w:rsidRPr="00B73F51">
        <w:t>Schutzumschlag umlegen und ggf. ankleben</w:t>
      </w:r>
    </w:p>
    <w:p w:rsidR="00B73F51" w:rsidRPr="00B73F51" w:rsidRDefault="00B73F51" w:rsidP="001C039A">
      <w:pPr>
        <w:pStyle w:val="Textkrpernrauen"/>
      </w:pPr>
      <w:r w:rsidRPr="00B73F51">
        <w:t>Endbeschnitt an Kopf und Fuß</w:t>
      </w:r>
    </w:p>
    <w:p w:rsidR="00B73F51" w:rsidRPr="00B73F51" w:rsidRDefault="00B73F51" w:rsidP="001C039A">
      <w:pPr>
        <w:pStyle w:val="Textkrpernrauen"/>
      </w:pPr>
      <w:r w:rsidRPr="00B73F51">
        <w:t>Qualitätskontrolle der fertigen Broschur</w:t>
      </w:r>
    </w:p>
    <w:p w:rsidR="00B73F51" w:rsidRPr="00B73F51" w:rsidRDefault="00B73F51" w:rsidP="00B73F51"/>
    <w:p w:rsidR="00B73F51" w:rsidRPr="00B73F51" w:rsidRDefault="00B73F51" w:rsidP="00B73F51"/>
    <w:p w:rsidR="00B73F51" w:rsidRPr="00B73F51" w:rsidRDefault="00B73F51" w:rsidP="00B73F51">
      <w:pPr>
        <w:spacing w:line="240" w:lineRule="exact"/>
      </w:pPr>
      <w:r w:rsidRPr="00B73F51">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B73F51" w:rsidRPr="00B73F51" w:rsidTr="00B73F51">
        <w:trPr>
          <w:trHeight w:val="523"/>
        </w:trPr>
        <w:tc>
          <w:tcPr>
            <w:tcW w:w="3119" w:type="dxa"/>
            <w:tcBorders>
              <w:left w:val="single" w:sz="4" w:space="0" w:color="auto"/>
              <w:bottom w:val="single" w:sz="4" w:space="0" w:color="auto"/>
              <w:right w:val="single" w:sz="4" w:space="0" w:color="auto"/>
            </w:tcBorders>
            <w:shd w:val="clear" w:color="auto" w:fill="D9D9D9"/>
            <w:hideMark/>
          </w:tcPr>
          <w:p w:rsidR="00B73F51" w:rsidRPr="00B73F51" w:rsidRDefault="00B73F51" w:rsidP="00B73F51">
            <w:pPr>
              <w:spacing w:before="40" w:after="60" w:line="160" w:lineRule="exact"/>
              <w:rPr>
                <w:color w:val="000000"/>
                <w:sz w:val="12"/>
              </w:rPr>
            </w:pPr>
            <w:r w:rsidRPr="00B73F51">
              <w:rPr>
                <w:sz w:val="12"/>
              </w:rPr>
              <w:lastRenderedPageBreak/>
              <w:br w:type="page"/>
              <w:t>Lernfeld</w:t>
            </w:r>
          </w:p>
          <w:p w:rsidR="00B73F51" w:rsidRPr="00B73F51" w:rsidRDefault="00B73F51" w:rsidP="00B73F51">
            <w:pPr>
              <w:rPr>
                <w:b/>
              </w:rPr>
            </w:pPr>
            <w:r w:rsidRPr="00B73F51">
              <w:rPr>
                <w:b/>
              </w:rPr>
              <w:t>LF 4</w:t>
            </w:r>
          </w:p>
        </w:tc>
        <w:tc>
          <w:tcPr>
            <w:tcW w:w="4229" w:type="dxa"/>
            <w:gridSpan w:val="2"/>
            <w:tcBorders>
              <w:left w:val="single" w:sz="4" w:space="0" w:color="auto"/>
              <w:bottom w:val="single" w:sz="4" w:space="0" w:color="auto"/>
              <w:right w:val="single" w:sz="4" w:space="0" w:color="auto"/>
            </w:tcBorders>
            <w:shd w:val="clear" w:color="auto" w:fill="D9D9D9"/>
            <w:hideMark/>
          </w:tcPr>
          <w:p w:rsidR="00B73F51" w:rsidRPr="00B73F51" w:rsidRDefault="00B73F51" w:rsidP="00B73F51">
            <w:pPr>
              <w:spacing w:before="40" w:after="60" w:line="160" w:lineRule="exact"/>
              <w:rPr>
                <w:color w:val="000000"/>
                <w:sz w:val="12"/>
              </w:rPr>
            </w:pPr>
            <w:r w:rsidRPr="00B73F51">
              <w:rPr>
                <w:sz w:val="12"/>
              </w:rPr>
              <w:t>Titel</w:t>
            </w:r>
          </w:p>
          <w:p w:rsidR="00B73F51" w:rsidRPr="00B73F51" w:rsidRDefault="00B73F51" w:rsidP="00B73F51">
            <w:pPr>
              <w:rPr>
                <w:b/>
              </w:rPr>
            </w:pPr>
            <w:r w:rsidRPr="00B73F51">
              <w:rPr>
                <w:b/>
              </w:rPr>
              <w:t xml:space="preserve">Herstellen einer </w:t>
            </w:r>
            <w:proofErr w:type="spellStart"/>
            <w:r w:rsidRPr="00B73F51">
              <w:rPr>
                <w:b/>
              </w:rPr>
              <w:t>Otabind</w:t>
            </w:r>
            <w:proofErr w:type="spellEnd"/>
            <w:r w:rsidRPr="00B73F51">
              <w:rPr>
                <w:b/>
              </w:rPr>
              <w:t xml:space="preserve"> Broschur für die </w:t>
            </w:r>
            <w:proofErr w:type="spellStart"/>
            <w:r w:rsidRPr="00B73F51">
              <w:rPr>
                <w:b/>
              </w:rPr>
              <w:t>Br</w:t>
            </w:r>
            <w:r w:rsidRPr="00B73F51">
              <w:rPr>
                <w:b/>
              </w:rPr>
              <w:t>o</w:t>
            </w:r>
            <w:r w:rsidRPr="00B73F51">
              <w:rPr>
                <w:b/>
              </w:rPr>
              <w:t>schurenmusterbox</w:t>
            </w:r>
            <w:proofErr w:type="spellEnd"/>
          </w:p>
        </w:tc>
        <w:tc>
          <w:tcPr>
            <w:tcW w:w="188" w:type="dxa"/>
            <w:vMerge w:val="restart"/>
            <w:tcBorders>
              <w:top w:val="nil"/>
              <w:left w:val="single" w:sz="4" w:space="0" w:color="auto"/>
              <w:bottom w:val="nil"/>
              <w:right w:val="single" w:sz="4" w:space="0" w:color="auto"/>
            </w:tcBorders>
            <w:shd w:val="clear" w:color="auto" w:fill="FFFFFF"/>
          </w:tcPr>
          <w:p w:rsidR="00B73F51" w:rsidRPr="00B73F51" w:rsidRDefault="00B73F51" w:rsidP="00B73F51"/>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B73F51" w:rsidRPr="00B73F51" w:rsidRDefault="00B73F51" w:rsidP="00B73F51">
            <w:pPr>
              <w:spacing w:before="40" w:after="60" w:line="160" w:lineRule="exact"/>
              <w:rPr>
                <w:sz w:val="12"/>
              </w:rPr>
            </w:pPr>
          </w:p>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Drucktechnik</w:t>
            </w:r>
          </w:p>
          <w:p w:rsidR="00B73F51" w:rsidRPr="00B73F51" w:rsidRDefault="00443964" w:rsidP="00B73F51">
            <w:pPr>
              <w:jc w:val="center"/>
              <w:rPr>
                <w:rFonts w:eastAsia="Calibri" w:cs="Times New Roman"/>
                <w:b/>
                <w:lang w:eastAsia="de-DE"/>
              </w:rPr>
            </w:pPr>
            <w:r>
              <w:rPr>
                <w:rFonts w:eastAsia="Times New Roman" w:cs="Times New Roman"/>
                <w:b/>
                <w:lang w:eastAsia="de-DE"/>
              </w:rPr>
              <w:t>DR0</w:t>
            </w:r>
            <w:r w:rsidR="00B73F51" w:rsidRPr="00B73F51">
              <w:rPr>
                <w:rFonts w:eastAsia="Times New Roman" w:cs="Times New Roman"/>
                <w:b/>
                <w:lang w:eastAsia="de-DE"/>
              </w:rPr>
              <w:t>4.03.07</w:t>
            </w:r>
          </w:p>
        </w:tc>
      </w:tr>
      <w:tr w:rsidR="00B73F51" w:rsidRPr="00B73F51" w:rsidTr="00B73F51">
        <w:tc>
          <w:tcPr>
            <w:tcW w:w="7348" w:type="dxa"/>
            <w:gridSpan w:val="3"/>
            <w:tcBorders>
              <w:left w:val="single" w:sz="4" w:space="0" w:color="auto"/>
              <w:bottom w:val="single" w:sz="4" w:space="0" w:color="auto"/>
              <w:right w:val="single" w:sz="4" w:space="0" w:color="auto"/>
            </w:tcBorders>
            <w:hideMark/>
          </w:tcPr>
          <w:p w:rsidR="00B73F51" w:rsidRPr="00B73F51" w:rsidRDefault="00B73F51" w:rsidP="00B73F51">
            <w:pPr>
              <w:spacing w:before="40" w:after="60" w:line="160" w:lineRule="exact"/>
              <w:rPr>
                <w:sz w:val="12"/>
              </w:rPr>
            </w:pPr>
            <w:r w:rsidRPr="00B73F51">
              <w:rPr>
                <w:sz w:val="12"/>
              </w:rPr>
              <w:t>Kompetenzbereiche:</w:t>
            </w:r>
          </w:p>
          <w:p w:rsidR="00B73F51" w:rsidRPr="00B73F51" w:rsidRDefault="00B73F51" w:rsidP="008F1F5C">
            <w:pPr>
              <w:numPr>
                <w:ilvl w:val="0"/>
                <w:numId w:val="5"/>
              </w:numPr>
              <w:ind w:left="227" w:hanging="170"/>
              <w:rPr>
                <w:sz w:val="16"/>
              </w:rPr>
            </w:pPr>
            <w:r w:rsidRPr="00B73F51">
              <w:rPr>
                <w:sz w:val="16"/>
              </w:rPr>
              <w:t xml:space="preserve">Ich kann Kundenmuster unter Verwendung geeigneter </w:t>
            </w:r>
            <w:r w:rsidR="00D24461">
              <w:rPr>
                <w:sz w:val="16"/>
              </w:rPr>
              <w:t>Werkstoffe herstellen.</w:t>
            </w:r>
          </w:p>
          <w:p w:rsidR="00B73F51" w:rsidRPr="00B73F51" w:rsidRDefault="00B73F51" w:rsidP="008F1F5C">
            <w:pPr>
              <w:numPr>
                <w:ilvl w:val="0"/>
                <w:numId w:val="5"/>
              </w:numPr>
              <w:ind w:left="227" w:hanging="170"/>
              <w:rPr>
                <w:sz w:val="16"/>
              </w:rPr>
            </w:pPr>
            <w:r w:rsidRPr="00B73F51">
              <w:rPr>
                <w:sz w:val="16"/>
              </w:rPr>
              <w:t xml:space="preserve">Ich kann die richtigen Werkzeuge und Geräte für verschiedene </w:t>
            </w:r>
            <w:r w:rsidR="00D24461">
              <w:rPr>
                <w:sz w:val="16"/>
              </w:rPr>
              <w:t>Arbeitstechniken auswählen.</w:t>
            </w:r>
          </w:p>
          <w:p w:rsidR="00B73F51" w:rsidRPr="00B73F51" w:rsidRDefault="00B73F51" w:rsidP="00B73F51">
            <w:pPr>
              <w:ind w:left="227"/>
              <w:rPr>
                <w:sz w:val="16"/>
              </w:rPr>
            </w:pPr>
          </w:p>
        </w:tc>
        <w:tc>
          <w:tcPr>
            <w:tcW w:w="188" w:type="dxa"/>
            <w:vMerge/>
            <w:tcBorders>
              <w:left w:val="single" w:sz="4" w:space="0" w:color="auto"/>
              <w:bottom w:val="nil"/>
              <w:right w:val="nil"/>
            </w:tcBorders>
            <w:vAlign w:val="center"/>
            <w:hideMark/>
          </w:tcPr>
          <w:p w:rsidR="00B73F51" w:rsidRPr="00B73F51" w:rsidRDefault="00B73F51" w:rsidP="00B73F5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B73F51" w:rsidRPr="00B73F51" w:rsidTr="00B73F51">
              <w:trPr>
                <w:trHeight w:val="284"/>
              </w:trPr>
              <w:tc>
                <w:tcPr>
                  <w:tcW w:w="2090" w:type="dxa"/>
                  <w:shd w:val="clear" w:color="auto" w:fill="auto"/>
                </w:tcPr>
                <w:p w:rsidR="00B73F51" w:rsidRPr="00B73F51" w:rsidRDefault="00B73F51" w:rsidP="00B73F51">
                  <w:pPr>
                    <w:jc w:val="center"/>
                  </w:pPr>
                  <w:proofErr w:type="spellStart"/>
                  <w:r w:rsidRPr="00B73F51">
                    <w:t>LernPROJEKT</w:t>
                  </w:r>
                  <w:proofErr w:type="spellEnd"/>
                </w:p>
              </w:tc>
            </w:tr>
            <w:tr w:rsidR="00B73F51" w:rsidRPr="00B73F51" w:rsidTr="00B73F51">
              <w:trPr>
                <w:trHeight w:val="284"/>
              </w:trPr>
              <w:tc>
                <w:tcPr>
                  <w:tcW w:w="2090" w:type="dxa"/>
                  <w:tcBorders>
                    <w:bottom w:val="single" w:sz="4" w:space="0" w:color="auto"/>
                  </w:tcBorders>
                  <w:shd w:val="clear" w:color="auto" w:fill="D9D9D9" w:themeFill="background1" w:themeFillShade="D9"/>
                </w:tcPr>
                <w:p w:rsidR="00B73F51" w:rsidRPr="00B73F51" w:rsidRDefault="00B73F51" w:rsidP="00B73F51">
                  <w:pPr>
                    <w:jc w:val="center"/>
                    <w:rPr>
                      <w:rFonts w:eastAsia="Times New Roman" w:cs="Times New Roman"/>
                      <w:b/>
                    </w:rPr>
                  </w:pPr>
                  <w:proofErr w:type="spellStart"/>
                  <w:r w:rsidRPr="00B73F51">
                    <w:rPr>
                      <w:rFonts w:eastAsia="Times New Roman" w:cs="Times New Roman"/>
                      <w:b/>
                    </w:rPr>
                    <w:t>LernTHEMA</w:t>
                  </w:r>
                  <w:proofErr w:type="spellEnd"/>
                </w:p>
              </w:tc>
            </w:tr>
            <w:tr w:rsidR="00B73F51" w:rsidRPr="00B73F51" w:rsidTr="00B73F51">
              <w:trPr>
                <w:trHeight w:val="284"/>
              </w:trPr>
              <w:tc>
                <w:tcPr>
                  <w:tcW w:w="2090" w:type="dxa"/>
                  <w:tcBorders>
                    <w:bottom w:val="nil"/>
                  </w:tcBorders>
                </w:tcPr>
                <w:p w:rsidR="00B73F51" w:rsidRPr="00B73F51" w:rsidRDefault="00B73F51" w:rsidP="00B73F51">
                  <w:pPr>
                    <w:jc w:val="center"/>
                  </w:pPr>
                  <w:proofErr w:type="spellStart"/>
                  <w:r w:rsidRPr="00B73F51">
                    <w:t>LernSCHRITT</w:t>
                  </w:r>
                  <w:proofErr w:type="spellEnd"/>
                </w:p>
              </w:tc>
            </w:tr>
          </w:tbl>
          <w:p w:rsidR="00B73F51" w:rsidRPr="00B73F51" w:rsidRDefault="00B73F51" w:rsidP="00B73F51"/>
        </w:tc>
      </w:tr>
      <w:tr w:rsidR="00B73F51" w:rsidRPr="00B73F51" w:rsidTr="00B73F51">
        <w:trPr>
          <w:trHeight w:val="149"/>
        </w:trPr>
        <w:tc>
          <w:tcPr>
            <w:tcW w:w="7348" w:type="dxa"/>
            <w:gridSpan w:val="3"/>
            <w:tcBorders>
              <w:top w:val="single" w:sz="4" w:space="0" w:color="auto"/>
              <w:left w:val="nil"/>
              <w:right w:val="nil"/>
            </w:tcBorders>
          </w:tcPr>
          <w:p w:rsidR="00B73F51" w:rsidRPr="00B73F51" w:rsidRDefault="00B73F51" w:rsidP="00B73F51"/>
        </w:tc>
        <w:tc>
          <w:tcPr>
            <w:tcW w:w="196" w:type="dxa"/>
            <w:gridSpan w:val="2"/>
            <w:tcBorders>
              <w:top w:val="nil"/>
              <w:left w:val="nil"/>
              <w:right w:val="nil"/>
            </w:tcBorders>
          </w:tcPr>
          <w:p w:rsidR="00B73F51" w:rsidRPr="00B73F51" w:rsidRDefault="00B73F51" w:rsidP="00B73F51"/>
        </w:tc>
        <w:tc>
          <w:tcPr>
            <w:tcW w:w="2095" w:type="dxa"/>
            <w:tcBorders>
              <w:top w:val="single" w:sz="4" w:space="0" w:color="auto"/>
              <w:left w:val="nil"/>
              <w:right w:val="nil"/>
            </w:tcBorders>
          </w:tcPr>
          <w:p w:rsidR="00B73F51" w:rsidRPr="00B73F51" w:rsidRDefault="00B73F51" w:rsidP="00B73F51"/>
        </w:tc>
      </w:tr>
      <w:tr w:rsidR="00B73F51" w:rsidRPr="00B73F51" w:rsidTr="00B73F51">
        <w:trPr>
          <w:trHeight w:val="443"/>
        </w:trPr>
        <w:tc>
          <w:tcPr>
            <w:tcW w:w="4818" w:type="dxa"/>
            <w:gridSpan w:val="2"/>
            <w:vMerge w:val="restart"/>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Kompetenzen:</w:t>
            </w:r>
          </w:p>
          <w:p w:rsidR="00B73F51" w:rsidRPr="00B73F51" w:rsidRDefault="00B73F51" w:rsidP="008F1F5C">
            <w:pPr>
              <w:numPr>
                <w:ilvl w:val="0"/>
                <w:numId w:val="5"/>
              </w:numPr>
              <w:ind w:left="227" w:hanging="170"/>
              <w:rPr>
                <w:sz w:val="16"/>
              </w:rPr>
            </w:pPr>
            <w:r w:rsidRPr="00B73F51">
              <w:rPr>
                <w:sz w:val="16"/>
              </w:rPr>
              <w:t xml:space="preserve">Ich kann Informationen über </w:t>
            </w:r>
            <w:proofErr w:type="spellStart"/>
            <w:r w:rsidRPr="00B73F51">
              <w:rPr>
                <w:sz w:val="16"/>
              </w:rPr>
              <w:t>Broschurenarten</w:t>
            </w:r>
            <w:proofErr w:type="spellEnd"/>
            <w:r w:rsidRPr="00B73F51">
              <w:rPr>
                <w:sz w:val="16"/>
              </w:rPr>
              <w:t xml:space="preserve"> ermitteln.</w:t>
            </w:r>
          </w:p>
          <w:p w:rsidR="00B73F51" w:rsidRPr="00B73F51" w:rsidRDefault="00B73F51" w:rsidP="008F1F5C">
            <w:pPr>
              <w:numPr>
                <w:ilvl w:val="0"/>
                <w:numId w:val="5"/>
              </w:numPr>
              <w:ind w:left="227" w:hanging="170"/>
              <w:rPr>
                <w:sz w:val="16"/>
              </w:rPr>
            </w:pPr>
            <w:r w:rsidRPr="00B73F51">
              <w:rPr>
                <w:sz w:val="16"/>
              </w:rPr>
              <w:t xml:space="preserve">Ich kann </w:t>
            </w:r>
            <w:proofErr w:type="spellStart"/>
            <w:r w:rsidRPr="00B73F51">
              <w:rPr>
                <w:sz w:val="16"/>
              </w:rPr>
              <w:t>buchbinderische</w:t>
            </w:r>
            <w:proofErr w:type="spellEnd"/>
            <w:r w:rsidRPr="00B73F51">
              <w:rPr>
                <w:sz w:val="16"/>
              </w:rPr>
              <w:t xml:space="preserve"> und weiterverarbeitungstechnische Pr</w:t>
            </w:r>
            <w:r w:rsidRPr="00B73F51">
              <w:rPr>
                <w:sz w:val="16"/>
              </w:rPr>
              <w:t>o</w:t>
            </w:r>
            <w:r w:rsidRPr="00B73F51">
              <w:rPr>
                <w:sz w:val="16"/>
              </w:rPr>
              <w:t>dukte analysieren.</w:t>
            </w:r>
          </w:p>
          <w:p w:rsidR="00B73F51" w:rsidRPr="00B73F51" w:rsidRDefault="00B73F51" w:rsidP="008F1F5C">
            <w:pPr>
              <w:numPr>
                <w:ilvl w:val="0"/>
                <w:numId w:val="5"/>
              </w:numPr>
              <w:ind w:left="227" w:hanging="170"/>
              <w:rPr>
                <w:sz w:val="16"/>
              </w:rPr>
            </w:pPr>
            <w:r w:rsidRPr="00B73F51">
              <w:rPr>
                <w:sz w:val="16"/>
              </w:rPr>
              <w:t>Ich kann Arbeitsaufträge zur Anfertigung unterschiedlicher Br</w:t>
            </w:r>
            <w:r w:rsidRPr="00B73F51">
              <w:rPr>
                <w:sz w:val="16"/>
              </w:rPr>
              <w:t>o</w:t>
            </w:r>
            <w:r w:rsidRPr="00B73F51">
              <w:rPr>
                <w:sz w:val="16"/>
              </w:rPr>
              <w:t>schuren verstehen.</w:t>
            </w:r>
          </w:p>
          <w:p w:rsidR="00B73F51" w:rsidRPr="00B73F51" w:rsidRDefault="00B73F51" w:rsidP="008F1F5C">
            <w:pPr>
              <w:numPr>
                <w:ilvl w:val="0"/>
                <w:numId w:val="5"/>
              </w:numPr>
              <w:ind w:left="227" w:hanging="170"/>
              <w:rPr>
                <w:sz w:val="16"/>
              </w:rPr>
            </w:pPr>
            <w:r w:rsidRPr="00B73F51">
              <w:rPr>
                <w:sz w:val="16"/>
              </w:rPr>
              <w:t>Ich kann die Informationen von Auftragsdaten vergleichen und bewerten.</w:t>
            </w:r>
          </w:p>
          <w:p w:rsidR="00B73F51" w:rsidRPr="00B73F51" w:rsidRDefault="00B73F51" w:rsidP="008F1F5C">
            <w:pPr>
              <w:numPr>
                <w:ilvl w:val="0"/>
                <w:numId w:val="5"/>
              </w:numPr>
              <w:ind w:left="227" w:hanging="170"/>
              <w:rPr>
                <w:sz w:val="16"/>
              </w:rPr>
            </w:pPr>
            <w:r w:rsidRPr="00B73F51">
              <w:rPr>
                <w:sz w:val="16"/>
              </w:rPr>
              <w:t>Ich kann einen Arbeitsablaufplan zur Herstellung einer Broschur erstellen.</w:t>
            </w:r>
          </w:p>
          <w:p w:rsidR="00B73F51" w:rsidRPr="00B73F51" w:rsidRDefault="00B73F51" w:rsidP="008F1F5C">
            <w:pPr>
              <w:numPr>
                <w:ilvl w:val="0"/>
                <w:numId w:val="5"/>
              </w:numPr>
              <w:ind w:left="227" w:hanging="170"/>
              <w:rPr>
                <w:sz w:val="16"/>
              </w:rPr>
            </w:pPr>
            <w:r w:rsidRPr="00B73F51">
              <w:rPr>
                <w:sz w:val="16"/>
              </w:rPr>
              <w:t>Ich kann eine Materialliste anfertigen.</w:t>
            </w:r>
          </w:p>
          <w:p w:rsidR="00B73F51" w:rsidRPr="00B73F51" w:rsidRDefault="00B73F51" w:rsidP="008F1F5C">
            <w:pPr>
              <w:numPr>
                <w:ilvl w:val="0"/>
                <w:numId w:val="5"/>
              </w:numPr>
              <w:ind w:left="227" w:hanging="170"/>
              <w:rPr>
                <w:sz w:val="16"/>
              </w:rPr>
            </w:pPr>
            <w:r w:rsidRPr="00B73F51">
              <w:rPr>
                <w:sz w:val="16"/>
              </w:rPr>
              <w:t>Ich kann die zu nutzenden Maschinen und Werkzeuge auswählen.</w:t>
            </w:r>
          </w:p>
          <w:p w:rsidR="00B73F51" w:rsidRPr="00B73F51" w:rsidRDefault="00B73F51" w:rsidP="008F1F5C">
            <w:pPr>
              <w:numPr>
                <w:ilvl w:val="0"/>
                <w:numId w:val="5"/>
              </w:numPr>
              <w:ind w:left="227" w:hanging="170"/>
              <w:rPr>
                <w:sz w:val="16"/>
              </w:rPr>
            </w:pPr>
            <w:r w:rsidRPr="00B73F51">
              <w:rPr>
                <w:sz w:val="16"/>
              </w:rPr>
              <w:t>Ich kann Broschuren anhand ihrer Ausstattungen unterscheiden.</w:t>
            </w:r>
          </w:p>
          <w:p w:rsidR="00B73F51" w:rsidRPr="00B73F51" w:rsidRDefault="00B73F51" w:rsidP="008F1F5C">
            <w:pPr>
              <w:numPr>
                <w:ilvl w:val="0"/>
                <w:numId w:val="5"/>
              </w:numPr>
              <w:ind w:left="227" w:hanging="170"/>
              <w:rPr>
                <w:sz w:val="16"/>
              </w:rPr>
            </w:pPr>
            <w:r w:rsidRPr="00B73F51">
              <w:rPr>
                <w:sz w:val="16"/>
              </w:rPr>
              <w:t>Ich kann die Broschur anhand der vorgegebenen Parameter anfe</w:t>
            </w:r>
            <w:r w:rsidRPr="00B73F51">
              <w:rPr>
                <w:sz w:val="16"/>
              </w:rPr>
              <w:t>r</w:t>
            </w:r>
            <w:r w:rsidRPr="00B73F51">
              <w:rPr>
                <w:sz w:val="16"/>
              </w:rPr>
              <w:t>tigen.</w:t>
            </w:r>
          </w:p>
          <w:p w:rsidR="00B73F51" w:rsidRPr="00B73F51" w:rsidRDefault="00B73F51" w:rsidP="008F1F5C">
            <w:pPr>
              <w:numPr>
                <w:ilvl w:val="0"/>
                <w:numId w:val="5"/>
              </w:numPr>
              <w:ind w:left="227" w:hanging="170"/>
              <w:rPr>
                <w:sz w:val="16"/>
              </w:rPr>
            </w:pPr>
            <w:r w:rsidRPr="00B73F51">
              <w:rPr>
                <w:sz w:val="16"/>
              </w:rPr>
              <w:t>Ich kann meine Vorgehensweise und den Herstellungsablauf dok</w:t>
            </w:r>
            <w:r w:rsidRPr="00B73F51">
              <w:rPr>
                <w:sz w:val="16"/>
              </w:rPr>
              <w:t>u</w:t>
            </w:r>
            <w:r w:rsidRPr="00B73F51">
              <w:rPr>
                <w:sz w:val="16"/>
              </w:rPr>
              <w:t>mentieren.</w:t>
            </w:r>
          </w:p>
          <w:p w:rsidR="00B73F51" w:rsidRPr="00B73F51" w:rsidRDefault="00B73F51" w:rsidP="008F1F5C">
            <w:pPr>
              <w:numPr>
                <w:ilvl w:val="0"/>
                <w:numId w:val="5"/>
              </w:numPr>
              <w:ind w:left="227" w:hanging="170"/>
              <w:rPr>
                <w:sz w:val="16"/>
              </w:rPr>
            </w:pPr>
            <w:r w:rsidRPr="00B73F51">
              <w:rPr>
                <w:sz w:val="16"/>
              </w:rPr>
              <w:t>Ich kann mein Werkstück nach verarbeitungstechnischen und ä</w:t>
            </w:r>
            <w:r w:rsidRPr="00B73F51">
              <w:rPr>
                <w:sz w:val="16"/>
              </w:rPr>
              <w:t>s</w:t>
            </w:r>
            <w:r w:rsidRPr="00B73F51">
              <w:rPr>
                <w:sz w:val="16"/>
              </w:rPr>
              <w:t>thetischen Gesichtspunkten prüfen.</w:t>
            </w:r>
          </w:p>
          <w:p w:rsidR="00B73F51" w:rsidRPr="00B73F51" w:rsidRDefault="00B73F51" w:rsidP="008F1F5C">
            <w:pPr>
              <w:numPr>
                <w:ilvl w:val="0"/>
                <w:numId w:val="5"/>
              </w:numPr>
              <w:ind w:left="227" w:hanging="170"/>
              <w:rPr>
                <w:sz w:val="16"/>
              </w:rPr>
            </w:pPr>
            <w:r w:rsidRPr="00B73F51">
              <w:rPr>
                <w:sz w:val="16"/>
              </w:rPr>
              <w:t>Ich kann die Vorgehensweise mit anderen Produktionsplänen ve</w:t>
            </w:r>
            <w:r w:rsidRPr="00B73F51">
              <w:rPr>
                <w:sz w:val="16"/>
              </w:rPr>
              <w:t>r</w:t>
            </w:r>
            <w:r w:rsidRPr="00B73F51">
              <w:rPr>
                <w:sz w:val="16"/>
              </w:rPr>
              <w:t>gleichen.</w:t>
            </w:r>
          </w:p>
          <w:p w:rsidR="00B73F51" w:rsidRPr="00B73F51" w:rsidRDefault="00B73F51" w:rsidP="008F1F5C">
            <w:pPr>
              <w:numPr>
                <w:ilvl w:val="0"/>
                <w:numId w:val="5"/>
              </w:numPr>
              <w:ind w:left="227" w:hanging="170"/>
              <w:rPr>
                <w:sz w:val="16"/>
              </w:rPr>
            </w:pPr>
            <w:r w:rsidRPr="00B73F51">
              <w:rPr>
                <w:sz w:val="16"/>
              </w:rPr>
              <w:t>Ich kann meinen Produktionsplan hinsichtlich wirtschaftlicher und fertigungstechnischer Kriterien verbessern.</w:t>
            </w:r>
          </w:p>
          <w:p w:rsidR="00B73F51" w:rsidRPr="00B73F51" w:rsidRDefault="00B73F51" w:rsidP="008F1F5C">
            <w:pPr>
              <w:numPr>
                <w:ilvl w:val="0"/>
                <w:numId w:val="5"/>
              </w:numPr>
              <w:ind w:left="227" w:hanging="170"/>
              <w:rPr>
                <w:sz w:val="16"/>
              </w:rPr>
            </w:pPr>
            <w:r w:rsidRPr="00B73F51">
              <w:rPr>
                <w:sz w:val="16"/>
              </w:rPr>
              <w:t>Ich kann mich mit meinem erzielten Ergebnis kritisch auseinande</w:t>
            </w:r>
            <w:r w:rsidRPr="00B73F51">
              <w:rPr>
                <w:sz w:val="16"/>
              </w:rPr>
              <w:t>r</w:t>
            </w:r>
            <w:r w:rsidRPr="00B73F51">
              <w:rPr>
                <w:sz w:val="16"/>
              </w:rPr>
              <w:t>setzten.</w:t>
            </w:r>
          </w:p>
          <w:p w:rsidR="00B73F51" w:rsidRPr="00B73F51" w:rsidRDefault="00B73F51" w:rsidP="008F1F5C">
            <w:pPr>
              <w:numPr>
                <w:ilvl w:val="0"/>
                <w:numId w:val="5"/>
              </w:numPr>
              <w:ind w:left="227" w:hanging="170"/>
              <w:rPr>
                <w:sz w:val="16"/>
              </w:rPr>
            </w:pPr>
            <w:r w:rsidRPr="00B73F51">
              <w:rPr>
                <w:sz w:val="16"/>
              </w:rPr>
              <w:t>Ich kann meine Vorgehensweise bewerten und plane Verbesseru</w:t>
            </w:r>
            <w:r w:rsidRPr="00B73F51">
              <w:rPr>
                <w:sz w:val="16"/>
              </w:rPr>
              <w:t>n</w:t>
            </w:r>
            <w:r w:rsidRPr="00B73F51">
              <w:rPr>
                <w:sz w:val="16"/>
              </w:rPr>
              <w:t>gen ein.</w:t>
            </w:r>
          </w:p>
          <w:p w:rsidR="00B73F51" w:rsidRPr="00B73F51" w:rsidRDefault="00B73F51" w:rsidP="00B73F51">
            <w:pPr>
              <w:ind w:left="227"/>
              <w:rPr>
                <w:sz w:val="16"/>
              </w:rPr>
            </w:pPr>
          </w:p>
        </w:tc>
        <w:tc>
          <w:tcPr>
            <w:tcW w:w="4821" w:type="dxa"/>
            <w:gridSpan w:val="4"/>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Was Sie schon können sollten:</w:t>
            </w:r>
          </w:p>
          <w:p w:rsidR="00B73F51" w:rsidRPr="00B73F51" w:rsidRDefault="00B73F51" w:rsidP="008F1F5C">
            <w:pPr>
              <w:numPr>
                <w:ilvl w:val="0"/>
                <w:numId w:val="5"/>
              </w:numPr>
              <w:ind w:left="227" w:hanging="170"/>
              <w:rPr>
                <w:sz w:val="16"/>
              </w:rPr>
            </w:pPr>
            <w:r w:rsidRPr="00B73F51">
              <w:rPr>
                <w:sz w:val="16"/>
              </w:rPr>
              <w:t>Ich kann schon Aufträge lesen und verstehen.</w:t>
            </w:r>
          </w:p>
          <w:p w:rsidR="00B73F51" w:rsidRPr="00B73F51" w:rsidRDefault="00B73F51" w:rsidP="008F1F5C">
            <w:pPr>
              <w:numPr>
                <w:ilvl w:val="0"/>
                <w:numId w:val="5"/>
              </w:numPr>
              <w:ind w:left="227" w:hanging="170"/>
              <w:rPr>
                <w:sz w:val="16"/>
              </w:rPr>
            </w:pPr>
            <w:r w:rsidRPr="00B73F51">
              <w:rPr>
                <w:sz w:val="16"/>
              </w:rPr>
              <w:t>Ich kann Skizzen lesen.</w:t>
            </w:r>
          </w:p>
          <w:p w:rsidR="00B73F51" w:rsidRPr="00B73F51" w:rsidRDefault="00B73F51" w:rsidP="008F1F5C">
            <w:pPr>
              <w:numPr>
                <w:ilvl w:val="0"/>
                <w:numId w:val="5"/>
              </w:numPr>
              <w:ind w:left="227" w:hanging="170"/>
              <w:rPr>
                <w:sz w:val="16"/>
              </w:rPr>
            </w:pPr>
            <w:r w:rsidRPr="00B73F51">
              <w:rPr>
                <w:sz w:val="16"/>
              </w:rPr>
              <w:t>Ich kann die typischen Werkzeuge der Weiterverarbeitung einse</w:t>
            </w:r>
            <w:r w:rsidRPr="00B73F51">
              <w:rPr>
                <w:sz w:val="16"/>
              </w:rPr>
              <w:t>t</w:t>
            </w:r>
            <w:r w:rsidRPr="00B73F51">
              <w:rPr>
                <w:sz w:val="16"/>
              </w:rPr>
              <w:t>zen.</w:t>
            </w:r>
          </w:p>
          <w:p w:rsidR="00B73F51" w:rsidRPr="00B73F51" w:rsidRDefault="00B73F51" w:rsidP="008F1F5C">
            <w:pPr>
              <w:numPr>
                <w:ilvl w:val="0"/>
                <w:numId w:val="5"/>
              </w:numPr>
              <w:ind w:left="227" w:hanging="170"/>
              <w:rPr>
                <w:sz w:val="16"/>
              </w:rPr>
            </w:pPr>
            <w:r w:rsidRPr="00B73F51">
              <w:rPr>
                <w:sz w:val="16"/>
              </w:rPr>
              <w:t>Ich kann Bogen von Hand falzen.</w:t>
            </w:r>
          </w:p>
        </w:tc>
      </w:tr>
      <w:tr w:rsidR="00B73F51" w:rsidRPr="00B73F51" w:rsidTr="00B73F51">
        <w:trPr>
          <w:trHeight w:val="443"/>
        </w:trPr>
        <w:tc>
          <w:tcPr>
            <w:tcW w:w="4818" w:type="dxa"/>
            <w:gridSpan w:val="2"/>
            <w:vMerge/>
            <w:tcBorders>
              <w:left w:val="single" w:sz="4" w:space="0" w:color="auto"/>
              <w:right w:val="single" w:sz="4" w:space="0" w:color="auto"/>
            </w:tcBorders>
          </w:tcPr>
          <w:p w:rsidR="00B73F51" w:rsidRPr="00B73F51" w:rsidRDefault="00B73F51" w:rsidP="00B73F51">
            <w:pPr>
              <w:spacing w:before="40" w:after="60" w:line="160" w:lineRule="exact"/>
              <w:rPr>
                <w:sz w:val="12"/>
              </w:rPr>
            </w:pPr>
          </w:p>
        </w:tc>
        <w:tc>
          <w:tcPr>
            <w:tcW w:w="4821" w:type="dxa"/>
            <w:gridSpan w:val="4"/>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Wofür Sie das benötigen:</w:t>
            </w:r>
          </w:p>
          <w:p w:rsidR="00B73F51" w:rsidRPr="00B73F51" w:rsidRDefault="00B73F51" w:rsidP="00B73F51">
            <w:pPr>
              <w:ind w:left="227"/>
              <w:rPr>
                <w:sz w:val="16"/>
              </w:rPr>
            </w:pPr>
          </w:p>
        </w:tc>
      </w:tr>
      <w:tr w:rsidR="00B73F51" w:rsidRPr="00B73F51" w:rsidTr="00B73F51">
        <w:trPr>
          <w:trHeight w:val="443"/>
        </w:trPr>
        <w:tc>
          <w:tcPr>
            <w:tcW w:w="4818" w:type="dxa"/>
            <w:gridSpan w:val="2"/>
            <w:vMerge/>
            <w:tcBorders>
              <w:left w:val="single" w:sz="4" w:space="0" w:color="auto"/>
              <w:right w:val="single" w:sz="4" w:space="0" w:color="auto"/>
            </w:tcBorders>
          </w:tcPr>
          <w:p w:rsidR="00B73F51" w:rsidRPr="00B73F51" w:rsidRDefault="00B73F51" w:rsidP="00B73F51">
            <w:pPr>
              <w:spacing w:before="40" w:after="60" w:line="160" w:lineRule="exact"/>
              <w:rPr>
                <w:sz w:val="12"/>
              </w:rPr>
            </w:pPr>
          </w:p>
        </w:tc>
        <w:tc>
          <w:tcPr>
            <w:tcW w:w="4821" w:type="dxa"/>
            <w:gridSpan w:val="4"/>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Wie Sie Ihr Können prüfen können:</w:t>
            </w:r>
          </w:p>
          <w:p w:rsidR="00B73F51" w:rsidRPr="00B73F51" w:rsidRDefault="00B73F51" w:rsidP="00B73F51">
            <w:pPr>
              <w:ind w:left="227"/>
              <w:rPr>
                <w:sz w:val="16"/>
              </w:rPr>
            </w:pPr>
          </w:p>
        </w:tc>
      </w:tr>
    </w:tbl>
    <w:p w:rsidR="00B73F51" w:rsidRPr="00B73F51" w:rsidRDefault="00B73F51" w:rsidP="00B73F51">
      <w:pPr>
        <w:keepNext/>
        <w:suppressAutoHyphens/>
        <w:spacing w:before="240" w:after="160"/>
        <w:outlineLvl w:val="0"/>
        <w:rPr>
          <w:rFonts w:ascii="Source Sans Pro Semibold" w:eastAsia="Times New Roman" w:hAnsi="Source Sans Pro Semibold" w:cs="Times New Roman"/>
          <w:bCs/>
          <w:sz w:val="30"/>
          <w:szCs w:val="28"/>
          <w:lang w:eastAsia="de-DE"/>
        </w:rPr>
      </w:pPr>
      <w:r w:rsidRPr="00B73F51">
        <w:rPr>
          <w:rFonts w:ascii="Source Sans Pro Semibold" w:eastAsia="Times New Roman" w:hAnsi="Source Sans Pro Semibold" w:cs="Times New Roman"/>
          <w:bCs/>
          <w:sz w:val="30"/>
          <w:szCs w:val="28"/>
          <w:lang w:eastAsia="de-DE"/>
        </w:rPr>
        <w:t xml:space="preserve">Herstellen einer </w:t>
      </w:r>
      <w:proofErr w:type="spellStart"/>
      <w:r w:rsidRPr="00B73F51">
        <w:rPr>
          <w:rFonts w:ascii="Source Sans Pro Semibold" w:eastAsia="Times New Roman" w:hAnsi="Source Sans Pro Semibold" w:cs="Times New Roman"/>
          <w:bCs/>
          <w:sz w:val="30"/>
          <w:szCs w:val="28"/>
          <w:lang w:eastAsia="de-DE"/>
        </w:rPr>
        <w:t>Broschurenmusterbox</w:t>
      </w:r>
      <w:proofErr w:type="spellEnd"/>
    </w:p>
    <w:p w:rsidR="00B73F51" w:rsidRPr="00B73F51" w:rsidRDefault="00B73F51" w:rsidP="001C039A">
      <w:pPr>
        <w:pStyle w:val="berschrift2"/>
      </w:pPr>
      <w:r w:rsidRPr="00B73F51">
        <w:t xml:space="preserve">Herstellen einer </w:t>
      </w:r>
      <w:proofErr w:type="spellStart"/>
      <w:r w:rsidRPr="00B73F51">
        <w:t>Otabind</w:t>
      </w:r>
      <w:proofErr w:type="spellEnd"/>
      <w:r w:rsidRPr="00B73F51">
        <w:t xml:space="preserve"> Broschur</w:t>
      </w:r>
    </w:p>
    <w:p w:rsidR="00B73F51" w:rsidRPr="00B73F51" w:rsidRDefault="00B73F51" w:rsidP="001C039A">
      <w:pPr>
        <w:pStyle w:val="Abstandszeile"/>
        <w:rPr>
          <w:sz w:val="22"/>
        </w:rPr>
      </w:pPr>
      <w:r w:rsidRPr="00B73F51">
        <w:rPr>
          <w:noProof/>
        </w:rPr>
        <w:drawing>
          <wp:anchor distT="0" distB="0" distL="114300" distR="114300" simplePos="0" relativeHeight="251729920" behindDoc="0" locked="0" layoutInCell="0" allowOverlap="1" wp14:anchorId="0FDF7E99" wp14:editId="0C0864AA">
            <wp:simplePos x="0" y="0"/>
            <wp:positionH relativeFrom="rightMargin">
              <wp:posOffset>107950</wp:posOffset>
            </wp:positionH>
            <wp:positionV relativeFrom="paragraph">
              <wp:posOffset>166875</wp:posOffset>
            </wp:positionV>
            <wp:extent cx="345440" cy="323850"/>
            <wp:effectExtent l="0" t="0" r="0" b="0"/>
            <wp:wrapNone/>
            <wp:docPr id="2377"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B73F51" w:rsidRPr="00B73F51" w:rsidTr="00B73F51">
        <w:trPr>
          <w:trHeight w:val="397"/>
        </w:trPr>
        <w:tc>
          <w:tcPr>
            <w:tcW w:w="147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Phase</w:t>
            </w:r>
          </w:p>
        </w:tc>
        <w:tc>
          <w:tcPr>
            <w:tcW w:w="94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Zeit</w:t>
            </w:r>
          </w:p>
        </w:tc>
        <w:tc>
          <w:tcPr>
            <w:tcW w:w="4961"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390A8043" wp14:editId="62E74E26">
                  <wp:extent cx="302701" cy="324000"/>
                  <wp:effectExtent l="0" t="0" r="2540" b="0"/>
                  <wp:docPr id="2378"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C039A">
            <w:pPr>
              <w:rPr>
                <w:noProof/>
                <w:lang w:eastAsia="de-DE"/>
              </w:rPr>
            </w:pPr>
            <w:r w:rsidRPr="00B73F51">
              <w:rPr>
                <w:noProof/>
                <w:lang w:eastAsia="de-DE"/>
              </w:rPr>
              <w:t>Lesen Sie den Arbeitsauftrag und verschaffen Sie sich einen Überblick ü</w:t>
            </w:r>
            <w:r w:rsidR="003E5682">
              <w:rPr>
                <w:noProof/>
                <w:lang w:eastAsia="de-DE"/>
              </w:rPr>
              <w:t>b</w:t>
            </w:r>
            <w:r w:rsidRPr="00B73F51">
              <w:rPr>
                <w:noProof/>
                <w:lang w:eastAsia="de-DE"/>
              </w:rPr>
              <w:t>er die geforderte 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noProof/>
                <w:lang w:eastAsia="de-DE"/>
              </w:rPr>
            </w:pPr>
            <w:r w:rsidRPr="00B73F51">
              <w:rPr>
                <w:rFonts w:eastAsia="Calibri"/>
                <w:noProof/>
                <w:lang w:eastAsia="de-DE"/>
              </w:rPr>
              <w:drawing>
                <wp:inline distT="0" distB="0" distL="0" distR="0" wp14:anchorId="5EADF067" wp14:editId="51EC8F23">
                  <wp:extent cx="302701" cy="324000"/>
                  <wp:effectExtent l="0" t="0" r="2540" b="0"/>
                  <wp:docPr id="237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C039A">
            <w:pPr>
              <w:rPr>
                <w:noProof/>
                <w:lang w:eastAsia="de-DE"/>
              </w:rPr>
            </w:pPr>
            <w:r w:rsidRPr="00B73F51">
              <w:rPr>
                <w:noProof/>
                <w:lang w:eastAsia="de-DE"/>
              </w:rPr>
              <w:t>Vergleichen Sie die Auftragsdaten dieser Broschur mit den Auftragsdaten bereits gefertigter Broschuren.</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7B3C04E2" wp14:editId="489443C5">
                  <wp:extent cx="648335" cy="318770"/>
                  <wp:effectExtent l="0" t="0" r="0" b="0"/>
                  <wp:docPr id="2380"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C039A">
            <w:pPr>
              <w:rPr>
                <w:noProof/>
                <w:lang w:eastAsia="de-DE"/>
              </w:rPr>
            </w:pPr>
            <w:r w:rsidRPr="00B73F51">
              <w:rPr>
                <w:noProof/>
                <w:lang w:eastAsia="de-DE"/>
              </w:rPr>
              <w:t>Erstellen Sie mit einem Partner einen Arbeitsablaufplan sowie eine Materialliste.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7AF8A52B" wp14:editId="2FE56333">
                  <wp:extent cx="302701" cy="324000"/>
                  <wp:effectExtent l="0" t="0" r="2540" b="0"/>
                  <wp:docPr id="238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C039A">
            <w:pPr>
              <w:rPr>
                <w:noProof/>
                <w:lang w:eastAsia="de-DE"/>
              </w:rPr>
            </w:pPr>
            <w:r w:rsidRPr="00B73F51">
              <w:rPr>
                <w:noProof/>
                <w:lang w:eastAsia="de-DE"/>
              </w:rPr>
              <w:t>Stellen Sie die Broschur anhand der vorgegebenen Parameter und prüfen Sie auf Maßhaltigkeit und Sauberkeit.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0E1B69AE" wp14:editId="4CB1FCFF">
                  <wp:extent cx="532800" cy="324000"/>
                  <wp:effectExtent l="0" t="0" r="635" b="0"/>
                  <wp:docPr id="2382"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3E5682" w:rsidP="001C039A">
            <w:pPr>
              <w:rPr>
                <w:noProof/>
                <w:lang w:eastAsia="de-DE"/>
              </w:rPr>
            </w:pPr>
            <w:r>
              <w:rPr>
                <w:noProof/>
                <w:lang w:eastAsia="de-DE"/>
              </w:rPr>
              <w:t>Bewerten Sie I</w:t>
            </w:r>
            <w:r w:rsidR="00B73F51" w:rsidRPr="00B73F51">
              <w:rPr>
                <w:noProof/>
                <w:lang w:eastAsia="de-DE"/>
              </w:rPr>
              <w:t>hre Broschur nach verarbeitungstechnischen und ästhetischen Gesic</w:t>
            </w:r>
            <w:r w:rsidR="00A812E7">
              <w:rPr>
                <w:noProof/>
                <w:lang w:eastAsia="de-DE"/>
              </w:rPr>
              <w:t>htspunkten und vergleichen Sie I</w:t>
            </w:r>
            <w:r w:rsidR="00B73F51" w:rsidRPr="00B73F51">
              <w:rPr>
                <w:noProof/>
                <w:lang w:eastAsia="de-DE"/>
              </w:rPr>
              <w:t xml:space="preserve">hr Vorgehen mit anderen </w:t>
            </w:r>
            <w:r w:rsidR="002D324E">
              <w:rPr>
                <w:noProof/>
                <w:lang w:eastAsia="de-DE"/>
              </w:rPr>
              <w:t>Produktionsplänen</w:t>
            </w:r>
            <w:r w:rsidR="00B73F51" w:rsidRPr="00B73F51">
              <w:rPr>
                <w:noProof/>
                <w:lang w:eastAsia="de-DE"/>
              </w:rPr>
              <w: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lastRenderedPageBreak/>
              <w:drawing>
                <wp:inline distT="0" distB="0" distL="0" distR="0" wp14:anchorId="634392BC" wp14:editId="326116CE">
                  <wp:extent cx="302701" cy="324000"/>
                  <wp:effectExtent l="0" t="0" r="2540" b="0"/>
                  <wp:docPr id="238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A812E7">
            <w:pPr>
              <w:rPr>
                <w:noProof/>
                <w:lang w:eastAsia="de-DE"/>
              </w:rPr>
            </w:pPr>
            <w:r w:rsidRPr="00B73F51">
              <w:rPr>
                <w:noProof/>
                <w:lang w:eastAsia="de-DE"/>
              </w:rPr>
              <w:t xml:space="preserve">Arbeiten Sie Verbesserungen hinsichtlich ökologischer, wirtschaftlicher und fertigungstechnischer Kriterien in </w:t>
            </w:r>
            <w:r w:rsidR="00A812E7">
              <w:rPr>
                <w:noProof/>
                <w:lang w:eastAsia="de-DE"/>
              </w:rPr>
              <w:t>I</w:t>
            </w:r>
            <w:r w:rsidRPr="00B73F51">
              <w:rPr>
                <w:noProof/>
                <w:lang w:eastAsia="de-DE"/>
              </w:rPr>
              <w:t>hrem Produktions</w:t>
            </w:r>
            <w:r w:rsidR="003E5682">
              <w:rPr>
                <w:noProof/>
                <w:lang w:eastAsia="de-DE"/>
              </w:rPr>
              <w:t>plan ein und dokumentieren Sie I</w:t>
            </w:r>
            <w:r w:rsidRPr="00B73F51">
              <w:rPr>
                <w:noProof/>
                <w:lang w:eastAsia="de-DE"/>
              </w:rPr>
              <w:t>hre Vorgehensweise.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51B4B4E0" wp14:editId="1C8BDFA0">
                  <wp:extent cx="302701" cy="324000"/>
                  <wp:effectExtent l="0" t="0" r="2540" b="0"/>
                  <wp:docPr id="2384"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3E5682" w:rsidP="001C039A">
            <w:pPr>
              <w:rPr>
                <w:noProof/>
                <w:lang w:eastAsia="de-DE"/>
              </w:rPr>
            </w:pPr>
            <w:r>
              <w:rPr>
                <w:noProof/>
                <w:lang w:eastAsia="de-DE"/>
              </w:rPr>
              <w:t>Setzen Sie sich kritisch mit I</w:t>
            </w:r>
            <w:r w:rsidR="00B73F51" w:rsidRPr="00B73F51">
              <w:rPr>
                <w:noProof/>
                <w:lang w:eastAsia="de-DE"/>
              </w:rPr>
              <w:t>hrem erzielten Ergebnis auseinander.</w:t>
            </w:r>
          </w:p>
        </w:tc>
      </w:tr>
    </w:tbl>
    <w:p w:rsidR="00B73F51" w:rsidRPr="00B73F51" w:rsidRDefault="00B73F51" w:rsidP="00B73F51">
      <w:pPr>
        <w:spacing w:line="240" w:lineRule="exact"/>
        <w:rPr>
          <w:rFonts w:asciiTheme="minorHAnsi" w:hAnsiTheme="minorHAnsi" w:cstheme="minorBidi"/>
          <w:sz w:val="22"/>
          <w:szCs w:val="22"/>
          <w:u w:val="single"/>
        </w:rPr>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B73F51" w:rsidRPr="00B73F51" w:rsidTr="00B73F51">
        <w:trPr>
          <w:trHeight w:val="397"/>
        </w:trPr>
        <w:tc>
          <w:tcPr>
            <w:tcW w:w="147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Phase</w:t>
            </w:r>
          </w:p>
        </w:tc>
        <w:tc>
          <w:tcPr>
            <w:tcW w:w="94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Zeit</w:t>
            </w:r>
          </w:p>
        </w:tc>
        <w:tc>
          <w:tcPr>
            <w:tcW w:w="4961"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3D0EC655" wp14:editId="7ADB701C">
                  <wp:extent cx="302701" cy="324000"/>
                  <wp:effectExtent l="0" t="0" r="2540" b="0"/>
                  <wp:docPr id="238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C039A">
            <w:pPr>
              <w:rPr>
                <w:noProof/>
                <w:lang w:eastAsia="de-DE"/>
              </w:rPr>
            </w:pPr>
            <w:r w:rsidRPr="00B73F51">
              <w:rPr>
                <w:noProof/>
                <w:lang w:eastAsia="de-DE"/>
              </w:rPr>
              <w:t>Lesen Sie den Arbeitsauftrag und verschaffen Sie sich einen Überblick ü</w:t>
            </w:r>
            <w:r w:rsidR="003E5682">
              <w:rPr>
                <w:noProof/>
                <w:lang w:eastAsia="de-DE"/>
              </w:rPr>
              <w:t>b</w:t>
            </w:r>
            <w:r w:rsidRPr="00B73F51">
              <w:rPr>
                <w:noProof/>
                <w:lang w:eastAsia="de-DE"/>
              </w:rPr>
              <w:t>er die geforderte 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anchor distT="0" distB="0" distL="114300" distR="114300" simplePos="0" relativeHeight="251881472" behindDoc="0" locked="0" layoutInCell="1" allowOverlap="1">
                  <wp:simplePos x="0" y="0"/>
                  <wp:positionH relativeFrom="column">
                    <wp:posOffset>78105</wp:posOffset>
                  </wp:positionH>
                  <wp:positionV relativeFrom="paragraph">
                    <wp:posOffset>37465</wp:posOffset>
                  </wp:positionV>
                  <wp:extent cx="648335" cy="318770"/>
                  <wp:effectExtent l="0" t="0" r="0" b="5080"/>
                  <wp:wrapNone/>
                  <wp:docPr id="2386"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C039A">
            <w:pPr>
              <w:rPr>
                <w:noProof/>
                <w:lang w:eastAsia="de-DE"/>
              </w:rPr>
            </w:pPr>
            <w:r w:rsidRPr="00B73F51">
              <w:rPr>
                <w:noProof/>
                <w:lang w:eastAsia="de-DE"/>
              </w:rPr>
              <w:t>Erstellen Sie mit einem Partner einen Arbeitsablaufplan sowie eine Materialliste.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noProof/>
                <w:lang w:eastAsia="de-DE"/>
              </w:rPr>
            </w:pPr>
            <w:r w:rsidRPr="00B73F51">
              <w:rPr>
                <w:rFonts w:eastAsia="Calibri"/>
                <w:noProof/>
                <w:lang w:eastAsia="de-DE"/>
              </w:rPr>
              <w:drawing>
                <wp:inline distT="0" distB="0" distL="0" distR="0" wp14:anchorId="34D74B4E" wp14:editId="4270C055">
                  <wp:extent cx="302701" cy="324000"/>
                  <wp:effectExtent l="0" t="0" r="2540" b="0"/>
                  <wp:docPr id="238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C039A">
            <w:pPr>
              <w:rPr>
                <w:noProof/>
                <w:lang w:eastAsia="de-DE"/>
              </w:rPr>
            </w:pPr>
            <w:r w:rsidRPr="00B73F51">
              <w:rPr>
                <w:noProof/>
                <w:lang w:eastAsia="de-DE"/>
              </w:rPr>
              <w:t>Stellen Sie die Broschur anhand der vorgegebenen Parameter und prüfen Sie auf Maßhaltigkeit und Sauberkeit.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7A8F6447" wp14:editId="6A06EB1B">
                  <wp:extent cx="532800" cy="324000"/>
                  <wp:effectExtent l="0" t="0" r="635" b="0"/>
                  <wp:docPr id="2388"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3E5682" w:rsidP="001C039A">
            <w:pPr>
              <w:rPr>
                <w:noProof/>
                <w:lang w:eastAsia="de-DE"/>
              </w:rPr>
            </w:pPr>
            <w:r>
              <w:rPr>
                <w:noProof/>
                <w:lang w:eastAsia="de-DE"/>
              </w:rPr>
              <w:t>Bewerten Sie I</w:t>
            </w:r>
            <w:r w:rsidR="00B73F51" w:rsidRPr="00B73F51">
              <w:rPr>
                <w:noProof/>
                <w:lang w:eastAsia="de-DE"/>
              </w:rPr>
              <w:t>hre Broschur nach verarbeitungstechnischen und ästhetischen Gesichtspunkten und vergle</w:t>
            </w:r>
            <w:r>
              <w:rPr>
                <w:noProof/>
                <w:lang w:eastAsia="de-DE"/>
              </w:rPr>
              <w:t>ichen Sie I</w:t>
            </w:r>
            <w:r w:rsidR="00B73F51" w:rsidRPr="00B73F51">
              <w:rPr>
                <w:noProof/>
                <w:lang w:eastAsia="de-DE"/>
              </w:rPr>
              <w:t xml:space="preserve">hr Vorgehen mit anderen </w:t>
            </w:r>
            <w:r w:rsidR="002D324E">
              <w:rPr>
                <w:noProof/>
                <w:lang w:eastAsia="de-DE"/>
              </w:rPr>
              <w:t>Produktionsplänen</w:t>
            </w:r>
            <w:r w:rsidR="00B73F51" w:rsidRPr="00B73F51">
              <w:rPr>
                <w:noProof/>
                <w:lang w:eastAsia="de-DE"/>
              </w:rPr>
              <w: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267659A1" wp14:editId="255941C4">
                  <wp:extent cx="302701" cy="324000"/>
                  <wp:effectExtent l="0" t="0" r="2540" b="0"/>
                  <wp:docPr id="238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3E5682" w:rsidP="001C039A">
            <w:pPr>
              <w:rPr>
                <w:noProof/>
                <w:lang w:eastAsia="de-DE"/>
              </w:rPr>
            </w:pPr>
            <w:r>
              <w:rPr>
                <w:noProof/>
                <w:lang w:eastAsia="de-DE"/>
              </w:rPr>
              <w:t>Bewerten Sie I</w:t>
            </w:r>
            <w:r w:rsidR="00B73F51" w:rsidRPr="00B73F51">
              <w:rPr>
                <w:noProof/>
                <w:lang w:eastAsia="de-DE"/>
              </w:rPr>
              <w:t>hre Vorgehensweise und planen Sie Verbesserungen ein.</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6C3CD298" wp14:editId="7467FB9D">
                  <wp:extent cx="302701" cy="324000"/>
                  <wp:effectExtent l="0" t="0" r="2540" b="0"/>
                  <wp:docPr id="239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3E5682" w:rsidP="001C039A">
            <w:pPr>
              <w:rPr>
                <w:noProof/>
                <w:lang w:eastAsia="de-DE"/>
              </w:rPr>
            </w:pPr>
            <w:r>
              <w:rPr>
                <w:noProof/>
                <w:lang w:eastAsia="de-DE"/>
              </w:rPr>
              <w:t>Setzen Sie sich kritisch mit I</w:t>
            </w:r>
            <w:r w:rsidR="00B73F51" w:rsidRPr="00B73F51">
              <w:rPr>
                <w:noProof/>
                <w:lang w:eastAsia="de-DE"/>
              </w:rPr>
              <w:t>hrem erzielten Ergebnis auseinander.</w:t>
            </w:r>
          </w:p>
        </w:tc>
      </w:tr>
    </w:tbl>
    <w:p w:rsidR="00B73F51" w:rsidRPr="00B73F51" w:rsidRDefault="00B73F51" w:rsidP="00B73F51">
      <w:pPr>
        <w:rPr>
          <w:rFonts w:asciiTheme="minorHAnsi" w:hAnsiTheme="minorHAnsi" w:cstheme="minorBidi"/>
          <w:sz w:val="22"/>
          <w:szCs w:val="22"/>
          <w:u w:val="single"/>
        </w:rPr>
      </w:pPr>
      <w:r w:rsidRPr="00B73F51">
        <w:rPr>
          <w:rFonts w:asciiTheme="minorHAnsi" w:hAnsiTheme="minorHAnsi" w:cstheme="minorBidi"/>
          <w:noProof/>
          <w:sz w:val="24"/>
          <w:szCs w:val="22"/>
          <w:u w:val="single"/>
          <w:lang w:eastAsia="de-DE"/>
        </w:rPr>
        <w:drawing>
          <wp:anchor distT="0" distB="0" distL="114300" distR="114300" simplePos="0" relativeHeight="251747328" behindDoc="0" locked="0" layoutInCell="0" allowOverlap="1" wp14:anchorId="542CB38A" wp14:editId="51F09890">
            <wp:simplePos x="0" y="0"/>
            <wp:positionH relativeFrom="rightMargin">
              <wp:posOffset>107950</wp:posOffset>
            </wp:positionH>
            <wp:positionV relativeFrom="paragraph">
              <wp:posOffset>167990</wp:posOffset>
            </wp:positionV>
            <wp:extent cx="345440" cy="323850"/>
            <wp:effectExtent l="0" t="0" r="0" b="0"/>
            <wp:wrapNone/>
            <wp:docPr id="2391"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3F51">
        <w:rPr>
          <w:rFonts w:asciiTheme="minorHAnsi" w:hAnsiTheme="minorHAnsi" w:cstheme="minorBidi"/>
          <w:noProof/>
          <w:sz w:val="24"/>
          <w:szCs w:val="22"/>
          <w:u w:val="single"/>
          <w:lang w:eastAsia="de-DE"/>
        </w:rPr>
        <w:drawing>
          <wp:anchor distT="0" distB="0" distL="114300" distR="114300" simplePos="0" relativeHeight="251746304" behindDoc="0" locked="0" layoutInCell="0" allowOverlap="1" wp14:anchorId="1619A794" wp14:editId="713E9561">
            <wp:simplePos x="0" y="0"/>
            <wp:positionH relativeFrom="rightMargin">
              <wp:posOffset>107950</wp:posOffset>
            </wp:positionH>
            <wp:positionV relativeFrom="paragraph">
              <wp:posOffset>-3412800</wp:posOffset>
            </wp:positionV>
            <wp:extent cx="345440" cy="323850"/>
            <wp:effectExtent l="0" t="0" r="0" b="0"/>
            <wp:wrapNone/>
            <wp:docPr id="239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B73F51" w:rsidRPr="00B73F51" w:rsidTr="00B73F51">
        <w:trPr>
          <w:trHeight w:val="397"/>
        </w:trPr>
        <w:tc>
          <w:tcPr>
            <w:tcW w:w="147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Phase</w:t>
            </w:r>
          </w:p>
        </w:tc>
        <w:tc>
          <w:tcPr>
            <w:tcW w:w="94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Zeit</w:t>
            </w:r>
          </w:p>
        </w:tc>
        <w:tc>
          <w:tcPr>
            <w:tcW w:w="4961"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08F5A86C" wp14:editId="534AE637">
                  <wp:extent cx="302701" cy="324000"/>
                  <wp:effectExtent l="0" t="0" r="2540" b="0"/>
                  <wp:docPr id="239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C039A">
            <w:pPr>
              <w:rPr>
                <w:noProof/>
                <w:lang w:eastAsia="de-DE"/>
              </w:rPr>
            </w:pPr>
            <w:r w:rsidRPr="00B73F51">
              <w:rPr>
                <w:noProof/>
                <w:lang w:eastAsia="de-DE"/>
              </w:rPr>
              <w:t>Lesen Sie den Arbeitsauftrag und verschaffen Sie sich einen Überblick ü</w:t>
            </w:r>
            <w:r w:rsidR="003E5682">
              <w:rPr>
                <w:noProof/>
                <w:lang w:eastAsia="de-DE"/>
              </w:rPr>
              <w:t>b</w:t>
            </w:r>
            <w:r w:rsidRPr="00B73F51">
              <w:rPr>
                <w:noProof/>
                <w:lang w:eastAsia="de-DE"/>
              </w:rPr>
              <w:t>er die geforderte 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7B6EA18C" wp14:editId="5E386255">
                  <wp:extent cx="648335" cy="318770"/>
                  <wp:effectExtent l="0" t="0" r="0" b="0"/>
                  <wp:docPr id="2394"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C039A">
            <w:pPr>
              <w:rPr>
                <w:noProof/>
                <w:lang w:eastAsia="de-DE"/>
              </w:rPr>
            </w:pPr>
            <w:r w:rsidRPr="00B73F51">
              <w:rPr>
                <w:noProof/>
                <w:lang w:eastAsia="de-DE"/>
              </w:rPr>
              <w:t xml:space="preserve">Bearbeiten Sie mit einem Partner die Arbeitsschritte und bringen Sie diese in eine richtige Reihenfolge. Fertigen Sie eine Materialliste an. </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noProof/>
                <w:lang w:eastAsia="de-DE"/>
              </w:rPr>
            </w:pPr>
            <w:r w:rsidRPr="00B73F51">
              <w:rPr>
                <w:rFonts w:eastAsia="Calibri"/>
                <w:noProof/>
                <w:lang w:eastAsia="de-DE"/>
              </w:rPr>
              <w:drawing>
                <wp:inline distT="0" distB="0" distL="0" distR="0" wp14:anchorId="34213511" wp14:editId="78FD8D03">
                  <wp:extent cx="302701" cy="324000"/>
                  <wp:effectExtent l="0" t="0" r="2540" b="0"/>
                  <wp:docPr id="239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C039A">
            <w:pPr>
              <w:rPr>
                <w:noProof/>
                <w:lang w:eastAsia="de-DE"/>
              </w:rPr>
            </w:pPr>
            <w:r w:rsidRPr="00B73F51">
              <w:rPr>
                <w:noProof/>
                <w:lang w:eastAsia="de-DE"/>
              </w:rPr>
              <w:t>Stellen Sie die Broschur anhand der vorgegebenen Parameter und prüfen Sie auf Maßhaltigkeit und Sauberkeit.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3217A301" wp14:editId="4FD51B07">
                  <wp:extent cx="532800" cy="324000"/>
                  <wp:effectExtent l="0" t="0" r="635" b="0"/>
                  <wp:docPr id="2396"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3E5682" w:rsidP="003E5682">
            <w:pPr>
              <w:rPr>
                <w:noProof/>
                <w:lang w:eastAsia="de-DE"/>
              </w:rPr>
            </w:pPr>
            <w:r>
              <w:rPr>
                <w:noProof/>
                <w:lang w:eastAsia="de-DE"/>
              </w:rPr>
              <w:t>Bewerten Sie I</w:t>
            </w:r>
            <w:r w:rsidR="00B73F51" w:rsidRPr="00B73F51">
              <w:rPr>
                <w:noProof/>
                <w:lang w:eastAsia="de-DE"/>
              </w:rPr>
              <w:t xml:space="preserve">hre Broschur nach verarbeitungstechnischen und ästhetischen Gesichtspunkten und vergleichen Sie </w:t>
            </w:r>
            <w:r>
              <w:rPr>
                <w:noProof/>
                <w:lang w:eastAsia="de-DE"/>
              </w:rPr>
              <w:t>I</w:t>
            </w:r>
            <w:r w:rsidR="00B73F51" w:rsidRPr="00B73F51">
              <w:rPr>
                <w:noProof/>
                <w:lang w:eastAsia="de-DE"/>
              </w:rPr>
              <w:t xml:space="preserve">hr Vorgehen mit anderen </w:t>
            </w:r>
            <w:r w:rsidR="002D324E">
              <w:rPr>
                <w:noProof/>
                <w:lang w:eastAsia="de-DE"/>
              </w:rPr>
              <w:t>Produktionsplänen</w:t>
            </w:r>
            <w:r w:rsidR="00B73F51" w:rsidRPr="00B73F51">
              <w:rPr>
                <w:noProof/>
                <w:lang w:eastAsia="de-DE"/>
              </w:rPr>
              <w: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0CE2261C" wp14:editId="5ADCA796">
                  <wp:extent cx="648335" cy="318770"/>
                  <wp:effectExtent l="0" t="0" r="0" b="0"/>
                  <wp:docPr id="2397"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C039A">
            <w:pPr>
              <w:rPr>
                <w:noProof/>
                <w:lang w:eastAsia="de-DE"/>
              </w:rPr>
            </w:pPr>
            <w:r w:rsidRPr="00B73F51">
              <w:rPr>
                <w:noProof/>
                <w:lang w:eastAsia="de-DE"/>
              </w:rPr>
              <w:t>Bewerten Sie mit einem Par</w:t>
            </w:r>
            <w:r w:rsidR="003E5682">
              <w:rPr>
                <w:noProof/>
                <w:lang w:eastAsia="de-DE"/>
              </w:rPr>
              <w:t>tner I</w:t>
            </w:r>
            <w:r w:rsidRPr="00B73F51">
              <w:rPr>
                <w:noProof/>
                <w:lang w:eastAsia="de-DE"/>
              </w:rPr>
              <w:t>hre Arbeiten nach verarbeitungstechnischen und ästhetischen Gesichtspunkten.</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5E1604CA" wp14:editId="0DC2AC1A">
                  <wp:extent cx="302701" cy="324000"/>
                  <wp:effectExtent l="0" t="0" r="2540" b="0"/>
                  <wp:docPr id="2398"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3E5682" w:rsidP="001C039A">
            <w:pPr>
              <w:rPr>
                <w:noProof/>
                <w:lang w:eastAsia="de-DE"/>
              </w:rPr>
            </w:pPr>
            <w:r>
              <w:rPr>
                <w:noProof/>
                <w:lang w:eastAsia="de-DE"/>
              </w:rPr>
              <w:t>Setzen Sie sich kritisch mit I</w:t>
            </w:r>
            <w:r w:rsidR="00B73F51" w:rsidRPr="00B73F51">
              <w:rPr>
                <w:noProof/>
                <w:lang w:eastAsia="de-DE"/>
              </w:rPr>
              <w:t xml:space="preserve">hrem </w:t>
            </w:r>
            <w:r w:rsidR="001C039A">
              <w:rPr>
                <w:noProof/>
                <w:lang w:eastAsia="de-DE"/>
              </w:rPr>
              <w:t>erzielten Ergebnis auseinander.</w:t>
            </w:r>
          </w:p>
        </w:tc>
      </w:tr>
    </w:tbl>
    <w:p w:rsidR="00B73F51" w:rsidRPr="00B73F51" w:rsidRDefault="00B73F51" w:rsidP="00B73F51"/>
    <w:p w:rsidR="00B73F51" w:rsidRPr="00B73F51" w:rsidRDefault="00B73F51" w:rsidP="00B73F51">
      <w:r w:rsidRPr="00B73F51">
        <w:br w:type="page"/>
      </w:r>
    </w:p>
    <w:p w:rsidR="00B73F51" w:rsidRPr="00B73F51" w:rsidRDefault="00B73F51" w:rsidP="001C039A">
      <w:pPr>
        <w:pStyle w:val="berschrift4"/>
      </w:pPr>
      <w:r w:rsidRPr="00B73F51">
        <w:lastRenderedPageBreak/>
        <w:t xml:space="preserve">Produktdaten </w:t>
      </w:r>
      <w:proofErr w:type="spellStart"/>
      <w:r w:rsidRPr="00B73F51">
        <w:t>Otabind</w:t>
      </w:r>
      <w:proofErr w:type="spellEnd"/>
      <w:r w:rsidRPr="00B73F51">
        <w:t xml:space="preserve"> Broschur</w:t>
      </w:r>
      <w:r w:rsidRPr="00B73F51">
        <w:rPr>
          <w:noProof/>
          <w:sz w:val="24"/>
        </w:rPr>
        <w:drawing>
          <wp:anchor distT="0" distB="0" distL="114300" distR="114300" simplePos="0" relativeHeight="251783168" behindDoc="0" locked="0" layoutInCell="0" allowOverlap="1" wp14:anchorId="00511872" wp14:editId="42238D54">
            <wp:simplePos x="0" y="0"/>
            <wp:positionH relativeFrom="rightMargin">
              <wp:posOffset>828040</wp:posOffset>
            </wp:positionH>
            <wp:positionV relativeFrom="paragraph">
              <wp:posOffset>0</wp:posOffset>
            </wp:positionV>
            <wp:extent cx="349200" cy="320400"/>
            <wp:effectExtent l="0" t="0" r="0" b="3810"/>
            <wp:wrapNone/>
            <wp:docPr id="2399"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3F51">
        <w:rPr>
          <w:noProof/>
          <w:sz w:val="24"/>
        </w:rPr>
        <w:drawing>
          <wp:anchor distT="0" distB="0" distL="114300" distR="114300" simplePos="0" relativeHeight="251782144" behindDoc="0" locked="0" layoutInCell="0" allowOverlap="1" wp14:anchorId="68F1A708" wp14:editId="19A1CC21">
            <wp:simplePos x="0" y="0"/>
            <wp:positionH relativeFrom="rightMargin">
              <wp:posOffset>467995</wp:posOffset>
            </wp:positionH>
            <wp:positionV relativeFrom="paragraph">
              <wp:posOffset>0</wp:posOffset>
            </wp:positionV>
            <wp:extent cx="349885" cy="320675"/>
            <wp:effectExtent l="0" t="0" r="0" b="3175"/>
            <wp:wrapNone/>
            <wp:docPr id="2400"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3F51">
        <w:rPr>
          <w:noProof/>
          <w:sz w:val="24"/>
        </w:rPr>
        <w:drawing>
          <wp:anchor distT="0" distB="0" distL="114300" distR="114300" simplePos="0" relativeHeight="251781120" behindDoc="0" locked="0" layoutInCell="0" allowOverlap="1" wp14:anchorId="6F20C8E1" wp14:editId="57C75719">
            <wp:simplePos x="0" y="0"/>
            <wp:positionH relativeFrom="rightMargin">
              <wp:posOffset>107950</wp:posOffset>
            </wp:positionH>
            <wp:positionV relativeFrom="paragraph">
              <wp:posOffset>0</wp:posOffset>
            </wp:positionV>
            <wp:extent cx="349885" cy="320675"/>
            <wp:effectExtent l="0" t="0" r="0" b="3175"/>
            <wp:wrapNone/>
            <wp:docPr id="2401"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73F51" w:rsidRPr="00B73F51" w:rsidRDefault="00B73F51" w:rsidP="001C039A">
      <w:pPr>
        <w:pStyle w:val="Textkrper"/>
      </w:pPr>
      <w:r w:rsidRPr="00B73F51">
        <w:t xml:space="preserve">Die </w:t>
      </w:r>
      <w:proofErr w:type="spellStart"/>
      <w:r w:rsidRPr="00B73F51">
        <w:t>Otabind</w:t>
      </w:r>
      <w:proofErr w:type="spellEnd"/>
      <w:r w:rsidRPr="00B73F51">
        <w:t xml:space="preserve"> Broschur </w:t>
      </w:r>
      <w:r w:rsidR="003E5682">
        <w:t xml:space="preserve">ist </w:t>
      </w:r>
      <w:r w:rsidRPr="00B73F51">
        <w:t xml:space="preserve">ebenfalls eine Lay-Flat Broschur. Sie unterscheidet sich von den anderen Broschuren darin, dass Sie am Rücken ein </w:t>
      </w:r>
      <w:proofErr w:type="spellStart"/>
      <w:r w:rsidRPr="00B73F51">
        <w:t>Fälzel</w:t>
      </w:r>
      <w:proofErr w:type="spellEnd"/>
      <w:r w:rsidRPr="00B73F51">
        <w:t xml:space="preserve"> mit 5</w:t>
      </w:r>
      <w:r w:rsidR="003E5682">
        <w:t xml:space="preserve"> </w:t>
      </w:r>
      <w:r w:rsidR="006712FC">
        <w:t>mm</w:t>
      </w:r>
      <w:r w:rsidRPr="00B73F51">
        <w:t xml:space="preserve"> überstand hat und der Umschlag oberhalb des </w:t>
      </w:r>
      <w:proofErr w:type="spellStart"/>
      <w:r w:rsidRPr="00B73F51">
        <w:t>Fälzels</w:t>
      </w:r>
      <w:proofErr w:type="spellEnd"/>
      <w:r w:rsidRPr="00B73F51">
        <w:t xml:space="preserve"> mit der ersten und letzten Inhaltsseite verbu</w:t>
      </w:r>
      <w:r w:rsidRPr="00B73F51">
        <w:t>n</w:t>
      </w:r>
      <w:r w:rsidRPr="00B73F51">
        <w:t>den ist. Für ein besseres Aufschlagverhalten ist der Umschlag 6x gerillt.</w:t>
      </w:r>
    </w:p>
    <w:p w:rsidR="00B73F51" w:rsidRPr="00B73F51" w:rsidRDefault="00B73F51" w:rsidP="001C039A">
      <w:pPr>
        <w:pStyle w:val="berschrift4"/>
      </w:pPr>
      <w:r w:rsidRPr="00B73F51">
        <w:t>Herstellungsablauf</w:t>
      </w:r>
    </w:p>
    <w:p w:rsidR="00B73F51" w:rsidRPr="00B73F51" w:rsidRDefault="00B73F51" w:rsidP="001C039A">
      <w:pPr>
        <w:pStyle w:val="Textkrper"/>
      </w:pPr>
      <w:r w:rsidRPr="00B73F51">
        <w:t xml:space="preserve">Der Block der </w:t>
      </w:r>
      <w:proofErr w:type="spellStart"/>
      <w:r w:rsidRPr="00B73F51">
        <w:t>Otabind</w:t>
      </w:r>
      <w:proofErr w:type="spellEnd"/>
      <w:r w:rsidRPr="00B73F51">
        <w:t xml:space="preserve"> Broschur wird wieder gleich vorbreitet wie bei der Klebegebu</w:t>
      </w:r>
      <w:r w:rsidRPr="00B73F51">
        <w:t>n</w:t>
      </w:r>
      <w:r w:rsidRPr="00B73F51">
        <w:t xml:space="preserve">denen Broschur. Nachdem der Block </w:t>
      </w:r>
      <w:proofErr w:type="spellStart"/>
      <w:r w:rsidRPr="00B73F51">
        <w:t>abgeleimt</w:t>
      </w:r>
      <w:proofErr w:type="spellEnd"/>
      <w:r w:rsidRPr="00B73F51">
        <w:t xml:space="preserve"> wurde wird auch hier ein Gewebestre</w:t>
      </w:r>
      <w:r w:rsidRPr="00B73F51">
        <w:t>i</w:t>
      </w:r>
      <w:r w:rsidRPr="00B73F51">
        <w:t xml:space="preserve">fen, das </w:t>
      </w:r>
      <w:proofErr w:type="spellStart"/>
      <w:r w:rsidRPr="00B73F51">
        <w:t>Fälzel</w:t>
      </w:r>
      <w:proofErr w:type="spellEnd"/>
      <w:r w:rsidRPr="00B73F51">
        <w:t xml:space="preserve"> angebracht. Das </w:t>
      </w:r>
      <w:proofErr w:type="spellStart"/>
      <w:r w:rsidRPr="00B73F51">
        <w:t>Fälzel</w:t>
      </w:r>
      <w:proofErr w:type="spellEnd"/>
      <w:r w:rsidRPr="00B73F51">
        <w:t xml:space="preserve"> steht vorne wie hinten 5</w:t>
      </w:r>
      <w:r w:rsidR="003E5682">
        <w:t xml:space="preserve"> </w:t>
      </w:r>
      <w:r w:rsidR="006712FC">
        <w:t>mm</w:t>
      </w:r>
      <w:r w:rsidRPr="00B73F51">
        <w:t xml:space="preserve"> über und wird auf der ersten bzw. letzten Seite mit angeleimt. Der Umschlag wird nun 6x gerillt. Zwei Rillen am Rücken werden positiv gerillt, die 4 Öffnungsrillen werden negativ gerillt. Der Abstand der Öffnungsrillen ist jeweils 6</w:t>
      </w:r>
      <w:r w:rsidR="003E5682">
        <w:t xml:space="preserve"> </w:t>
      </w:r>
      <w:r w:rsidR="006712FC">
        <w:t>mm</w:t>
      </w:r>
      <w:r w:rsidRPr="00B73F51">
        <w:t xml:space="preserve">. Der Inhalt wird nun oberhalb von dem </w:t>
      </w:r>
      <w:proofErr w:type="spellStart"/>
      <w:r w:rsidRPr="00B73F51">
        <w:t>Fälzel</w:t>
      </w:r>
      <w:proofErr w:type="spellEnd"/>
      <w:r w:rsidRPr="00B73F51">
        <w:t xml:space="preserve"> 5</w:t>
      </w:r>
      <w:r w:rsidR="003E5682">
        <w:t xml:space="preserve"> </w:t>
      </w:r>
      <w:r w:rsidR="006712FC">
        <w:t>mm</w:t>
      </w:r>
      <w:r w:rsidRPr="00B73F51">
        <w:t xml:space="preserve"> breit </w:t>
      </w:r>
      <w:proofErr w:type="spellStart"/>
      <w:r w:rsidRPr="00B73F51">
        <w:t>beleimt</w:t>
      </w:r>
      <w:proofErr w:type="spellEnd"/>
      <w:r w:rsidRPr="00B73F51">
        <w:t>. So hält der Umschlag später zwischen der 1</w:t>
      </w:r>
      <w:r w:rsidR="003E5682">
        <w:t>.</w:t>
      </w:r>
      <w:r w:rsidRPr="00B73F51">
        <w:t xml:space="preserve"> und 2</w:t>
      </w:r>
      <w:r w:rsidR="003E5682">
        <w:t>.</w:t>
      </w:r>
      <w:r w:rsidRPr="00B73F51">
        <w:t xml:space="preserve"> Rille vorne und der 5</w:t>
      </w:r>
      <w:r w:rsidR="003E5682">
        <w:t>.</w:t>
      </w:r>
      <w:r w:rsidRPr="00B73F51">
        <w:t xml:space="preserve"> und 6</w:t>
      </w:r>
      <w:r w:rsidR="003E5682">
        <w:t>.</w:t>
      </w:r>
      <w:r w:rsidRPr="00B73F51">
        <w:t xml:space="preserve"> Rille hinten am Inhalt. Vor dem Endbeschnitt mu</w:t>
      </w:r>
      <w:r w:rsidR="003E5682">
        <w:t>ss der Leim unter einem leichten</w:t>
      </w:r>
      <w:r w:rsidRPr="00B73F51">
        <w:t xml:space="preserve"> Gewicht trocknen.</w:t>
      </w:r>
    </w:p>
    <w:p w:rsidR="00B73F51" w:rsidRPr="00B73F51" w:rsidRDefault="00B73F51" w:rsidP="00B73F51">
      <w:pPr>
        <w:rPr>
          <w:rFonts w:asciiTheme="minorHAnsi" w:hAnsiTheme="minorHAnsi" w:cstheme="minorBidi"/>
          <w:sz w:val="22"/>
          <w:szCs w:val="22"/>
        </w:rPr>
      </w:pPr>
    </w:p>
    <w:p w:rsidR="00B73F51" w:rsidRPr="00B73F51" w:rsidRDefault="00B73F51" w:rsidP="00B73F51">
      <w:pPr>
        <w:framePr w:w="2041" w:hSpace="198" w:wrap="around" w:vAnchor="text" w:hAnchor="page" w:xAlign="right" w:y="1"/>
        <w:shd w:val="clear" w:color="auto" w:fill="D9D9D9" w:themeFill="background1" w:themeFillShade="D9"/>
        <w:jc w:val="both"/>
        <w:rPr>
          <w:sz w:val="18"/>
        </w:rPr>
      </w:pPr>
      <w:r w:rsidRPr="00B73F51">
        <w:rPr>
          <w:sz w:val="18"/>
        </w:rPr>
        <w:t>Skizze 8</w:t>
      </w:r>
    </w:p>
    <w:p w:rsidR="00B73F51" w:rsidRPr="00B73F51" w:rsidRDefault="00B73F51" w:rsidP="00B73F51">
      <w:pPr>
        <w:framePr w:w="2041" w:hSpace="198" w:wrap="around" w:vAnchor="text" w:hAnchor="page" w:xAlign="right" w:y="1"/>
        <w:shd w:val="clear" w:color="auto" w:fill="D9D9D9" w:themeFill="background1" w:themeFillShade="D9"/>
        <w:jc w:val="both"/>
        <w:rPr>
          <w:sz w:val="18"/>
        </w:rPr>
      </w:pPr>
      <w:proofErr w:type="spellStart"/>
      <w:r w:rsidRPr="00B73F51">
        <w:rPr>
          <w:sz w:val="18"/>
        </w:rPr>
        <w:t>Otabind</w:t>
      </w:r>
      <w:proofErr w:type="spellEnd"/>
      <w:r w:rsidRPr="00B73F51">
        <w:rPr>
          <w:sz w:val="18"/>
        </w:rPr>
        <w:t xml:space="preserve"> B</w:t>
      </w:r>
      <w:r w:rsidR="003E5682">
        <w:rPr>
          <w:sz w:val="18"/>
        </w:rPr>
        <w:t>r</w:t>
      </w:r>
      <w:r w:rsidRPr="00B73F51">
        <w:rPr>
          <w:sz w:val="18"/>
        </w:rPr>
        <w:t>oschur</w:t>
      </w:r>
    </w:p>
    <w:p w:rsidR="00B73F51" w:rsidRPr="00B73F51" w:rsidRDefault="00B73F51" w:rsidP="00B73F51">
      <w:pPr>
        <w:rPr>
          <w:rFonts w:asciiTheme="minorHAnsi" w:hAnsiTheme="minorHAnsi" w:cstheme="minorBidi"/>
          <w:sz w:val="22"/>
          <w:szCs w:val="22"/>
        </w:rPr>
      </w:pPr>
      <w:r w:rsidRPr="00B73F51">
        <w:rPr>
          <w:rFonts w:asciiTheme="minorHAnsi" w:hAnsiTheme="minorHAnsi" w:cstheme="minorBidi"/>
          <w:noProof/>
          <w:sz w:val="22"/>
          <w:szCs w:val="22"/>
          <w:lang w:eastAsia="de-DE"/>
        </w:rPr>
        <mc:AlternateContent>
          <mc:Choice Requires="wpg">
            <w:drawing>
              <wp:anchor distT="0" distB="0" distL="114300" distR="114300" simplePos="0" relativeHeight="251716608" behindDoc="0" locked="0" layoutInCell="1" allowOverlap="1" wp14:anchorId="15654190" wp14:editId="6890DEDE">
                <wp:simplePos x="0" y="0"/>
                <wp:positionH relativeFrom="column">
                  <wp:posOffset>307655</wp:posOffset>
                </wp:positionH>
                <wp:positionV relativeFrom="paragraph">
                  <wp:posOffset>6340</wp:posOffset>
                </wp:positionV>
                <wp:extent cx="4092463" cy="2094865"/>
                <wp:effectExtent l="0" t="0" r="3810" b="38735"/>
                <wp:wrapNone/>
                <wp:docPr id="266" name="Gruppieren 266"/>
                <wp:cNvGraphicFramePr/>
                <a:graphic xmlns:a="http://schemas.openxmlformats.org/drawingml/2006/main">
                  <a:graphicData uri="http://schemas.microsoft.com/office/word/2010/wordprocessingGroup">
                    <wpg:wgp>
                      <wpg:cNvGrpSpPr/>
                      <wpg:grpSpPr>
                        <a:xfrm>
                          <a:off x="0" y="0"/>
                          <a:ext cx="4092463" cy="2094865"/>
                          <a:chOff x="0" y="0"/>
                          <a:chExt cx="4092463" cy="2094865"/>
                        </a:xfrm>
                      </wpg:grpSpPr>
                      <wps:wsp>
                        <wps:cNvPr id="267" name="Gerader Verbinder 267"/>
                        <wps:cNvCnPr/>
                        <wps:spPr>
                          <a:xfrm>
                            <a:off x="104775" y="492125"/>
                            <a:ext cx="0" cy="1087221"/>
                          </a:xfrm>
                          <a:prstGeom prst="line">
                            <a:avLst/>
                          </a:prstGeom>
                          <a:noFill/>
                          <a:ln w="15875" cap="flat" cmpd="sng" algn="ctr">
                            <a:solidFill>
                              <a:srgbClr val="70AD47">
                                <a:lumMod val="60000"/>
                                <a:lumOff val="40000"/>
                              </a:srgbClr>
                            </a:solidFill>
                            <a:prstDash val="solid"/>
                            <a:miter lim="800000"/>
                          </a:ln>
                          <a:effectLst/>
                        </wps:spPr>
                        <wps:bodyPr/>
                      </wps:wsp>
                      <wps:wsp>
                        <wps:cNvPr id="268" name="Gerader Verbinder 268"/>
                        <wps:cNvCnPr/>
                        <wps:spPr>
                          <a:xfrm>
                            <a:off x="107950" y="495300"/>
                            <a:ext cx="348600" cy="0"/>
                          </a:xfrm>
                          <a:prstGeom prst="line">
                            <a:avLst/>
                          </a:prstGeom>
                          <a:noFill/>
                          <a:ln w="15875" cap="flat" cmpd="sng" algn="ctr">
                            <a:solidFill>
                              <a:srgbClr val="70AD47">
                                <a:lumMod val="60000"/>
                                <a:lumOff val="40000"/>
                              </a:srgbClr>
                            </a:solidFill>
                            <a:prstDash val="solid"/>
                            <a:miter lim="800000"/>
                          </a:ln>
                          <a:effectLst/>
                        </wps:spPr>
                        <wps:bodyPr/>
                      </wps:wsp>
                      <wps:wsp>
                        <wps:cNvPr id="269" name="Rechteck 269"/>
                        <wps:cNvSpPr/>
                        <wps:spPr>
                          <a:xfrm>
                            <a:off x="152400" y="527050"/>
                            <a:ext cx="3940063" cy="1002908"/>
                          </a:xfrm>
                          <a:prstGeom prst="rect">
                            <a:avLst/>
                          </a:prstGeom>
                          <a:pattFill prst="ltHorz">
                            <a:fgClr>
                              <a:srgbClr val="5B9BD5"/>
                            </a:fgClr>
                            <a:bgClr>
                              <a:sysClr val="window" lastClr="FFFFFF"/>
                            </a:bgClr>
                          </a:patt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70" name="Gerader Verbinder 270"/>
                        <wps:cNvCnPr/>
                        <wps:spPr>
                          <a:xfrm>
                            <a:off x="114300" y="1571625"/>
                            <a:ext cx="349064" cy="0"/>
                          </a:xfrm>
                          <a:prstGeom prst="line">
                            <a:avLst/>
                          </a:prstGeom>
                          <a:noFill/>
                          <a:ln w="15875" cap="flat" cmpd="sng" algn="ctr">
                            <a:solidFill>
                              <a:srgbClr val="92D050"/>
                            </a:solidFill>
                            <a:prstDash val="solid"/>
                            <a:miter lim="800000"/>
                          </a:ln>
                          <a:effectLst/>
                        </wps:spPr>
                        <wps:bodyPr/>
                      </wps:wsp>
                      <wpg:grpSp>
                        <wpg:cNvPr id="271" name="Gruppieren 271"/>
                        <wpg:cNvGrpSpPr/>
                        <wpg:grpSpPr>
                          <a:xfrm>
                            <a:off x="120650" y="523875"/>
                            <a:ext cx="749300" cy="1005840"/>
                            <a:chOff x="0" y="0"/>
                            <a:chExt cx="304880" cy="1006102"/>
                          </a:xfrm>
                        </wpg:grpSpPr>
                        <wps:wsp>
                          <wps:cNvPr id="272" name="Gerader Verbinder 272"/>
                          <wps:cNvCnPr/>
                          <wps:spPr>
                            <a:xfrm>
                              <a:off x="2764" y="0"/>
                              <a:ext cx="3089" cy="1003987"/>
                            </a:xfrm>
                            <a:prstGeom prst="line">
                              <a:avLst/>
                            </a:prstGeom>
                            <a:noFill/>
                            <a:ln w="25400" cap="flat" cmpd="sng" algn="ctr">
                              <a:solidFill>
                                <a:srgbClr val="FFC000">
                                  <a:lumMod val="60000"/>
                                  <a:lumOff val="40000"/>
                                </a:srgbClr>
                              </a:solidFill>
                              <a:prstDash val="solid"/>
                              <a:miter lim="800000"/>
                            </a:ln>
                            <a:effectLst/>
                          </wps:spPr>
                          <wps:bodyPr/>
                        </wps:wsp>
                        <wps:wsp>
                          <wps:cNvPr id="273" name="Gerader Verbinder 273"/>
                          <wps:cNvCnPr/>
                          <wps:spPr>
                            <a:xfrm>
                              <a:off x="0" y="2620"/>
                              <a:ext cx="302260" cy="0"/>
                            </a:xfrm>
                            <a:prstGeom prst="line">
                              <a:avLst/>
                            </a:prstGeom>
                            <a:noFill/>
                            <a:ln w="25400" cap="flat" cmpd="sng" algn="ctr">
                              <a:solidFill>
                                <a:srgbClr val="FFC000">
                                  <a:lumMod val="60000"/>
                                  <a:lumOff val="40000"/>
                                </a:srgbClr>
                              </a:solidFill>
                              <a:prstDash val="solid"/>
                              <a:miter lim="800000"/>
                            </a:ln>
                            <a:effectLst/>
                          </wps:spPr>
                          <wps:bodyPr/>
                        </wps:wsp>
                        <wps:wsp>
                          <wps:cNvPr id="274" name="Gerader Verbinder 274"/>
                          <wps:cNvCnPr/>
                          <wps:spPr>
                            <a:xfrm>
                              <a:off x="2620" y="1006102"/>
                              <a:ext cx="302260" cy="0"/>
                            </a:xfrm>
                            <a:prstGeom prst="line">
                              <a:avLst/>
                            </a:prstGeom>
                            <a:noFill/>
                            <a:ln w="25400" cap="flat" cmpd="sng" algn="ctr">
                              <a:solidFill>
                                <a:srgbClr val="FFC000">
                                  <a:lumMod val="60000"/>
                                  <a:lumOff val="40000"/>
                                </a:srgbClr>
                              </a:solidFill>
                              <a:prstDash val="solid"/>
                              <a:miter lim="800000"/>
                            </a:ln>
                            <a:effectLst/>
                          </wps:spPr>
                          <wps:bodyPr/>
                        </wps:wsp>
                      </wpg:grpSp>
                      <wps:wsp>
                        <wps:cNvPr id="275" name="Gerader Verbinder 275"/>
                        <wps:cNvCnPr/>
                        <wps:spPr>
                          <a:xfrm>
                            <a:off x="0" y="422275"/>
                            <a:ext cx="3175" cy="1233170"/>
                          </a:xfrm>
                          <a:prstGeom prst="line">
                            <a:avLst/>
                          </a:prstGeom>
                          <a:noFill/>
                          <a:ln w="15875" cap="flat" cmpd="sng" algn="ctr">
                            <a:solidFill>
                              <a:srgbClr val="ED7D31">
                                <a:lumMod val="75000"/>
                              </a:srgbClr>
                            </a:solidFill>
                            <a:prstDash val="solid"/>
                            <a:miter lim="800000"/>
                          </a:ln>
                          <a:effectLst/>
                        </wps:spPr>
                        <wps:bodyPr/>
                      </wps:wsp>
                      <wps:wsp>
                        <wps:cNvPr id="276" name="Gerader Verbinder 276"/>
                        <wps:cNvCnPr/>
                        <wps:spPr>
                          <a:xfrm>
                            <a:off x="3175" y="1654175"/>
                            <a:ext cx="476250" cy="0"/>
                          </a:xfrm>
                          <a:prstGeom prst="line">
                            <a:avLst/>
                          </a:prstGeom>
                          <a:noFill/>
                          <a:ln w="15875" cap="flat" cmpd="sng" algn="ctr">
                            <a:solidFill>
                              <a:srgbClr val="ED7D31">
                                <a:lumMod val="75000"/>
                              </a:srgbClr>
                            </a:solidFill>
                            <a:prstDash val="solid"/>
                            <a:miter lim="800000"/>
                          </a:ln>
                          <a:effectLst/>
                        </wps:spPr>
                        <wps:bodyPr/>
                      </wps:wsp>
                      <wps:wsp>
                        <wps:cNvPr id="277" name="Gerader Verbinder 277"/>
                        <wps:cNvCnPr/>
                        <wps:spPr>
                          <a:xfrm>
                            <a:off x="911225" y="1654175"/>
                            <a:ext cx="3056890" cy="440690"/>
                          </a:xfrm>
                          <a:prstGeom prst="line">
                            <a:avLst/>
                          </a:prstGeom>
                          <a:noFill/>
                          <a:ln w="15875" cap="flat" cmpd="sng" algn="ctr">
                            <a:solidFill>
                              <a:srgbClr val="ED7D31">
                                <a:lumMod val="75000"/>
                              </a:srgbClr>
                            </a:solidFill>
                            <a:prstDash val="solid"/>
                            <a:miter lim="800000"/>
                          </a:ln>
                          <a:effectLst/>
                        </wps:spPr>
                        <wps:bodyPr/>
                      </wps:wsp>
                      <wps:wsp>
                        <wps:cNvPr id="278" name="Gerader Verbinder 278"/>
                        <wps:cNvCnPr/>
                        <wps:spPr>
                          <a:xfrm flipV="1">
                            <a:off x="908050" y="0"/>
                            <a:ext cx="3141345" cy="431800"/>
                          </a:xfrm>
                          <a:prstGeom prst="line">
                            <a:avLst/>
                          </a:prstGeom>
                          <a:noFill/>
                          <a:ln w="15875" cap="flat" cmpd="sng" algn="ctr">
                            <a:solidFill>
                              <a:srgbClr val="ED7D31">
                                <a:lumMod val="75000"/>
                              </a:srgbClr>
                            </a:solidFill>
                            <a:prstDash val="solid"/>
                            <a:miter lim="800000"/>
                          </a:ln>
                          <a:effectLst/>
                        </wps:spPr>
                        <wps:bodyPr/>
                      </wps:wsp>
                      <wps:wsp>
                        <wps:cNvPr id="279" name="Gerader Verbinder 279"/>
                        <wps:cNvCnPr/>
                        <wps:spPr>
                          <a:xfrm flipV="1">
                            <a:off x="6350" y="422275"/>
                            <a:ext cx="474345" cy="3175"/>
                          </a:xfrm>
                          <a:prstGeom prst="line">
                            <a:avLst/>
                          </a:prstGeom>
                          <a:noFill/>
                          <a:ln w="15875" cap="flat" cmpd="sng" algn="ctr">
                            <a:solidFill>
                              <a:srgbClr val="ED7D31">
                                <a:lumMod val="75000"/>
                              </a:srgbClr>
                            </a:solidFill>
                            <a:prstDash val="solid"/>
                            <a:miter lim="800000"/>
                          </a:ln>
                          <a:effectLst/>
                        </wps:spPr>
                        <wps:bodyPr/>
                      </wps:wsp>
                      <wps:wsp>
                        <wps:cNvPr id="280" name="Runde Klammer links 280"/>
                        <wps:cNvSpPr/>
                        <wps:spPr>
                          <a:xfrm rot="5400000">
                            <a:off x="492125" y="1593850"/>
                            <a:ext cx="58739" cy="74612"/>
                          </a:xfrm>
                          <a:prstGeom prst="leftBracket">
                            <a:avLst/>
                          </a:prstGeom>
                          <a:noFill/>
                          <a:ln w="15875" cap="flat" cmpd="sng" algn="ctr">
                            <a:solidFill>
                              <a:srgbClr val="ED7D31">
                                <a:lumMod val="7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81" name="Runde Klammer links 281"/>
                        <wps:cNvSpPr/>
                        <wps:spPr>
                          <a:xfrm rot="16200000">
                            <a:off x="485775" y="409575"/>
                            <a:ext cx="66675" cy="79375"/>
                          </a:xfrm>
                          <a:prstGeom prst="leftBracket">
                            <a:avLst/>
                          </a:prstGeom>
                          <a:noFill/>
                          <a:ln w="15875" cap="flat" cmpd="sng" algn="ctr">
                            <a:solidFill>
                              <a:srgbClr val="ED7D31">
                                <a:lumMod val="7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82" name="Gerader Verbinder 282"/>
                        <wps:cNvCnPr/>
                        <wps:spPr>
                          <a:xfrm>
                            <a:off x="561975" y="422275"/>
                            <a:ext cx="273050" cy="0"/>
                          </a:xfrm>
                          <a:prstGeom prst="line">
                            <a:avLst/>
                          </a:prstGeom>
                          <a:noFill/>
                          <a:ln w="15875" cap="flat" cmpd="sng" algn="ctr">
                            <a:solidFill>
                              <a:srgbClr val="ED7D31">
                                <a:lumMod val="75000"/>
                              </a:srgbClr>
                            </a:solidFill>
                            <a:prstDash val="solid"/>
                            <a:miter lim="800000"/>
                          </a:ln>
                          <a:effectLst/>
                        </wps:spPr>
                        <wps:bodyPr/>
                      </wps:wsp>
                      <wps:wsp>
                        <wps:cNvPr id="283" name="Runde Klammer links 283"/>
                        <wps:cNvSpPr/>
                        <wps:spPr>
                          <a:xfrm rot="16200000">
                            <a:off x="835025" y="419100"/>
                            <a:ext cx="66675" cy="79375"/>
                          </a:xfrm>
                          <a:prstGeom prst="leftBracket">
                            <a:avLst/>
                          </a:prstGeom>
                          <a:noFill/>
                          <a:ln w="15875" cap="flat" cmpd="sng" algn="ctr">
                            <a:solidFill>
                              <a:srgbClr val="ED7D31">
                                <a:lumMod val="7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84" name="Gerader Verbinder 284"/>
                        <wps:cNvCnPr/>
                        <wps:spPr>
                          <a:xfrm>
                            <a:off x="561975" y="1654175"/>
                            <a:ext cx="273050" cy="0"/>
                          </a:xfrm>
                          <a:prstGeom prst="line">
                            <a:avLst/>
                          </a:prstGeom>
                          <a:noFill/>
                          <a:ln w="15875" cap="flat" cmpd="sng" algn="ctr">
                            <a:solidFill>
                              <a:srgbClr val="ED7D31">
                                <a:lumMod val="75000"/>
                              </a:srgbClr>
                            </a:solidFill>
                            <a:prstDash val="solid"/>
                            <a:miter lim="800000"/>
                          </a:ln>
                          <a:effectLst/>
                        </wps:spPr>
                        <wps:bodyPr/>
                      </wps:wsp>
                      <wps:wsp>
                        <wps:cNvPr id="285" name="Runde Klammer links 285"/>
                        <wps:cNvSpPr/>
                        <wps:spPr>
                          <a:xfrm rot="5400000">
                            <a:off x="838200" y="1593850"/>
                            <a:ext cx="58739" cy="74612"/>
                          </a:xfrm>
                          <a:prstGeom prst="leftBracket">
                            <a:avLst/>
                          </a:prstGeom>
                          <a:noFill/>
                          <a:ln w="15875" cap="flat" cmpd="sng" algn="ctr">
                            <a:solidFill>
                              <a:srgbClr val="ED7D31">
                                <a:lumMod val="7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uppieren 266" o:spid="_x0000_s1026" style="position:absolute;margin-left:24.2pt;margin-top:.5pt;width:322.25pt;height:164.95pt;z-index:251716608" coordsize="40924,209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">
                <v:line id="Gerader Verbinder 267" o:spid="_x0000_s1027" style="position:absolute;visibility:visible;mso-wrap-style:square" from="1047,4921" to="1047,157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nSSVMIAAADcAAAADwAAAGRycy9kb3ducmV2LnhtbESP0YrCMBRE34X9h3AX9k3TVahLNYpr&#10;UQSf1P2AS3Ntqs1NaaLt/r0RBB+HmTnDzJe9rcWdWl85VvA9SkAQF05XXCr4O22GPyB8QNZYOyYF&#10;/+RhufgYzDHTruMD3Y+hFBHCPkMFJoQmk9IXhiz6kWuIo3d2rcUQZVtK3WIX4baW4yRJpcWK44LB&#10;htaGiuvxZhVQd1jlezP53U7y3PgUT7equyj19dmvZiAC9eEdfrV3WsE4ncLzTDwCcvE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gnSSVMIAAADcAAAADwAAAAAAAAAAAAAA&#10;AAChAgAAZHJzL2Rvd25yZXYueG1sUEsFBgAAAAAEAAQA+QAAAJADAAAAAA==&#10;" strokecolor="#a9d18e" strokeweight="1.25pt">
                  <v:stroke joinstyle="miter"/>
                </v:line>
                <v:line id="Gerader Verbinder 268" o:spid="_x0000_s1028" style="position:absolute;visibility:visible;mso-wrap-style:square" from="1079,4953" to="4565,495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sGJr4AAADcAAAADwAAAGRycy9kb3ducmV2LnhtbERPzYrCMBC+C75DGMGbpioU6RpFLbsI&#10;ntR9gKEZm2ozKU209e3NQfD48f2vNr2txZNaXzlWMJsmIIgLpysuFfxffidLED4ga6wdk4IXedis&#10;h4MVZtp1fKLnOZQihrDPUIEJocmk9IUhi37qGuLIXV1rMUTYllK32MVwW8t5kqTSYsWxwWBDe0PF&#10;/fywCqg7bfOjWez+FnlufIqXR9XdlBqP+u0PiEB9+Io/7oNWME/j2ngmHgG5fgM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Dz6wYmvgAAANwAAAAPAAAAAAAAAAAAAAAAAKEC&#10;AABkcnMvZG93bnJldi54bWxQSwUGAAAAAAQABAD5AAAAjAMAAAAA&#10;" strokecolor="#a9d18e" strokeweight="1.25pt">
                  <v:stroke joinstyle="miter"/>
                </v:line>
                <v:rect id="Rechteck 269" o:spid="_x0000_s1029" style="position:absolute;left:1524;top:5270;width:39400;height:1002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YwJCcMA&#10;AADcAAAADwAAAGRycy9kb3ducmV2LnhtbESPQYvCMBSE7wv7H8IT9rYmCop2jSLCul61RfD2aN62&#10;xealNLGt/94IgsdhZr5hVpvB1qKj1leONUzGCgRx7kzFhYYs/f1egPAB2WDtmDTcycNm/fmxwsS4&#10;no/UnUIhIoR9ghrKEJpESp+XZNGPXUMcvX/XWgxRtoU0LfYRbms5VWouLVYcF0psaFdSfj3drIbd&#10;cJ6lxe2vz7q92zezi5qo9Kr112jY/oAINIR3+NU+GA3T+RKeZ+IRkOs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YwJCcMAAADcAAAADwAAAAAAAAAAAAAAAACYAgAAZHJzL2Rv&#10;d25yZXYueG1sUEsFBgAAAAAEAAQA9QAAAIgDAAAAAA==&#10;" fillcolor="#5b9bd5" stroked="f" strokeweight="1pt">
                  <v:fill r:id="rId75" o:title="" color2="window" type="pattern"/>
                </v:rect>
                <v:line id="Gerader Verbinder 270" o:spid="_x0000_s1030" style="position:absolute;visibility:visible;mso-wrap-style:square" from="1143,15716" to="4633,157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JG/XsIAAADcAAAADwAAAGRycy9kb3ducmV2LnhtbERPTWvCQBC9F/oflil4qxtFVFJXaQVB&#10;sAhqodchO01Cs7Pp7pqk/fWdg+Dx8b5Xm8E1qqMQa88GJuMMFHHhbc2lgY/L7nkJKiZki41nMvBL&#10;ETbrx4cV5tb3fKLunEolIRxzNFCl1OZax6Iih3HsW2LhvnxwmASGUtuAvYS7Rk+zbK4d1iwNFba0&#10;raj4Pl+dgel1Pmu6t/3PEW34/FseD5P+/WDM6Gl4fQGVaEh38c29t+JbyHw5I0dAr/8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JJG/XsIAAADcAAAADwAAAAAAAAAAAAAA&#10;AAChAgAAZHJzL2Rvd25yZXYueG1sUEsFBgAAAAAEAAQA+QAAAJADAAAAAA==&#10;" strokecolor="#92d050" strokeweight="1.25pt">
                  <v:stroke joinstyle="miter"/>
                </v:line>
                <v:group id="Gruppieren 271" o:spid="_x0000_s1031" style="position:absolute;left:1206;top:5238;width:7493;height:10059" coordsize="3048,1006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p6stxsQAAADcAAAA&#10;DwAAAAAAAAAAAAAAAACqAgAAZHJzL2Rvd25yZXYueG1sUEsFBgAAAAAEAAQA+gAAAJsDAAAAAA==&#10;">
                  <v:line id="Gerader Verbinder 272" o:spid="_x0000_s1032" style="position:absolute;visibility:visible;mso-wrap-style:square" from="27,0" to="58,100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ZcOYMMAAADcAAAADwAAAGRycy9kb3ducmV2LnhtbESPUUvDQBCE34X+h2OFvoi9GNBI7LUU&#10;QeiLoFUE35bcmsRm98Lt2cR/7wmCj8PMfMOstzMP5kRR+yAOrlYFGJIm+F5aB68vD5e3YDSheByC&#10;kINvUthuFmdrrH2Y5JlOh9SaDBGt0UGX0lhbq01HjLoKI0n2PkJkTFnG1vqIU4bzYMuiuLGMveSF&#10;Dke676g5Hr7YwcX4zuw/p0mfjhr58bpSfaucW57Puzswieb0H/5r772Dsirh90w+Anbz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WXDmDDAAAA3AAAAA8AAAAAAAAAAAAA&#10;AAAAoQIAAGRycy9kb3ducmV2LnhtbFBLBQYAAAAABAAEAPkAAACRAwAAAAA=&#10;" strokecolor="#ffd966" strokeweight="2pt">
                    <v:stroke joinstyle="miter"/>
                  </v:line>
                  <v:line id="Gerader Verbinder 273" o:spid="_x0000_s1033" style="position:absolute;visibility:visible;mso-wrap-style:square" from="0,26" to="3022,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tur+8QAAADcAAAADwAAAGRycy9kb3ducmV2LnhtbESPUUvDQBCE34X+h2MLvoi9tKKR2Gsp&#10;guCLoFUE35bcmsRm98Lt2cR/7wlCH4eZ+YZZbyfuzZGidkEcLBcFGJI6+E4aB2+vD5e3YDSheOyD&#10;kIMfUthuZmdrrHwY5YWO+9SYDBGt0EGb0lBZq3VLjLoIA0n2PkNkTFnGxvqIY4Zzb1dFcWMZO8kL&#10;LQ5031J92H+zg4vhg9l/jaM+HzTy03Wp+l46dz6fdndgEk3pFP5vP3oHq/IK/s7kI2A3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q26v7xAAAANwAAAAPAAAAAAAAAAAA&#10;AAAAAKECAABkcnMvZG93bnJldi54bWxQSwUGAAAAAAQABAD5AAAAkgMAAAAA&#10;" strokecolor="#ffd966" strokeweight="2pt">
                    <v:stroke joinstyle="miter"/>
                  </v:line>
                  <v:line id="Gerader Verbinder 274" o:spid="_x0000_s1034" style="position:absolute;visibility:visible;mso-wrap-style:square" from="26,10061" to="3048,100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TIzj8QAAADcAAAADwAAAGRycy9kb3ducmV2LnhtbESPUUvDQBCE34X+h2MLvoi9tKiR2Gsp&#10;guCLoFUE35bcmsRm98Lt2cR/7wlCH4eZ+YZZbyfuzZGidkEcLBcFGJI6+E4aB2+vD5e3YDSheOyD&#10;kIMfUthuZmdrrHwY5YWO+9SYDBGt0EGb0lBZq3VLjLoIA0n2PkNkTFnGxvqIY4Zzb1dFcWMZO8kL&#10;LQ5031J92H+zg4vhg9l/jaM+HzTy03Wp+l46dz6fdndgEk3pFP5vP3oHq/IK/s7kI2A3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lMjOPxAAAANwAAAAPAAAAAAAAAAAA&#10;AAAAAKECAABkcnMvZG93bnJldi54bWxQSwUGAAAAAAQABAD5AAAAkgMAAAAA&#10;" strokecolor="#ffd966" strokeweight="2pt">
                    <v:stroke joinstyle="miter"/>
                  </v:line>
                </v:group>
                <v:line id="Gerader Verbinder 275" o:spid="_x0000_s1035" style="position:absolute;visibility:visible;mso-wrap-style:square" from="0,4222" to="31,165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YCWGMYAAADcAAAADwAAAGRycy9kb3ducmV2LnhtbESPQWsCMRSE7wX/Q3gFbzXbBduyGkWF&#10;guih7eqlt+fmmV3cvGw3MW7/fVMo9DjMzDfMfDnYVkTqfeNYweMkA0FcOd2wUXA8vD68gPABWWPr&#10;mBR8k4flYnQ3x0K7G39QLIMRCcK+QAV1CF0hpa9qsugnriNO3tn1FkOSvZG6x1uC21bmWfYkLTac&#10;FmrsaFNTdSmvVoE5xM+9LJvjevP1djnt4rvLo1FqfD+sZiACDeE//NfeagX58xR+z6QjIBc/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WAlhjGAAAA3AAAAA8AAAAAAAAA&#10;AAAAAAAAoQIAAGRycy9kb3ducmV2LnhtbFBLBQYAAAAABAAEAPkAAACUAwAAAAA=&#10;" strokecolor="#c55a11" strokeweight="1.25pt">
                  <v:stroke joinstyle="miter"/>
                </v:line>
                <v:line id="Gerader Verbinder 276" o:spid="_x0000_s1036" style="position:absolute;visibility:visible;mso-wrap-style:square" from="31,16541" to="4794,165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VIIb8UAAADcAAAADwAAAGRycy9kb3ducmV2LnhtbESPQWsCMRSE7wX/Q3hCbzXbPWhZjWIF&#10;obQH29VLb8/NM7u4eVk3adz++0YQehxm5htmsRpsKyL1vnGs4HmSgSCunG7YKDjst08vIHxA1tg6&#10;JgW/5GG1HD0ssNDuyl8Uy2BEgrAvUEEdQldI6auaLPqJ64iTd3K9xZBkb6Tu8ZrgtpV5lk2lxYbT&#10;Qo0dbWqqzuWPVWD28ftDls3hdXPZnY/v8dPl0Sj1OB7WcxCBhvAfvrfftIJ8NoXbmXQE5PI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1VIIb8UAAADcAAAADwAAAAAAAAAA&#10;AAAAAAChAgAAZHJzL2Rvd25yZXYueG1sUEsFBgAAAAAEAAQA+QAAAJMDAAAAAA==&#10;" strokecolor="#c55a11" strokeweight="1.25pt">
                  <v:stroke joinstyle="miter"/>
                </v:line>
                <v:line id="Gerader Verbinder 277" o:spid="_x0000_s1037" style="position:absolute;visibility:visible;mso-wrap-style:square" from="9112,16541" to="39681,209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h6t9MUAAADcAAAADwAAAGRycy9kb3ducmV2LnhtbESPQWsCMRSE7wX/Q3hCbzXbPVRZjWIF&#10;obSH6uqlt+fmmV3cvKybNG7/vSkUehxm5htmsRpsKyL1vnGs4HmSgSCunG7YKDgetk8zED4ga2wd&#10;k4If8rBajh4WWGh34z3FMhiRIOwLVFCH0BVS+qomi37iOuLknV1vMSTZG6l7vCW4bWWeZS/SYsNp&#10;ocaONjVVl/LbKjCH+PUhy+b4url+Xk7vcefyaJR6HA/rOYhAQ/gP/7XftIJ8OoXfM+kIyOU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uh6t9MUAAADcAAAADwAAAAAAAAAA&#10;AAAAAAChAgAAZHJzL2Rvd25yZXYueG1sUEsFBgAAAAAEAAQA+QAAAJMDAAAAAA==&#10;" strokecolor="#c55a11" strokeweight="1.25pt">
                  <v:stroke joinstyle="miter"/>
                </v:line>
                <v:line id="Gerader Verbinder 278" o:spid="_x0000_s1038" style="position:absolute;flip:y;visibility:visible;mso-wrap-style:square" from="9080,0" to="40493,431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qLlycAAAADcAAAADwAAAGRycy9kb3ducmV2LnhtbERPS27CMBDdV+IO1iCxKw6UQhIwiIKo&#10;2PI5wCge4oh4HGID4fZ4UanLp/dfrDpbiwe1vnKsYDRMQBAXTldcKjifdp8pCB+QNdaOScGLPKyW&#10;vY8F5to9+UCPYyhFDGGfowITQpNL6QtDFv3QNcSRu7jWYoiwLaVu8RnDbS3HSTKVFiuODQYb2hgq&#10;rse7VTA53b5fv2ab2R8z2TazrE7t10ipQb9bz0EE6sK/+M+91wrGs7g2nolHQC7f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C6i5cnAAAAA3AAAAA8AAAAAAAAAAAAAAAAA&#10;oQIAAGRycy9kb3ducmV2LnhtbFBLBQYAAAAABAAEAPkAAACOAwAAAAA=&#10;" strokecolor="#c55a11" strokeweight="1.25pt">
                  <v:stroke joinstyle="miter"/>
                </v:line>
                <v:line id="Gerader Verbinder 279" o:spid="_x0000_s1039" style="position:absolute;flip:y;visibility:visible;mso-wrap-style:square" from="63,4222" to="4806,42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e5AUsMAAADcAAAADwAAAGRycy9kb3ducmV2LnhtbESPzW7CMBCE75V4B2uRegMHyl8CBkER&#10;FVd+HmAVL3FEvA6xgfD2NVKlHkcz841msWptJR7U+NKxgkE/AUGcO11yoeB82vVmIHxA1lg5JgUv&#10;8rBadj4WmGn35AM9jqEQEcI+QwUmhDqT0ueGLPq+q4mjd3GNxRBlU0jd4DPCbSWHSTKRFkuOCwZr&#10;+jaUX493q2B0uo1fP2ab2o0ZbetpWs3s10Cpz267noMI1Ib/8F97rxUMpym8z8QjIJ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HuQFLDAAAA3AAAAA8AAAAAAAAAAAAA&#10;AAAAoQIAAGRycy9kb3ducmV2LnhtbFBLBQYAAAAABAAEAPkAAACRAwAAAAA=&#10;" strokecolor="#c55a11" strokeweight="1.25pt">
                  <v:stroke joinstyle="miter"/>
                </v:line>
                <v:shape id="Runde Klammer links 280" o:spid="_x0000_s1040" type="#_x0000_t85" style="position:absolute;left:4921;top:15937;width:588;height:747;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9QX0L8A&#10;AADcAAAADwAAAGRycy9kb3ducmV2LnhtbERPzYrCMBC+L/gOYQQvoqkellKNIqIiHla29gGGZmyL&#10;zaQkUevbm4Pg8eP7X65704oHOd9YVjCbJiCIS6sbrhQUl/0kBeEDssbWMil4kYf1avCzxEzbJ//T&#10;Iw+ViCHsM1RQh9BlUvqyJoN+ajviyF2tMxgidJXUDp8x3LRyniS/0mDDsaHGjrY1lbf8bhQcbnv8&#10;S++b8zjhwlnJu/HsVCg1GvabBYhAffiKP+6jVjBP4/x4Jh4BuXo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f1BfQvwAAANwAAAAPAAAAAAAAAAAAAAAAAJgCAABkcnMvZG93bnJl&#10;di54bWxQSwUGAAAAAAQABAD1AAAAhAMAAAAA&#10;" adj="1417" strokecolor="#c55a11" strokeweight="1.25pt">
                  <v:stroke joinstyle="miter"/>
                </v:shape>
                <v:shape id="Runde Klammer links 281" o:spid="_x0000_s1041" type="#_x0000_t85" style="position:absolute;left:4857;top:4096;width:667;height:794;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EhScsMA&#10;AADcAAAADwAAAGRycy9kb3ducmV2LnhtbESPQYvCMBSE78L+h/AWvGlqD6Jdo4iwsHpareD10Tyb&#10;ss1LaVLb/nuzIHgcZuYbZrMbbC0e1PrKsYLFPAFBXDhdcangmn/PViB8QNZYOyYFI3nYbT8mG8y0&#10;6/lMj0soRYSwz1CBCaHJpPSFIYt+7hri6N1dazFE2ZZSt9hHuK1lmiRLabHiuGCwoYOh4u/SWQWd&#10;PP1ej/1yHM39uO7KnPNTelNq+jnsv0AEGsI7/Gr/aAXpagH/Z+IRkNs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EhScsMAAADcAAAADwAAAAAAAAAAAAAAAACYAgAAZHJzL2Rv&#10;d25yZXYueG1sUEsFBgAAAAAEAAQA9QAAAIgDAAAAAA==&#10;" adj="1512" strokecolor="#c55a11" strokeweight="1.25pt">
                  <v:stroke joinstyle="miter"/>
                </v:shape>
                <v:line id="Gerader Verbinder 282" o:spid="_x0000_s1042" style="position:absolute;visibility:visible;mso-wrap-style:square" from="5619,4222" to="8350,42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7x+S8UAAADcAAAADwAAAGRycy9kb3ducmV2LnhtbESPQWsCMRSE74X+h/AK3mrWPYisRqmC&#10;IHpou3rx9ty8Zhc3L+smxu2/bwqFHoeZ+YZZrAbbiki9bxwrmIwzEMSV0w0bBafj9nUGwgdkja1j&#10;UvBNHlbL56cFFto9+JNiGYxIEPYFKqhD6AopfVWTRT92HXHyvlxvMSTZG6l7fCS4bWWeZVNpseG0&#10;UGNHm5qqa3m3Cswxng+ybE7rze39etnHD5dHo9ToZXibgwg0hP/wX3unFeSzHH7PpCMgl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7x+S8UAAADcAAAADwAAAAAAAAAA&#10;AAAAAAChAgAAZHJzL2Rvd25yZXYueG1sUEsFBgAAAAAEAAQA+QAAAJMDAAAAAA==&#10;" strokecolor="#c55a11" strokeweight="1.25pt">
                  <v:stroke joinstyle="miter"/>
                </v:line>
                <v:shape id="Runde Klammer links 283" o:spid="_x0000_s1043" type="#_x0000_t85" style="position:absolute;left:8349;top:4191;width:667;height:794;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9ZpnsMA&#10;AADcAAAADwAAAGRycy9kb3ducmV2LnhtbESPQWvCQBSE70L/w/IK3nTTCKKpq0ihUD1ZI/T6yD6z&#10;wezbkN2Y5N+7gtDjMDPfMJvdYGtxp9ZXjhV8zBMQxIXTFZcKLvn3bAXCB2SNtWNSMJKH3fZtssFM&#10;u55/6X4OpYgQ9hkqMCE0mZS+MGTRz11DHL2ray2GKNtS6hb7CLe1TJNkKS1WHBcMNvRlqLidO6ug&#10;k8fT5dAvx9FcD+uuzDk/pn9KTd+H/SeIQEP4D7/aP1pBulrA80w8AnL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9ZpnsMAAADcAAAADwAAAAAAAAAAAAAAAACYAgAAZHJzL2Rv&#10;d25yZXYueG1sUEsFBgAAAAAEAAQA9QAAAIgDAAAAAA==&#10;" adj="1512" strokecolor="#c55a11" strokeweight="1.25pt">
                  <v:stroke joinstyle="miter"/>
                </v:shape>
                <v:line id="Gerader Verbinder 284" o:spid="_x0000_s1044" style="position:absolute;visibility:visible;mso-wrap-style:square" from="5619,16541" to="8350,165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xlDpMUAAADcAAAADwAAAGRycy9kb3ducmV2LnhtbESPQWsCMRSE74L/ITyhN812KUVWo1hB&#10;KO2hdvXS23PzzC5uXtZNGrf/vhEKPQ4z8w2zXA+2FZF63zhW8DjLQBBXTjdsFBwPu+kchA/IGlvH&#10;pOCHPKxX49ESC+1u/EmxDEYkCPsCFdQhdIWUvqrJop+5jjh5Z9dbDEn2RuoebwluW5ln2bO02HBa&#10;qLGjbU3Vpfy2Cswhfr3Lsjm+bK8fl9Nb3Ls8GqUeJsNmASLQEP7Df+1XrSCfP8H9TDoCcvUL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xlDpMUAAADcAAAADwAAAAAAAAAA&#10;AAAAAAChAgAAZHJzL2Rvd25yZXYueG1sUEsFBgAAAAAEAAQA+QAAAJMDAAAAAA==&#10;" strokecolor="#c55a11" strokeweight="1.25pt">
                  <v:stroke joinstyle="miter"/>
                </v:line>
                <v:shape id="Runde Klammer links 285" o:spid="_x0000_s1045" type="#_x0000_t85" style="position:absolute;left:8381;top:15938;width:588;height:746;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6O0SMMA&#10;AADcAAAADwAAAGRycy9kb3ducmV2LnhtbESP0YrCMBRE3wX/IVxhX2RNFZRSjSLLuiw+KHb7AZfm&#10;2habm5JE7f69EQQfh5k5w6w2vWnFjZxvLCuYThIQxKXVDVcKir/dZwrCB2SNrWVS8E8eNuvhYIWZ&#10;tnc+0S0PlYgQ9hkqqEPoMil9WZNBP7EdcfTO1hkMUbpKaof3CDetnCXJQhpsOC7U2NFXTeUlvxoF&#10;P5cdHtLr9jhOuHBW8vd4ui+U+hj12yWIQH14h1/tX61gls7heSYeAbl+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6O0SMMAAADcAAAADwAAAAAAAAAAAAAAAACYAgAAZHJzL2Rv&#10;d25yZXYueG1sUEsFBgAAAAAEAAQA9QAAAIgDAAAAAA==&#10;" adj="1417" strokecolor="#c55a11" strokeweight="1.25pt">
                  <v:stroke joinstyle="miter"/>
                </v:shape>
              </v:group>
            </w:pict>
          </mc:Fallback>
        </mc:AlternateContent>
      </w: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 w:rsidR="00B73F51" w:rsidRPr="00B73F51" w:rsidRDefault="00B73F51" w:rsidP="00B73F51"/>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spacing w:line="240" w:lineRule="exact"/>
        <w:rPr>
          <w:rFonts w:asciiTheme="minorHAnsi" w:hAnsiTheme="minorHAnsi" w:cstheme="minorBidi"/>
          <w:sz w:val="22"/>
          <w:szCs w:val="22"/>
        </w:rPr>
      </w:pPr>
      <w:r w:rsidRPr="00B73F51">
        <w:br w:type="page"/>
      </w:r>
    </w:p>
    <w:p w:rsidR="00B73F51" w:rsidRPr="00B73F51" w:rsidRDefault="00B73F51" w:rsidP="00B73F51">
      <w:pPr>
        <w:keepNext/>
        <w:suppressAutoHyphens/>
        <w:spacing w:before="240" w:after="160"/>
        <w:outlineLvl w:val="0"/>
        <w:rPr>
          <w:rFonts w:ascii="Source Sans Pro Semibold" w:eastAsia="Times New Roman" w:hAnsi="Source Sans Pro Semibold" w:cs="Times New Roman"/>
          <w:bCs/>
          <w:sz w:val="30"/>
          <w:szCs w:val="28"/>
          <w:lang w:eastAsia="de-DE"/>
        </w:rPr>
      </w:pPr>
      <w:r w:rsidRPr="00B73F51">
        <w:rPr>
          <w:rFonts w:ascii="Source Sans Pro Semibold" w:eastAsia="Times New Roman" w:hAnsi="Source Sans Pro Semibold" w:cs="Times New Roman"/>
          <w:bCs/>
          <w:sz w:val="30"/>
          <w:szCs w:val="28"/>
          <w:lang w:eastAsia="de-DE"/>
        </w:rPr>
        <w:lastRenderedPageBreak/>
        <w:t xml:space="preserve">Arbeitsablaufplan </w:t>
      </w:r>
      <w:proofErr w:type="spellStart"/>
      <w:r w:rsidRPr="00B73F51">
        <w:rPr>
          <w:rFonts w:ascii="Source Sans Pro Semibold" w:eastAsia="Times New Roman" w:hAnsi="Source Sans Pro Semibold" w:cs="Times New Roman"/>
          <w:bCs/>
          <w:sz w:val="30"/>
          <w:szCs w:val="28"/>
          <w:lang w:eastAsia="de-DE"/>
        </w:rPr>
        <w:t>Otabind</w:t>
      </w:r>
      <w:proofErr w:type="spellEnd"/>
      <w:r w:rsidRPr="00B73F51">
        <w:rPr>
          <w:rFonts w:ascii="Source Sans Pro Semibold" w:eastAsia="Times New Roman" w:hAnsi="Source Sans Pro Semibold" w:cs="Times New Roman"/>
          <w:bCs/>
          <w:sz w:val="30"/>
          <w:szCs w:val="28"/>
          <w:lang w:eastAsia="de-DE"/>
        </w:rPr>
        <w:t xml:space="preserve"> Broschur</w:t>
      </w:r>
      <w:r w:rsidRPr="00B73F51">
        <w:rPr>
          <w:rFonts w:ascii="Source Sans Pro Semibold" w:eastAsia="Times New Roman" w:hAnsi="Source Sans Pro Semibold" w:cs="Times New Roman"/>
          <w:bCs/>
          <w:noProof/>
          <w:sz w:val="24"/>
          <w:szCs w:val="28"/>
          <w:lang w:eastAsia="de-DE"/>
        </w:rPr>
        <w:drawing>
          <wp:anchor distT="0" distB="0" distL="114300" distR="114300" simplePos="0" relativeHeight="251765760" behindDoc="0" locked="0" layoutInCell="0" allowOverlap="1" wp14:anchorId="18C2D546" wp14:editId="057CA41E">
            <wp:simplePos x="0" y="0"/>
            <wp:positionH relativeFrom="rightMargin">
              <wp:posOffset>107950</wp:posOffset>
            </wp:positionH>
            <wp:positionV relativeFrom="paragraph">
              <wp:posOffset>0</wp:posOffset>
            </wp:positionV>
            <wp:extent cx="345440" cy="323850"/>
            <wp:effectExtent l="0" t="0" r="0" b="0"/>
            <wp:wrapNone/>
            <wp:docPr id="2402"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73F51" w:rsidRPr="00B73F51" w:rsidRDefault="00B73F51" w:rsidP="008F1F5C">
      <w:pPr>
        <w:pStyle w:val="AufgabeEbene1"/>
        <w:numPr>
          <w:ilvl w:val="0"/>
          <w:numId w:val="35"/>
        </w:numPr>
      </w:pPr>
      <w:r w:rsidRPr="00B73F51">
        <w:t>Bringen Sie die Arbeitsschritte in die richtige Reihenfolge</w:t>
      </w:r>
    </w:p>
    <w:p w:rsidR="00B73F51" w:rsidRPr="00B73F51" w:rsidRDefault="00B73F51" w:rsidP="00B73F51"/>
    <w:p w:rsidR="00B73F51" w:rsidRPr="00B73F51" w:rsidRDefault="00B73F51" w:rsidP="00B73F51">
      <w:r w:rsidRPr="00B73F51">
        <w:t>___</w:t>
      </w:r>
      <w:r w:rsidRPr="00B73F51">
        <w:tab/>
        <w:t>Abschneiden des Rückens des zusammengetragenen Blockes</w:t>
      </w:r>
    </w:p>
    <w:p w:rsidR="00B73F51" w:rsidRPr="00B73F51" w:rsidRDefault="00B73F51" w:rsidP="00B73F51"/>
    <w:p w:rsidR="00B73F51" w:rsidRPr="00B73F51" w:rsidRDefault="00B73F51" w:rsidP="001C039A">
      <w:pPr>
        <w:ind w:left="709" w:hanging="709"/>
      </w:pPr>
      <w:r w:rsidRPr="00B73F51">
        <w:t>___</w:t>
      </w:r>
      <w:r w:rsidRPr="00B73F51">
        <w:tab/>
        <w:t xml:space="preserve">Seiten- und </w:t>
      </w:r>
      <w:proofErr w:type="spellStart"/>
      <w:r w:rsidRPr="00B73F51">
        <w:t>Rückenbeleimung</w:t>
      </w:r>
      <w:proofErr w:type="spellEnd"/>
      <w:r w:rsidRPr="00B73F51">
        <w:t xml:space="preserve"> am </w:t>
      </w:r>
      <w:proofErr w:type="spellStart"/>
      <w:r w:rsidRPr="00B73F51">
        <w:t>abgeleimten</w:t>
      </w:r>
      <w:proofErr w:type="spellEnd"/>
      <w:r w:rsidRPr="00B73F51">
        <w:t xml:space="preserve"> Inhaltblock anbringen und </w:t>
      </w:r>
      <w:proofErr w:type="spellStart"/>
      <w:r w:rsidRPr="00B73F51">
        <w:t>G</w:t>
      </w:r>
      <w:r w:rsidRPr="00B73F51">
        <w:t>e</w:t>
      </w:r>
      <w:r w:rsidRPr="00B73F51">
        <w:t>webefälzel</w:t>
      </w:r>
      <w:proofErr w:type="spellEnd"/>
      <w:r w:rsidRPr="00B73F51">
        <w:t xml:space="preserve"> anbringen </w:t>
      </w:r>
    </w:p>
    <w:p w:rsidR="00B73F51" w:rsidRPr="00B73F51" w:rsidRDefault="00B73F51" w:rsidP="00B73F51"/>
    <w:p w:rsidR="00B73F51" w:rsidRPr="00B73F51" w:rsidRDefault="00B73F51" w:rsidP="00B73F51">
      <w:r w:rsidRPr="00B73F51">
        <w:t>___</w:t>
      </w:r>
      <w:r w:rsidRPr="00B73F51">
        <w:tab/>
      </w:r>
      <w:r w:rsidR="00752C8B">
        <w:t>Zusammentragen</w:t>
      </w:r>
      <w:r w:rsidRPr="00B73F51">
        <w:t xml:space="preserve"> der gefalzten Bogen </w:t>
      </w:r>
    </w:p>
    <w:p w:rsidR="00B73F51" w:rsidRPr="00B73F51" w:rsidRDefault="00B73F51" w:rsidP="00B73F51"/>
    <w:p w:rsidR="00B73F51" w:rsidRPr="00B73F51" w:rsidRDefault="00B73F51" w:rsidP="00B73F51">
      <w:r w:rsidRPr="00B73F51">
        <w:t>___</w:t>
      </w:r>
      <w:r w:rsidRPr="00B73F51">
        <w:tab/>
        <w:t xml:space="preserve">Qualitätskontrolle der fertigen Broschur </w:t>
      </w:r>
    </w:p>
    <w:p w:rsidR="00B73F51" w:rsidRPr="00B73F51" w:rsidRDefault="00B73F51" w:rsidP="00B73F51"/>
    <w:p w:rsidR="00B73F51" w:rsidRPr="00B73F51" w:rsidRDefault="00B73F51" w:rsidP="00B73F51">
      <w:r w:rsidRPr="00B73F51">
        <w:t>___</w:t>
      </w:r>
      <w:r w:rsidRPr="00B73F51">
        <w:tab/>
        <w:t xml:space="preserve">Falzen der Inhaltbogen </w:t>
      </w:r>
    </w:p>
    <w:p w:rsidR="00B73F51" w:rsidRPr="00B73F51" w:rsidRDefault="00B73F51" w:rsidP="00B73F51"/>
    <w:p w:rsidR="00B73F51" w:rsidRPr="00B73F51" w:rsidRDefault="00B73F51" w:rsidP="00B73F51">
      <w:r w:rsidRPr="00B73F51">
        <w:t>___</w:t>
      </w:r>
      <w:r w:rsidRPr="00B73F51">
        <w:tab/>
        <w:t xml:space="preserve">Endbeschnitt an </w:t>
      </w:r>
      <w:r w:rsidR="002D324E">
        <w:t>drei Seiten</w:t>
      </w:r>
      <w:r w:rsidRPr="00B73F51">
        <w:t xml:space="preserve"> </w:t>
      </w:r>
    </w:p>
    <w:p w:rsidR="00B73F51" w:rsidRPr="00B73F51" w:rsidRDefault="00B73F51" w:rsidP="00B73F51"/>
    <w:p w:rsidR="00B73F51" w:rsidRPr="00B73F51" w:rsidRDefault="00B73F51" w:rsidP="00B73F51">
      <w:r w:rsidRPr="00B73F51">
        <w:t>___</w:t>
      </w:r>
      <w:r w:rsidRPr="00B73F51">
        <w:tab/>
      </w:r>
      <w:proofErr w:type="spellStart"/>
      <w:r w:rsidRPr="00B73F51">
        <w:t>Gefälzelter</w:t>
      </w:r>
      <w:proofErr w:type="spellEnd"/>
      <w:r w:rsidRPr="00B73F51">
        <w:t xml:space="preserve"> Inhaltblock in Umschlag einhängen</w:t>
      </w:r>
    </w:p>
    <w:p w:rsidR="00B73F51" w:rsidRPr="00B73F51" w:rsidRDefault="00B73F51" w:rsidP="00B73F51"/>
    <w:p w:rsidR="00B73F51" w:rsidRPr="00B73F51" w:rsidRDefault="00B73F51" w:rsidP="00B73F51">
      <w:r w:rsidRPr="00B73F51">
        <w:t>___</w:t>
      </w:r>
      <w:r w:rsidRPr="00B73F51">
        <w:tab/>
        <w:t xml:space="preserve">Rücken </w:t>
      </w:r>
      <w:proofErr w:type="spellStart"/>
      <w:r w:rsidRPr="00B73F51">
        <w:t>ableimen</w:t>
      </w:r>
      <w:proofErr w:type="spellEnd"/>
      <w:r w:rsidRPr="00B73F51">
        <w:t xml:space="preserve"> mit der Fächertechnik </w:t>
      </w:r>
    </w:p>
    <w:p w:rsidR="00B73F51" w:rsidRPr="00B73F51" w:rsidRDefault="00B73F51" w:rsidP="00B73F51"/>
    <w:p w:rsidR="00B73F51" w:rsidRPr="00B73F51" w:rsidRDefault="00B73F51" w:rsidP="00B73F51">
      <w:r w:rsidRPr="00B73F51">
        <w:t>___</w:t>
      </w:r>
      <w:r w:rsidRPr="00B73F51">
        <w:tab/>
        <w:t xml:space="preserve">Rillen und umlegen des Umschlages </w:t>
      </w:r>
    </w:p>
    <w:p w:rsidR="00B73F51" w:rsidRPr="00B73F51" w:rsidRDefault="00B73F51" w:rsidP="00B73F51"/>
    <w:p w:rsidR="001C039A" w:rsidRDefault="001C039A">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1C039A" w:rsidRPr="00B51DE9" w:rsidTr="006B2D3A">
        <w:trPr>
          <w:trHeight w:val="523"/>
        </w:trPr>
        <w:tc>
          <w:tcPr>
            <w:tcW w:w="3119" w:type="dxa"/>
            <w:tcBorders>
              <w:left w:val="single" w:sz="4" w:space="0" w:color="auto"/>
              <w:bottom w:val="single" w:sz="4" w:space="0" w:color="auto"/>
              <w:right w:val="single" w:sz="4" w:space="0" w:color="auto"/>
            </w:tcBorders>
            <w:shd w:val="clear" w:color="auto" w:fill="D9D9D9"/>
            <w:hideMark/>
          </w:tcPr>
          <w:p w:rsidR="001C039A" w:rsidRDefault="001C039A" w:rsidP="006B2D3A">
            <w:pPr>
              <w:pStyle w:val="Tabelle6pt"/>
              <w:rPr>
                <w:color w:val="000000"/>
              </w:rPr>
            </w:pPr>
            <w:r>
              <w:lastRenderedPageBreak/>
              <w:br w:type="page"/>
              <w:t>Lernfeld</w:t>
            </w:r>
          </w:p>
          <w:p w:rsidR="001C039A" w:rsidRDefault="001C039A" w:rsidP="006B2D3A">
            <w:pPr>
              <w:pStyle w:val="TabelleKopflinks"/>
            </w:pPr>
            <w:r>
              <w:t>LF 4</w:t>
            </w:r>
          </w:p>
        </w:tc>
        <w:tc>
          <w:tcPr>
            <w:tcW w:w="4229" w:type="dxa"/>
            <w:tcBorders>
              <w:left w:val="single" w:sz="4" w:space="0" w:color="auto"/>
              <w:bottom w:val="single" w:sz="4" w:space="0" w:color="auto"/>
              <w:right w:val="single" w:sz="4" w:space="0" w:color="auto"/>
            </w:tcBorders>
            <w:shd w:val="clear" w:color="auto" w:fill="D9D9D9"/>
          </w:tcPr>
          <w:p w:rsidR="001C039A" w:rsidRPr="00B73F51" w:rsidRDefault="001C039A" w:rsidP="006B2D3A">
            <w:pPr>
              <w:spacing w:before="40" w:after="60" w:line="160" w:lineRule="exact"/>
              <w:rPr>
                <w:color w:val="000000"/>
                <w:sz w:val="12"/>
              </w:rPr>
            </w:pPr>
            <w:r w:rsidRPr="00B73F51">
              <w:rPr>
                <w:sz w:val="12"/>
              </w:rPr>
              <w:t>Titel</w:t>
            </w:r>
          </w:p>
          <w:p w:rsidR="001C039A" w:rsidRPr="00B73F51" w:rsidRDefault="001C039A" w:rsidP="006B2D3A">
            <w:pPr>
              <w:rPr>
                <w:b/>
              </w:rPr>
            </w:pPr>
            <w:r w:rsidRPr="00B73F51">
              <w:rPr>
                <w:b/>
              </w:rPr>
              <w:t xml:space="preserve">Herstellen einer </w:t>
            </w:r>
            <w:proofErr w:type="spellStart"/>
            <w:r w:rsidRPr="00B73F51">
              <w:rPr>
                <w:b/>
              </w:rPr>
              <w:t>Otabind</w:t>
            </w:r>
            <w:proofErr w:type="spellEnd"/>
            <w:r w:rsidRPr="00B73F51">
              <w:rPr>
                <w:b/>
              </w:rPr>
              <w:t xml:space="preserve"> Broschur für die </w:t>
            </w:r>
            <w:proofErr w:type="spellStart"/>
            <w:r w:rsidRPr="00B73F51">
              <w:rPr>
                <w:b/>
              </w:rPr>
              <w:t>Br</w:t>
            </w:r>
            <w:r w:rsidRPr="00B73F51">
              <w:rPr>
                <w:b/>
              </w:rPr>
              <w:t>o</w:t>
            </w:r>
            <w:r w:rsidRPr="00B73F51">
              <w:rPr>
                <w:b/>
              </w:rPr>
              <w:t>schurenmusterbox</w:t>
            </w:r>
            <w:proofErr w:type="spellEnd"/>
          </w:p>
        </w:tc>
        <w:tc>
          <w:tcPr>
            <w:tcW w:w="188" w:type="dxa"/>
            <w:vMerge w:val="restart"/>
            <w:tcBorders>
              <w:top w:val="nil"/>
              <w:left w:val="single" w:sz="4" w:space="0" w:color="auto"/>
              <w:bottom w:val="nil"/>
              <w:right w:val="single" w:sz="4" w:space="0" w:color="auto"/>
            </w:tcBorders>
            <w:shd w:val="clear" w:color="auto" w:fill="FFFFFF"/>
          </w:tcPr>
          <w:p w:rsidR="001C039A" w:rsidRPr="00B73F51" w:rsidRDefault="001C039A" w:rsidP="006B2D3A"/>
        </w:tc>
        <w:tc>
          <w:tcPr>
            <w:tcW w:w="2103" w:type="dxa"/>
            <w:tcBorders>
              <w:top w:val="single" w:sz="4" w:space="0" w:color="auto"/>
              <w:left w:val="single" w:sz="4" w:space="0" w:color="auto"/>
              <w:bottom w:val="single" w:sz="4" w:space="0" w:color="auto"/>
              <w:right w:val="single" w:sz="4" w:space="0" w:color="auto"/>
            </w:tcBorders>
            <w:shd w:val="clear" w:color="auto" w:fill="D9D9D9"/>
          </w:tcPr>
          <w:p w:rsidR="001C039A" w:rsidRPr="00B73F51" w:rsidRDefault="001C039A" w:rsidP="006B2D3A">
            <w:pPr>
              <w:spacing w:before="40" w:after="60" w:line="160" w:lineRule="exact"/>
              <w:rPr>
                <w:sz w:val="12"/>
              </w:rPr>
            </w:pPr>
          </w:p>
          <w:p w:rsidR="001C039A" w:rsidRPr="00B73F51" w:rsidRDefault="001C039A" w:rsidP="006B2D3A">
            <w:pPr>
              <w:jc w:val="center"/>
              <w:rPr>
                <w:rFonts w:eastAsia="Times New Roman" w:cs="Times New Roman"/>
                <w:b/>
                <w:lang w:eastAsia="de-DE"/>
              </w:rPr>
            </w:pPr>
            <w:r w:rsidRPr="00B73F51">
              <w:rPr>
                <w:rFonts w:eastAsia="Times New Roman" w:cs="Times New Roman"/>
                <w:b/>
                <w:lang w:eastAsia="de-DE"/>
              </w:rPr>
              <w:t>Drucktechnik</w:t>
            </w:r>
          </w:p>
          <w:p w:rsidR="001C039A" w:rsidRPr="00B73F51" w:rsidRDefault="00443964" w:rsidP="006B2D3A">
            <w:pPr>
              <w:jc w:val="center"/>
              <w:rPr>
                <w:rFonts w:eastAsia="Calibri" w:cs="Times New Roman"/>
                <w:b/>
                <w:lang w:eastAsia="de-DE"/>
              </w:rPr>
            </w:pPr>
            <w:r>
              <w:rPr>
                <w:rFonts w:eastAsia="Times New Roman" w:cs="Times New Roman"/>
                <w:b/>
                <w:lang w:eastAsia="de-DE"/>
              </w:rPr>
              <w:t>DR0</w:t>
            </w:r>
            <w:r w:rsidR="001C039A" w:rsidRPr="00B73F51">
              <w:rPr>
                <w:rFonts w:eastAsia="Times New Roman" w:cs="Times New Roman"/>
                <w:b/>
                <w:lang w:eastAsia="de-DE"/>
              </w:rPr>
              <w:t>4.03.07</w:t>
            </w:r>
          </w:p>
        </w:tc>
      </w:tr>
      <w:tr w:rsidR="001C039A" w:rsidRPr="00B51DE9" w:rsidTr="006B2D3A">
        <w:tc>
          <w:tcPr>
            <w:tcW w:w="7348" w:type="dxa"/>
            <w:gridSpan w:val="2"/>
            <w:tcBorders>
              <w:left w:val="single" w:sz="4" w:space="0" w:color="auto"/>
              <w:bottom w:val="single" w:sz="4" w:space="0" w:color="auto"/>
              <w:right w:val="single" w:sz="4" w:space="0" w:color="auto"/>
            </w:tcBorders>
            <w:hideMark/>
          </w:tcPr>
          <w:p w:rsidR="001C039A" w:rsidRPr="004B658C" w:rsidRDefault="001C039A" w:rsidP="006B2D3A">
            <w:pPr>
              <w:pStyle w:val="Tabelle6pt"/>
            </w:pPr>
            <w:r>
              <w:t>Kompetenzbereiche:</w:t>
            </w:r>
          </w:p>
          <w:p w:rsidR="001C039A" w:rsidRPr="00B73F51" w:rsidRDefault="001C039A" w:rsidP="008F1F5C">
            <w:pPr>
              <w:numPr>
                <w:ilvl w:val="0"/>
                <w:numId w:val="5"/>
              </w:numPr>
              <w:ind w:left="227" w:hanging="170"/>
              <w:rPr>
                <w:sz w:val="16"/>
              </w:rPr>
            </w:pPr>
            <w:r w:rsidRPr="00B73F51">
              <w:rPr>
                <w:sz w:val="16"/>
              </w:rPr>
              <w:t xml:space="preserve">Ich kann Kundenmuster unter Verwendung geeigneter </w:t>
            </w:r>
            <w:r w:rsidR="00D24461">
              <w:rPr>
                <w:sz w:val="16"/>
              </w:rPr>
              <w:t>Werkstoffe herstellen.</w:t>
            </w:r>
          </w:p>
          <w:p w:rsidR="001C039A" w:rsidRPr="00B73F51" w:rsidRDefault="001C039A" w:rsidP="008F1F5C">
            <w:pPr>
              <w:numPr>
                <w:ilvl w:val="0"/>
                <w:numId w:val="5"/>
              </w:numPr>
              <w:ind w:left="227" w:hanging="170"/>
              <w:rPr>
                <w:sz w:val="16"/>
              </w:rPr>
            </w:pPr>
            <w:r w:rsidRPr="00B73F51">
              <w:rPr>
                <w:sz w:val="16"/>
              </w:rPr>
              <w:t xml:space="preserve">Ich kann die richtigen Werkzeuge und Geräte für verschiedene </w:t>
            </w:r>
            <w:r w:rsidR="00D24461">
              <w:rPr>
                <w:sz w:val="16"/>
              </w:rPr>
              <w:t>Arbeitstechniken auswählen.</w:t>
            </w:r>
          </w:p>
          <w:p w:rsidR="001C039A" w:rsidRDefault="001C039A" w:rsidP="006B2D3A">
            <w:pPr>
              <w:pStyle w:val="Kopf8ptafz"/>
              <w:numPr>
                <w:ilvl w:val="0"/>
                <w:numId w:val="0"/>
              </w:numPr>
              <w:ind w:left="227" w:hanging="170"/>
            </w:pPr>
          </w:p>
        </w:tc>
        <w:tc>
          <w:tcPr>
            <w:tcW w:w="188" w:type="dxa"/>
            <w:vMerge/>
            <w:tcBorders>
              <w:left w:val="single" w:sz="4" w:space="0" w:color="auto"/>
              <w:bottom w:val="nil"/>
              <w:right w:val="nil"/>
            </w:tcBorders>
            <w:vAlign w:val="center"/>
            <w:hideMark/>
          </w:tcPr>
          <w:p w:rsidR="001C039A" w:rsidRDefault="001C039A" w:rsidP="006B2D3A">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1C039A" w:rsidRPr="00B51DE9" w:rsidTr="006B2D3A">
              <w:trPr>
                <w:trHeight w:val="284"/>
              </w:trPr>
              <w:tc>
                <w:tcPr>
                  <w:tcW w:w="2090" w:type="dxa"/>
                  <w:shd w:val="clear" w:color="auto" w:fill="D9D9D9" w:themeFill="background1" w:themeFillShade="D9"/>
                </w:tcPr>
                <w:p w:rsidR="001C039A" w:rsidRPr="00B51DE9" w:rsidRDefault="001C039A" w:rsidP="006B2D3A">
                  <w:pPr>
                    <w:pStyle w:val="TabelleKopfmitte"/>
                  </w:pPr>
                  <w:r w:rsidRPr="00B51DE9">
                    <w:t>L</w:t>
                  </w:r>
                  <w:r>
                    <w:t>ösung</w:t>
                  </w:r>
                </w:p>
              </w:tc>
            </w:tr>
          </w:tbl>
          <w:p w:rsidR="001C039A" w:rsidRPr="00B51DE9" w:rsidRDefault="001C039A" w:rsidP="006B2D3A"/>
        </w:tc>
      </w:tr>
    </w:tbl>
    <w:p w:rsidR="00B73F51" w:rsidRPr="00B73F51" w:rsidRDefault="00B73F51" w:rsidP="00B73F51">
      <w:pPr>
        <w:keepNext/>
        <w:keepLines/>
        <w:suppressAutoHyphens/>
        <w:spacing w:before="160" w:after="80"/>
        <w:outlineLvl w:val="2"/>
        <w:rPr>
          <w:rFonts w:ascii="Source Sans Pro Semibold" w:eastAsia="Times New Roman" w:hAnsi="Source Sans Pro Semibold" w:cs="Times New Roman"/>
          <w:bCs/>
          <w:sz w:val="22"/>
          <w:lang w:eastAsia="de-DE"/>
        </w:rPr>
      </w:pPr>
      <w:r w:rsidRPr="00B73F51">
        <w:rPr>
          <w:rFonts w:ascii="Source Sans Pro Semibold" w:eastAsia="Times New Roman" w:hAnsi="Source Sans Pro Semibold" w:cs="Times New Roman"/>
          <w:bCs/>
          <w:sz w:val="22"/>
          <w:lang w:eastAsia="de-DE"/>
        </w:rPr>
        <w:t>Lösungsvorschlag</w:t>
      </w:r>
    </w:p>
    <w:p w:rsidR="00B73F51" w:rsidRPr="00B73F51" w:rsidRDefault="00B73F51" w:rsidP="008F1F5C">
      <w:pPr>
        <w:pStyle w:val="Textkrpernrauen"/>
        <w:numPr>
          <w:ilvl w:val="0"/>
          <w:numId w:val="23"/>
        </w:numPr>
      </w:pPr>
      <w:r w:rsidRPr="00B73F51">
        <w:t>Falzen der Inhaltbogen</w:t>
      </w:r>
    </w:p>
    <w:p w:rsidR="00B73F51" w:rsidRPr="00B73F51" w:rsidRDefault="00752C8B" w:rsidP="001C039A">
      <w:pPr>
        <w:pStyle w:val="Textkrpernrauen"/>
      </w:pPr>
      <w:r>
        <w:t>Zusammentragen</w:t>
      </w:r>
      <w:r w:rsidR="00B73F51" w:rsidRPr="00B73F51">
        <w:t xml:space="preserve"> der gefalzten Bogen</w:t>
      </w:r>
    </w:p>
    <w:p w:rsidR="00B73F51" w:rsidRPr="00B73F51" w:rsidRDefault="00B73F51" w:rsidP="001C039A">
      <w:pPr>
        <w:pStyle w:val="Textkrpernrauen"/>
      </w:pPr>
      <w:r w:rsidRPr="00B73F51">
        <w:t>Abschneiden des Rückens des zusammengetragenen Blockes</w:t>
      </w:r>
    </w:p>
    <w:p w:rsidR="00B73F51" w:rsidRPr="00B73F51" w:rsidRDefault="00B73F51" w:rsidP="001C039A">
      <w:pPr>
        <w:pStyle w:val="Textkrpernrauen"/>
      </w:pPr>
      <w:r w:rsidRPr="00B73F51">
        <w:t xml:space="preserve">Rücken </w:t>
      </w:r>
      <w:proofErr w:type="spellStart"/>
      <w:r w:rsidRPr="00B73F51">
        <w:t>ableimen</w:t>
      </w:r>
      <w:proofErr w:type="spellEnd"/>
      <w:r w:rsidRPr="00B73F51">
        <w:t xml:space="preserve"> mit der Fächertechnik</w:t>
      </w:r>
    </w:p>
    <w:p w:rsidR="00B73F51" w:rsidRPr="00B73F51" w:rsidRDefault="00B73F51" w:rsidP="001C039A">
      <w:pPr>
        <w:pStyle w:val="Textkrpernrauen"/>
      </w:pPr>
      <w:r w:rsidRPr="00B73F51">
        <w:t>Rillen und umlegen des Umschlages</w:t>
      </w:r>
    </w:p>
    <w:p w:rsidR="00B73F51" w:rsidRPr="00B73F51" w:rsidRDefault="00B73F51" w:rsidP="001C039A">
      <w:pPr>
        <w:pStyle w:val="Textkrpernrauen"/>
      </w:pPr>
      <w:r w:rsidRPr="00B73F51">
        <w:t xml:space="preserve">Seiten- und </w:t>
      </w:r>
      <w:proofErr w:type="spellStart"/>
      <w:r w:rsidRPr="00B73F51">
        <w:t>Rückenbeleimung</w:t>
      </w:r>
      <w:proofErr w:type="spellEnd"/>
      <w:r w:rsidRPr="00B73F51">
        <w:t xml:space="preserve"> am </w:t>
      </w:r>
      <w:proofErr w:type="spellStart"/>
      <w:r w:rsidRPr="00B73F51">
        <w:t>abgeleimten</w:t>
      </w:r>
      <w:proofErr w:type="spellEnd"/>
      <w:r w:rsidRPr="00B73F51">
        <w:t xml:space="preserve"> Inhaltblock anbringen und </w:t>
      </w:r>
      <w:proofErr w:type="spellStart"/>
      <w:r w:rsidRPr="00B73F51">
        <w:t>G</w:t>
      </w:r>
      <w:r w:rsidRPr="00B73F51">
        <w:t>e</w:t>
      </w:r>
      <w:r w:rsidRPr="00B73F51">
        <w:t>webefälzel</w:t>
      </w:r>
      <w:proofErr w:type="spellEnd"/>
      <w:r w:rsidRPr="00B73F51">
        <w:t xml:space="preserve"> anbringen</w:t>
      </w:r>
    </w:p>
    <w:p w:rsidR="00B73F51" w:rsidRPr="00B73F51" w:rsidRDefault="00B73F51" w:rsidP="001C039A">
      <w:pPr>
        <w:pStyle w:val="Textkrpernrauen"/>
      </w:pPr>
      <w:proofErr w:type="spellStart"/>
      <w:r w:rsidRPr="00B73F51">
        <w:t>Gefälzelter</w:t>
      </w:r>
      <w:proofErr w:type="spellEnd"/>
      <w:r w:rsidRPr="00B73F51">
        <w:t xml:space="preserve"> Inhaltblock in Umschlag einhängen</w:t>
      </w:r>
    </w:p>
    <w:p w:rsidR="00B73F51" w:rsidRPr="00B73F51" w:rsidRDefault="00B73F51" w:rsidP="001C039A">
      <w:pPr>
        <w:pStyle w:val="Textkrpernrauen"/>
      </w:pPr>
      <w:r w:rsidRPr="00B73F51">
        <w:t xml:space="preserve">Endbeschnitt an </w:t>
      </w:r>
      <w:r w:rsidR="002D324E">
        <w:t>drei Seiten</w:t>
      </w:r>
    </w:p>
    <w:p w:rsidR="00B73F51" w:rsidRPr="00B73F51" w:rsidRDefault="00B73F51" w:rsidP="001C039A">
      <w:pPr>
        <w:pStyle w:val="Textkrpernrauen"/>
      </w:pPr>
      <w:r w:rsidRPr="00B73F51">
        <w:t>Qualitätskontrolle der fertigen Broschur</w:t>
      </w:r>
    </w:p>
    <w:p w:rsidR="00B73F51" w:rsidRPr="00B73F51" w:rsidRDefault="00B73F51" w:rsidP="00B73F51">
      <w:pPr>
        <w:rPr>
          <w:rFonts w:asciiTheme="minorHAnsi" w:hAnsiTheme="minorHAnsi" w:cstheme="minorBidi"/>
          <w:sz w:val="22"/>
          <w:szCs w:val="22"/>
        </w:rPr>
      </w:pPr>
    </w:p>
    <w:p w:rsidR="00B73F51" w:rsidRPr="00B73F51" w:rsidRDefault="00B73F51" w:rsidP="00B73F51">
      <w:pPr>
        <w:spacing w:line="240" w:lineRule="exact"/>
        <w:rPr>
          <w:rFonts w:asciiTheme="minorHAnsi" w:hAnsiTheme="minorHAnsi" w:cstheme="minorBidi"/>
          <w:sz w:val="22"/>
          <w:szCs w:val="22"/>
        </w:rPr>
      </w:pPr>
      <w:r w:rsidRPr="00B73F51">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B73F51" w:rsidRPr="00B73F51" w:rsidTr="00B73F51">
        <w:trPr>
          <w:trHeight w:val="523"/>
        </w:trPr>
        <w:tc>
          <w:tcPr>
            <w:tcW w:w="3119" w:type="dxa"/>
            <w:tcBorders>
              <w:left w:val="single" w:sz="4" w:space="0" w:color="auto"/>
              <w:bottom w:val="single" w:sz="4" w:space="0" w:color="auto"/>
              <w:right w:val="single" w:sz="4" w:space="0" w:color="auto"/>
            </w:tcBorders>
            <w:shd w:val="clear" w:color="auto" w:fill="D9D9D9"/>
            <w:hideMark/>
          </w:tcPr>
          <w:p w:rsidR="00B73F51" w:rsidRPr="00B73F51" w:rsidRDefault="00B73F51" w:rsidP="00B73F51">
            <w:pPr>
              <w:spacing w:before="40" w:after="60" w:line="160" w:lineRule="exact"/>
              <w:rPr>
                <w:color w:val="000000"/>
                <w:sz w:val="12"/>
              </w:rPr>
            </w:pPr>
            <w:r w:rsidRPr="00B73F51">
              <w:rPr>
                <w:sz w:val="12"/>
              </w:rPr>
              <w:lastRenderedPageBreak/>
              <w:br w:type="page"/>
              <w:t>Lernfeld</w:t>
            </w:r>
          </w:p>
          <w:p w:rsidR="00B73F51" w:rsidRPr="00B73F51" w:rsidRDefault="00B73F51" w:rsidP="00B73F51">
            <w:pPr>
              <w:rPr>
                <w:b/>
              </w:rPr>
            </w:pPr>
            <w:r w:rsidRPr="00B73F51">
              <w:rPr>
                <w:b/>
              </w:rPr>
              <w:t>LF 4</w:t>
            </w:r>
          </w:p>
        </w:tc>
        <w:tc>
          <w:tcPr>
            <w:tcW w:w="4229" w:type="dxa"/>
            <w:gridSpan w:val="2"/>
            <w:tcBorders>
              <w:left w:val="single" w:sz="4" w:space="0" w:color="auto"/>
              <w:bottom w:val="single" w:sz="4" w:space="0" w:color="auto"/>
              <w:right w:val="single" w:sz="4" w:space="0" w:color="auto"/>
            </w:tcBorders>
            <w:shd w:val="clear" w:color="auto" w:fill="D9D9D9"/>
            <w:hideMark/>
          </w:tcPr>
          <w:p w:rsidR="00B73F51" w:rsidRPr="00B73F51" w:rsidRDefault="00B73F51" w:rsidP="00B73F51">
            <w:pPr>
              <w:spacing w:before="40" w:after="60" w:line="160" w:lineRule="exact"/>
              <w:rPr>
                <w:color w:val="000000"/>
                <w:sz w:val="12"/>
              </w:rPr>
            </w:pPr>
            <w:r w:rsidRPr="00B73F51">
              <w:rPr>
                <w:sz w:val="12"/>
              </w:rPr>
              <w:t>Titel</w:t>
            </w:r>
          </w:p>
          <w:p w:rsidR="00B73F51" w:rsidRPr="00B73F51" w:rsidRDefault="00B73F51" w:rsidP="00B73F51">
            <w:pPr>
              <w:rPr>
                <w:b/>
              </w:rPr>
            </w:pPr>
            <w:r w:rsidRPr="00B73F51">
              <w:rPr>
                <w:b/>
              </w:rPr>
              <w:t xml:space="preserve">Herstellen einer </w:t>
            </w:r>
            <w:proofErr w:type="spellStart"/>
            <w:r w:rsidRPr="00B73F51">
              <w:rPr>
                <w:b/>
              </w:rPr>
              <w:t>Repcover</w:t>
            </w:r>
            <w:proofErr w:type="spellEnd"/>
            <w:r w:rsidRPr="00B73F51">
              <w:rPr>
                <w:b/>
              </w:rPr>
              <w:t xml:space="preserve"> Broschur für die </w:t>
            </w:r>
            <w:proofErr w:type="spellStart"/>
            <w:r w:rsidRPr="00B73F51">
              <w:rPr>
                <w:b/>
              </w:rPr>
              <w:t>Broschurenmusterbox</w:t>
            </w:r>
            <w:proofErr w:type="spellEnd"/>
          </w:p>
        </w:tc>
        <w:tc>
          <w:tcPr>
            <w:tcW w:w="188" w:type="dxa"/>
            <w:vMerge w:val="restart"/>
            <w:tcBorders>
              <w:top w:val="nil"/>
              <w:left w:val="single" w:sz="4" w:space="0" w:color="auto"/>
              <w:bottom w:val="nil"/>
              <w:right w:val="single" w:sz="4" w:space="0" w:color="auto"/>
            </w:tcBorders>
            <w:shd w:val="clear" w:color="auto" w:fill="FFFFFF"/>
          </w:tcPr>
          <w:p w:rsidR="00B73F51" w:rsidRPr="00B73F51" w:rsidRDefault="00B73F51" w:rsidP="00B73F51"/>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B73F51" w:rsidRPr="00B73F51" w:rsidRDefault="00B73F51" w:rsidP="00B73F51">
            <w:pPr>
              <w:spacing w:before="40" w:after="60" w:line="160" w:lineRule="exact"/>
              <w:rPr>
                <w:sz w:val="12"/>
              </w:rPr>
            </w:pPr>
          </w:p>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Drucktechnik</w:t>
            </w:r>
          </w:p>
          <w:p w:rsidR="00B73F51" w:rsidRPr="00B73F51" w:rsidRDefault="00443964" w:rsidP="00B73F51">
            <w:pPr>
              <w:jc w:val="center"/>
              <w:rPr>
                <w:rFonts w:eastAsia="Calibri" w:cs="Times New Roman"/>
                <w:b/>
                <w:lang w:eastAsia="de-DE"/>
              </w:rPr>
            </w:pPr>
            <w:r>
              <w:rPr>
                <w:rFonts w:eastAsia="Times New Roman" w:cs="Times New Roman"/>
                <w:b/>
                <w:lang w:eastAsia="de-DE"/>
              </w:rPr>
              <w:t>DR0</w:t>
            </w:r>
            <w:r w:rsidR="00B73F51" w:rsidRPr="00B73F51">
              <w:rPr>
                <w:rFonts w:eastAsia="Times New Roman" w:cs="Times New Roman"/>
                <w:b/>
                <w:lang w:eastAsia="de-DE"/>
              </w:rPr>
              <w:t>4.03.08</w:t>
            </w:r>
          </w:p>
        </w:tc>
      </w:tr>
      <w:tr w:rsidR="00B73F51" w:rsidRPr="00B73F51" w:rsidTr="00B73F51">
        <w:tc>
          <w:tcPr>
            <w:tcW w:w="7348" w:type="dxa"/>
            <w:gridSpan w:val="3"/>
            <w:tcBorders>
              <w:left w:val="single" w:sz="4" w:space="0" w:color="auto"/>
              <w:bottom w:val="single" w:sz="4" w:space="0" w:color="auto"/>
              <w:right w:val="single" w:sz="4" w:space="0" w:color="auto"/>
            </w:tcBorders>
            <w:hideMark/>
          </w:tcPr>
          <w:p w:rsidR="00B73F51" w:rsidRPr="00B73F51" w:rsidRDefault="00B73F51" w:rsidP="00B73F51">
            <w:pPr>
              <w:spacing w:before="40" w:after="60" w:line="160" w:lineRule="exact"/>
              <w:rPr>
                <w:sz w:val="12"/>
              </w:rPr>
            </w:pPr>
            <w:r w:rsidRPr="00B73F51">
              <w:rPr>
                <w:sz w:val="12"/>
              </w:rPr>
              <w:t>Kompetenzbereiche:</w:t>
            </w:r>
          </w:p>
          <w:p w:rsidR="00B73F51" w:rsidRPr="00B73F51" w:rsidRDefault="00B73F51" w:rsidP="008F1F5C">
            <w:pPr>
              <w:numPr>
                <w:ilvl w:val="0"/>
                <w:numId w:val="5"/>
              </w:numPr>
              <w:ind w:left="227" w:hanging="170"/>
              <w:rPr>
                <w:sz w:val="16"/>
              </w:rPr>
            </w:pPr>
            <w:r w:rsidRPr="00B73F51">
              <w:rPr>
                <w:sz w:val="16"/>
              </w:rPr>
              <w:t xml:space="preserve">Ich kann Kundenmuster unter Verwendung geeigneter </w:t>
            </w:r>
            <w:r w:rsidR="00D24461">
              <w:rPr>
                <w:sz w:val="16"/>
              </w:rPr>
              <w:t>Werkstoffe herstellen.</w:t>
            </w:r>
          </w:p>
          <w:p w:rsidR="00B73F51" w:rsidRPr="00B73F51" w:rsidRDefault="00B73F51" w:rsidP="008F1F5C">
            <w:pPr>
              <w:numPr>
                <w:ilvl w:val="0"/>
                <w:numId w:val="5"/>
              </w:numPr>
              <w:ind w:left="227" w:hanging="170"/>
              <w:rPr>
                <w:sz w:val="16"/>
              </w:rPr>
            </w:pPr>
            <w:r w:rsidRPr="00B73F51">
              <w:rPr>
                <w:sz w:val="16"/>
              </w:rPr>
              <w:t xml:space="preserve">Ich kann die richtigen Werkzeuge und Geräte für verschiedene </w:t>
            </w:r>
            <w:r w:rsidR="00D24461">
              <w:rPr>
                <w:sz w:val="16"/>
              </w:rPr>
              <w:t>Arbeitstechniken auswählen.</w:t>
            </w:r>
          </w:p>
          <w:p w:rsidR="00B73F51" w:rsidRPr="00B73F51" w:rsidRDefault="00B73F51" w:rsidP="00B73F51">
            <w:pPr>
              <w:ind w:left="227"/>
              <w:rPr>
                <w:sz w:val="16"/>
              </w:rPr>
            </w:pPr>
          </w:p>
        </w:tc>
        <w:tc>
          <w:tcPr>
            <w:tcW w:w="188" w:type="dxa"/>
            <w:vMerge/>
            <w:tcBorders>
              <w:left w:val="single" w:sz="4" w:space="0" w:color="auto"/>
              <w:bottom w:val="nil"/>
              <w:right w:val="nil"/>
            </w:tcBorders>
            <w:vAlign w:val="center"/>
            <w:hideMark/>
          </w:tcPr>
          <w:p w:rsidR="00B73F51" w:rsidRPr="00B73F51" w:rsidRDefault="00B73F51" w:rsidP="00B73F5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B73F51" w:rsidRPr="00B73F51" w:rsidTr="00B73F51">
              <w:trPr>
                <w:trHeight w:val="284"/>
              </w:trPr>
              <w:tc>
                <w:tcPr>
                  <w:tcW w:w="2090" w:type="dxa"/>
                  <w:shd w:val="clear" w:color="auto" w:fill="auto"/>
                </w:tcPr>
                <w:p w:rsidR="00B73F51" w:rsidRPr="00B73F51" w:rsidRDefault="00B73F51" w:rsidP="00B73F51">
                  <w:pPr>
                    <w:jc w:val="center"/>
                  </w:pPr>
                  <w:proofErr w:type="spellStart"/>
                  <w:r w:rsidRPr="00B73F51">
                    <w:t>LernPROJEKT</w:t>
                  </w:r>
                  <w:proofErr w:type="spellEnd"/>
                </w:p>
              </w:tc>
            </w:tr>
            <w:tr w:rsidR="00B73F51" w:rsidRPr="00B73F51" w:rsidTr="00B73F51">
              <w:trPr>
                <w:trHeight w:val="284"/>
              </w:trPr>
              <w:tc>
                <w:tcPr>
                  <w:tcW w:w="2090" w:type="dxa"/>
                  <w:tcBorders>
                    <w:bottom w:val="single" w:sz="4" w:space="0" w:color="auto"/>
                  </w:tcBorders>
                  <w:shd w:val="clear" w:color="auto" w:fill="D9D9D9" w:themeFill="background1" w:themeFillShade="D9"/>
                </w:tcPr>
                <w:p w:rsidR="00B73F51" w:rsidRPr="00B73F51" w:rsidRDefault="00B73F51" w:rsidP="00B73F51">
                  <w:pPr>
                    <w:jc w:val="center"/>
                    <w:rPr>
                      <w:rFonts w:eastAsia="Times New Roman" w:cs="Times New Roman"/>
                      <w:b/>
                    </w:rPr>
                  </w:pPr>
                  <w:proofErr w:type="spellStart"/>
                  <w:r w:rsidRPr="00B73F51">
                    <w:rPr>
                      <w:rFonts w:eastAsia="Times New Roman" w:cs="Times New Roman"/>
                      <w:b/>
                    </w:rPr>
                    <w:t>LernTHEMA</w:t>
                  </w:r>
                  <w:proofErr w:type="spellEnd"/>
                </w:p>
              </w:tc>
            </w:tr>
            <w:tr w:rsidR="00B73F51" w:rsidRPr="00B73F51" w:rsidTr="00B73F51">
              <w:trPr>
                <w:trHeight w:val="284"/>
              </w:trPr>
              <w:tc>
                <w:tcPr>
                  <w:tcW w:w="2090" w:type="dxa"/>
                  <w:tcBorders>
                    <w:bottom w:val="nil"/>
                  </w:tcBorders>
                </w:tcPr>
                <w:p w:rsidR="00B73F51" w:rsidRPr="00B73F51" w:rsidRDefault="00B73F51" w:rsidP="00B73F51">
                  <w:pPr>
                    <w:jc w:val="center"/>
                  </w:pPr>
                  <w:proofErr w:type="spellStart"/>
                  <w:r w:rsidRPr="00B73F51">
                    <w:t>LernSCHRITT</w:t>
                  </w:r>
                  <w:proofErr w:type="spellEnd"/>
                </w:p>
              </w:tc>
            </w:tr>
          </w:tbl>
          <w:p w:rsidR="00B73F51" w:rsidRPr="00B73F51" w:rsidRDefault="00B73F51" w:rsidP="00B73F51"/>
        </w:tc>
      </w:tr>
      <w:tr w:rsidR="00B73F51" w:rsidRPr="00B73F51" w:rsidTr="00B73F51">
        <w:trPr>
          <w:trHeight w:val="149"/>
        </w:trPr>
        <w:tc>
          <w:tcPr>
            <w:tcW w:w="7348" w:type="dxa"/>
            <w:gridSpan w:val="3"/>
            <w:tcBorders>
              <w:top w:val="single" w:sz="4" w:space="0" w:color="auto"/>
              <w:left w:val="nil"/>
              <w:right w:val="nil"/>
            </w:tcBorders>
          </w:tcPr>
          <w:p w:rsidR="00B73F51" w:rsidRPr="00B73F51" w:rsidRDefault="00B73F51" w:rsidP="00B73F51"/>
        </w:tc>
        <w:tc>
          <w:tcPr>
            <w:tcW w:w="196" w:type="dxa"/>
            <w:gridSpan w:val="2"/>
            <w:tcBorders>
              <w:top w:val="nil"/>
              <w:left w:val="nil"/>
              <w:right w:val="nil"/>
            </w:tcBorders>
          </w:tcPr>
          <w:p w:rsidR="00B73F51" w:rsidRPr="00B73F51" w:rsidRDefault="00B73F51" w:rsidP="00B73F51"/>
        </w:tc>
        <w:tc>
          <w:tcPr>
            <w:tcW w:w="2095" w:type="dxa"/>
            <w:tcBorders>
              <w:top w:val="single" w:sz="4" w:space="0" w:color="auto"/>
              <w:left w:val="nil"/>
              <w:right w:val="nil"/>
            </w:tcBorders>
          </w:tcPr>
          <w:p w:rsidR="00B73F51" w:rsidRPr="00B73F51" w:rsidRDefault="00B73F51" w:rsidP="00B73F51"/>
        </w:tc>
      </w:tr>
      <w:tr w:rsidR="00B73F51" w:rsidRPr="00B73F51" w:rsidTr="00B73F51">
        <w:trPr>
          <w:trHeight w:val="443"/>
        </w:trPr>
        <w:tc>
          <w:tcPr>
            <w:tcW w:w="4818" w:type="dxa"/>
            <w:gridSpan w:val="2"/>
            <w:vMerge w:val="restart"/>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Kompetenzen:</w:t>
            </w:r>
          </w:p>
          <w:p w:rsidR="00B73F51" w:rsidRPr="00B73F51" w:rsidRDefault="00B73F51" w:rsidP="008F1F5C">
            <w:pPr>
              <w:numPr>
                <w:ilvl w:val="0"/>
                <w:numId w:val="5"/>
              </w:numPr>
              <w:ind w:left="227" w:hanging="170"/>
              <w:rPr>
                <w:sz w:val="16"/>
              </w:rPr>
            </w:pPr>
            <w:r w:rsidRPr="00B73F51">
              <w:rPr>
                <w:sz w:val="16"/>
              </w:rPr>
              <w:t xml:space="preserve">Ich kann Informationen über </w:t>
            </w:r>
            <w:proofErr w:type="spellStart"/>
            <w:r w:rsidRPr="00B73F51">
              <w:rPr>
                <w:sz w:val="16"/>
              </w:rPr>
              <w:t>Broschurenarten</w:t>
            </w:r>
            <w:proofErr w:type="spellEnd"/>
            <w:r w:rsidRPr="00B73F51">
              <w:rPr>
                <w:sz w:val="16"/>
              </w:rPr>
              <w:t xml:space="preserve"> ermitteln.</w:t>
            </w:r>
          </w:p>
          <w:p w:rsidR="00B73F51" w:rsidRPr="00B73F51" w:rsidRDefault="00B73F51" w:rsidP="008F1F5C">
            <w:pPr>
              <w:numPr>
                <w:ilvl w:val="0"/>
                <w:numId w:val="5"/>
              </w:numPr>
              <w:ind w:left="227" w:hanging="170"/>
              <w:rPr>
                <w:sz w:val="16"/>
              </w:rPr>
            </w:pPr>
            <w:r w:rsidRPr="00B73F51">
              <w:rPr>
                <w:sz w:val="16"/>
              </w:rPr>
              <w:t xml:space="preserve">Ich kann </w:t>
            </w:r>
            <w:proofErr w:type="spellStart"/>
            <w:r w:rsidRPr="00B73F51">
              <w:rPr>
                <w:sz w:val="16"/>
              </w:rPr>
              <w:t>buchbinderische</w:t>
            </w:r>
            <w:proofErr w:type="spellEnd"/>
            <w:r w:rsidRPr="00B73F51">
              <w:rPr>
                <w:sz w:val="16"/>
              </w:rPr>
              <w:t xml:space="preserve"> und weiterverarbeitungstechnische Pr</w:t>
            </w:r>
            <w:r w:rsidRPr="00B73F51">
              <w:rPr>
                <w:sz w:val="16"/>
              </w:rPr>
              <w:t>o</w:t>
            </w:r>
            <w:r w:rsidRPr="00B73F51">
              <w:rPr>
                <w:sz w:val="16"/>
              </w:rPr>
              <w:t>dukte analysieren.</w:t>
            </w:r>
          </w:p>
          <w:p w:rsidR="00B73F51" w:rsidRPr="00B73F51" w:rsidRDefault="00B73F51" w:rsidP="008F1F5C">
            <w:pPr>
              <w:numPr>
                <w:ilvl w:val="0"/>
                <w:numId w:val="5"/>
              </w:numPr>
              <w:ind w:left="227" w:hanging="170"/>
              <w:rPr>
                <w:sz w:val="16"/>
              </w:rPr>
            </w:pPr>
            <w:r w:rsidRPr="00B73F51">
              <w:rPr>
                <w:sz w:val="16"/>
              </w:rPr>
              <w:t>Ich kann Arbeitsaufträge zur Anfertigung unterschiedlicher Br</w:t>
            </w:r>
            <w:r w:rsidRPr="00B73F51">
              <w:rPr>
                <w:sz w:val="16"/>
              </w:rPr>
              <w:t>o</w:t>
            </w:r>
            <w:r w:rsidRPr="00B73F51">
              <w:rPr>
                <w:sz w:val="16"/>
              </w:rPr>
              <w:t>schuren verstehen.</w:t>
            </w:r>
          </w:p>
          <w:p w:rsidR="00B73F51" w:rsidRPr="00B73F51" w:rsidRDefault="00B73F51" w:rsidP="008F1F5C">
            <w:pPr>
              <w:numPr>
                <w:ilvl w:val="0"/>
                <w:numId w:val="5"/>
              </w:numPr>
              <w:ind w:left="227" w:hanging="170"/>
              <w:rPr>
                <w:sz w:val="16"/>
              </w:rPr>
            </w:pPr>
            <w:r w:rsidRPr="00B73F51">
              <w:rPr>
                <w:sz w:val="16"/>
              </w:rPr>
              <w:t>Ich kann die Informationen von Auftragsdaten vergleichen und bewerten.</w:t>
            </w:r>
          </w:p>
          <w:p w:rsidR="00B73F51" w:rsidRPr="00B73F51" w:rsidRDefault="00B73F51" w:rsidP="008F1F5C">
            <w:pPr>
              <w:numPr>
                <w:ilvl w:val="0"/>
                <w:numId w:val="5"/>
              </w:numPr>
              <w:ind w:left="227" w:hanging="170"/>
              <w:rPr>
                <w:sz w:val="16"/>
              </w:rPr>
            </w:pPr>
            <w:r w:rsidRPr="00B73F51">
              <w:rPr>
                <w:sz w:val="16"/>
              </w:rPr>
              <w:t>Ich kann einen Arbeitsablaufplan zur Herstellung einer Broschur erstellen.</w:t>
            </w:r>
          </w:p>
          <w:p w:rsidR="00B73F51" w:rsidRPr="00B73F51" w:rsidRDefault="00B73F51" w:rsidP="008F1F5C">
            <w:pPr>
              <w:numPr>
                <w:ilvl w:val="0"/>
                <w:numId w:val="5"/>
              </w:numPr>
              <w:ind w:left="227" w:hanging="170"/>
              <w:rPr>
                <w:sz w:val="16"/>
              </w:rPr>
            </w:pPr>
            <w:r w:rsidRPr="00B73F51">
              <w:rPr>
                <w:sz w:val="16"/>
              </w:rPr>
              <w:t>Ich kann eine Materialliste anfertigen.</w:t>
            </w:r>
          </w:p>
          <w:p w:rsidR="00B73F51" w:rsidRPr="00B73F51" w:rsidRDefault="00B73F51" w:rsidP="008F1F5C">
            <w:pPr>
              <w:numPr>
                <w:ilvl w:val="0"/>
                <w:numId w:val="5"/>
              </w:numPr>
              <w:ind w:left="227" w:hanging="170"/>
              <w:rPr>
                <w:sz w:val="16"/>
              </w:rPr>
            </w:pPr>
            <w:r w:rsidRPr="00B73F51">
              <w:rPr>
                <w:sz w:val="16"/>
              </w:rPr>
              <w:t>Ich kann die zu nutzenden Maschinen und Werkzeuge auswählen.</w:t>
            </w:r>
          </w:p>
          <w:p w:rsidR="00B73F51" w:rsidRPr="00B73F51" w:rsidRDefault="00B73F51" w:rsidP="008F1F5C">
            <w:pPr>
              <w:numPr>
                <w:ilvl w:val="0"/>
                <w:numId w:val="5"/>
              </w:numPr>
              <w:ind w:left="227" w:hanging="170"/>
              <w:rPr>
                <w:sz w:val="16"/>
              </w:rPr>
            </w:pPr>
            <w:r w:rsidRPr="00B73F51">
              <w:rPr>
                <w:sz w:val="16"/>
              </w:rPr>
              <w:t>Ich kann Broschuren anhand ihrer Ausstattungen unterscheiden.</w:t>
            </w:r>
          </w:p>
          <w:p w:rsidR="00B73F51" w:rsidRPr="00B73F51" w:rsidRDefault="00B73F51" w:rsidP="008F1F5C">
            <w:pPr>
              <w:numPr>
                <w:ilvl w:val="0"/>
                <w:numId w:val="5"/>
              </w:numPr>
              <w:ind w:left="227" w:hanging="170"/>
              <w:rPr>
                <w:sz w:val="16"/>
              </w:rPr>
            </w:pPr>
            <w:r w:rsidRPr="00B73F51">
              <w:rPr>
                <w:sz w:val="16"/>
              </w:rPr>
              <w:t>Ich kann die Broschur anhand der vorgegebenen Parameter anfe</w:t>
            </w:r>
            <w:r w:rsidRPr="00B73F51">
              <w:rPr>
                <w:sz w:val="16"/>
              </w:rPr>
              <w:t>r</w:t>
            </w:r>
            <w:r w:rsidRPr="00B73F51">
              <w:rPr>
                <w:sz w:val="16"/>
              </w:rPr>
              <w:t>tigen.</w:t>
            </w:r>
          </w:p>
          <w:p w:rsidR="00B73F51" w:rsidRPr="00B73F51" w:rsidRDefault="00B73F51" w:rsidP="008F1F5C">
            <w:pPr>
              <w:numPr>
                <w:ilvl w:val="0"/>
                <w:numId w:val="5"/>
              </w:numPr>
              <w:ind w:left="227" w:hanging="170"/>
              <w:rPr>
                <w:sz w:val="16"/>
              </w:rPr>
            </w:pPr>
            <w:r w:rsidRPr="00B73F51">
              <w:rPr>
                <w:sz w:val="16"/>
              </w:rPr>
              <w:t>Ich kann meine Vorgehensweise und den Herstellungsablauf dok</w:t>
            </w:r>
            <w:r w:rsidRPr="00B73F51">
              <w:rPr>
                <w:sz w:val="16"/>
              </w:rPr>
              <w:t>u</w:t>
            </w:r>
            <w:r w:rsidRPr="00B73F51">
              <w:rPr>
                <w:sz w:val="16"/>
              </w:rPr>
              <w:t>mentieren.</w:t>
            </w:r>
          </w:p>
          <w:p w:rsidR="00B73F51" w:rsidRPr="00B73F51" w:rsidRDefault="00B73F51" w:rsidP="008F1F5C">
            <w:pPr>
              <w:numPr>
                <w:ilvl w:val="0"/>
                <w:numId w:val="5"/>
              </w:numPr>
              <w:ind w:left="227" w:hanging="170"/>
              <w:rPr>
                <w:sz w:val="16"/>
              </w:rPr>
            </w:pPr>
            <w:r w:rsidRPr="00B73F51">
              <w:rPr>
                <w:sz w:val="16"/>
              </w:rPr>
              <w:t>Ich kann mein Werkstück nach verarbeitungstechnischen und ä</w:t>
            </w:r>
            <w:r w:rsidRPr="00B73F51">
              <w:rPr>
                <w:sz w:val="16"/>
              </w:rPr>
              <w:t>s</w:t>
            </w:r>
            <w:r w:rsidRPr="00B73F51">
              <w:rPr>
                <w:sz w:val="16"/>
              </w:rPr>
              <w:t>thetischen Gesichtspunkten prüfen.</w:t>
            </w:r>
          </w:p>
          <w:p w:rsidR="00B73F51" w:rsidRPr="00B73F51" w:rsidRDefault="00B73F51" w:rsidP="008F1F5C">
            <w:pPr>
              <w:numPr>
                <w:ilvl w:val="0"/>
                <w:numId w:val="5"/>
              </w:numPr>
              <w:ind w:left="227" w:hanging="170"/>
              <w:rPr>
                <w:sz w:val="16"/>
              </w:rPr>
            </w:pPr>
            <w:r w:rsidRPr="00B73F51">
              <w:rPr>
                <w:sz w:val="16"/>
              </w:rPr>
              <w:t>Ich kann die Vorgehensweise mit anderen Produktionsplänen ve</w:t>
            </w:r>
            <w:r w:rsidRPr="00B73F51">
              <w:rPr>
                <w:sz w:val="16"/>
              </w:rPr>
              <w:t>r</w:t>
            </w:r>
            <w:r w:rsidRPr="00B73F51">
              <w:rPr>
                <w:sz w:val="16"/>
              </w:rPr>
              <w:t>gleichen.</w:t>
            </w:r>
          </w:p>
          <w:p w:rsidR="00B73F51" w:rsidRPr="00B73F51" w:rsidRDefault="00B73F51" w:rsidP="008F1F5C">
            <w:pPr>
              <w:numPr>
                <w:ilvl w:val="0"/>
                <w:numId w:val="5"/>
              </w:numPr>
              <w:ind w:left="227" w:hanging="170"/>
              <w:rPr>
                <w:sz w:val="16"/>
              </w:rPr>
            </w:pPr>
            <w:r w:rsidRPr="00B73F51">
              <w:rPr>
                <w:sz w:val="16"/>
              </w:rPr>
              <w:t>Ich kann meinen Produktionsplan hinsichtlich wirtschaftlicher und fertigungstechnischer Kriterien verbessern.</w:t>
            </w:r>
          </w:p>
          <w:p w:rsidR="00B73F51" w:rsidRPr="00B73F51" w:rsidRDefault="00B73F51" w:rsidP="008F1F5C">
            <w:pPr>
              <w:numPr>
                <w:ilvl w:val="0"/>
                <w:numId w:val="5"/>
              </w:numPr>
              <w:ind w:left="227" w:hanging="170"/>
              <w:rPr>
                <w:sz w:val="16"/>
              </w:rPr>
            </w:pPr>
            <w:r w:rsidRPr="00B73F51">
              <w:rPr>
                <w:sz w:val="16"/>
              </w:rPr>
              <w:t>Ich kann mich mit meinem erzielten Ergebnis kritisch auseinande</w:t>
            </w:r>
            <w:r w:rsidRPr="00B73F51">
              <w:rPr>
                <w:sz w:val="16"/>
              </w:rPr>
              <w:t>r</w:t>
            </w:r>
            <w:r w:rsidRPr="00B73F51">
              <w:rPr>
                <w:sz w:val="16"/>
              </w:rPr>
              <w:t>setzten.</w:t>
            </w:r>
          </w:p>
          <w:p w:rsidR="00B73F51" w:rsidRPr="00B73F51" w:rsidRDefault="00B73F51" w:rsidP="008F1F5C">
            <w:pPr>
              <w:numPr>
                <w:ilvl w:val="0"/>
                <w:numId w:val="5"/>
              </w:numPr>
              <w:ind w:left="227" w:hanging="170"/>
              <w:rPr>
                <w:sz w:val="16"/>
              </w:rPr>
            </w:pPr>
            <w:r w:rsidRPr="00B73F51">
              <w:rPr>
                <w:sz w:val="16"/>
              </w:rPr>
              <w:t>Ich kann meine Vorgehensweise bewerten und plane Verbesseru</w:t>
            </w:r>
            <w:r w:rsidRPr="00B73F51">
              <w:rPr>
                <w:sz w:val="16"/>
              </w:rPr>
              <w:t>n</w:t>
            </w:r>
            <w:r w:rsidRPr="00B73F51">
              <w:rPr>
                <w:sz w:val="16"/>
              </w:rPr>
              <w:t>gen ein.</w:t>
            </w:r>
          </w:p>
          <w:p w:rsidR="00B73F51" w:rsidRPr="00B73F51" w:rsidRDefault="00B73F51" w:rsidP="00B73F51">
            <w:pPr>
              <w:ind w:left="227"/>
              <w:rPr>
                <w:sz w:val="16"/>
              </w:rPr>
            </w:pPr>
          </w:p>
        </w:tc>
        <w:tc>
          <w:tcPr>
            <w:tcW w:w="4821" w:type="dxa"/>
            <w:gridSpan w:val="4"/>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Was Sie schon können sollten:</w:t>
            </w:r>
          </w:p>
          <w:p w:rsidR="00B73F51" w:rsidRPr="00B73F51" w:rsidRDefault="00B73F51" w:rsidP="008F1F5C">
            <w:pPr>
              <w:numPr>
                <w:ilvl w:val="0"/>
                <w:numId w:val="5"/>
              </w:numPr>
              <w:ind w:left="227" w:hanging="170"/>
              <w:rPr>
                <w:sz w:val="16"/>
              </w:rPr>
            </w:pPr>
            <w:r w:rsidRPr="00B73F51">
              <w:rPr>
                <w:sz w:val="16"/>
              </w:rPr>
              <w:t>Ich kann schon Aufträge lesen und verstehen.</w:t>
            </w:r>
          </w:p>
          <w:p w:rsidR="00B73F51" w:rsidRPr="00B73F51" w:rsidRDefault="00B73F51" w:rsidP="008F1F5C">
            <w:pPr>
              <w:numPr>
                <w:ilvl w:val="0"/>
                <w:numId w:val="5"/>
              </w:numPr>
              <w:ind w:left="227" w:hanging="170"/>
              <w:rPr>
                <w:sz w:val="16"/>
              </w:rPr>
            </w:pPr>
            <w:r w:rsidRPr="00B73F51">
              <w:rPr>
                <w:sz w:val="16"/>
              </w:rPr>
              <w:t>Ich kann Skizzen lesen.</w:t>
            </w:r>
          </w:p>
          <w:p w:rsidR="00B73F51" w:rsidRPr="00B73F51" w:rsidRDefault="00B73F51" w:rsidP="008F1F5C">
            <w:pPr>
              <w:numPr>
                <w:ilvl w:val="0"/>
                <w:numId w:val="5"/>
              </w:numPr>
              <w:ind w:left="227" w:hanging="170"/>
              <w:rPr>
                <w:sz w:val="16"/>
              </w:rPr>
            </w:pPr>
            <w:r w:rsidRPr="00B73F51">
              <w:rPr>
                <w:sz w:val="16"/>
              </w:rPr>
              <w:t>Ich kann die typischen Werkzeuge der Weiterverarbeitung einse</w:t>
            </w:r>
            <w:r w:rsidRPr="00B73F51">
              <w:rPr>
                <w:sz w:val="16"/>
              </w:rPr>
              <w:t>t</w:t>
            </w:r>
            <w:r w:rsidRPr="00B73F51">
              <w:rPr>
                <w:sz w:val="16"/>
              </w:rPr>
              <w:t>zen.</w:t>
            </w:r>
          </w:p>
          <w:p w:rsidR="00B73F51" w:rsidRPr="00B73F51" w:rsidRDefault="00B73F51" w:rsidP="008F1F5C">
            <w:pPr>
              <w:numPr>
                <w:ilvl w:val="0"/>
                <w:numId w:val="5"/>
              </w:numPr>
              <w:ind w:left="227" w:hanging="170"/>
              <w:rPr>
                <w:sz w:val="16"/>
              </w:rPr>
            </w:pPr>
            <w:r w:rsidRPr="00B73F51">
              <w:rPr>
                <w:sz w:val="16"/>
              </w:rPr>
              <w:t>Ich kann Bogen von Hand falzen.</w:t>
            </w:r>
          </w:p>
        </w:tc>
      </w:tr>
      <w:tr w:rsidR="00B73F51" w:rsidRPr="00B73F51" w:rsidTr="00B73F51">
        <w:trPr>
          <w:trHeight w:val="443"/>
        </w:trPr>
        <w:tc>
          <w:tcPr>
            <w:tcW w:w="4818" w:type="dxa"/>
            <w:gridSpan w:val="2"/>
            <w:vMerge/>
            <w:tcBorders>
              <w:left w:val="single" w:sz="4" w:space="0" w:color="auto"/>
              <w:right w:val="single" w:sz="4" w:space="0" w:color="auto"/>
            </w:tcBorders>
          </w:tcPr>
          <w:p w:rsidR="00B73F51" w:rsidRPr="00B73F51" w:rsidRDefault="00B73F51" w:rsidP="00B73F51">
            <w:pPr>
              <w:spacing w:before="40" w:after="60" w:line="160" w:lineRule="exact"/>
              <w:rPr>
                <w:sz w:val="12"/>
              </w:rPr>
            </w:pPr>
          </w:p>
        </w:tc>
        <w:tc>
          <w:tcPr>
            <w:tcW w:w="4821" w:type="dxa"/>
            <w:gridSpan w:val="4"/>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Wofür Sie das benötigen:</w:t>
            </w:r>
          </w:p>
          <w:p w:rsidR="00B73F51" w:rsidRPr="00B73F51" w:rsidRDefault="00B73F51" w:rsidP="00B73F51">
            <w:pPr>
              <w:ind w:left="227"/>
              <w:rPr>
                <w:sz w:val="16"/>
              </w:rPr>
            </w:pPr>
          </w:p>
        </w:tc>
      </w:tr>
      <w:tr w:rsidR="00B73F51" w:rsidRPr="00B73F51" w:rsidTr="00B73F51">
        <w:trPr>
          <w:trHeight w:val="443"/>
        </w:trPr>
        <w:tc>
          <w:tcPr>
            <w:tcW w:w="4818" w:type="dxa"/>
            <w:gridSpan w:val="2"/>
            <w:vMerge/>
            <w:tcBorders>
              <w:left w:val="single" w:sz="4" w:space="0" w:color="auto"/>
              <w:right w:val="single" w:sz="4" w:space="0" w:color="auto"/>
            </w:tcBorders>
          </w:tcPr>
          <w:p w:rsidR="00B73F51" w:rsidRPr="00B73F51" w:rsidRDefault="00B73F51" w:rsidP="00B73F51">
            <w:pPr>
              <w:spacing w:before="40" w:after="60" w:line="160" w:lineRule="exact"/>
              <w:rPr>
                <w:sz w:val="12"/>
              </w:rPr>
            </w:pPr>
          </w:p>
        </w:tc>
        <w:tc>
          <w:tcPr>
            <w:tcW w:w="4821" w:type="dxa"/>
            <w:gridSpan w:val="4"/>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Wie Sie Ihr Können prüfen können:</w:t>
            </w:r>
          </w:p>
          <w:p w:rsidR="00B73F51" w:rsidRPr="00B73F51" w:rsidRDefault="00B73F51" w:rsidP="00B73F51">
            <w:pPr>
              <w:ind w:left="227"/>
              <w:rPr>
                <w:sz w:val="16"/>
              </w:rPr>
            </w:pPr>
          </w:p>
        </w:tc>
      </w:tr>
    </w:tbl>
    <w:p w:rsidR="00B73F51" w:rsidRPr="00B73F51" w:rsidRDefault="00B73F51" w:rsidP="00B73F51">
      <w:pPr>
        <w:keepNext/>
        <w:suppressAutoHyphens/>
        <w:spacing w:before="240" w:after="160"/>
        <w:outlineLvl w:val="0"/>
        <w:rPr>
          <w:rFonts w:ascii="Source Sans Pro Semibold" w:eastAsia="Times New Roman" w:hAnsi="Source Sans Pro Semibold" w:cs="Times New Roman"/>
          <w:bCs/>
          <w:sz w:val="30"/>
          <w:szCs w:val="28"/>
          <w:lang w:eastAsia="de-DE"/>
        </w:rPr>
      </w:pPr>
      <w:r w:rsidRPr="00B73F51">
        <w:rPr>
          <w:rFonts w:ascii="Source Sans Pro Semibold" w:eastAsia="Times New Roman" w:hAnsi="Source Sans Pro Semibold" w:cs="Times New Roman"/>
          <w:bCs/>
          <w:sz w:val="30"/>
          <w:szCs w:val="28"/>
          <w:lang w:eastAsia="de-DE"/>
        </w:rPr>
        <w:t xml:space="preserve">Herstellen einer </w:t>
      </w:r>
      <w:proofErr w:type="spellStart"/>
      <w:r w:rsidRPr="00B73F51">
        <w:rPr>
          <w:rFonts w:ascii="Source Sans Pro Semibold" w:eastAsia="Times New Roman" w:hAnsi="Source Sans Pro Semibold" w:cs="Times New Roman"/>
          <w:bCs/>
          <w:sz w:val="30"/>
          <w:szCs w:val="28"/>
          <w:lang w:eastAsia="de-DE"/>
        </w:rPr>
        <w:t>Broschurenmusterbox</w:t>
      </w:r>
      <w:proofErr w:type="spellEnd"/>
    </w:p>
    <w:p w:rsidR="00B73F51" w:rsidRPr="00B73F51" w:rsidRDefault="00B73F51" w:rsidP="00BF2749">
      <w:pPr>
        <w:pStyle w:val="berschrift2"/>
      </w:pPr>
      <w:r w:rsidRPr="00B73F51">
        <w:t xml:space="preserve">Herstellen einer </w:t>
      </w:r>
      <w:proofErr w:type="spellStart"/>
      <w:r w:rsidRPr="00B73F51">
        <w:t>Repcover</w:t>
      </w:r>
      <w:proofErr w:type="spellEnd"/>
      <w:r w:rsidRPr="00B73F51">
        <w:t xml:space="preserve"> Broschur</w:t>
      </w:r>
    </w:p>
    <w:p w:rsidR="00B73F51" w:rsidRPr="00B73F51" w:rsidRDefault="00B73F51" w:rsidP="00B73F51">
      <w:pPr>
        <w:rPr>
          <w:rFonts w:asciiTheme="minorHAnsi" w:hAnsiTheme="minorHAnsi" w:cstheme="minorBidi"/>
          <w:sz w:val="22"/>
          <w:szCs w:val="22"/>
        </w:rPr>
      </w:pPr>
      <w:r w:rsidRPr="00B73F51">
        <w:rPr>
          <w:rFonts w:asciiTheme="minorHAnsi" w:hAnsiTheme="minorHAnsi" w:cstheme="minorBidi"/>
          <w:noProof/>
          <w:sz w:val="24"/>
          <w:szCs w:val="22"/>
          <w:u w:val="single"/>
          <w:lang w:eastAsia="de-DE"/>
        </w:rPr>
        <w:drawing>
          <wp:anchor distT="0" distB="0" distL="114300" distR="114300" simplePos="0" relativeHeight="251730944" behindDoc="0" locked="0" layoutInCell="0" allowOverlap="1" wp14:anchorId="19B0C388" wp14:editId="2D49E776">
            <wp:simplePos x="0" y="0"/>
            <wp:positionH relativeFrom="rightMargin">
              <wp:posOffset>107950</wp:posOffset>
            </wp:positionH>
            <wp:positionV relativeFrom="paragraph">
              <wp:posOffset>166875</wp:posOffset>
            </wp:positionV>
            <wp:extent cx="345440" cy="323850"/>
            <wp:effectExtent l="0" t="0" r="0" b="0"/>
            <wp:wrapNone/>
            <wp:docPr id="2403"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B73F51" w:rsidRPr="00B73F51" w:rsidTr="00B73F51">
        <w:trPr>
          <w:trHeight w:val="397"/>
        </w:trPr>
        <w:tc>
          <w:tcPr>
            <w:tcW w:w="147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Phase</w:t>
            </w:r>
          </w:p>
        </w:tc>
        <w:tc>
          <w:tcPr>
            <w:tcW w:w="94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Zeit</w:t>
            </w:r>
          </w:p>
        </w:tc>
        <w:tc>
          <w:tcPr>
            <w:tcW w:w="4961"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07417668" wp14:editId="756833C4">
                  <wp:extent cx="302701" cy="324000"/>
                  <wp:effectExtent l="0" t="0" r="2540" b="0"/>
                  <wp:docPr id="2404"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BF2749">
            <w:pPr>
              <w:rPr>
                <w:noProof/>
                <w:lang w:eastAsia="de-DE"/>
              </w:rPr>
            </w:pPr>
            <w:r w:rsidRPr="00B73F51">
              <w:rPr>
                <w:noProof/>
                <w:lang w:eastAsia="de-DE"/>
              </w:rPr>
              <w:t>Lesen Sie den Arbeitsauftrag und verschaffen Sie sich einen Überblick ü</w:t>
            </w:r>
            <w:r w:rsidR="003E5682">
              <w:rPr>
                <w:noProof/>
                <w:lang w:eastAsia="de-DE"/>
              </w:rPr>
              <w:t>b</w:t>
            </w:r>
            <w:r w:rsidRPr="00B73F51">
              <w:rPr>
                <w:noProof/>
                <w:lang w:eastAsia="de-DE"/>
              </w:rPr>
              <w:t>er die geforderte 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noProof/>
                <w:lang w:eastAsia="de-DE"/>
              </w:rPr>
            </w:pPr>
            <w:r w:rsidRPr="00B73F51">
              <w:rPr>
                <w:rFonts w:eastAsia="Calibri"/>
                <w:noProof/>
                <w:lang w:eastAsia="de-DE"/>
              </w:rPr>
              <w:drawing>
                <wp:inline distT="0" distB="0" distL="0" distR="0" wp14:anchorId="3996EB0D" wp14:editId="6DC42D82">
                  <wp:extent cx="302701" cy="324000"/>
                  <wp:effectExtent l="0" t="0" r="2540" b="0"/>
                  <wp:docPr id="240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BF2749">
            <w:pPr>
              <w:rPr>
                <w:noProof/>
                <w:lang w:eastAsia="de-DE"/>
              </w:rPr>
            </w:pPr>
            <w:r w:rsidRPr="00B73F51">
              <w:rPr>
                <w:noProof/>
                <w:lang w:eastAsia="de-DE"/>
              </w:rPr>
              <w:t>Vergleichen Sie die Auftragsdaten dieser Broschur mit den Auftragsdaten bereits gefertigter Broschuren.</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1A12C1A0" wp14:editId="5C9AD218">
                  <wp:extent cx="648335" cy="318770"/>
                  <wp:effectExtent l="0" t="0" r="0" b="0"/>
                  <wp:docPr id="2406"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BF2749">
            <w:pPr>
              <w:rPr>
                <w:noProof/>
                <w:lang w:eastAsia="de-DE"/>
              </w:rPr>
            </w:pPr>
            <w:r w:rsidRPr="00B73F51">
              <w:rPr>
                <w:noProof/>
                <w:lang w:eastAsia="de-DE"/>
              </w:rPr>
              <w:t>Erstellen Sie mit einem Partner einen Arbeitsablaufplan sowie eine Materialliste.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3A7ABAAF" wp14:editId="1158AEDB">
                  <wp:extent cx="302701" cy="324000"/>
                  <wp:effectExtent l="0" t="0" r="2540" b="0"/>
                  <wp:docPr id="240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BF2749">
            <w:pPr>
              <w:rPr>
                <w:noProof/>
                <w:lang w:eastAsia="de-DE"/>
              </w:rPr>
            </w:pPr>
            <w:r w:rsidRPr="00B73F51">
              <w:rPr>
                <w:noProof/>
                <w:lang w:eastAsia="de-DE"/>
              </w:rPr>
              <w:t>Stellen Sie die Broschur anhand der vorgegebenen Parameter und prüfen Sie auf Maßhaltigkeit und Sauberkeit.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1238D4E3" wp14:editId="294BCD53">
                  <wp:extent cx="532800" cy="324000"/>
                  <wp:effectExtent l="0" t="0" r="635" b="0"/>
                  <wp:docPr id="2408"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3E5682" w:rsidP="00BF2749">
            <w:pPr>
              <w:rPr>
                <w:noProof/>
                <w:lang w:eastAsia="de-DE"/>
              </w:rPr>
            </w:pPr>
            <w:r>
              <w:rPr>
                <w:noProof/>
                <w:lang w:eastAsia="de-DE"/>
              </w:rPr>
              <w:t>Bewerten Sie I</w:t>
            </w:r>
            <w:r w:rsidR="00B73F51" w:rsidRPr="00B73F51">
              <w:rPr>
                <w:noProof/>
                <w:lang w:eastAsia="de-DE"/>
              </w:rPr>
              <w:t>hre Broschur nach verarbeitungstechnischen und ästhetischen Gesichtspunkte</w:t>
            </w:r>
            <w:r>
              <w:rPr>
                <w:noProof/>
                <w:lang w:eastAsia="de-DE"/>
              </w:rPr>
              <w:t>n und vergleichen Sie I</w:t>
            </w:r>
            <w:r w:rsidR="00B73F51" w:rsidRPr="00B73F51">
              <w:rPr>
                <w:noProof/>
                <w:lang w:eastAsia="de-DE"/>
              </w:rPr>
              <w:t xml:space="preserve">hr Vorgehen mit anderen </w:t>
            </w:r>
            <w:r w:rsidR="002D324E">
              <w:rPr>
                <w:noProof/>
                <w:lang w:eastAsia="de-DE"/>
              </w:rPr>
              <w:t>Produktionsplänen</w:t>
            </w:r>
            <w:r w:rsidR="00B73F51" w:rsidRPr="00B73F51">
              <w:rPr>
                <w:noProof/>
                <w:lang w:eastAsia="de-DE"/>
              </w:rPr>
              <w: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lastRenderedPageBreak/>
              <w:drawing>
                <wp:inline distT="0" distB="0" distL="0" distR="0" wp14:anchorId="6C4635E0" wp14:editId="5C8DCFCE">
                  <wp:extent cx="302701" cy="324000"/>
                  <wp:effectExtent l="0" t="0" r="2540" b="0"/>
                  <wp:docPr id="240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BF2749">
            <w:pPr>
              <w:rPr>
                <w:noProof/>
                <w:lang w:eastAsia="de-DE"/>
              </w:rPr>
            </w:pPr>
            <w:r w:rsidRPr="00B73F51">
              <w:rPr>
                <w:noProof/>
                <w:lang w:eastAsia="de-DE"/>
              </w:rPr>
              <w:t xml:space="preserve">Arbeiten Sie Verbesserungen hinsichtlich ökologischer, wirtschaftlicher und fertigungstechnischer Kriterien in </w:t>
            </w:r>
            <w:r w:rsidR="003E5682">
              <w:rPr>
                <w:noProof/>
                <w:lang w:eastAsia="de-DE"/>
              </w:rPr>
              <w:t>I</w:t>
            </w:r>
            <w:r w:rsidRPr="00B73F51">
              <w:rPr>
                <w:noProof/>
                <w:lang w:eastAsia="de-DE"/>
              </w:rPr>
              <w:t>hrem Produktions</w:t>
            </w:r>
            <w:r w:rsidR="003E5682">
              <w:rPr>
                <w:noProof/>
                <w:lang w:eastAsia="de-DE"/>
              </w:rPr>
              <w:t>plan ein und dokumentieren Sie I</w:t>
            </w:r>
            <w:r w:rsidRPr="00B73F51">
              <w:rPr>
                <w:noProof/>
                <w:lang w:eastAsia="de-DE"/>
              </w:rPr>
              <w:t>hre Vorgehensweise.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4769EE39" wp14:editId="45E4D91F">
                  <wp:extent cx="302701" cy="324000"/>
                  <wp:effectExtent l="0" t="0" r="2540" b="0"/>
                  <wp:docPr id="241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BF2749">
            <w:pPr>
              <w:rPr>
                <w:noProof/>
                <w:lang w:eastAsia="de-DE"/>
              </w:rPr>
            </w:pPr>
            <w:r w:rsidRPr="00B73F51">
              <w:rPr>
                <w:noProof/>
                <w:lang w:eastAsia="de-DE"/>
              </w:rPr>
              <w:t>Se</w:t>
            </w:r>
            <w:r w:rsidR="003E5682">
              <w:rPr>
                <w:noProof/>
                <w:lang w:eastAsia="de-DE"/>
              </w:rPr>
              <w:t>tzen Sie sich kritisch mit I</w:t>
            </w:r>
            <w:r w:rsidRPr="00B73F51">
              <w:rPr>
                <w:noProof/>
                <w:lang w:eastAsia="de-DE"/>
              </w:rPr>
              <w:t>hrem erzielten Ergebnis auseinander.</w:t>
            </w:r>
          </w:p>
        </w:tc>
      </w:tr>
    </w:tbl>
    <w:p w:rsidR="00B73F51" w:rsidRPr="00B73F51" w:rsidRDefault="00B73F51" w:rsidP="00B73F51">
      <w:pPr>
        <w:spacing w:line="240" w:lineRule="exact"/>
        <w:rPr>
          <w:rFonts w:asciiTheme="minorHAnsi" w:hAnsiTheme="minorHAnsi" w:cstheme="minorBidi"/>
          <w:sz w:val="22"/>
          <w:szCs w:val="22"/>
          <w:u w:val="single"/>
        </w:rPr>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B73F51" w:rsidRPr="00B73F51" w:rsidTr="00B73F51">
        <w:trPr>
          <w:trHeight w:val="397"/>
        </w:trPr>
        <w:tc>
          <w:tcPr>
            <w:tcW w:w="147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Phase</w:t>
            </w:r>
          </w:p>
        </w:tc>
        <w:tc>
          <w:tcPr>
            <w:tcW w:w="94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Zeit</w:t>
            </w:r>
          </w:p>
        </w:tc>
        <w:tc>
          <w:tcPr>
            <w:tcW w:w="4961"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776A60FC" wp14:editId="4717A4DF">
                  <wp:extent cx="302701" cy="324000"/>
                  <wp:effectExtent l="0" t="0" r="2540" b="0"/>
                  <wp:docPr id="241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BF2749">
            <w:pPr>
              <w:rPr>
                <w:noProof/>
                <w:lang w:eastAsia="de-DE"/>
              </w:rPr>
            </w:pPr>
            <w:r w:rsidRPr="00B73F51">
              <w:rPr>
                <w:noProof/>
                <w:lang w:eastAsia="de-DE"/>
              </w:rPr>
              <w:t>Lesen Sie den Arbeitsauftrag und verschaffen Sie sich einen Überblick üer die geforderte 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711CEC7B" wp14:editId="7DA912FB">
                  <wp:extent cx="648335" cy="318770"/>
                  <wp:effectExtent l="0" t="0" r="0" b="0"/>
                  <wp:docPr id="2412"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BF2749">
            <w:pPr>
              <w:rPr>
                <w:noProof/>
                <w:lang w:eastAsia="de-DE"/>
              </w:rPr>
            </w:pPr>
            <w:r w:rsidRPr="00B73F51">
              <w:rPr>
                <w:noProof/>
                <w:lang w:eastAsia="de-DE"/>
              </w:rPr>
              <w:t>Erstellen Sie mit einem Partner einen Arbeitsablaufplan sowie eine Materialliste.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noProof/>
                <w:lang w:eastAsia="de-DE"/>
              </w:rPr>
            </w:pPr>
            <w:r w:rsidRPr="00B73F51">
              <w:rPr>
                <w:rFonts w:eastAsia="Calibri"/>
                <w:noProof/>
                <w:lang w:eastAsia="de-DE"/>
              </w:rPr>
              <w:drawing>
                <wp:inline distT="0" distB="0" distL="0" distR="0" wp14:anchorId="5A4A2164" wp14:editId="68EFDD0E">
                  <wp:extent cx="302701" cy="324000"/>
                  <wp:effectExtent l="0" t="0" r="2540" b="0"/>
                  <wp:docPr id="241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BF2749">
            <w:pPr>
              <w:rPr>
                <w:noProof/>
                <w:lang w:eastAsia="de-DE"/>
              </w:rPr>
            </w:pPr>
            <w:r w:rsidRPr="00B73F51">
              <w:rPr>
                <w:noProof/>
                <w:lang w:eastAsia="de-DE"/>
              </w:rPr>
              <w:t>Stellen Sie die Broschur anhand der vorgegebenen Parameter und prüfen Sie auf Maßhaltigkeit und Sauberkeit.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55005939" wp14:editId="096BB235">
                  <wp:extent cx="532800" cy="324000"/>
                  <wp:effectExtent l="0" t="0" r="635" b="0"/>
                  <wp:docPr id="2414"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3E5682" w:rsidP="00BF2749">
            <w:pPr>
              <w:rPr>
                <w:noProof/>
                <w:lang w:eastAsia="de-DE"/>
              </w:rPr>
            </w:pPr>
            <w:r>
              <w:rPr>
                <w:noProof/>
                <w:lang w:eastAsia="de-DE"/>
              </w:rPr>
              <w:t>Bewerten Sie I</w:t>
            </w:r>
            <w:r w:rsidR="00B73F51" w:rsidRPr="00B73F51">
              <w:rPr>
                <w:noProof/>
                <w:lang w:eastAsia="de-DE"/>
              </w:rPr>
              <w:t>hre Broschur nach verarbeitungstechnischen und ästhetischen Gesic</w:t>
            </w:r>
            <w:r>
              <w:rPr>
                <w:noProof/>
                <w:lang w:eastAsia="de-DE"/>
              </w:rPr>
              <w:t>htspunkten und vergleichen Sie I</w:t>
            </w:r>
            <w:r w:rsidR="00B73F51" w:rsidRPr="00B73F51">
              <w:rPr>
                <w:noProof/>
                <w:lang w:eastAsia="de-DE"/>
              </w:rPr>
              <w:t xml:space="preserve">hr Vorgehen mit anderen </w:t>
            </w:r>
            <w:r w:rsidR="002D324E">
              <w:rPr>
                <w:noProof/>
                <w:lang w:eastAsia="de-DE"/>
              </w:rPr>
              <w:t>Produktionsplänen</w:t>
            </w:r>
            <w:r w:rsidR="00B73F51" w:rsidRPr="00B73F51">
              <w:rPr>
                <w:noProof/>
                <w:lang w:eastAsia="de-DE"/>
              </w:rPr>
              <w: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3C1298D8" wp14:editId="307E57A8">
                  <wp:extent cx="302701" cy="324000"/>
                  <wp:effectExtent l="0" t="0" r="2540" b="0"/>
                  <wp:docPr id="241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3E5682" w:rsidP="00BF2749">
            <w:pPr>
              <w:rPr>
                <w:noProof/>
                <w:lang w:eastAsia="de-DE"/>
              </w:rPr>
            </w:pPr>
            <w:r>
              <w:rPr>
                <w:noProof/>
                <w:lang w:eastAsia="de-DE"/>
              </w:rPr>
              <w:t>Bewerten Sie I</w:t>
            </w:r>
            <w:r w:rsidR="00B73F51" w:rsidRPr="00B73F51">
              <w:rPr>
                <w:noProof/>
                <w:lang w:eastAsia="de-DE"/>
              </w:rPr>
              <w:t>hre Vorgehensweise und planen Sie Verbesserungen ein.</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79F5A2EB" wp14:editId="5F77F7DF">
                  <wp:extent cx="302701" cy="324000"/>
                  <wp:effectExtent l="0" t="0" r="2540" b="0"/>
                  <wp:docPr id="241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5514DA" w:rsidP="00BF2749">
            <w:pPr>
              <w:rPr>
                <w:noProof/>
                <w:lang w:eastAsia="de-DE"/>
              </w:rPr>
            </w:pPr>
            <w:r>
              <w:rPr>
                <w:noProof/>
                <w:lang w:eastAsia="de-DE"/>
              </w:rPr>
              <w:t>Setzen Sie sich kritisch mit I</w:t>
            </w:r>
            <w:r w:rsidR="00B73F51" w:rsidRPr="00B73F51">
              <w:rPr>
                <w:noProof/>
                <w:lang w:eastAsia="de-DE"/>
              </w:rPr>
              <w:t>hrem erzielten Ergebnis auseinander.</w:t>
            </w:r>
          </w:p>
        </w:tc>
      </w:tr>
    </w:tbl>
    <w:p w:rsidR="00B73F51" w:rsidRPr="00B73F51" w:rsidRDefault="00B73F51" w:rsidP="00B73F51">
      <w:pPr>
        <w:rPr>
          <w:rFonts w:asciiTheme="minorHAnsi" w:hAnsiTheme="minorHAnsi" w:cstheme="minorBidi"/>
          <w:sz w:val="22"/>
          <w:szCs w:val="22"/>
          <w:u w:val="single"/>
        </w:rPr>
      </w:pPr>
      <w:r w:rsidRPr="00B73F51">
        <w:rPr>
          <w:rFonts w:asciiTheme="minorHAnsi" w:hAnsiTheme="minorHAnsi" w:cstheme="minorBidi"/>
          <w:noProof/>
          <w:sz w:val="24"/>
          <w:szCs w:val="22"/>
          <w:u w:val="single"/>
          <w:lang w:eastAsia="de-DE"/>
        </w:rPr>
        <w:drawing>
          <wp:anchor distT="0" distB="0" distL="114300" distR="114300" simplePos="0" relativeHeight="251745280" behindDoc="0" locked="0" layoutInCell="0" allowOverlap="1" wp14:anchorId="186D1270" wp14:editId="2B68FFCC">
            <wp:simplePos x="0" y="0"/>
            <wp:positionH relativeFrom="rightMargin">
              <wp:posOffset>107950</wp:posOffset>
            </wp:positionH>
            <wp:positionV relativeFrom="paragraph">
              <wp:posOffset>167990</wp:posOffset>
            </wp:positionV>
            <wp:extent cx="345440" cy="323850"/>
            <wp:effectExtent l="0" t="0" r="0" b="0"/>
            <wp:wrapNone/>
            <wp:docPr id="241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3F51">
        <w:rPr>
          <w:rFonts w:asciiTheme="minorHAnsi" w:hAnsiTheme="minorHAnsi" w:cstheme="minorBidi"/>
          <w:noProof/>
          <w:sz w:val="24"/>
          <w:szCs w:val="22"/>
          <w:u w:val="single"/>
          <w:lang w:eastAsia="de-DE"/>
        </w:rPr>
        <w:drawing>
          <wp:anchor distT="0" distB="0" distL="114300" distR="114300" simplePos="0" relativeHeight="251744256" behindDoc="0" locked="0" layoutInCell="0" allowOverlap="1" wp14:anchorId="7629F5EB" wp14:editId="42CC3D25">
            <wp:simplePos x="0" y="0"/>
            <wp:positionH relativeFrom="rightMargin">
              <wp:posOffset>107950</wp:posOffset>
            </wp:positionH>
            <wp:positionV relativeFrom="paragraph">
              <wp:posOffset>-3412800</wp:posOffset>
            </wp:positionV>
            <wp:extent cx="345440" cy="323850"/>
            <wp:effectExtent l="0" t="0" r="0" b="0"/>
            <wp:wrapNone/>
            <wp:docPr id="2418"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B73F51" w:rsidRPr="00B73F51" w:rsidTr="00B73F51">
        <w:trPr>
          <w:trHeight w:val="397"/>
        </w:trPr>
        <w:tc>
          <w:tcPr>
            <w:tcW w:w="147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Phase</w:t>
            </w:r>
          </w:p>
        </w:tc>
        <w:tc>
          <w:tcPr>
            <w:tcW w:w="94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Zeit</w:t>
            </w:r>
          </w:p>
        </w:tc>
        <w:tc>
          <w:tcPr>
            <w:tcW w:w="4961"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30528930" wp14:editId="6965BA9F">
                  <wp:extent cx="302701" cy="324000"/>
                  <wp:effectExtent l="0" t="0" r="2540" b="0"/>
                  <wp:docPr id="241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BF2749">
            <w:pPr>
              <w:rPr>
                <w:noProof/>
                <w:lang w:eastAsia="de-DE"/>
              </w:rPr>
            </w:pPr>
            <w:r w:rsidRPr="00B73F51">
              <w:rPr>
                <w:noProof/>
                <w:lang w:eastAsia="de-DE"/>
              </w:rPr>
              <w:t>Lesen Sie den Arbeitsauftrag und verschaffen Sie sich einen Überblick ü</w:t>
            </w:r>
            <w:r w:rsidR="00D07EA5">
              <w:rPr>
                <w:noProof/>
                <w:lang w:eastAsia="de-DE"/>
              </w:rPr>
              <w:t>b</w:t>
            </w:r>
            <w:r w:rsidRPr="00B73F51">
              <w:rPr>
                <w:noProof/>
                <w:lang w:eastAsia="de-DE"/>
              </w:rPr>
              <w:t>er die geforderte 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7EB54AD6" wp14:editId="0C04F539">
                  <wp:extent cx="648335" cy="318770"/>
                  <wp:effectExtent l="0" t="0" r="0" b="0"/>
                  <wp:docPr id="2420"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BF2749">
            <w:pPr>
              <w:rPr>
                <w:noProof/>
                <w:lang w:eastAsia="de-DE"/>
              </w:rPr>
            </w:pPr>
            <w:r w:rsidRPr="00B73F51">
              <w:rPr>
                <w:noProof/>
                <w:lang w:eastAsia="de-DE"/>
              </w:rPr>
              <w:t xml:space="preserve">Bearbeiten Sie mit einem Partner die Arbeitsschritte und bringen Sie diese in eine richtige Reihenfolge. Fertigen Sie eine Materialliste an. </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noProof/>
                <w:lang w:eastAsia="de-DE"/>
              </w:rPr>
            </w:pPr>
            <w:r w:rsidRPr="00B73F51">
              <w:rPr>
                <w:rFonts w:eastAsia="Calibri"/>
                <w:noProof/>
                <w:lang w:eastAsia="de-DE"/>
              </w:rPr>
              <w:drawing>
                <wp:inline distT="0" distB="0" distL="0" distR="0" wp14:anchorId="35403A63" wp14:editId="7C0CC805">
                  <wp:extent cx="302701" cy="324000"/>
                  <wp:effectExtent l="0" t="0" r="2540" b="0"/>
                  <wp:docPr id="242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BF2749">
            <w:pPr>
              <w:rPr>
                <w:noProof/>
                <w:lang w:eastAsia="de-DE"/>
              </w:rPr>
            </w:pPr>
            <w:r w:rsidRPr="00B73F51">
              <w:rPr>
                <w:noProof/>
                <w:lang w:eastAsia="de-DE"/>
              </w:rPr>
              <w:t>Stellen Sie die Broschur anhand der vorgegebenen Parameter und prüfen Sie auf Maßhaltigkeit und Sauberkeit.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116262C7" wp14:editId="0674229F">
                  <wp:extent cx="532800" cy="324000"/>
                  <wp:effectExtent l="0" t="0" r="635" b="0"/>
                  <wp:docPr id="2422"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D07EA5" w:rsidP="00BF2749">
            <w:pPr>
              <w:rPr>
                <w:noProof/>
                <w:lang w:eastAsia="de-DE"/>
              </w:rPr>
            </w:pPr>
            <w:r>
              <w:rPr>
                <w:noProof/>
                <w:lang w:eastAsia="de-DE"/>
              </w:rPr>
              <w:t>Bewerten Sie I</w:t>
            </w:r>
            <w:r w:rsidR="00B73F51" w:rsidRPr="00B73F51">
              <w:rPr>
                <w:noProof/>
                <w:lang w:eastAsia="de-DE"/>
              </w:rPr>
              <w:t>hre Broschur nach verarbeitungstechnischen und ästhetischen Gesic</w:t>
            </w:r>
            <w:r>
              <w:rPr>
                <w:noProof/>
                <w:lang w:eastAsia="de-DE"/>
              </w:rPr>
              <w:t>htspunkten und vergleichen Sie I</w:t>
            </w:r>
            <w:r w:rsidR="00B73F51" w:rsidRPr="00B73F51">
              <w:rPr>
                <w:noProof/>
                <w:lang w:eastAsia="de-DE"/>
              </w:rPr>
              <w:t xml:space="preserve">hr Vorgehen mit anderen </w:t>
            </w:r>
            <w:r w:rsidR="002D324E">
              <w:rPr>
                <w:noProof/>
                <w:lang w:eastAsia="de-DE"/>
              </w:rPr>
              <w:t>Produktionsplänen</w:t>
            </w:r>
            <w:r w:rsidR="00B73F51" w:rsidRPr="00B73F51">
              <w:rPr>
                <w:noProof/>
                <w:lang w:eastAsia="de-DE"/>
              </w:rPr>
              <w: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518E8147" wp14:editId="630268F1">
                  <wp:extent cx="648335" cy="318770"/>
                  <wp:effectExtent l="0" t="0" r="0" b="0"/>
                  <wp:docPr id="2423"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D07EA5" w:rsidP="00BF2749">
            <w:pPr>
              <w:rPr>
                <w:noProof/>
                <w:lang w:eastAsia="de-DE"/>
              </w:rPr>
            </w:pPr>
            <w:r>
              <w:rPr>
                <w:noProof/>
                <w:lang w:eastAsia="de-DE"/>
              </w:rPr>
              <w:t>Bewerten Sie mit einem Partner I</w:t>
            </w:r>
            <w:r w:rsidR="00B73F51" w:rsidRPr="00B73F51">
              <w:rPr>
                <w:noProof/>
                <w:lang w:eastAsia="de-DE"/>
              </w:rPr>
              <w:t>hre Arbeiten nach verarbeitungstechnischen und ästhetischen Gesichtspunkten.</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6E80D1D2" wp14:editId="5EFE512F">
                  <wp:extent cx="302701" cy="324000"/>
                  <wp:effectExtent l="0" t="0" r="2540" b="0"/>
                  <wp:docPr id="2424"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D07EA5" w:rsidP="00BF2749">
            <w:pPr>
              <w:rPr>
                <w:noProof/>
                <w:lang w:eastAsia="de-DE"/>
              </w:rPr>
            </w:pPr>
            <w:r>
              <w:rPr>
                <w:noProof/>
                <w:lang w:eastAsia="de-DE"/>
              </w:rPr>
              <w:t>Setzen Sie sich kritisch mit I</w:t>
            </w:r>
            <w:r w:rsidR="00B73F51" w:rsidRPr="00B73F51">
              <w:rPr>
                <w:noProof/>
                <w:lang w:eastAsia="de-DE"/>
              </w:rPr>
              <w:t xml:space="preserve">hrem erzielten Ergebnis </w:t>
            </w:r>
            <w:r w:rsidR="002D324E">
              <w:rPr>
                <w:noProof/>
                <w:lang w:eastAsia="de-DE"/>
              </w:rPr>
              <w:t>auseinander.</w:t>
            </w:r>
          </w:p>
        </w:tc>
      </w:tr>
    </w:tbl>
    <w:p w:rsidR="00B73F51" w:rsidRPr="00B73F51" w:rsidRDefault="00B73F51" w:rsidP="00B73F51"/>
    <w:p w:rsidR="00B73F51" w:rsidRPr="00B73F51" w:rsidRDefault="00B73F51" w:rsidP="00B73F51">
      <w:pPr>
        <w:spacing w:line="240" w:lineRule="exact"/>
        <w:rPr>
          <w:rFonts w:asciiTheme="minorHAnsi" w:hAnsiTheme="minorHAnsi" w:cstheme="minorBidi"/>
          <w:sz w:val="22"/>
          <w:szCs w:val="22"/>
        </w:rPr>
      </w:pPr>
      <w:r w:rsidRPr="00B73F51">
        <w:br w:type="page"/>
      </w:r>
    </w:p>
    <w:p w:rsidR="00B73F51" w:rsidRPr="00B73F51" w:rsidRDefault="00B73F51" w:rsidP="00BF2749">
      <w:pPr>
        <w:pStyle w:val="berschrift4"/>
      </w:pPr>
      <w:r w:rsidRPr="00B73F51">
        <w:lastRenderedPageBreak/>
        <w:t xml:space="preserve">Produktdaten </w:t>
      </w:r>
      <w:proofErr w:type="spellStart"/>
      <w:r w:rsidRPr="00B73F51">
        <w:t>Repcover</w:t>
      </w:r>
      <w:proofErr w:type="spellEnd"/>
      <w:r w:rsidRPr="00B73F51">
        <w:t xml:space="preserve"> Broschur</w:t>
      </w:r>
      <w:r w:rsidRPr="00B73F51">
        <w:rPr>
          <w:noProof/>
          <w:sz w:val="24"/>
        </w:rPr>
        <w:drawing>
          <wp:anchor distT="0" distB="0" distL="114300" distR="114300" simplePos="0" relativeHeight="251786240" behindDoc="0" locked="0" layoutInCell="0" allowOverlap="1" wp14:anchorId="5D7D677E" wp14:editId="2EF82A6F">
            <wp:simplePos x="0" y="0"/>
            <wp:positionH relativeFrom="rightMargin">
              <wp:posOffset>828040</wp:posOffset>
            </wp:positionH>
            <wp:positionV relativeFrom="paragraph">
              <wp:posOffset>0</wp:posOffset>
            </wp:positionV>
            <wp:extent cx="349200" cy="320400"/>
            <wp:effectExtent l="0" t="0" r="0" b="3810"/>
            <wp:wrapNone/>
            <wp:docPr id="2425"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3F51">
        <w:rPr>
          <w:noProof/>
          <w:sz w:val="24"/>
        </w:rPr>
        <w:drawing>
          <wp:anchor distT="0" distB="0" distL="114300" distR="114300" simplePos="0" relativeHeight="251785216" behindDoc="0" locked="0" layoutInCell="0" allowOverlap="1" wp14:anchorId="0180C01E" wp14:editId="4356DF91">
            <wp:simplePos x="0" y="0"/>
            <wp:positionH relativeFrom="rightMargin">
              <wp:posOffset>467995</wp:posOffset>
            </wp:positionH>
            <wp:positionV relativeFrom="paragraph">
              <wp:posOffset>0</wp:posOffset>
            </wp:positionV>
            <wp:extent cx="349885" cy="320675"/>
            <wp:effectExtent l="0" t="0" r="0" b="3175"/>
            <wp:wrapNone/>
            <wp:docPr id="2426"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3F51">
        <w:rPr>
          <w:noProof/>
          <w:sz w:val="24"/>
        </w:rPr>
        <w:drawing>
          <wp:anchor distT="0" distB="0" distL="114300" distR="114300" simplePos="0" relativeHeight="251784192" behindDoc="0" locked="0" layoutInCell="0" allowOverlap="1" wp14:anchorId="76CB9F01" wp14:editId="7C9FF327">
            <wp:simplePos x="0" y="0"/>
            <wp:positionH relativeFrom="rightMargin">
              <wp:posOffset>107950</wp:posOffset>
            </wp:positionH>
            <wp:positionV relativeFrom="paragraph">
              <wp:posOffset>0</wp:posOffset>
            </wp:positionV>
            <wp:extent cx="349885" cy="320675"/>
            <wp:effectExtent l="0" t="0" r="0" b="3175"/>
            <wp:wrapNone/>
            <wp:docPr id="242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73F51" w:rsidRPr="00B73F51" w:rsidRDefault="00B73F51" w:rsidP="00BF2749">
      <w:pPr>
        <w:pStyle w:val="Textkrper"/>
      </w:pPr>
      <w:r w:rsidRPr="00B73F51">
        <w:t>Eine weitere</w:t>
      </w:r>
      <w:r w:rsidR="00D07EA5">
        <w:t xml:space="preserve"> Lay-Flat-Broschur ist </w:t>
      </w:r>
      <w:proofErr w:type="gramStart"/>
      <w:r w:rsidR="00D07EA5">
        <w:t>der</w:t>
      </w:r>
      <w:proofErr w:type="gramEnd"/>
      <w:r w:rsidR="00D07EA5">
        <w:t xml:space="preserve"> </w:t>
      </w:r>
      <w:proofErr w:type="spellStart"/>
      <w:r w:rsidR="00D07EA5">
        <w:t>Repcover</w:t>
      </w:r>
      <w:proofErr w:type="spellEnd"/>
      <w:r w:rsidR="00D07EA5">
        <w:t xml:space="preserve">. </w:t>
      </w:r>
      <w:proofErr w:type="gramStart"/>
      <w:r w:rsidR="00D07EA5">
        <w:t>Der</w:t>
      </w:r>
      <w:proofErr w:type="gramEnd"/>
      <w:r w:rsidR="00D07EA5">
        <w:t xml:space="preserve"> </w:t>
      </w:r>
      <w:proofErr w:type="spellStart"/>
      <w:r w:rsidR="00D07EA5">
        <w:t>Repc</w:t>
      </w:r>
      <w:r w:rsidRPr="00B73F51">
        <w:t>over</w:t>
      </w:r>
      <w:proofErr w:type="spellEnd"/>
      <w:r w:rsidRPr="00B73F51">
        <w:t xml:space="preserve"> ähnelt dem </w:t>
      </w:r>
      <w:proofErr w:type="spellStart"/>
      <w:r w:rsidRPr="00B73F51">
        <w:t>Otabind</w:t>
      </w:r>
      <w:proofErr w:type="spellEnd"/>
      <w:r w:rsidRPr="00B73F51">
        <w:t>, ist aber i</w:t>
      </w:r>
      <w:r w:rsidR="00D07EA5">
        <w:t xml:space="preserve">n Anbringung des </w:t>
      </w:r>
      <w:proofErr w:type="spellStart"/>
      <w:r w:rsidR="00D07EA5">
        <w:t>Fälzels</w:t>
      </w:r>
      <w:proofErr w:type="spellEnd"/>
      <w:r w:rsidR="00D07EA5">
        <w:t xml:space="preserve"> und des</w:t>
      </w:r>
      <w:r w:rsidRPr="00B73F51">
        <w:t xml:space="preserve"> Umschlages unterschiedlich. Das </w:t>
      </w:r>
      <w:proofErr w:type="spellStart"/>
      <w:r w:rsidRPr="00B73F51">
        <w:t>Fälzel</w:t>
      </w:r>
      <w:proofErr w:type="spellEnd"/>
      <w:r w:rsidRPr="00B73F51">
        <w:t xml:space="preserve"> ist beim </w:t>
      </w:r>
      <w:proofErr w:type="spellStart"/>
      <w:r w:rsidRPr="00B73F51">
        <w:t>Repcover</w:t>
      </w:r>
      <w:proofErr w:type="spellEnd"/>
      <w:r w:rsidRPr="00B73F51">
        <w:t xml:space="preserve"> mit einem Überstand von 12</w:t>
      </w:r>
      <w:r w:rsidR="00D07EA5">
        <w:t xml:space="preserve"> </w:t>
      </w:r>
      <w:r w:rsidR="006712FC">
        <w:t>mm</w:t>
      </w:r>
      <w:r w:rsidRPr="00B73F51">
        <w:t xml:space="preserve"> vorne und hinten angebracht. Der 4x gerillte Umschlag wird oberhalb der Öffnungsrillen an dem </w:t>
      </w:r>
      <w:proofErr w:type="spellStart"/>
      <w:r w:rsidRPr="00B73F51">
        <w:t>Fälzelüberstand</w:t>
      </w:r>
      <w:proofErr w:type="spellEnd"/>
      <w:r w:rsidRPr="00B73F51">
        <w:t xml:space="preserve"> angeklebt. Durch diese Technik wird ebenfalls ein sehr gutes Öffnungsverhalten der Broschur erzeugt.</w:t>
      </w:r>
    </w:p>
    <w:p w:rsidR="00B73F51" w:rsidRPr="00B73F51" w:rsidRDefault="00B73F51" w:rsidP="00BF2749">
      <w:pPr>
        <w:pStyle w:val="berschrift4"/>
      </w:pPr>
      <w:r w:rsidRPr="00B73F51">
        <w:t>Herstellungsablauf</w:t>
      </w:r>
    </w:p>
    <w:p w:rsidR="00B73F51" w:rsidRPr="00B73F51" w:rsidRDefault="00B73F51" w:rsidP="00BF2749">
      <w:pPr>
        <w:pStyle w:val="Textkrper"/>
      </w:pPr>
      <w:r w:rsidRPr="00B73F51">
        <w:t xml:space="preserve">Der Block wird beim </w:t>
      </w:r>
      <w:proofErr w:type="spellStart"/>
      <w:r w:rsidRPr="00B73F51">
        <w:t>Repcover</w:t>
      </w:r>
      <w:proofErr w:type="spellEnd"/>
      <w:r w:rsidRPr="00B73F51">
        <w:t xml:space="preserve"> wiederum gleich vorbereitet. Das </w:t>
      </w:r>
      <w:proofErr w:type="spellStart"/>
      <w:r w:rsidRPr="00B73F51">
        <w:t>Fälzel</w:t>
      </w:r>
      <w:proofErr w:type="spellEnd"/>
      <w:r w:rsidRPr="00B73F51">
        <w:t xml:space="preserve"> muss nun alle</w:t>
      </w:r>
      <w:r w:rsidRPr="00B73F51">
        <w:t>r</w:t>
      </w:r>
      <w:r w:rsidRPr="00B73F51">
        <w:t>dings 12</w:t>
      </w:r>
      <w:r w:rsidR="006712FC">
        <w:t>mm</w:t>
      </w:r>
      <w:r w:rsidRPr="00B73F51">
        <w:t xml:space="preserve"> an beiden Seiten überstehen, wird aber nur auf max. 6</w:t>
      </w:r>
      <w:r w:rsidR="006712FC">
        <w:t>mm</w:t>
      </w:r>
      <w:r w:rsidRPr="00B73F51">
        <w:t xml:space="preserve"> vorne und hi</w:t>
      </w:r>
      <w:r w:rsidRPr="00B73F51">
        <w:t>n</w:t>
      </w:r>
      <w:r w:rsidRPr="00B73F51">
        <w:t xml:space="preserve">ten angeklebt. Der noch lose Teil des </w:t>
      </w:r>
      <w:proofErr w:type="spellStart"/>
      <w:r w:rsidRPr="00B73F51">
        <w:t>Fälzels</w:t>
      </w:r>
      <w:proofErr w:type="spellEnd"/>
      <w:r w:rsidRPr="00B73F51">
        <w:t xml:space="preserve"> wird später mit dem 4x gerillten Umschlag verleimt. Auch beim </w:t>
      </w:r>
      <w:proofErr w:type="spellStart"/>
      <w:r w:rsidRPr="00B73F51">
        <w:t>Repcover</w:t>
      </w:r>
      <w:proofErr w:type="spellEnd"/>
      <w:r w:rsidRPr="00B73F51">
        <w:t xml:space="preserve"> muss vor dem Endbeschnitt der Leim unter einem </w:t>
      </w:r>
      <w:proofErr w:type="gramStart"/>
      <w:r w:rsidRPr="00B73F51">
        <w:t>leic</w:t>
      </w:r>
      <w:r w:rsidRPr="00B73F51">
        <w:t>h</w:t>
      </w:r>
      <w:r w:rsidRPr="00B73F51">
        <w:t>tem</w:t>
      </w:r>
      <w:proofErr w:type="gramEnd"/>
      <w:r w:rsidRPr="00B73F51">
        <w:t xml:space="preserve"> Gewicht trocknen.</w:t>
      </w:r>
    </w:p>
    <w:p w:rsidR="00B73F51" w:rsidRPr="00B73F51" w:rsidRDefault="00B73F51" w:rsidP="00B73F51">
      <w:pPr>
        <w:rPr>
          <w:rFonts w:asciiTheme="minorHAnsi" w:hAnsiTheme="minorHAnsi" w:cstheme="minorBidi"/>
          <w:sz w:val="22"/>
          <w:szCs w:val="22"/>
        </w:rPr>
      </w:pPr>
    </w:p>
    <w:p w:rsidR="00B73F51" w:rsidRPr="00B73F51" w:rsidRDefault="00B73F51" w:rsidP="00B73F51">
      <w:pPr>
        <w:framePr w:w="2041" w:hSpace="198" w:wrap="around" w:vAnchor="text" w:hAnchor="page" w:xAlign="right" w:y="1"/>
        <w:shd w:val="clear" w:color="auto" w:fill="D9D9D9" w:themeFill="background1" w:themeFillShade="D9"/>
        <w:jc w:val="both"/>
        <w:rPr>
          <w:sz w:val="18"/>
        </w:rPr>
      </w:pPr>
      <w:r w:rsidRPr="00B73F51">
        <w:rPr>
          <w:sz w:val="18"/>
        </w:rPr>
        <w:t>Skizze 9</w:t>
      </w:r>
    </w:p>
    <w:p w:rsidR="00B73F51" w:rsidRPr="00B73F51" w:rsidRDefault="00B73F51" w:rsidP="00B73F51">
      <w:pPr>
        <w:framePr w:w="2041" w:hSpace="198" w:wrap="around" w:vAnchor="text" w:hAnchor="page" w:xAlign="right" w:y="1"/>
        <w:shd w:val="clear" w:color="auto" w:fill="D9D9D9" w:themeFill="background1" w:themeFillShade="D9"/>
        <w:jc w:val="both"/>
        <w:rPr>
          <w:sz w:val="18"/>
        </w:rPr>
      </w:pPr>
      <w:proofErr w:type="spellStart"/>
      <w:r w:rsidRPr="00B73F51">
        <w:rPr>
          <w:sz w:val="18"/>
        </w:rPr>
        <w:t>Repcover</w:t>
      </w:r>
      <w:proofErr w:type="spellEnd"/>
      <w:r w:rsidRPr="00B73F51">
        <w:rPr>
          <w:sz w:val="18"/>
        </w:rPr>
        <w:t xml:space="preserve"> Broschur</w:t>
      </w: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r w:rsidRPr="00B73F51">
        <w:rPr>
          <w:rFonts w:asciiTheme="minorHAnsi" w:hAnsiTheme="minorHAnsi" w:cstheme="minorBidi"/>
          <w:noProof/>
          <w:sz w:val="22"/>
          <w:szCs w:val="22"/>
          <w:lang w:eastAsia="de-DE"/>
        </w:rPr>
        <mc:AlternateContent>
          <mc:Choice Requires="wpg">
            <w:drawing>
              <wp:anchor distT="0" distB="0" distL="114300" distR="114300" simplePos="0" relativeHeight="251717632" behindDoc="0" locked="0" layoutInCell="1" allowOverlap="1" wp14:anchorId="1F4020DF" wp14:editId="7A39CEAB">
                <wp:simplePos x="0" y="0"/>
                <wp:positionH relativeFrom="margin">
                  <wp:align>right</wp:align>
                </wp:positionH>
                <wp:positionV relativeFrom="paragraph">
                  <wp:posOffset>1905</wp:posOffset>
                </wp:positionV>
                <wp:extent cx="4089400" cy="1287780"/>
                <wp:effectExtent l="0" t="0" r="25400" b="26670"/>
                <wp:wrapNone/>
                <wp:docPr id="1585" name="Gruppieren 1585"/>
                <wp:cNvGraphicFramePr/>
                <a:graphic xmlns:a="http://schemas.openxmlformats.org/drawingml/2006/main">
                  <a:graphicData uri="http://schemas.microsoft.com/office/word/2010/wordprocessingGroup">
                    <wpg:wgp>
                      <wpg:cNvGrpSpPr/>
                      <wpg:grpSpPr>
                        <a:xfrm>
                          <a:off x="0" y="0"/>
                          <a:ext cx="4089400" cy="1287780"/>
                          <a:chOff x="0" y="0"/>
                          <a:chExt cx="4089400" cy="1287780"/>
                        </a:xfrm>
                      </wpg:grpSpPr>
                      <wpg:grpSp>
                        <wpg:cNvPr id="300" name="Gruppieren 300"/>
                        <wpg:cNvGrpSpPr/>
                        <wpg:grpSpPr>
                          <a:xfrm>
                            <a:off x="127000" y="104775"/>
                            <a:ext cx="333375" cy="1031240"/>
                            <a:chOff x="0" y="0"/>
                            <a:chExt cx="304880" cy="1006102"/>
                          </a:xfrm>
                        </wpg:grpSpPr>
                        <wps:wsp>
                          <wps:cNvPr id="301" name="Gerader Verbinder 301"/>
                          <wps:cNvCnPr/>
                          <wps:spPr>
                            <a:xfrm>
                              <a:off x="2764" y="0"/>
                              <a:ext cx="3089" cy="1003987"/>
                            </a:xfrm>
                            <a:prstGeom prst="line">
                              <a:avLst/>
                            </a:prstGeom>
                            <a:noFill/>
                            <a:ln w="25400" cap="flat" cmpd="sng" algn="ctr">
                              <a:solidFill>
                                <a:srgbClr val="FFC000">
                                  <a:lumMod val="60000"/>
                                  <a:lumOff val="40000"/>
                                </a:srgbClr>
                              </a:solidFill>
                              <a:prstDash val="solid"/>
                              <a:miter lim="800000"/>
                            </a:ln>
                            <a:effectLst/>
                          </wps:spPr>
                          <wps:bodyPr/>
                        </wps:wsp>
                        <wps:wsp>
                          <wps:cNvPr id="302" name="Gerader Verbinder 302"/>
                          <wps:cNvCnPr/>
                          <wps:spPr>
                            <a:xfrm>
                              <a:off x="0" y="2620"/>
                              <a:ext cx="302260" cy="0"/>
                            </a:xfrm>
                            <a:prstGeom prst="line">
                              <a:avLst/>
                            </a:prstGeom>
                            <a:noFill/>
                            <a:ln w="25400" cap="flat" cmpd="sng" algn="ctr">
                              <a:solidFill>
                                <a:srgbClr val="FFC000">
                                  <a:lumMod val="60000"/>
                                  <a:lumOff val="40000"/>
                                </a:srgbClr>
                              </a:solidFill>
                              <a:prstDash val="solid"/>
                              <a:miter lim="800000"/>
                            </a:ln>
                            <a:effectLst/>
                          </wps:spPr>
                          <wps:bodyPr/>
                        </wps:wsp>
                        <wps:wsp>
                          <wps:cNvPr id="303" name="Gerader Verbinder 303"/>
                          <wps:cNvCnPr/>
                          <wps:spPr>
                            <a:xfrm>
                              <a:off x="2620" y="1006102"/>
                              <a:ext cx="302260" cy="0"/>
                            </a:xfrm>
                            <a:prstGeom prst="line">
                              <a:avLst/>
                            </a:prstGeom>
                            <a:noFill/>
                            <a:ln w="25400" cap="flat" cmpd="sng" algn="ctr">
                              <a:solidFill>
                                <a:srgbClr val="FFC000">
                                  <a:lumMod val="60000"/>
                                  <a:lumOff val="40000"/>
                                </a:srgbClr>
                              </a:solidFill>
                              <a:prstDash val="solid"/>
                              <a:miter lim="800000"/>
                            </a:ln>
                            <a:effectLst/>
                          </wps:spPr>
                          <wps:bodyPr/>
                        </wps:wsp>
                      </wpg:grpSp>
                      <wpg:grpSp>
                        <wpg:cNvPr id="286" name="Gruppieren 286"/>
                        <wpg:cNvGrpSpPr/>
                        <wpg:grpSpPr>
                          <a:xfrm>
                            <a:off x="0" y="0"/>
                            <a:ext cx="4089400" cy="1287780"/>
                            <a:chOff x="0" y="0"/>
                            <a:chExt cx="4090025" cy="1287786"/>
                          </a:xfrm>
                        </wpg:grpSpPr>
                        <wps:wsp>
                          <wps:cNvPr id="287" name="Gerader Verbinder 287"/>
                          <wps:cNvCnPr/>
                          <wps:spPr>
                            <a:xfrm>
                              <a:off x="102413" y="87782"/>
                              <a:ext cx="0" cy="1087221"/>
                            </a:xfrm>
                            <a:prstGeom prst="line">
                              <a:avLst/>
                            </a:prstGeom>
                            <a:noFill/>
                            <a:ln w="15875" cap="flat" cmpd="sng" algn="ctr">
                              <a:solidFill>
                                <a:srgbClr val="70AD47">
                                  <a:lumMod val="60000"/>
                                  <a:lumOff val="40000"/>
                                </a:srgbClr>
                              </a:solidFill>
                              <a:prstDash val="solid"/>
                              <a:miter lim="800000"/>
                            </a:ln>
                            <a:effectLst/>
                          </wps:spPr>
                          <wps:bodyPr/>
                        </wps:wsp>
                        <wps:wsp>
                          <wps:cNvPr id="288" name="Gerader Verbinder 288"/>
                          <wps:cNvCnPr/>
                          <wps:spPr>
                            <a:xfrm>
                              <a:off x="106070" y="91440"/>
                              <a:ext cx="705917" cy="6985"/>
                            </a:xfrm>
                            <a:prstGeom prst="line">
                              <a:avLst/>
                            </a:prstGeom>
                            <a:noFill/>
                            <a:ln w="15875" cap="flat" cmpd="sng" algn="ctr">
                              <a:solidFill>
                                <a:srgbClr val="70AD47">
                                  <a:lumMod val="60000"/>
                                  <a:lumOff val="40000"/>
                                </a:srgbClr>
                              </a:solidFill>
                              <a:prstDash val="solid"/>
                              <a:miter lim="800000"/>
                            </a:ln>
                            <a:effectLst/>
                          </wps:spPr>
                          <wps:bodyPr/>
                        </wps:wsp>
                        <wps:wsp>
                          <wps:cNvPr id="289" name="Rechteck 289"/>
                          <wps:cNvSpPr/>
                          <wps:spPr>
                            <a:xfrm>
                              <a:off x="149962" y="124358"/>
                              <a:ext cx="3940063" cy="1002908"/>
                            </a:xfrm>
                            <a:prstGeom prst="rect">
                              <a:avLst/>
                            </a:prstGeom>
                            <a:pattFill prst="ltHorz">
                              <a:fgClr>
                                <a:srgbClr val="5B9BD5"/>
                              </a:fgClr>
                              <a:bgClr>
                                <a:sysClr val="window" lastClr="FFFFFF"/>
                              </a:bgClr>
                            </a:patt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90" name="Gerader Verbinder 290"/>
                          <wps:cNvCnPr/>
                          <wps:spPr>
                            <a:xfrm>
                              <a:off x="0" y="18288"/>
                              <a:ext cx="3175" cy="1233170"/>
                            </a:xfrm>
                            <a:prstGeom prst="line">
                              <a:avLst/>
                            </a:prstGeom>
                            <a:noFill/>
                            <a:ln w="15875" cap="flat" cmpd="sng" algn="ctr">
                              <a:solidFill>
                                <a:srgbClr val="ED7D31">
                                  <a:lumMod val="75000"/>
                                </a:srgbClr>
                              </a:solidFill>
                              <a:prstDash val="solid"/>
                              <a:miter lim="800000"/>
                            </a:ln>
                            <a:effectLst/>
                          </wps:spPr>
                          <wps:bodyPr/>
                        </wps:wsp>
                        <wps:wsp>
                          <wps:cNvPr id="291" name="Gerader Verbinder 291"/>
                          <wps:cNvCnPr/>
                          <wps:spPr>
                            <a:xfrm flipV="1">
                              <a:off x="534010" y="0"/>
                              <a:ext cx="3544214" cy="13589"/>
                            </a:xfrm>
                            <a:prstGeom prst="line">
                              <a:avLst/>
                            </a:prstGeom>
                            <a:noFill/>
                            <a:ln w="15875" cap="flat" cmpd="sng" algn="ctr">
                              <a:solidFill>
                                <a:srgbClr val="ED7D31">
                                  <a:lumMod val="75000"/>
                                </a:srgbClr>
                              </a:solidFill>
                              <a:prstDash val="solid"/>
                              <a:miter lim="800000"/>
                            </a:ln>
                            <a:effectLst/>
                          </wps:spPr>
                          <wps:bodyPr/>
                        </wps:wsp>
                        <wps:wsp>
                          <wps:cNvPr id="292" name="Gerader Verbinder 292"/>
                          <wps:cNvCnPr/>
                          <wps:spPr>
                            <a:xfrm flipV="1">
                              <a:off x="3658" y="21945"/>
                              <a:ext cx="441946" cy="0"/>
                            </a:xfrm>
                            <a:prstGeom prst="line">
                              <a:avLst/>
                            </a:prstGeom>
                            <a:noFill/>
                            <a:ln w="15875" cap="flat" cmpd="sng" algn="ctr">
                              <a:solidFill>
                                <a:srgbClr val="ED7D31">
                                  <a:lumMod val="75000"/>
                                </a:srgbClr>
                              </a:solidFill>
                              <a:prstDash val="solid"/>
                              <a:miter lim="800000"/>
                            </a:ln>
                            <a:effectLst/>
                          </wps:spPr>
                          <wps:bodyPr/>
                        </wps:wsp>
                        <wps:wsp>
                          <wps:cNvPr id="293" name="Runde Klammer links 293"/>
                          <wps:cNvSpPr/>
                          <wps:spPr>
                            <a:xfrm rot="16200000">
                              <a:off x="457200" y="7315"/>
                              <a:ext cx="66675" cy="79375"/>
                            </a:xfrm>
                            <a:prstGeom prst="leftBracket">
                              <a:avLst/>
                            </a:prstGeom>
                            <a:noFill/>
                            <a:ln w="15875" cap="flat" cmpd="sng" algn="ctr">
                              <a:solidFill>
                                <a:srgbClr val="ED7D31">
                                  <a:lumMod val="7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94" name="Gerader Verbinder 294"/>
                          <wps:cNvCnPr/>
                          <wps:spPr>
                            <a:xfrm>
                              <a:off x="113386" y="1166774"/>
                              <a:ext cx="683971" cy="0"/>
                            </a:xfrm>
                            <a:prstGeom prst="line">
                              <a:avLst/>
                            </a:prstGeom>
                            <a:noFill/>
                            <a:ln w="15875" cap="flat" cmpd="sng" algn="ctr">
                              <a:solidFill>
                                <a:srgbClr val="92D050"/>
                              </a:solidFill>
                              <a:prstDash val="solid"/>
                              <a:miter lim="800000"/>
                            </a:ln>
                            <a:effectLst/>
                          </wps:spPr>
                          <wps:bodyPr/>
                        </wps:wsp>
                        <wps:wsp>
                          <wps:cNvPr id="295" name="Gerader Verbinder 295"/>
                          <wps:cNvCnPr/>
                          <wps:spPr>
                            <a:xfrm>
                              <a:off x="0" y="1250899"/>
                              <a:ext cx="438912" cy="0"/>
                            </a:xfrm>
                            <a:prstGeom prst="line">
                              <a:avLst/>
                            </a:prstGeom>
                            <a:noFill/>
                            <a:ln w="15875" cap="flat" cmpd="sng" algn="ctr">
                              <a:solidFill>
                                <a:srgbClr val="ED7D31">
                                  <a:lumMod val="75000"/>
                                </a:srgbClr>
                              </a:solidFill>
                              <a:prstDash val="solid"/>
                              <a:miter lim="800000"/>
                            </a:ln>
                            <a:effectLst/>
                          </wps:spPr>
                          <wps:bodyPr/>
                        </wps:wsp>
                        <wps:wsp>
                          <wps:cNvPr id="296" name="Runde Klammer links 296"/>
                          <wps:cNvSpPr/>
                          <wps:spPr>
                            <a:xfrm rot="5400000">
                              <a:off x="453542" y="1188720"/>
                              <a:ext cx="58420" cy="74295"/>
                            </a:xfrm>
                            <a:prstGeom prst="leftBracket">
                              <a:avLst/>
                            </a:prstGeom>
                            <a:noFill/>
                            <a:ln w="15875" cap="flat" cmpd="sng" algn="ctr">
                              <a:solidFill>
                                <a:srgbClr val="ED7D31">
                                  <a:lumMod val="7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97" name="Gerader Verbinder 297"/>
                          <wps:cNvCnPr/>
                          <wps:spPr>
                            <a:xfrm>
                              <a:off x="519379" y="1258214"/>
                              <a:ext cx="3547300" cy="29572"/>
                            </a:xfrm>
                            <a:prstGeom prst="line">
                              <a:avLst/>
                            </a:prstGeom>
                            <a:noFill/>
                            <a:ln w="15875" cap="flat" cmpd="sng" algn="ctr">
                              <a:solidFill>
                                <a:srgbClr val="ED7D31">
                                  <a:lumMod val="75000"/>
                                </a:srgbClr>
                              </a:solidFill>
                              <a:prstDash val="solid"/>
                              <a:miter lim="800000"/>
                            </a:ln>
                            <a:effectLst/>
                          </wps:spPr>
                          <wps:bodyPr/>
                        </wps:wsp>
                        <wps:wsp>
                          <wps:cNvPr id="298" name="Gerader Verbinder 298"/>
                          <wps:cNvCnPr/>
                          <wps:spPr>
                            <a:xfrm>
                              <a:off x="555955" y="58521"/>
                              <a:ext cx="255600" cy="0"/>
                            </a:xfrm>
                            <a:prstGeom prst="line">
                              <a:avLst/>
                            </a:prstGeom>
                            <a:noFill/>
                            <a:ln w="25400" cap="flat" cmpd="sng" algn="ctr">
                              <a:solidFill>
                                <a:srgbClr val="FFC000">
                                  <a:lumMod val="60000"/>
                                  <a:lumOff val="40000"/>
                                </a:srgbClr>
                              </a:solidFill>
                              <a:prstDash val="solid"/>
                              <a:miter lim="800000"/>
                            </a:ln>
                            <a:effectLst/>
                          </wps:spPr>
                          <wps:bodyPr/>
                        </wps:wsp>
                        <wps:wsp>
                          <wps:cNvPr id="299" name="Gerader Verbinder 299"/>
                          <wps:cNvCnPr/>
                          <wps:spPr>
                            <a:xfrm flipV="1">
                              <a:off x="548640" y="1214323"/>
                              <a:ext cx="237744" cy="3658"/>
                            </a:xfrm>
                            <a:prstGeom prst="line">
                              <a:avLst/>
                            </a:prstGeom>
                            <a:noFill/>
                            <a:ln w="25400" cap="flat" cmpd="sng" algn="ctr">
                              <a:solidFill>
                                <a:srgbClr val="FFC000">
                                  <a:lumMod val="60000"/>
                                  <a:lumOff val="40000"/>
                                </a:srgbClr>
                              </a:solidFill>
                              <a:prstDash val="solid"/>
                              <a:miter lim="800000"/>
                            </a:ln>
                            <a:effectLst/>
                          </wps:spPr>
                          <wps:bodyPr/>
                        </wps:wsp>
                      </wpg:grpSp>
                    </wpg:wgp>
                  </a:graphicData>
                </a:graphic>
              </wp:anchor>
            </w:drawing>
          </mc:Choice>
          <mc:Fallback>
            <w:pict>
              <v:group id="Gruppieren 1585" o:spid="_x0000_s1026" style="position:absolute;margin-left:270.8pt;margin-top:.15pt;width:322pt;height:101.4pt;z-index:251717632;mso-position-horizontal:right;mso-position-horizontal-relative:margin" coordsize="40894,128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">
                <v:group id="Gruppieren 300" o:spid="_x0000_s1027" style="position:absolute;left:1270;top:1047;width:3333;height:10313" coordsize="3048,1006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OYA9L3CAAAA3AAAAA8A&#10;AAAAAAAAAAAAAAAAqgIAAGRycy9kb3ducmV2LnhtbFBLBQYAAAAABAAEAPoAAACZAwAAAAA=&#10;">
                  <v:line id="Gerader Verbinder 301" o:spid="_x0000_s1028" style="position:absolute;visibility:visible;mso-wrap-style:square" from="27,0" to="58,100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6Ls98QAAADcAAAADwAAAGRycy9kb3ducmV2LnhtbESPUUvDQBCE34X+h2MLvkh7qaKVtNci&#10;guCLoFWEvi25NUmb3Qu3ZxP/vScIfRxm5htmvR25MyeK2gZxsJgXYEiq4FupHXy8P83uwWhC8dgF&#10;IQc/pLDdTC7WWPowyBuddqk2GSJaooMmpb60VquGGHUeepLsfYXImLKMtfURhwznzl4XxZ1lbCUv&#10;NNjTY0PVcffNDq76PbM/DIO+HjXyy+1S9XPp3OV0fFiBSTSmc/i//ewd3BQL+DuTj4Dd/A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bouz3xAAAANwAAAAPAAAAAAAAAAAA&#10;AAAAAKECAABkcnMvZG93bnJldi54bWxQSwUGAAAAAAQABAD5AAAAkgMAAAAA&#10;" strokecolor="#ffd966" strokeweight="2pt">
                    <v:stroke joinstyle="miter"/>
                  </v:line>
                  <v:line id="Gerader Verbinder 302" o:spid="_x0000_s1029" style="position:absolute;visibility:visible;mso-wrap-style:square" from="0,26" to="3022,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3BygMQAAADcAAAADwAAAGRycy9kb3ducmV2LnhtbESPUUvDQBCE34X+h2MLvkh7saKVtNci&#10;guCLoFWEvi25NUmb3Qu3ZxP/vScIfRxm5htmvR25MyeK2gZxcD0vwJBUwbdSO/h4f5rdg9GE4rEL&#10;Qg5+SGG7mVyssfRhkDc67VJtMkS0RAdNSn1prVYNMeo89CTZ+wqRMWUZa+sjDhnOnV0UxZ1lbCUv&#10;NNjTY0PVcffNDq76PbM/DIO+HjXyy+1S9XPp3OV0fFiBSTSmc/i//ewd3BQL+DuTj4Dd/A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rcHKAxAAAANwAAAAPAAAAAAAAAAAA&#10;AAAAAKECAABkcnMvZG93bnJldi54bWxQSwUGAAAAAAQABAD5AAAAkgMAAAAA&#10;" strokecolor="#ffd966" strokeweight="2pt">
                    <v:stroke joinstyle="miter"/>
                  </v:line>
                  <v:line id="Gerader Verbinder 303" o:spid="_x0000_s1030" style="position:absolute;visibility:visible;mso-wrap-style:square" from="26,10061" to="3048,100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DzXG8QAAADcAAAADwAAAGRycy9kb3ducmV2LnhtbESPUUvDQBCE34X+h2MLvkh70aKVtNci&#10;guCLoFWEvi25NUmb3Qu3ZxP/vScIfRxm5htmvR25MyeK2gZxcD0vwJBUwbdSO/h4f5rdg9GE4rEL&#10;Qg5+SGG7mVyssfRhkDc67VJtMkS0RAdNSn1prVYNMeo89CTZ+wqRMWUZa+sjDhnOnb0pijvL2Epe&#10;aLCnx4aq4+6bHVz1e2Z/GAZ9PWrkl9ul6ufSucvp+LACk2hM5/B/+9k7WBQL+DuTj4Dd/A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EPNcbxAAAANwAAAAPAAAAAAAAAAAA&#10;AAAAAKECAABkcnMvZG93bnJldi54bWxQSwUGAAAAAAQABAD5AAAAkgMAAAAA&#10;" strokecolor="#ffd966" strokeweight="2pt">
                    <v:stroke joinstyle="miter"/>
                  </v:line>
                </v:group>
                <v:group id="Gruppieren 286" o:spid="_x0000_s1031" style="position:absolute;width:40894;height:12877" coordsize="40900,1287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HZfFlcQAAADcAAAA&#10;DwAAAAAAAAAAAAAAAACqAgAAZHJzL2Rvd25yZXYueG1sUEsFBgAAAAAEAAQA+gAAAJsDAAAAAA==&#10;">
                  <v:line id="Gerader Verbinder 287" o:spid="_x0000_s1032" style="position:absolute;visibility:visible;mso-wrap-style:square" from="1024,877" to="1024,117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nh0rsIAAADcAAAADwAAAGRycy9kb3ducmV2LnhtbESP0YrCMBRE34X9h3CFfdNUBZWuUVyL&#10;i+CT1Q+4NHebanNTmmi7f78RBB+HmTnDrDa9rcWDWl85VjAZJyCIC6crLhVczvvREoQPyBprx6Tg&#10;jzxs1h+DFabadXyiRx5KESHsU1RgQmhSKX1hyKIfu4Y4er+utRiibEupW+wi3NZymiRzabHiuGCw&#10;oZ2h4pbfrQLqTtvsaGbfP7MsM36O53vVXZX6HPbbLxCB+vAOv9oHrWC6XMDzTDwCcv0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Mnh0rsIAAADcAAAADwAAAAAAAAAAAAAA&#10;AAChAgAAZHJzL2Rvd25yZXYueG1sUEsFBgAAAAAEAAQA+QAAAJADAAAAAA==&#10;" strokecolor="#a9d18e" strokeweight="1.25pt">
                    <v:stroke joinstyle="miter"/>
                  </v:line>
                  <v:line id="Gerader Verbinder 288" o:spid="_x0000_s1033" style="position:absolute;visibility:visible;mso-wrap-style:square" from="1060,914" to="8119,9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fg3L4AAADcAAAADwAAAGRycy9kb3ducmV2LnhtbERPy6rCMBDdC/5DGMGdpiqIVKOoRbng&#10;yscHDM3YVJtJaaKtf28WF1weznu16Wwl3tT40rGCyTgBQZw7XXKh4HY9jBYgfEDWWDkmBR/ysFn3&#10;eytMtWv5TO9LKEQMYZ+iAhNCnUrpc0MW/djVxJG7u8ZiiLAppG6wjeG2ktMkmUuLJccGgzXtDeXP&#10;y8sqoPa8zU5mtjvOssz4OV5fZftQajjotksQgbrwE/+7/7SC6SKujWfiEZDrLwA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BD5+DcvgAAANwAAAAPAAAAAAAAAAAAAAAAAKEC&#10;AABkcnMvZG93bnJldi54bWxQSwUGAAAAAAQABAD5AAAAjAMAAAAA&#10;" strokecolor="#a9d18e" strokeweight="1.25pt">
                    <v:stroke joinstyle="miter"/>
                  </v:line>
                  <v:rect id="Rechteck 289" o:spid="_x0000_s1034" style="position:absolute;left:1499;top:1243;width:39401;height:1002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Dv88MA&#10;AADcAAAADwAAAGRycy9kb3ducmV2LnhtbESPQYvCMBSE7wv7H8ITvK2JgqJdo4iwuldtEbw9mrdt&#10;sXkpTWzrvzcLgsdhZr5h1tvB1qKj1leONUwnCgRx7kzFhYYs/flagvAB2WDtmDQ8yMN28/mxxsS4&#10;nk/UnUMhIoR9ghrKEJpESp+XZNFPXEMcvT/XWgxRtoU0LfYRbms5U2ohLVYcF0psaF9SfjvfrYb9&#10;cJmnxf3YZ93BHZr5VU1VetN6PBp23yACDeEdfrV/jYbZcgX/Z+IRkJs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YDv88MAAADcAAAADwAAAAAAAAAAAAAAAACYAgAAZHJzL2Rv&#10;d25yZXYueG1sUEsFBgAAAAAEAAQA9QAAAIgDAAAAAA==&#10;" fillcolor="#5b9bd5" stroked="f" strokeweight="1pt">
                    <v:fill r:id="rId75" o:title="" color2="window" type="pattern"/>
                  </v:rect>
                  <v:line id="Gerader Verbinder 290" o:spid="_x0000_s1035" style="position:absolute;visibility:visible;mso-wrap-style:square" from="0,182" to="31,125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fvTesIAAADcAAAADwAAAGRycy9kb3ducmV2LnhtbERPPW/CMBDdK/EfrENiKw4ZUJtiECBV&#10;qmBoG1i6HfHhRMTnEBsT/n09VOr49L4Xq8G2IlLvG8cKZtMMBHHldMNGwfHw/vwCwgdkja1jUvAg&#10;D6vl6GmBhXZ3/qZYBiNSCPsCFdQhdIWUvqrJop+6jjhxZ9dbDAn2Ruoe7ynctjLPsrm02HBqqLGj&#10;bU3VpbxZBeYQf/aybI6b7fXzctrFL5dHo9RkPKzfQAQawr/4z/2hFeSvaX46k46AXP4C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hfvTesIAAADcAAAADwAAAAAAAAAAAAAA&#10;AAChAgAAZHJzL2Rvd25yZXYueG1sUEsFBgAAAAAEAAQA+QAAAJADAAAAAA==&#10;" strokecolor="#c55a11" strokeweight="1.25pt">
                    <v:stroke joinstyle="miter"/>
                  </v:line>
                  <v:line id="Gerader Verbinder 291" o:spid="_x0000_s1036" style="position:absolute;flip:y;visibility:visible;mso-wrap-style:square" from="5340,0" to="40782,1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5SqrsQAAADcAAAADwAAAGRycy9kb3ducmV2LnhtbESPzW7CMBCE75V4B2uRuBUnQCFJMYgf&#10;teq10AdYxds4arwOsQnh7XGlSj2OZuYbzXo72Eb01PnasYJ0moAgLp2uuVLwdX57zkD4gKyxcUwK&#10;7uRhuxk9rbHQ7saf1J9CJSKEfYEKTAhtIaUvDVn0U9cSR+/bdRZDlF0ldYe3CLeNnCXJUlqsOS4Y&#10;bOlgqPw5Xa2Cxfnycn83x9zuzeLYrvIms/NUqcl42L2CCDSE//Bf+0MrmOUp/J6JR0BuH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PlKquxAAAANwAAAAPAAAAAAAAAAAA&#10;AAAAAKECAABkcnMvZG93bnJldi54bWxQSwUGAAAAAAQABAD5AAAAkgMAAAAA&#10;" strokecolor="#c55a11" strokeweight="1.25pt">
                    <v:stroke joinstyle="miter"/>
                  </v:line>
                  <v:line id="Gerader Verbinder 292" o:spid="_x0000_s1037" style="position:absolute;flip:y;visibility:visible;mso-wrap-style:square" from="36,219" to="4456,2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Y02cMAAADcAAAADwAAAGRycy9kb3ducmV2LnhtbESPwW7CMBBE70j9B2sr9QYOKbQkYFBb&#10;BOJK4ANW8RJHxOs0diH8fY2ExHE0M280i1VvG3GhzteOFYxHCQji0umaKwXHw2Y4A+EDssbGMSm4&#10;kYfV8mWwwFy7K+/pUoRKRAj7HBWYENpcSl8asuhHriWO3sl1FkOUXSV1h9cIt41Mk+RDWqw5Lhhs&#10;6cdQeS7+rILJ4Xd625p1Zr/NZN1+Zs3Mvo+Venvtv+YgAvXhGX60d1pBmqVwPxOPgFz+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9GNNnDAAAA3AAAAA8AAAAAAAAAAAAA&#10;AAAAoQIAAGRycy9kb3ducmV2LnhtbFBLBQYAAAAABAAEAPkAAACRAwAAAAA=&#10;" strokecolor="#c55a11" strokeweight="1.25pt">
                    <v:stroke joinstyle="miter"/>
                  </v:line>
                  <v:shape id="Runde Klammer links 293" o:spid="_x0000_s1038" type="#_x0000_t85" style="position:absolute;left:4571;top:73;width:667;height:794;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g//Q8MA&#10;AADcAAAADwAAAGRycy9kb3ducmV2LnhtbESPQWvCQBSE74X+h+UVvNWNEaSmriKCoJ6sEbw+ss9s&#10;aPZtyG5M8u9dodDjMDPfMKvNYGvxoNZXjhXMpgkI4sLpiksF13z/+QXCB2SNtWNSMJKHzfr9bYWZ&#10;dj3/0OMSShEh7DNUYEJoMil9Yciin7qGOHp311oMUbal1C32EW5rmSbJQlqsOC4YbGhnqPi9dFZB&#10;J0/n67FfjKO5H5ddmXN+Sm9KTT6G7TeIQEP4D/+1D1pBupzD60w8AnL9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g//Q8MAAADcAAAADwAAAAAAAAAAAAAAAACYAgAAZHJzL2Rv&#10;d25yZXYueG1sUEsFBgAAAAAEAAQA9QAAAIgDAAAAAA==&#10;" adj="1512" strokecolor="#c55a11" strokeweight="1.25pt">
                    <v:stroke joinstyle="miter"/>
                  </v:shape>
                  <v:line id="Gerader Verbinder 294" o:spid="_x0000_s1039" style="position:absolute;visibility:visible;mso-wrap-style:square" from="1133,11667" to="7973,116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6Zfp8QAAADcAAAADwAAAGRycy9kb3ducmV2LnhtbESPQWvCQBSE74X+h+UVems2iohGV9FC&#10;QVAEtdDrI/tMgtm3cXdNUn99tyB4HGa+GWa+7E0tWnK+sqxgkKQgiHOrKy4UfJ++PiYgfEDWWFsm&#10;Bb/kYbl4fZljpm3HB2qPoRCxhH2GCsoQmkxKn5dk0Ce2IY7e2TqDIUpXSO2wi+WmlsM0HUuDFceF&#10;Ehv6LCm/HG9GwfA2HtXtenPdo3Y/98l+O+h2W6Xe3/rVDESgPjzDD3qjIzcdwf+ZeATk4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rpl+nxAAAANwAAAAPAAAAAAAAAAAA&#10;AAAAAKECAABkcnMvZG93bnJldi54bWxQSwUGAAAAAAQABAD5AAAAkgMAAAAA&#10;" strokecolor="#92d050" strokeweight="1.25pt">
                    <v:stroke joinstyle="miter"/>
                  </v:line>
                  <v:line id="Gerader Verbinder 295" o:spid="_x0000_s1040" style="position:absolute;visibility:visible;mso-wrap-style:square" from="0,12508" to="4389,125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Yxw4sYAAADcAAAADwAAAGRycy9kb3ducmV2LnhtbESPQWsCMRSE7wX/Q3gFbzXbBUu7GkWF&#10;guih7eqlt+fmmV3cvGw3MW7/fVMo9DjMzDfMfDnYVkTqfeNYweMkA0FcOd2wUXA8vD48g/ABWWPr&#10;mBR8k4flYnQ3x0K7G39QLIMRCcK+QAV1CF0hpa9qsugnriNO3tn1FkOSvZG6x1uC21bmWfYkLTac&#10;FmrsaFNTdSmvVoE5xM+9LJvjevP1djnt4rvLo1FqfD+sZiACDeE//NfeagX5yxR+z6QjIBc/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WMcOLGAAAA3AAAAA8AAAAAAAAA&#10;AAAAAAAAoQIAAGRycy9kb3ducmV2LnhtbFBLBQYAAAAABAAEAPkAAACUAwAAAAA=&#10;" strokecolor="#c55a11" strokeweight="1.25pt">
                    <v:stroke joinstyle="miter"/>
                  </v:line>
                  <v:shape id="Runde Klammer links 296" o:spid="_x0000_s1041" type="#_x0000_t85" style="position:absolute;left:4535;top:11887;width:584;height:742;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UQsLsIA&#10;AADcAAAADwAAAGRycy9kb3ducmV2LnhtbESP32rCMBTG7we+QziCdzO1Dtk6Y7GCstt1PsCxOWs6&#10;m5PSpLW+vRkMdvnx/fnxbfPJtmKk3jeOFayWCQjiyumGawXnr+PzKwgfkDW2jknBnTzku9nTFjPt&#10;bvxJYxlqEUfYZ6jAhNBlUvrKkEW/dB1x9L5dbzFE2ddS93iL47aVaZJspMWGI8FgRwdD1bUcbISc&#10;L8MaS/nzYs1JHi6nqRyLQqnFfNq/gwg0hf/wX/tDK0jfNvB7Jh4BuX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VRCwuwgAAANwAAAAPAAAAAAAAAAAAAAAAAJgCAABkcnMvZG93&#10;bnJldi54bWxQSwUGAAAAAAQABAD1AAAAhwMAAAAA&#10;" adj="1415" strokecolor="#c55a11" strokeweight="1.25pt">
                    <v:stroke joinstyle="miter"/>
                  </v:shape>
                  <v:line id="Gerader Verbinder 297" o:spid="_x0000_s1042" style="position:absolute;visibility:visible;mso-wrap-style:square" from="5193,12582" to="40666,128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hJLDsYAAADcAAAADwAAAGRycy9kb3ducmV2LnhtbESPwW7CMBBE75X4B2srcStOc6BtwCBA&#10;qoTg0DZw6W2JFyciXqexMenf15Uq9TiamTea+XKwrYjU+8axgsdJBoK4crpho+B4eH14BuEDssbW&#10;MSn4Jg/LxehujoV2N/6gWAYjEoR9gQrqELpCSl/VZNFPXEecvLPrLYYkeyN1j7cEt63Ms2wqLTac&#10;FmrsaFNTdSmvVoE5xM+9LJvjevP1djnt4rvLo1FqfD+sZiACDeE//NfeagX5yxP8nklHQC5+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oSSw7GAAAA3AAAAA8AAAAAAAAA&#10;AAAAAAAAoQIAAGRycy9kb3ducmV2LnhtbFBLBQYAAAAABAAEAPkAAACUAwAAAAA=&#10;" strokecolor="#c55a11" strokeweight="1.25pt">
                    <v:stroke joinstyle="miter"/>
                  </v:line>
                  <v:line id="Gerader Verbinder 298" o:spid="_x0000_s1043" style="position:absolute;visibility:visible;mso-wrap-style:square" from="5559,585" to="8115,5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HPfcMEAAADcAAAADwAAAGRycy9kb3ducmV2LnhtbERPTUvDQBC9C/6HZYRexG4saDV2W0Qo&#10;eBFqWwRvQ3ZMYjOzYWdt4r/vHgo9Pt73YjVyZ44UtQ3i4H5agCGpgm+ldrDfre+ewGhC8dgFIQf/&#10;pLBaXl8tsPRhkE86blNtcohoiQ6alPrSWq0aYtRp6Eky9xMiY8ow1tZHHHI4d3ZWFI+WsZXc0GBP&#10;bw1Vh+0fO7jtv5n97zDo5qCRPx7mql9z5yY34+sLmERjuojP7nfvYPac1+Yz+QjY5Qk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Uc99wwQAAANwAAAAPAAAAAAAAAAAAAAAA&#10;AKECAABkcnMvZG93bnJldi54bWxQSwUGAAAAAAQABAD5AAAAjwMAAAAA&#10;" strokecolor="#ffd966" strokeweight="2pt">
                    <v:stroke joinstyle="miter"/>
                  </v:line>
                  <v:line id="Gerader Verbinder 299" o:spid="_x0000_s1044" style="position:absolute;flip:y;visibility:visible;mso-wrap-style:square" from="5486,12143" to="7863,121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hfYmcQAAADcAAAADwAAAGRycy9kb3ducmV2LnhtbESPT4vCMBTE78J+h/AWvGnq39WuUUQQ&#10;BVHY6sXbo3nbFpuX0kTt7qc3guBxmJnfMLNFY0pxo9oVlhX0uhEI4tTqgjMFp+O6MwHhPLLG0jIp&#10;+CMHi/lHa4axtnf+oVviMxEg7GJUkHtfxVK6NCeDrmsr4uD92tqgD7LOpK7xHuCmlP0oGkuDBYeF&#10;HCta5ZRekqtRUB4Gmv9dtUm//HCX7XGUJKOzUu3PZvkNwlPj3+FXe6sV9KdTeJ4JR0DO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eF9iZxAAAANwAAAAPAAAAAAAAAAAA&#10;AAAAAKECAABkcnMvZG93bnJldi54bWxQSwUGAAAAAAQABAD5AAAAkgMAAAAA&#10;" strokecolor="#ffd966" strokeweight="2pt">
                    <v:stroke joinstyle="miter"/>
                  </v:line>
                </v:group>
                <w10:wrap anchorx="margin"/>
              </v:group>
            </w:pict>
          </mc:Fallback>
        </mc:AlternateContent>
      </w:r>
    </w:p>
    <w:p w:rsidR="00B73F51" w:rsidRPr="00B73F51" w:rsidRDefault="00B73F51" w:rsidP="00B73F51">
      <w:pPr>
        <w:rPr>
          <w:rFonts w:asciiTheme="minorHAnsi" w:hAnsiTheme="minorHAnsi" w:cstheme="minorBidi"/>
          <w:sz w:val="22"/>
          <w:szCs w:val="22"/>
        </w:rPr>
      </w:pPr>
    </w:p>
    <w:p w:rsidR="00B73F51" w:rsidRPr="00B73F51" w:rsidRDefault="00B73F51" w:rsidP="00B73F51"/>
    <w:p w:rsidR="00B73F51" w:rsidRPr="00B73F51" w:rsidRDefault="00B73F51" w:rsidP="00B73F51"/>
    <w:p w:rsidR="00B73F51" w:rsidRPr="00B73F51" w:rsidRDefault="00B73F51" w:rsidP="00B73F51"/>
    <w:p w:rsidR="00B73F51" w:rsidRPr="00B73F51" w:rsidRDefault="00B73F51" w:rsidP="00B73F51"/>
    <w:p w:rsidR="00B73F51" w:rsidRPr="00B73F51" w:rsidRDefault="00B73F51" w:rsidP="00B73F51"/>
    <w:p w:rsidR="00B73F51" w:rsidRPr="00B73F51" w:rsidRDefault="00B73F51" w:rsidP="00B73F51"/>
    <w:p w:rsidR="00B73F51" w:rsidRPr="00B73F51" w:rsidRDefault="00B73F51" w:rsidP="00B73F51"/>
    <w:p w:rsidR="00B73F51" w:rsidRPr="00B73F51" w:rsidRDefault="00B73F51" w:rsidP="00B73F51"/>
    <w:p w:rsidR="00B73F51" w:rsidRPr="00B73F51" w:rsidRDefault="00B73F51" w:rsidP="00B73F51">
      <w:pPr>
        <w:spacing w:line="240" w:lineRule="exact"/>
      </w:pPr>
      <w:r w:rsidRPr="00B73F51">
        <w:br w:type="page"/>
      </w:r>
    </w:p>
    <w:p w:rsidR="00B73F51" w:rsidRPr="00B73F51" w:rsidRDefault="00B73F51" w:rsidP="00B73F51">
      <w:pPr>
        <w:keepNext/>
        <w:suppressAutoHyphens/>
        <w:spacing w:before="240" w:after="160"/>
        <w:outlineLvl w:val="0"/>
        <w:rPr>
          <w:rFonts w:ascii="Source Sans Pro Semibold" w:eastAsia="Times New Roman" w:hAnsi="Source Sans Pro Semibold" w:cs="Times New Roman"/>
          <w:bCs/>
          <w:sz w:val="30"/>
          <w:szCs w:val="28"/>
          <w:lang w:eastAsia="de-DE"/>
        </w:rPr>
      </w:pPr>
      <w:r w:rsidRPr="00B73F51">
        <w:rPr>
          <w:rFonts w:ascii="Source Sans Pro Semibold" w:eastAsia="Times New Roman" w:hAnsi="Source Sans Pro Semibold" w:cs="Times New Roman"/>
          <w:bCs/>
          <w:sz w:val="30"/>
          <w:szCs w:val="28"/>
          <w:lang w:eastAsia="de-DE"/>
        </w:rPr>
        <w:lastRenderedPageBreak/>
        <w:t xml:space="preserve">Arbeitsablaufplan </w:t>
      </w:r>
      <w:proofErr w:type="spellStart"/>
      <w:r w:rsidRPr="00B73F51">
        <w:rPr>
          <w:rFonts w:ascii="Source Sans Pro Semibold" w:eastAsia="Times New Roman" w:hAnsi="Source Sans Pro Semibold" w:cs="Times New Roman"/>
          <w:bCs/>
          <w:sz w:val="30"/>
          <w:szCs w:val="28"/>
          <w:lang w:eastAsia="de-DE"/>
        </w:rPr>
        <w:t>Repcover</w:t>
      </w:r>
      <w:proofErr w:type="spellEnd"/>
      <w:r w:rsidRPr="00B73F51">
        <w:rPr>
          <w:rFonts w:ascii="Source Sans Pro Semibold" w:eastAsia="Times New Roman" w:hAnsi="Source Sans Pro Semibold" w:cs="Times New Roman"/>
          <w:bCs/>
          <w:sz w:val="30"/>
          <w:szCs w:val="28"/>
          <w:lang w:eastAsia="de-DE"/>
        </w:rPr>
        <w:t xml:space="preserve"> Broschur</w:t>
      </w:r>
      <w:r w:rsidRPr="00B73F51">
        <w:rPr>
          <w:rFonts w:ascii="Source Sans Pro Semibold" w:eastAsia="Times New Roman" w:hAnsi="Source Sans Pro Semibold" w:cs="Times New Roman"/>
          <w:bCs/>
          <w:noProof/>
          <w:sz w:val="24"/>
          <w:szCs w:val="28"/>
          <w:lang w:eastAsia="de-DE"/>
        </w:rPr>
        <w:drawing>
          <wp:anchor distT="0" distB="0" distL="114300" distR="114300" simplePos="0" relativeHeight="251764736" behindDoc="0" locked="0" layoutInCell="0" allowOverlap="1" wp14:anchorId="16BA7727" wp14:editId="0A79BE68">
            <wp:simplePos x="0" y="0"/>
            <wp:positionH relativeFrom="rightMargin">
              <wp:posOffset>107950</wp:posOffset>
            </wp:positionH>
            <wp:positionV relativeFrom="paragraph">
              <wp:posOffset>0</wp:posOffset>
            </wp:positionV>
            <wp:extent cx="345440" cy="323850"/>
            <wp:effectExtent l="0" t="0" r="0" b="0"/>
            <wp:wrapNone/>
            <wp:docPr id="242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73F51" w:rsidRPr="00B73F51" w:rsidRDefault="00B73F51" w:rsidP="008F1F5C">
      <w:pPr>
        <w:pStyle w:val="AufgabeEbene1"/>
        <w:numPr>
          <w:ilvl w:val="0"/>
          <w:numId w:val="36"/>
        </w:numPr>
        <w:rPr>
          <w:lang w:eastAsia="de-DE"/>
        </w:rPr>
      </w:pPr>
      <w:r w:rsidRPr="00B73F51">
        <w:rPr>
          <w:lang w:eastAsia="de-DE"/>
        </w:rPr>
        <w:t>Bringen Sie die Arbeitsschritte in die richtige Reihenfolge</w:t>
      </w:r>
    </w:p>
    <w:p w:rsidR="00B73F51" w:rsidRPr="00B73F51" w:rsidRDefault="00B73F51" w:rsidP="00B73F51"/>
    <w:p w:rsidR="00B73F51" w:rsidRPr="00B73F51" w:rsidRDefault="00B73F51" w:rsidP="00B73F51">
      <w:r w:rsidRPr="00B73F51">
        <w:t>___</w:t>
      </w:r>
      <w:r w:rsidRPr="00B73F51">
        <w:tab/>
        <w:t xml:space="preserve">Rücken </w:t>
      </w:r>
      <w:proofErr w:type="spellStart"/>
      <w:r w:rsidRPr="00B73F51">
        <w:t>ableimen</w:t>
      </w:r>
      <w:proofErr w:type="spellEnd"/>
      <w:r w:rsidRPr="00B73F51">
        <w:t xml:space="preserve"> mit der Fächertechnik</w:t>
      </w:r>
    </w:p>
    <w:p w:rsidR="00B73F51" w:rsidRPr="00B73F51" w:rsidRDefault="00B73F51" w:rsidP="00B73F51"/>
    <w:p w:rsidR="00B73F51" w:rsidRPr="00B73F51" w:rsidRDefault="00B73F51" w:rsidP="00B73F51">
      <w:r w:rsidRPr="00B73F51">
        <w:t>___</w:t>
      </w:r>
      <w:r w:rsidRPr="00B73F51">
        <w:tab/>
        <w:t xml:space="preserve">Endbeschnitt an </w:t>
      </w:r>
      <w:r w:rsidR="002D324E">
        <w:t>drei Seiten</w:t>
      </w:r>
      <w:r w:rsidRPr="00B73F51">
        <w:t xml:space="preserve"> </w:t>
      </w:r>
    </w:p>
    <w:p w:rsidR="00B73F51" w:rsidRPr="00B73F51" w:rsidRDefault="00B73F51" w:rsidP="00B73F51"/>
    <w:p w:rsidR="00B73F51" w:rsidRPr="00B73F51" w:rsidRDefault="00B73F51" w:rsidP="001150E2">
      <w:pPr>
        <w:ind w:left="709" w:hanging="709"/>
      </w:pPr>
      <w:r w:rsidRPr="00B73F51">
        <w:t>___</w:t>
      </w:r>
      <w:r w:rsidRPr="00B73F51">
        <w:tab/>
        <w:t xml:space="preserve">Seiten- und </w:t>
      </w:r>
      <w:proofErr w:type="spellStart"/>
      <w:r w:rsidRPr="00B73F51">
        <w:t>Rückenbeleimung</w:t>
      </w:r>
      <w:proofErr w:type="spellEnd"/>
      <w:r w:rsidRPr="00B73F51">
        <w:t xml:space="preserve"> am </w:t>
      </w:r>
      <w:proofErr w:type="spellStart"/>
      <w:r w:rsidRPr="00B73F51">
        <w:t>abgeleimten</w:t>
      </w:r>
      <w:proofErr w:type="spellEnd"/>
      <w:r w:rsidRPr="00B73F51">
        <w:t xml:space="preserve"> Inhaltblock anbringen und </w:t>
      </w:r>
      <w:proofErr w:type="spellStart"/>
      <w:r w:rsidRPr="00B73F51">
        <w:t>G</w:t>
      </w:r>
      <w:r w:rsidRPr="00B73F51">
        <w:t>e</w:t>
      </w:r>
      <w:r w:rsidRPr="00B73F51">
        <w:t>webefälzel</w:t>
      </w:r>
      <w:proofErr w:type="spellEnd"/>
      <w:r w:rsidRPr="00B73F51">
        <w:t xml:space="preserve"> anbringen </w:t>
      </w:r>
    </w:p>
    <w:p w:rsidR="00B73F51" w:rsidRPr="00B73F51" w:rsidRDefault="00B73F51" w:rsidP="00B73F51"/>
    <w:p w:rsidR="00B73F51" w:rsidRPr="00B73F51" w:rsidRDefault="00B73F51" w:rsidP="00B73F51">
      <w:r w:rsidRPr="00B73F51">
        <w:t>___</w:t>
      </w:r>
      <w:r w:rsidRPr="00B73F51">
        <w:tab/>
      </w:r>
      <w:r w:rsidR="00752C8B">
        <w:t>Zusammentragen</w:t>
      </w:r>
      <w:r w:rsidRPr="00B73F51">
        <w:t xml:space="preserve"> der gefalzten Bogen </w:t>
      </w:r>
    </w:p>
    <w:p w:rsidR="00B73F51" w:rsidRPr="00B73F51" w:rsidRDefault="00B73F51" w:rsidP="00B73F51"/>
    <w:p w:rsidR="00B73F51" w:rsidRPr="00B73F51" w:rsidRDefault="00B73F51" w:rsidP="00B73F51">
      <w:r w:rsidRPr="00B73F51">
        <w:t>___</w:t>
      </w:r>
      <w:r w:rsidRPr="00B73F51">
        <w:tab/>
        <w:t xml:space="preserve">Abschneiden des Rückens des zusammengetragenen Blockes </w:t>
      </w:r>
    </w:p>
    <w:p w:rsidR="00B73F51" w:rsidRPr="00B73F51" w:rsidRDefault="00B73F51" w:rsidP="00B73F51"/>
    <w:p w:rsidR="00B73F51" w:rsidRPr="00B73F51" w:rsidRDefault="00B73F51" w:rsidP="00B73F51">
      <w:r w:rsidRPr="00B73F51">
        <w:t>___</w:t>
      </w:r>
      <w:r w:rsidRPr="00B73F51">
        <w:tab/>
        <w:t xml:space="preserve">Qualitätskontrolle der fertigen Broschur </w:t>
      </w:r>
    </w:p>
    <w:p w:rsidR="00B73F51" w:rsidRPr="00B73F51" w:rsidRDefault="00B73F51" w:rsidP="00B73F51"/>
    <w:p w:rsidR="00B73F51" w:rsidRPr="00B73F51" w:rsidRDefault="00B73F51" w:rsidP="00B73F51">
      <w:r w:rsidRPr="00B73F51">
        <w:t>___</w:t>
      </w:r>
      <w:r w:rsidRPr="00B73F51">
        <w:tab/>
      </w:r>
      <w:proofErr w:type="spellStart"/>
      <w:r w:rsidRPr="00B73F51">
        <w:t>Gefälzelter</w:t>
      </w:r>
      <w:proofErr w:type="spellEnd"/>
      <w:r w:rsidRPr="00B73F51">
        <w:t xml:space="preserve"> Inhaltblock in Umschlag einhängen</w:t>
      </w:r>
    </w:p>
    <w:p w:rsidR="00B73F51" w:rsidRPr="00B73F51" w:rsidRDefault="00B73F51" w:rsidP="00B73F51"/>
    <w:p w:rsidR="00B73F51" w:rsidRPr="00B73F51" w:rsidRDefault="00B73F51" w:rsidP="00B73F51">
      <w:r w:rsidRPr="00B73F51">
        <w:t>___</w:t>
      </w:r>
      <w:r w:rsidRPr="00B73F51">
        <w:tab/>
        <w:t xml:space="preserve">Rillen und umlegen des Umschlages </w:t>
      </w:r>
    </w:p>
    <w:p w:rsidR="00B73F51" w:rsidRPr="00B73F51" w:rsidRDefault="00B73F51" w:rsidP="00B73F51"/>
    <w:p w:rsidR="00B73F51" w:rsidRPr="00B73F51" w:rsidRDefault="00B73F51" w:rsidP="00B73F51">
      <w:r w:rsidRPr="00B73F51">
        <w:t>___</w:t>
      </w:r>
      <w:r w:rsidRPr="00B73F51">
        <w:tab/>
        <w:t xml:space="preserve">Falzen der Inhaltbogen </w:t>
      </w:r>
    </w:p>
    <w:p w:rsidR="00B73F51" w:rsidRPr="00B73F51" w:rsidRDefault="00B73F51" w:rsidP="00B73F51"/>
    <w:p w:rsidR="00B73F51" w:rsidRPr="00B73F51" w:rsidRDefault="00B73F51" w:rsidP="00B73F51"/>
    <w:p w:rsidR="00B73F51" w:rsidRPr="00B73F51" w:rsidRDefault="00B73F51" w:rsidP="00B73F51"/>
    <w:p w:rsidR="00B73F51" w:rsidRPr="00B73F51" w:rsidRDefault="00B73F51" w:rsidP="00B73F51"/>
    <w:p w:rsidR="00B73F51" w:rsidRPr="00B73F51" w:rsidRDefault="00B73F51" w:rsidP="00B73F51"/>
    <w:p w:rsidR="00B73F51" w:rsidRPr="00B73F51" w:rsidRDefault="00B73F51" w:rsidP="00B73F51"/>
    <w:p w:rsidR="001150E2" w:rsidRDefault="001150E2">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1150E2" w:rsidRPr="00B51DE9" w:rsidTr="006B2D3A">
        <w:trPr>
          <w:trHeight w:val="523"/>
        </w:trPr>
        <w:tc>
          <w:tcPr>
            <w:tcW w:w="3119" w:type="dxa"/>
            <w:tcBorders>
              <w:left w:val="single" w:sz="4" w:space="0" w:color="auto"/>
              <w:bottom w:val="single" w:sz="4" w:space="0" w:color="auto"/>
              <w:right w:val="single" w:sz="4" w:space="0" w:color="auto"/>
            </w:tcBorders>
            <w:shd w:val="clear" w:color="auto" w:fill="D9D9D9"/>
            <w:hideMark/>
          </w:tcPr>
          <w:p w:rsidR="001150E2" w:rsidRDefault="001150E2" w:rsidP="006B2D3A">
            <w:pPr>
              <w:pStyle w:val="Tabelle6pt"/>
              <w:rPr>
                <w:color w:val="000000"/>
              </w:rPr>
            </w:pPr>
            <w:r>
              <w:lastRenderedPageBreak/>
              <w:br w:type="page"/>
              <w:t>Lernfeld</w:t>
            </w:r>
          </w:p>
          <w:p w:rsidR="001150E2" w:rsidRDefault="001150E2" w:rsidP="006B2D3A">
            <w:pPr>
              <w:pStyle w:val="TabelleKopflinks"/>
            </w:pPr>
            <w:r>
              <w:t>LF 4</w:t>
            </w:r>
          </w:p>
        </w:tc>
        <w:tc>
          <w:tcPr>
            <w:tcW w:w="4229" w:type="dxa"/>
            <w:tcBorders>
              <w:left w:val="single" w:sz="4" w:space="0" w:color="auto"/>
              <w:bottom w:val="single" w:sz="4" w:space="0" w:color="auto"/>
              <w:right w:val="single" w:sz="4" w:space="0" w:color="auto"/>
            </w:tcBorders>
            <w:shd w:val="clear" w:color="auto" w:fill="D9D9D9"/>
          </w:tcPr>
          <w:p w:rsidR="001150E2" w:rsidRPr="00B73F51" w:rsidRDefault="001150E2" w:rsidP="006B2D3A">
            <w:pPr>
              <w:spacing w:before="40" w:after="60" w:line="160" w:lineRule="exact"/>
              <w:rPr>
                <w:color w:val="000000"/>
                <w:sz w:val="12"/>
              </w:rPr>
            </w:pPr>
            <w:r w:rsidRPr="00B73F51">
              <w:rPr>
                <w:sz w:val="12"/>
              </w:rPr>
              <w:t>Titel</w:t>
            </w:r>
          </w:p>
          <w:p w:rsidR="001150E2" w:rsidRPr="00B73F51" w:rsidRDefault="001150E2" w:rsidP="006B2D3A">
            <w:pPr>
              <w:rPr>
                <w:b/>
              </w:rPr>
            </w:pPr>
            <w:r w:rsidRPr="00B73F51">
              <w:rPr>
                <w:b/>
              </w:rPr>
              <w:t xml:space="preserve">Herstellen einer </w:t>
            </w:r>
            <w:proofErr w:type="spellStart"/>
            <w:r w:rsidRPr="00B73F51">
              <w:rPr>
                <w:b/>
              </w:rPr>
              <w:t>Repcover</w:t>
            </w:r>
            <w:proofErr w:type="spellEnd"/>
            <w:r w:rsidRPr="00B73F51">
              <w:rPr>
                <w:b/>
              </w:rPr>
              <w:t xml:space="preserve"> Broschur für die </w:t>
            </w:r>
            <w:proofErr w:type="spellStart"/>
            <w:r w:rsidRPr="00B73F51">
              <w:rPr>
                <w:b/>
              </w:rPr>
              <w:t>Broschurenmusterbox</w:t>
            </w:r>
            <w:proofErr w:type="spellEnd"/>
          </w:p>
        </w:tc>
        <w:tc>
          <w:tcPr>
            <w:tcW w:w="188" w:type="dxa"/>
            <w:vMerge w:val="restart"/>
            <w:tcBorders>
              <w:top w:val="nil"/>
              <w:left w:val="single" w:sz="4" w:space="0" w:color="auto"/>
              <w:bottom w:val="nil"/>
              <w:right w:val="single" w:sz="4" w:space="0" w:color="auto"/>
            </w:tcBorders>
            <w:shd w:val="clear" w:color="auto" w:fill="FFFFFF"/>
          </w:tcPr>
          <w:p w:rsidR="001150E2" w:rsidRPr="00B73F51" w:rsidRDefault="001150E2" w:rsidP="006B2D3A"/>
        </w:tc>
        <w:tc>
          <w:tcPr>
            <w:tcW w:w="2103" w:type="dxa"/>
            <w:tcBorders>
              <w:top w:val="single" w:sz="4" w:space="0" w:color="auto"/>
              <w:left w:val="single" w:sz="4" w:space="0" w:color="auto"/>
              <w:bottom w:val="single" w:sz="4" w:space="0" w:color="auto"/>
              <w:right w:val="single" w:sz="4" w:space="0" w:color="auto"/>
            </w:tcBorders>
            <w:shd w:val="clear" w:color="auto" w:fill="D9D9D9"/>
          </w:tcPr>
          <w:p w:rsidR="001150E2" w:rsidRPr="00B73F51" w:rsidRDefault="001150E2" w:rsidP="006B2D3A">
            <w:pPr>
              <w:spacing w:before="40" w:after="60" w:line="160" w:lineRule="exact"/>
              <w:rPr>
                <w:sz w:val="12"/>
              </w:rPr>
            </w:pPr>
          </w:p>
          <w:p w:rsidR="001150E2" w:rsidRPr="00B73F51" w:rsidRDefault="001150E2" w:rsidP="006B2D3A">
            <w:pPr>
              <w:jc w:val="center"/>
              <w:rPr>
                <w:rFonts w:eastAsia="Times New Roman" w:cs="Times New Roman"/>
                <w:b/>
                <w:lang w:eastAsia="de-DE"/>
              </w:rPr>
            </w:pPr>
            <w:r w:rsidRPr="00B73F51">
              <w:rPr>
                <w:rFonts w:eastAsia="Times New Roman" w:cs="Times New Roman"/>
                <w:b/>
                <w:lang w:eastAsia="de-DE"/>
              </w:rPr>
              <w:t>Drucktechnik</w:t>
            </w:r>
          </w:p>
          <w:p w:rsidR="001150E2" w:rsidRPr="00B73F51" w:rsidRDefault="00443964" w:rsidP="006B2D3A">
            <w:pPr>
              <w:jc w:val="center"/>
              <w:rPr>
                <w:rFonts w:eastAsia="Calibri" w:cs="Times New Roman"/>
                <w:b/>
                <w:lang w:eastAsia="de-DE"/>
              </w:rPr>
            </w:pPr>
            <w:r>
              <w:rPr>
                <w:rFonts w:eastAsia="Times New Roman" w:cs="Times New Roman"/>
                <w:b/>
                <w:lang w:eastAsia="de-DE"/>
              </w:rPr>
              <w:t>DR0</w:t>
            </w:r>
            <w:r w:rsidR="001150E2" w:rsidRPr="00B73F51">
              <w:rPr>
                <w:rFonts w:eastAsia="Times New Roman" w:cs="Times New Roman"/>
                <w:b/>
                <w:lang w:eastAsia="de-DE"/>
              </w:rPr>
              <w:t>4.03.08</w:t>
            </w:r>
          </w:p>
        </w:tc>
      </w:tr>
      <w:tr w:rsidR="001150E2" w:rsidRPr="00B51DE9" w:rsidTr="006B2D3A">
        <w:tc>
          <w:tcPr>
            <w:tcW w:w="7348" w:type="dxa"/>
            <w:gridSpan w:val="2"/>
            <w:tcBorders>
              <w:left w:val="single" w:sz="4" w:space="0" w:color="auto"/>
              <w:bottom w:val="single" w:sz="4" w:space="0" w:color="auto"/>
              <w:right w:val="single" w:sz="4" w:space="0" w:color="auto"/>
            </w:tcBorders>
            <w:hideMark/>
          </w:tcPr>
          <w:p w:rsidR="001150E2" w:rsidRPr="004B658C" w:rsidRDefault="001150E2" w:rsidP="006B2D3A">
            <w:pPr>
              <w:pStyle w:val="Tabelle6pt"/>
            </w:pPr>
            <w:r>
              <w:t>Kompetenzbereiche:</w:t>
            </w:r>
          </w:p>
          <w:p w:rsidR="001150E2" w:rsidRPr="00B73F51" w:rsidRDefault="001150E2" w:rsidP="008F1F5C">
            <w:pPr>
              <w:numPr>
                <w:ilvl w:val="0"/>
                <w:numId w:val="5"/>
              </w:numPr>
              <w:ind w:left="227" w:hanging="170"/>
              <w:rPr>
                <w:sz w:val="16"/>
              </w:rPr>
            </w:pPr>
            <w:r w:rsidRPr="00B73F51">
              <w:rPr>
                <w:sz w:val="16"/>
              </w:rPr>
              <w:t xml:space="preserve">Ich kann Kundenmuster unter Verwendung geeigneter </w:t>
            </w:r>
            <w:r w:rsidR="00D24461">
              <w:rPr>
                <w:sz w:val="16"/>
              </w:rPr>
              <w:t>Werkstoffe herstellen.</w:t>
            </w:r>
          </w:p>
          <w:p w:rsidR="001150E2" w:rsidRPr="00B73F51" w:rsidRDefault="001150E2" w:rsidP="008F1F5C">
            <w:pPr>
              <w:numPr>
                <w:ilvl w:val="0"/>
                <w:numId w:val="5"/>
              </w:numPr>
              <w:ind w:left="227" w:hanging="170"/>
              <w:rPr>
                <w:sz w:val="16"/>
              </w:rPr>
            </w:pPr>
            <w:r w:rsidRPr="00B73F51">
              <w:rPr>
                <w:sz w:val="16"/>
              </w:rPr>
              <w:t>Ich kann die richtigen Werkzeuge und Geräte für verschiedene Arbeitstechniken auswählen</w:t>
            </w:r>
            <w:r>
              <w:rPr>
                <w:sz w:val="16"/>
              </w:rPr>
              <w:t>.</w:t>
            </w:r>
          </w:p>
          <w:p w:rsidR="001150E2" w:rsidRDefault="001150E2" w:rsidP="006B2D3A">
            <w:pPr>
              <w:pStyle w:val="Kopf8ptafz"/>
              <w:numPr>
                <w:ilvl w:val="0"/>
                <w:numId w:val="0"/>
              </w:numPr>
              <w:ind w:left="227" w:hanging="170"/>
            </w:pPr>
          </w:p>
        </w:tc>
        <w:tc>
          <w:tcPr>
            <w:tcW w:w="188" w:type="dxa"/>
            <w:vMerge/>
            <w:tcBorders>
              <w:left w:val="single" w:sz="4" w:space="0" w:color="auto"/>
              <w:bottom w:val="nil"/>
              <w:right w:val="nil"/>
            </w:tcBorders>
            <w:vAlign w:val="center"/>
            <w:hideMark/>
          </w:tcPr>
          <w:p w:rsidR="001150E2" w:rsidRDefault="001150E2" w:rsidP="006B2D3A">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1150E2" w:rsidRPr="00B51DE9" w:rsidTr="006B2D3A">
              <w:trPr>
                <w:trHeight w:val="284"/>
              </w:trPr>
              <w:tc>
                <w:tcPr>
                  <w:tcW w:w="2090" w:type="dxa"/>
                  <w:shd w:val="clear" w:color="auto" w:fill="D9D9D9" w:themeFill="background1" w:themeFillShade="D9"/>
                </w:tcPr>
                <w:p w:rsidR="001150E2" w:rsidRPr="00B51DE9" w:rsidRDefault="001150E2" w:rsidP="006B2D3A">
                  <w:pPr>
                    <w:pStyle w:val="TabelleKopfmitte"/>
                  </w:pPr>
                  <w:r w:rsidRPr="00B51DE9">
                    <w:t>L</w:t>
                  </w:r>
                  <w:r>
                    <w:t>ösung</w:t>
                  </w:r>
                </w:p>
              </w:tc>
            </w:tr>
          </w:tbl>
          <w:p w:rsidR="001150E2" w:rsidRPr="00B51DE9" w:rsidRDefault="001150E2" w:rsidP="006B2D3A"/>
        </w:tc>
      </w:tr>
    </w:tbl>
    <w:p w:rsidR="00B73F51" w:rsidRPr="00B73F51" w:rsidRDefault="00B73F51" w:rsidP="00B73F51">
      <w:pPr>
        <w:keepNext/>
        <w:keepLines/>
        <w:suppressAutoHyphens/>
        <w:spacing w:before="160" w:after="80"/>
        <w:outlineLvl w:val="2"/>
        <w:rPr>
          <w:rFonts w:ascii="Source Sans Pro Semibold" w:eastAsia="Times New Roman" w:hAnsi="Source Sans Pro Semibold" w:cs="Times New Roman"/>
          <w:bCs/>
          <w:sz w:val="22"/>
          <w:lang w:eastAsia="de-DE"/>
        </w:rPr>
      </w:pPr>
      <w:r w:rsidRPr="00B73F51">
        <w:rPr>
          <w:rFonts w:ascii="Source Sans Pro Semibold" w:eastAsia="Times New Roman" w:hAnsi="Source Sans Pro Semibold" w:cs="Times New Roman"/>
          <w:bCs/>
          <w:sz w:val="22"/>
          <w:lang w:eastAsia="de-DE"/>
        </w:rPr>
        <w:t>Lösungsvorschlag</w:t>
      </w:r>
    </w:p>
    <w:p w:rsidR="00B73F51" w:rsidRPr="00B73F51" w:rsidRDefault="00B73F51" w:rsidP="008F1F5C">
      <w:pPr>
        <w:pStyle w:val="Textkrpernrauen"/>
        <w:numPr>
          <w:ilvl w:val="0"/>
          <w:numId w:val="24"/>
        </w:numPr>
      </w:pPr>
      <w:r w:rsidRPr="00B73F51">
        <w:t>Falzen der Inhaltbogen</w:t>
      </w:r>
    </w:p>
    <w:p w:rsidR="00B73F51" w:rsidRPr="00B73F51" w:rsidRDefault="00752C8B" w:rsidP="001150E2">
      <w:pPr>
        <w:pStyle w:val="Textkrpernrauen"/>
      </w:pPr>
      <w:r>
        <w:t>Zusammentragen</w:t>
      </w:r>
      <w:r w:rsidR="00B73F51" w:rsidRPr="00B73F51">
        <w:t xml:space="preserve"> der gefalzten Bogen</w:t>
      </w:r>
    </w:p>
    <w:p w:rsidR="00B73F51" w:rsidRPr="00B73F51" w:rsidRDefault="00B73F51" w:rsidP="001150E2">
      <w:pPr>
        <w:pStyle w:val="Textkrpernrauen"/>
      </w:pPr>
      <w:r w:rsidRPr="00B73F51">
        <w:t>Abschneiden des Rückens des zusammengetragenen Blockes</w:t>
      </w:r>
    </w:p>
    <w:p w:rsidR="00B73F51" w:rsidRPr="00B73F51" w:rsidRDefault="00B73F51" w:rsidP="001150E2">
      <w:pPr>
        <w:pStyle w:val="Textkrpernrauen"/>
      </w:pPr>
      <w:r w:rsidRPr="00B73F51">
        <w:t xml:space="preserve">Rücken </w:t>
      </w:r>
      <w:proofErr w:type="spellStart"/>
      <w:r w:rsidRPr="00B73F51">
        <w:t>ableimen</w:t>
      </w:r>
      <w:proofErr w:type="spellEnd"/>
      <w:r w:rsidRPr="00B73F51">
        <w:t xml:space="preserve"> mit der Fächertechnik</w:t>
      </w:r>
    </w:p>
    <w:p w:rsidR="00B73F51" w:rsidRPr="00B73F51" w:rsidRDefault="00B73F51" w:rsidP="001150E2">
      <w:pPr>
        <w:pStyle w:val="Textkrpernrauen"/>
      </w:pPr>
      <w:r w:rsidRPr="00B73F51">
        <w:t>Rillen und umlegen des Umschlages</w:t>
      </w:r>
    </w:p>
    <w:p w:rsidR="00B73F51" w:rsidRPr="00B73F51" w:rsidRDefault="00B73F51" w:rsidP="001150E2">
      <w:pPr>
        <w:pStyle w:val="Textkrpernrauen"/>
      </w:pPr>
      <w:r w:rsidRPr="00B73F51">
        <w:t xml:space="preserve">Seiten- und </w:t>
      </w:r>
      <w:proofErr w:type="spellStart"/>
      <w:r w:rsidRPr="00B73F51">
        <w:t>Rückenbeleimung</w:t>
      </w:r>
      <w:proofErr w:type="spellEnd"/>
      <w:r w:rsidRPr="00B73F51">
        <w:t xml:space="preserve"> am </w:t>
      </w:r>
      <w:proofErr w:type="spellStart"/>
      <w:r w:rsidRPr="00B73F51">
        <w:t>abgeleimten</w:t>
      </w:r>
      <w:proofErr w:type="spellEnd"/>
      <w:r w:rsidRPr="00B73F51">
        <w:t xml:space="preserve"> Inhaltblock anbringen und </w:t>
      </w:r>
      <w:proofErr w:type="spellStart"/>
      <w:r w:rsidRPr="00B73F51">
        <w:t>G</w:t>
      </w:r>
      <w:r w:rsidRPr="00B73F51">
        <w:t>e</w:t>
      </w:r>
      <w:r w:rsidRPr="00B73F51">
        <w:t>webefälzel</w:t>
      </w:r>
      <w:proofErr w:type="spellEnd"/>
      <w:r w:rsidRPr="00B73F51">
        <w:t xml:space="preserve"> anbringen</w:t>
      </w:r>
    </w:p>
    <w:p w:rsidR="00B73F51" w:rsidRPr="00B73F51" w:rsidRDefault="00B73F51" w:rsidP="001150E2">
      <w:pPr>
        <w:pStyle w:val="Textkrpernrauen"/>
      </w:pPr>
      <w:proofErr w:type="spellStart"/>
      <w:r w:rsidRPr="00B73F51">
        <w:t>Gefälzelter</w:t>
      </w:r>
      <w:proofErr w:type="spellEnd"/>
      <w:r w:rsidRPr="00B73F51">
        <w:t xml:space="preserve"> Inhaltblock in Umschlag einhängen</w:t>
      </w:r>
    </w:p>
    <w:p w:rsidR="00B73F51" w:rsidRPr="00B73F51" w:rsidRDefault="00B73F51" w:rsidP="001150E2">
      <w:pPr>
        <w:pStyle w:val="Textkrpernrauen"/>
      </w:pPr>
      <w:r w:rsidRPr="00B73F51">
        <w:t xml:space="preserve">Endbeschnitt an </w:t>
      </w:r>
      <w:r w:rsidR="002D324E">
        <w:t>drei Seiten</w:t>
      </w:r>
    </w:p>
    <w:p w:rsidR="00B73F51" w:rsidRPr="00B73F51" w:rsidRDefault="00B73F51" w:rsidP="001150E2">
      <w:pPr>
        <w:pStyle w:val="Textkrpernrauen"/>
      </w:pPr>
      <w:r w:rsidRPr="00B73F51">
        <w:t>Qualitätskontrolle der fertigen Broschur</w:t>
      </w:r>
    </w:p>
    <w:p w:rsidR="00B73F51" w:rsidRPr="00B73F51" w:rsidRDefault="00B73F51" w:rsidP="00B73F51"/>
    <w:p w:rsidR="00B73F51" w:rsidRPr="00B73F51" w:rsidRDefault="00B73F51" w:rsidP="00B73F51"/>
    <w:p w:rsidR="00B73F51" w:rsidRPr="00B73F51" w:rsidRDefault="00B73F51" w:rsidP="00B73F51">
      <w:pPr>
        <w:spacing w:line="240" w:lineRule="exact"/>
        <w:rPr>
          <w:rFonts w:asciiTheme="minorHAnsi" w:hAnsiTheme="minorHAnsi" w:cstheme="minorBidi"/>
          <w:sz w:val="22"/>
          <w:szCs w:val="22"/>
        </w:rPr>
      </w:pPr>
      <w:r w:rsidRPr="00B73F51">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B73F51" w:rsidRPr="00B73F51" w:rsidTr="00B73F51">
        <w:trPr>
          <w:trHeight w:val="523"/>
        </w:trPr>
        <w:tc>
          <w:tcPr>
            <w:tcW w:w="3119" w:type="dxa"/>
            <w:tcBorders>
              <w:left w:val="single" w:sz="4" w:space="0" w:color="auto"/>
              <w:bottom w:val="single" w:sz="4" w:space="0" w:color="auto"/>
              <w:right w:val="single" w:sz="4" w:space="0" w:color="auto"/>
            </w:tcBorders>
            <w:shd w:val="clear" w:color="auto" w:fill="D9D9D9"/>
            <w:hideMark/>
          </w:tcPr>
          <w:p w:rsidR="00B73F51" w:rsidRPr="00B73F51" w:rsidRDefault="00B73F51" w:rsidP="00B73F51">
            <w:pPr>
              <w:spacing w:before="40" w:after="60" w:line="160" w:lineRule="exact"/>
              <w:rPr>
                <w:color w:val="000000"/>
                <w:sz w:val="12"/>
              </w:rPr>
            </w:pPr>
            <w:r w:rsidRPr="00B73F51">
              <w:rPr>
                <w:sz w:val="12"/>
              </w:rPr>
              <w:lastRenderedPageBreak/>
              <w:br w:type="page"/>
              <w:t>Lernfeld</w:t>
            </w:r>
          </w:p>
          <w:p w:rsidR="00B73F51" w:rsidRPr="00B73F51" w:rsidRDefault="00B73F51" w:rsidP="00B73F51">
            <w:pPr>
              <w:rPr>
                <w:b/>
              </w:rPr>
            </w:pPr>
            <w:r w:rsidRPr="00B73F51">
              <w:rPr>
                <w:b/>
              </w:rPr>
              <w:t>LF 4</w:t>
            </w:r>
          </w:p>
        </w:tc>
        <w:tc>
          <w:tcPr>
            <w:tcW w:w="4229" w:type="dxa"/>
            <w:gridSpan w:val="2"/>
            <w:tcBorders>
              <w:left w:val="single" w:sz="4" w:space="0" w:color="auto"/>
              <w:bottom w:val="single" w:sz="4" w:space="0" w:color="auto"/>
              <w:right w:val="single" w:sz="4" w:space="0" w:color="auto"/>
            </w:tcBorders>
            <w:shd w:val="clear" w:color="auto" w:fill="D9D9D9"/>
            <w:hideMark/>
          </w:tcPr>
          <w:p w:rsidR="00B73F51" w:rsidRPr="00B73F51" w:rsidRDefault="00B73F51" w:rsidP="00B73F51">
            <w:pPr>
              <w:spacing w:before="40" w:after="60" w:line="160" w:lineRule="exact"/>
              <w:rPr>
                <w:color w:val="000000"/>
                <w:sz w:val="12"/>
              </w:rPr>
            </w:pPr>
            <w:r w:rsidRPr="00B73F51">
              <w:rPr>
                <w:sz w:val="12"/>
              </w:rPr>
              <w:t>Titel</w:t>
            </w:r>
          </w:p>
          <w:p w:rsidR="00B73F51" w:rsidRPr="00B73F51" w:rsidRDefault="00B73F51" w:rsidP="00B73F51">
            <w:pPr>
              <w:rPr>
                <w:b/>
              </w:rPr>
            </w:pPr>
            <w:r w:rsidRPr="00B73F51">
              <w:rPr>
                <w:b/>
              </w:rPr>
              <w:t>Herstellen einer Drah</w:t>
            </w:r>
            <w:r w:rsidR="001150E2">
              <w:rPr>
                <w:b/>
              </w:rPr>
              <w:t>t</w:t>
            </w:r>
            <w:r w:rsidRPr="00B73F51">
              <w:rPr>
                <w:b/>
              </w:rPr>
              <w:t xml:space="preserve">kammbindung für die </w:t>
            </w:r>
            <w:proofErr w:type="spellStart"/>
            <w:r w:rsidRPr="00B73F51">
              <w:rPr>
                <w:b/>
              </w:rPr>
              <w:t>Broschurenmusterbox</w:t>
            </w:r>
            <w:proofErr w:type="spellEnd"/>
          </w:p>
        </w:tc>
        <w:tc>
          <w:tcPr>
            <w:tcW w:w="188" w:type="dxa"/>
            <w:vMerge w:val="restart"/>
            <w:tcBorders>
              <w:top w:val="nil"/>
              <w:left w:val="single" w:sz="4" w:space="0" w:color="auto"/>
              <w:bottom w:val="nil"/>
              <w:right w:val="single" w:sz="4" w:space="0" w:color="auto"/>
            </w:tcBorders>
            <w:shd w:val="clear" w:color="auto" w:fill="FFFFFF"/>
          </w:tcPr>
          <w:p w:rsidR="00B73F51" w:rsidRPr="00B73F51" w:rsidRDefault="00B73F51" w:rsidP="00B73F51"/>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B73F51" w:rsidRPr="00B73F51" w:rsidRDefault="00B73F51" w:rsidP="00B73F51">
            <w:pPr>
              <w:spacing w:before="40" w:after="60" w:line="160" w:lineRule="exact"/>
              <w:rPr>
                <w:sz w:val="12"/>
              </w:rPr>
            </w:pPr>
          </w:p>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Drucktechnik</w:t>
            </w:r>
          </w:p>
          <w:p w:rsidR="00B73F51" w:rsidRPr="00B73F51" w:rsidRDefault="00443964" w:rsidP="00B73F51">
            <w:pPr>
              <w:jc w:val="center"/>
              <w:rPr>
                <w:rFonts w:eastAsia="Calibri" w:cs="Times New Roman"/>
                <w:b/>
                <w:lang w:eastAsia="de-DE"/>
              </w:rPr>
            </w:pPr>
            <w:r>
              <w:rPr>
                <w:rFonts w:eastAsia="Times New Roman" w:cs="Times New Roman"/>
                <w:b/>
                <w:lang w:eastAsia="de-DE"/>
              </w:rPr>
              <w:t>DR0</w:t>
            </w:r>
            <w:r w:rsidR="00B73F51" w:rsidRPr="00B73F51">
              <w:rPr>
                <w:rFonts w:eastAsia="Times New Roman" w:cs="Times New Roman"/>
                <w:b/>
                <w:lang w:eastAsia="de-DE"/>
              </w:rPr>
              <w:t>4.03.09</w:t>
            </w:r>
          </w:p>
        </w:tc>
      </w:tr>
      <w:tr w:rsidR="00B73F51" w:rsidRPr="00B73F51" w:rsidTr="00B73F51">
        <w:tc>
          <w:tcPr>
            <w:tcW w:w="7348" w:type="dxa"/>
            <w:gridSpan w:val="3"/>
            <w:tcBorders>
              <w:left w:val="single" w:sz="4" w:space="0" w:color="auto"/>
              <w:bottom w:val="single" w:sz="4" w:space="0" w:color="auto"/>
              <w:right w:val="single" w:sz="4" w:space="0" w:color="auto"/>
            </w:tcBorders>
            <w:hideMark/>
          </w:tcPr>
          <w:p w:rsidR="00B73F51" w:rsidRPr="00B73F51" w:rsidRDefault="00B73F51" w:rsidP="00B73F51">
            <w:pPr>
              <w:spacing w:before="40" w:after="60" w:line="160" w:lineRule="exact"/>
              <w:rPr>
                <w:sz w:val="12"/>
              </w:rPr>
            </w:pPr>
            <w:r w:rsidRPr="00B73F51">
              <w:rPr>
                <w:sz w:val="12"/>
              </w:rPr>
              <w:t>Kompetenzbereiche:</w:t>
            </w:r>
          </w:p>
          <w:p w:rsidR="00B73F51" w:rsidRPr="00B73F51" w:rsidRDefault="00B73F51" w:rsidP="008F1F5C">
            <w:pPr>
              <w:numPr>
                <w:ilvl w:val="0"/>
                <w:numId w:val="5"/>
              </w:numPr>
              <w:ind w:left="227" w:hanging="170"/>
              <w:rPr>
                <w:sz w:val="16"/>
              </w:rPr>
            </w:pPr>
            <w:r w:rsidRPr="00B73F51">
              <w:rPr>
                <w:sz w:val="16"/>
              </w:rPr>
              <w:t xml:space="preserve">Ich kann Kundenmuster unter Verwendung geeigneter </w:t>
            </w:r>
            <w:r w:rsidR="00D24461">
              <w:rPr>
                <w:sz w:val="16"/>
              </w:rPr>
              <w:t>Werkstoffe herstellen.</w:t>
            </w:r>
          </w:p>
          <w:p w:rsidR="00B73F51" w:rsidRPr="00B73F51" w:rsidRDefault="00B73F51" w:rsidP="008F1F5C">
            <w:pPr>
              <w:numPr>
                <w:ilvl w:val="0"/>
                <w:numId w:val="5"/>
              </w:numPr>
              <w:ind w:left="227" w:hanging="170"/>
              <w:rPr>
                <w:sz w:val="16"/>
              </w:rPr>
            </w:pPr>
            <w:r w:rsidRPr="00B73F51">
              <w:rPr>
                <w:sz w:val="16"/>
              </w:rPr>
              <w:t xml:space="preserve">Ich kann die richtigen Werkzeuge und Geräte für verschiedene </w:t>
            </w:r>
            <w:r w:rsidR="00D24461">
              <w:rPr>
                <w:sz w:val="16"/>
              </w:rPr>
              <w:t>Arbeitstechniken auswählen.</w:t>
            </w:r>
          </w:p>
          <w:p w:rsidR="00B73F51" w:rsidRPr="00B73F51" w:rsidRDefault="00B73F51" w:rsidP="00B73F51">
            <w:pPr>
              <w:ind w:left="227"/>
              <w:rPr>
                <w:sz w:val="16"/>
              </w:rPr>
            </w:pPr>
          </w:p>
        </w:tc>
        <w:tc>
          <w:tcPr>
            <w:tcW w:w="188" w:type="dxa"/>
            <w:vMerge/>
            <w:tcBorders>
              <w:left w:val="single" w:sz="4" w:space="0" w:color="auto"/>
              <w:bottom w:val="nil"/>
              <w:right w:val="nil"/>
            </w:tcBorders>
            <w:vAlign w:val="center"/>
            <w:hideMark/>
          </w:tcPr>
          <w:p w:rsidR="00B73F51" w:rsidRPr="00B73F51" w:rsidRDefault="00B73F51" w:rsidP="00B73F5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B73F51" w:rsidRPr="00B73F51" w:rsidTr="00B73F51">
              <w:trPr>
                <w:trHeight w:val="284"/>
              </w:trPr>
              <w:tc>
                <w:tcPr>
                  <w:tcW w:w="2090" w:type="dxa"/>
                  <w:shd w:val="clear" w:color="auto" w:fill="auto"/>
                </w:tcPr>
                <w:p w:rsidR="00B73F51" w:rsidRPr="00B73F51" w:rsidRDefault="00B73F51" w:rsidP="00B73F51">
                  <w:pPr>
                    <w:jc w:val="center"/>
                  </w:pPr>
                  <w:proofErr w:type="spellStart"/>
                  <w:r w:rsidRPr="00B73F51">
                    <w:t>LernPROJEKT</w:t>
                  </w:r>
                  <w:proofErr w:type="spellEnd"/>
                </w:p>
              </w:tc>
            </w:tr>
            <w:tr w:rsidR="00B73F51" w:rsidRPr="00B73F51" w:rsidTr="00B73F51">
              <w:trPr>
                <w:trHeight w:val="284"/>
              </w:trPr>
              <w:tc>
                <w:tcPr>
                  <w:tcW w:w="2090" w:type="dxa"/>
                  <w:tcBorders>
                    <w:bottom w:val="single" w:sz="4" w:space="0" w:color="auto"/>
                  </w:tcBorders>
                  <w:shd w:val="clear" w:color="auto" w:fill="D9D9D9" w:themeFill="background1" w:themeFillShade="D9"/>
                </w:tcPr>
                <w:p w:rsidR="00B73F51" w:rsidRPr="00B73F51" w:rsidRDefault="00B73F51" w:rsidP="00B73F51">
                  <w:pPr>
                    <w:jc w:val="center"/>
                    <w:rPr>
                      <w:rFonts w:eastAsia="Times New Roman" w:cs="Times New Roman"/>
                      <w:b/>
                    </w:rPr>
                  </w:pPr>
                  <w:proofErr w:type="spellStart"/>
                  <w:r w:rsidRPr="00B73F51">
                    <w:rPr>
                      <w:rFonts w:eastAsia="Times New Roman" w:cs="Times New Roman"/>
                      <w:b/>
                    </w:rPr>
                    <w:t>LernTHEMA</w:t>
                  </w:r>
                  <w:proofErr w:type="spellEnd"/>
                </w:p>
              </w:tc>
            </w:tr>
            <w:tr w:rsidR="00B73F51" w:rsidRPr="00B73F51" w:rsidTr="00B73F51">
              <w:trPr>
                <w:trHeight w:val="284"/>
              </w:trPr>
              <w:tc>
                <w:tcPr>
                  <w:tcW w:w="2090" w:type="dxa"/>
                  <w:tcBorders>
                    <w:bottom w:val="nil"/>
                  </w:tcBorders>
                </w:tcPr>
                <w:p w:rsidR="00B73F51" w:rsidRPr="00B73F51" w:rsidRDefault="00B73F51" w:rsidP="00B73F51">
                  <w:pPr>
                    <w:jc w:val="center"/>
                  </w:pPr>
                  <w:proofErr w:type="spellStart"/>
                  <w:r w:rsidRPr="00B73F51">
                    <w:t>LernSCHRITT</w:t>
                  </w:r>
                  <w:proofErr w:type="spellEnd"/>
                </w:p>
              </w:tc>
            </w:tr>
          </w:tbl>
          <w:p w:rsidR="00B73F51" w:rsidRPr="00B73F51" w:rsidRDefault="00B73F51" w:rsidP="00B73F51"/>
        </w:tc>
      </w:tr>
      <w:tr w:rsidR="00B73F51" w:rsidRPr="00B73F51" w:rsidTr="00B73F51">
        <w:trPr>
          <w:trHeight w:val="149"/>
        </w:trPr>
        <w:tc>
          <w:tcPr>
            <w:tcW w:w="7348" w:type="dxa"/>
            <w:gridSpan w:val="3"/>
            <w:tcBorders>
              <w:top w:val="single" w:sz="4" w:space="0" w:color="auto"/>
              <w:left w:val="nil"/>
              <w:right w:val="nil"/>
            </w:tcBorders>
          </w:tcPr>
          <w:p w:rsidR="00B73F51" w:rsidRPr="00B73F51" w:rsidRDefault="00B73F51" w:rsidP="00B73F51"/>
        </w:tc>
        <w:tc>
          <w:tcPr>
            <w:tcW w:w="196" w:type="dxa"/>
            <w:gridSpan w:val="2"/>
            <w:tcBorders>
              <w:top w:val="nil"/>
              <w:left w:val="nil"/>
              <w:right w:val="nil"/>
            </w:tcBorders>
          </w:tcPr>
          <w:p w:rsidR="00B73F51" w:rsidRPr="00B73F51" w:rsidRDefault="00B73F51" w:rsidP="00B73F51"/>
        </w:tc>
        <w:tc>
          <w:tcPr>
            <w:tcW w:w="2095" w:type="dxa"/>
            <w:tcBorders>
              <w:top w:val="single" w:sz="4" w:space="0" w:color="auto"/>
              <w:left w:val="nil"/>
              <w:right w:val="nil"/>
            </w:tcBorders>
          </w:tcPr>
          <w:p w:rsidR="00B73F51" w:rsidRPr="00B73F51" w:rsidRDefault="00B73F51" w:rsidP="00B73F51"/>
        </w:tc>
      </w:tr>
      <w:tr w:rsidR="00B73F51" w:rsidRPr="00B73F51" w:rsidTr="00B73F51">
        <w:trPr>
          <w:trHeight w:val="443"/>
        </w:trPr>
        <w:tc>
          <w:tcPr>
            <w:tcW w:w="4818" w:type="dxa"/>
            <w:gridSpan w:val="2"/>
            <w:vMerge w:val="restart"/>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Kompetenzen:</w:t>
            </w:r>
          </w:p>
          <w:p w:rsidR="00B73F51" w:rsidRPr="00B73F51" w:rsidRDefault="00B73F51" w:rsidP="008F1F5C">
            <w:pPr>
              <w:numPr>
                <w:ilvl w:val="0"/>
                <w:numId w:val="5"/>
              </w:numPr>
              <w:ind w:left="227" w:hanging="170"/>
              <w:rPr>
                <w:sz w:val="16"/>
              </w:rPr>
            </w:pPr>
            <w:r w:rsidRPr="00B73F51">
              <w:rPr>
                <w:sz w:val="16"/>
              </w:rPr>
              <w:t xml:space="preserve">Ich kann Informationen über </w:t>
            </w:r>
            <w:proofErr w:type="spellStart"/>
            <w:r w:rsidRPr="00B73F51">
              <w:rPr>
                <w:sz w:val="16"/>
              </w:rPr>
              <w:t>Broschurenarten</w:t>
            </w:r>
            <w:proofErr w:type="spellEnd"/>
            <w:r w:rsidRPr="00B73F51">
              <w:rPr>
                <w:sz w:val="16"/>
              </w:rPr>
              <w:t xml:space="preserve"> ermitteln.</w:t>
            </w:r>
          </w:p>
          <w:p w:rsidR="00B73F51" w:rsidRPr="00B73F51" w:rsidRDefault="00B73F51" w:rsidP="008F1F5C">
            <w:pPr>
              <w:numPr>
                <w:ilvl w:val="0"/>
                <w:numId w:val="5"/>
              </w:numPr>
              <w:ind w:left="227" w:hanging="170"/>
              <w:rPr>
                <w:sz w:val="16"/>
              </w:rPr>
            </w:pPr>
            <w:r w:rsidRPr="00B73F51">
              <w:rPr>
                <w:sz w:val="16"/>
              </w:rPr>
              <w:t xml:space="preserve">Ich kann </w:t>
            </w:r>
            <w:proofErr w:type="spellStart"/>
            <w:r w:rsidRPr="00B73F51">
              <w:rPr>
                <w:sz w:val="16"/>
              </w:rPr>
              <w:t>buchbinderische</w:t>
            </w:r>
            <w:proofErr w:type="spellEnd"/>
            <w:r w:rsidRPr="00B73F51">
              <w:rPr>
                <w:sz w:val="16"/>
              </w:rPr>
              <w:t xml:space="preserve"> und weiterverarbeitungstechnische Pr</w:t>
            </w:r>
            <w:r w:rsidRPr="00B73F51">
              <w:rPr>
                <w:sz w:val="16"/>
              </w:rPr>
              <w:t>o</w:t>
            </w:r>
            <w:r w:rsidRPr="00B73F51">
              <w:rPr>
                <w:sz w:val="16"/>
              </w:rPr>
              <w:t>dukte analysieren.</w:t>
            </w:r>
          </w:p>
          <w:p w:rsidR="00B73F51" w:rsidRPr="00B73F51" w:rsidRDefault="00B73F51" w:rsidP="008F1F5C">
            <w:pPr>
              <w:numPr>
                <w:ilvl w:val="0"/>
                <w:numId w:val="5"/>
              </w:numPr>
              <w:ind w:left="227" w:hanging="170"/>
              <w:rPr>
                <w:sz w:val="16"/>
              </w:rPr>
            </w:pPr>
            <w:r w:rsidRPr="00B73F51">
              <w:rPr>
                <w:sz w:val="16"/>
              </w:rPr>
              <w:t>Ich kann Arbeitsaufträge zur Anfertigung unterschiedlicher Br</w:t>
            </w:r>
            <w:r w:rsidRPr="00B73F51">
              <w:rPr>
                <w:sz w:val="16"/>
              </w:rPr>
              <w:t>o</w:t>
            </w:r>
            <w:r w:rsidRPr="00B73F51">
              <w:rPr>
                <w:sz w:val="16"/>
              </w:rPr>
              <w:t>schuren verstehen.</w:t>
            </w:r>
          </w:p>
          <w:p w:rsidR="00B73F51" w:rsidRPr="00B73F51" w:rsidRDefault="00B73F51" w:rsidP="008F1F5C">
            <w:pPr>
              <w:numPr>
                <w:ilvl w:val="0"/>
                <w:numId w:val="5"/>
              </w:numPr>
              <w:ind w:left="227" w:hanging="170"/>
              <w:rPr>
                <w:sz w:val="16"/>
              </w:rPr>
            </w:pPr>
            <w:r w:rsidRPr="00B73F51">
              <w:rPr>
                <w:sz w:val="16"/>
              </w:rPr>
              <w:t>Ich kann die Informationen von Auftragsdaten vergleichen und bewerten.</w:t>
            </w:r>
          </w:p>
          <w:p w:rsidR="00B73F51" w:rsidRPr="00B73F51" w:rsidRDefault="00B73F51" w:rsidP="008F1F5C">
            <w:pPr>
              <w:numPr>
                <w:ilvl w:val="0"/>
                <w:numId w:val="5"/>
              </w:numPr>
              <w:ind w:left="227" w:hanging="170"/>
              <w:rPr>
                <w:sz w:val="16"/>
              </w:rPr>
            </w:pPr>
            <w:r w:rsidRPr="00B73F51">
              <w:rPr>
                <w:sz w:val="16"/>
              </w:rPr>
              <w:t>Ich kann einen Arbeitsablaufplan zur Herstellung einer Broschur erstellen.</w:t>
            </w:r>
          </w:p>
          <w:p w:rsidR="00B73F51" w:rsidRPr="00B73F51" w:rsidRDefault="00B73F51" w:rsidP="008F1F5C">
            <w:pPr>
              <w:numPr>
                <w:ilvl w:val="0"/>
                <w:numId w:val="5"/>
              </w:numPr>
              <w:ind w:left="227" w:hanging="170"/>
              <w:rPr>
                <w:sz w:val="16"/>
              </w:rPr>
            </w:pPr>
            <w:r w:rsidRPr="00B73F51">
              <w:rPr>
                <w:sz w:val="16"/>
              </w:rPr>
              <w:t>Ich kann eine Materialliste anfertigen.</w:t>
            </w:r>
          </w:p>
          <w:p w:rsidR="00B73F51" w:rsidRPr="00B73F51" w:rsidRDefault="00B73F51" w:rsidP="008F1F5C">
            <w:pPr>
              <w:numPr>
                <w:ilvl w:val="0"/>
                <w:numId w:val="5"/>
              </w:numPr>
              <w:ind w:left="227" w:hanging="170"/>
              <w:rPr>
                <w:sz w:val="16"/>
              </w:rPr>
            </w:pPr>
            <w:r w:rsidRPr="00B73F51">
              <w:rPr>
                <w:sz w:val="16"/>
              </w:rPr>
              <w:t>Ich kann die zu nutzenden Maschinen und Werkzeuge auswählen.</w:t>
            </w:r>
          </w:p>
          <w:p w:rsidR="00B73F51" w:rsidRPr="00B73F51" w:rsidRDefault="00B73F51" w:rsidP="008F1F5C">
            <w:pPr>
              <w:numPr>
                <w:ilvl w:val="0"/>
                <w:numId w:val="5"/>
              </w:numPr>
              <w:ind w:left="227" w:hanging="170"/>
              <w:rPr>
                <w:sz w:val="16"/>
              </w:rPr>
            </w:pPr>
            <w:r w:rsidRPr="00B73F51">
              <w:rPr>
                <w:sz w:val="16"/>
              </w:rPr>
              <w:t>Ich kann Broschuren anhand ihrer Ausstattungen unterscheiden.</w:t>
            </w:r>
          </w:p>
          <w:p w:rsidR="00B73F51" w:rsidRPr="00B73F51" w:rsidRDefault="00B73F51" w:rsidP="008F1F5C">
            <w:pPr>
              <w:numPr>
                <w:ilvl w:val="0"/>
                <w:numId w:val="5"/>
              </w:numPr>
              <w:ind w:left="227" w:hanging="170"/>
              <w:rPr>
                <w:sz w:val="16"/>
              </w:rPr>
            </w:pPr>
            <w:r w:rsidRPr="00B73F51">
              <w:rPr>
                <w:sz w:val="16"/>
              </w:rPr>
              <w:t>Ich kann die Broschur anhand der vorgegebenen Parameter anfe</w:t>
            </w:r>
            <w:r w:rsidRPr="00B73F51">
              <w:rPr>
                <w:sz w:val="16"/>
              </w:rPr>
              <w:t>r</w:t>
            </w:r>
            <w:r w:rsidRPr="00B73F51">
              <w:rPr>
                <w:sz w:val="16"/>
              </w:rPr>
              <w:t>tigen.</w:t>
            </w:r>
          </w:p>
          <w:p w:rsidR="00B73F51" w:rsidRPr="00B73F51" w:rsidRDefault="00B73F51" w:rsidP="008F1F5C">
            <w:pPr>
              <w:numPr>
                <w:ilvl w:val="0"/>
                <w:numId w:val="5"/>
              </w:numPr>
              <w:ind w:left="227" w:hanging="170"/>
              <w:rPr>
                <w:sz w:val="16"/>
              </w:rPr>
            </w:pPr>
            <w:r w:rsidRPr="00B73F51">
              <w:rPr>
                <w:sz w:val="16"/>
              </w:rPr>
              <w:t>Ich kann meine Vorgehensweise und den Herstellungsablauf dok</w:t>
            </w:r>
            <w:r w:rsidRPr="00B73F51">
              <w:rPr>
                <w:sz w:val="16"/>
              </w:rPr>
              <w:t>u</w:t>
            </w:r>
            <w:r w:rsidRPr="00B73F51">
              <w:rPr>
                <w:sz w:val="16"/>
              </w:rPr>
              <w:t>mentieren.</w:t>
            </w:r>
          </w:p>
          <w:p w:rsidR="00B73F51" w:rsidRPr="00B73F51" w:rsidRDefault="00B73F51" w:rsidP="008F1F5C">
            <w:pPr>
              <w:numPr>
                <w:ilvl w:val="0"/>
                <w:numId w:val="5"/>
              </w:numPr>
              <w:ind w:left="227" w:hanging="170"/>
              <w:rPr>
                <w:sz w:val="16"/>
              </w:rPr>
            </w:pPr>
            <w:r w:rsidRPr="00B73F51">
              <w:rPr>
                <w:sz w:val="16"/>
              </w:rPr>
              <w:t>Ich kann mein Werkstück nach verarbeitungstechnischen und ä</w:t>
            </w:r>
            <w:r w:rsidRPr="00B73F51">
              <w:rPr>
                <w:sz w:val="16"/>
              </w:rPr>
              <w:t>s</w:t>
            </w:r>
            <w:r w:rsidRPr="00B73F51">
              <w:rPr>
                <w:sz w:val="16"/>
              </w:rPr>
              <w:t>thetischen Gesichtspunkten prüfen.</w:t>
            </w:r>
          </w:p>
          <w:p w:rsidR="00B73F51" w:rsidRPr="00B73F51" w:rsidRDefault="00B73F51" w:rsidP="008F1F5C">
            <w:pPr>
              <w:numPr>
                <w:ilvl w:val="0"/>
                <w:numId w:val="5"/>
              </w:numPr>
              <w:ind w:left="227" w:hanging="170"/>
              <w:rPr>
                <w:sz w:val="16"/>
              </w:rPr>
            </w:pPr>
            <w:r w:rsidRPr="00B73F51">
              <w:rPr>
                <w:sz w:val="16"/>
              </w:rPr>
              <w:t>Ich kann die Vorgehensweise mit anderen Produktionsplänen ve</w:t>
            </w:r>
            <w:r w:rsidRPr="00B73F51">
              <w:rPr>
                <w:sz w:val="16"/>
              </w:rPr>
              <w:t>r</w:t>
            </w:r>
            <w:r w:rsidRPr="00B73F51">
              <w:rPr>
                <w:sz w:val="16"/>
              </w:rPr>
              <w:t>gleichen.</w:t>
            </w:r>
          </w:p>
          <w:p w:rsidR="00B73F51" w:rsidRPr="00B73F51" w:rsidRDefault="00B73F51" w:rsidP="008F1F5C">
            <w:pPr>
              <w:numPr>
                <w:ilvl w:val="0"/>
                <w:numId w:val="5"/>
              </w:numPr>
              <w:ind w:left="227" w:hanging="170"/>
              <w:rPr>
                <w:sz w:val="16"/>
              </w:rPr>
            </w:pPr>
            <w:r w:rsidRPr="00B73F51">
              <w:rPr>
                <w:sz w:val="16"/>
              </w:rPr>
              <w:t>Ich kann meinen Produktionsplan hinsichtlich wirtschaftlicher und fertigungstechnischer Kriterien verbessern.</w:t>
            </w:r>
          </w:p>
          <w:p w:rsidR="00B73F51" w:rsidRPr="00B73F51" w:rsidRDefault="00B73F51" w:rsidP="008F1F5C">
            <w:pPr>
              <w:numPr>
                <w:ilvl w:val="0"/>
                <w:numId w:val="5"/>
              </w:numPr>
              <w:ind w:left="227" w:hanging="170"/>
              <w:rPr>
                <w:sz w:val="16"/>
              </w:rPr>
            </w:pPr>
            <w:r w:rsidRPr="00B73F51">
              <w:rPr>
                <w:sz w:val="16"/>
              </w:rPr>
              <w:t>Ich kann mich mit meinem erzielten Ergebnis kritisch auseinande</w:t>
            </w:r>
            <w:r w:rsidRPr="00B73F51">
              <w:rPr>
                <w:sz w:val="16"/>
              </w:rPr>
              <w:t>r</w:t>
            </w:r>
            <w:r w:rsidRPr="00B73F51">
              <w:rPr>
                <w:sz w:val="16"/>
              </w:rPr>
              <w:t>setzten.</w:t>
            </w:r>
          </w:p>
          <w:p w:rsidR="00B73F51" w:rsidRPr="001150E2" w:rsidRDefault="00B73F51" w:rsidP="008F1F5C">
            <w:pPr>
              <w:numPr>
                <w:ilvl w:val="0"/>
                <w:numId w:val="5"/>
              </w:numPr>
              <w:ind w:left="227" w:hanging="170"/>
              <w:rPr>
                <w:sz w:val="16"/>
              </w:rPr>
            </w:pPr>
            <w:r w:rsidRPr="00B73F51">
              <w:rPr>
                <w:sz w:val="16"/>
              </w:rPr>
              <w:t>Ich kann meine Vorgehensweise bewerten und plane Verbesseru</w:t>
            </w:r>
            <w:r w:rsidRPr="00B73F51">
              <w:rPr>
                <w:sz w:val="16"/>
              </w:rPr>
              <w:t>n</w:t>
            </w:r>
            <w:r w:rsidRPr="00B73F51">
              <w:rPr>
                <w:sz w:val="16"/>
              </w:rPr>
              <w:t>gen ein.</w:t>
            </w:r>
          </w:p>
        </w:tc>
        <w:tc>
          <w:tcPr>
            <w:tcW w:w="4821" w:type="dxa"/>
            <w:gridSpan w:val="4"/>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Was Sie schon können sollten:</w:t>
            </w:r>
          </w:p>
          <w:p w:rsidR="00B73F51" w:rsidRPr="00B73F51" w:rsidRDefault="00B73F51" w:rsidP="008F1F5C">
            <w:pPr>
              <w:numPr>
                <w:ilvl w:val="0"/>
                <w:numId w:val="5"/>
              </w:numPr>
              <w:ind w:left="227" w:hanging="170"/>
              <w:rPr>
                <w:sz w:val="16"/>
              </w:rPr>
            </w:pPr>
            <w:r w:rsidRPr="00B73F51">
              <w:rPr>
                <w:sz w:val="16"/>
              </w:rPr>
              <w:t>Ich kann schon Aufträge lesen und verstehen.</w:t>
            </w:r>
          </w:p>
          <w:p w:rsidR="00B73F51" w:rsidRPr="00B73F51" w:rsidRDefault="00B73F51" w:rsidP="008F1F5C">
            <w:pPr>
              <w:numPr>
                <w:ilvl w:val="0"/>
                <w:numId w:val="5"/>
              </w:numPr>
              <w:ind w:left="227" w:hanging="170"/>
              <w:rPr>
                <w:sz w:val="16"/>
              </w:rPr>
            </w:pPr>
            <w:r w:rsidRPr="00B73F51">
              <w:rPr>
                <w:sz w:val="16"/>
              </w:rPr>
              <w:t>Ich kann Skizzen lesen.</w:t>
            </w:r>
          </w:p>
          <w:p w:rsidR="00B73F51" w:rsidRPr="00B73F51" w:rsidRDefault="00B73F51" w:rsidP="008F1F5C">
            <w:pPr>
              <w:numPr>
                <w:ilvl w:val="0"/>
                <w:numId w:val="5"/>
              </w:numPr>
              <w:ind w:left="227" w:hanging="170"/>
              <w:rPr>
                <w:sz w:val="16"/>
              </w:rPr>
            </w:pPr>
            <w:r w:rsidRPr="00B73F51">
              <w:rPr>
                <w:sz w:val="16"/>
              </w:rPr>
              <w:t>Ich kann die typischen Werkzeuge der Weiterverarbeitung einse</w:t>
            </w:r>
            <w:r w:rsidRPr="00B73F51">
              <w:rPr>
                <w:sz w:val="16"/>
              </w:rPr>
              <w:t>t</w:t>
            </w:r>
            <w:r w:rsidRPr="00B73F51">
              <w:rPr>
                <w:sz w:val="16"/>
              </w:rPr>
              <w:t>zen.</w:t>
            </w:r>
          </w:p>
          <w:p w:rsidR="00B73F51" w:rsidRPr="00B73F51" w:rsidRDefault="00B73F51" w:rsidP="008F1F5C">
            <w:pPr>
              <w:numPr>
                <w:ilvl w:val="0"/>
                <w:numId w:val="5"/>
              </w:numPr>
              <w:ind w:left="227" w:hanging="170"/>
              <w:rPr>
                <w:sz w:val="16"/>
              </w:rPr>
            </w:pPr>
            <w:r w:rsidRPr="00B73F51">
              <w:rPr>
                <w:sz w:val="16"/>
              </w:rPr>
              <w:t>Ich kann Bogen von Hand falzen.</w:t>
            </w:r>
          </w:p>
        </w:tc>
      </w:tr>
      <w:tr w:rsidR="00B73F51" w:rsidRPr="00B73F51" w:rsidTr="00B73F51">
        <w:trPr>
          <w:trHeight w:val="443"/>
        </w:trPr>
        <w:tc>
          <w:tcPr>
            <w:tcW w:w="4818" w:type="dxa"/>
            <w:gridSpan w:val="2"/>
            <w:vMerge/>
            <w:tcBorders>
              <w:left w:val="single" w:sz="4" w:space="0" w:color="auto"/>
              <w:right w:val="single" w:sz="4" w:space="0" w:color="auto"/>
            </w:tcBorders>
          </w:tcPr>
          <w:p w:rsidR="00B73F51" w:rsidRPr="00B73F51" w:rsidRDefault="00B73F51" w:rsidP="00B73F51">
            <w:pPr>
              <w:spacing w:before="40" w:after="60" w:line="160" w:lineRule="exact"/>
              <w:rPr>
                <w:sz w:val="12"/>
              </w:rPr>
            </w:pPr>
          </w:p>
        </w:tc>
        <w:tc>
          <w:tcPr>
            <w:tcW w:w="4821" w:type="dxa"/>
            <w:gridSpan w:val="4"/>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Wofür Sie das benötigen:</w:t>
            </w:r>
          </w:p>
          <w:p w:rsidR="00B73F51" w:rsidRPr="00B73F51" w:rsidRDefault="00B73F51" w:rsidP="00B73F51">
            <w:pPr>
              <w:ind w:left="227"/>
              <w:rPr>
                <w:sz w:val="16"/>
              </w:rPr>
            </w:pPr>
          </w:p>
        </w:tc>
      </w:tr>
      <w:tr w:rsidR="00B73F51" w:rsidRPr="00B73F51" w:rsidTr="00B73F51">
        <w:trPr>
          <w:trHeight w:val="443"/>
        </w:trPr>
        <w:tc>
          <w:tcPr>
            <w:tcW w:w="4818" w:type="dxa"/>
            <w:gridSpan w:val="2"/>
            <w:vMerge/>
            <w:tcBorders>
              <w:left w:val="single" w:sz="4" w:space="0" w:color="auto"/>
              <w:right w:val="single" w:sz="4" w:space="0" w:color="auto"/>
            </w:tcBorders>
          </w:tcPr>
          <w:p w:rsidR="00B73F51" w:rsidRPr="00B73F51" w:rsidRDefault="00B73F51" w:rsidP="00B73F51">
            <w:pPr>
              <w:spacing w:before="40" w:after="60" w:line="160" w:lineRule="exact"/>
              <w:rPr>
                <w:sz w:val="12"/>
              </w:rPr>
            </w:pPr>
          </w:p>
        </w:tc>
        <w:tc>
          <w:tcPr>
            <w:tcW w:w="4821" w:type="dxa"/>
            <w:gridSpan w:val="4"/>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Wie Sie Ihr Können prüfen können:</w:t>
            </w:r>
          </w:p>
          <w:p w:rsidR="00B73F51" w:rsidRPr="00B73F51" w:rsidRDefault="00B73F51" w:rsidP="00B73F51">
            <w:pPr>
              <w:ind w:left="227"/>
              <w:rPr>
                <w:sz w:val="16"/>
              </w:rPr>
            </w:pPr>
          </w:p>
        </w:tc>
      </w:tr>
    </w:tbl>
    <w:p w:rsidR="00B73F51" w:rsidRPr="00B73F51" w:rsidRDefault="00B73F51" w:rsidP="00B73F51">
      <w:pPr>
        <w:keepNext/>
        <w:suppressAutoHyphens/>
        <w:spacing w:before="240" w:after="160"/>
        <w:outlineLvl w:val="0"/>
        <w:rPr>
          <w:rFonts w:ascii="Source Sans Pro Semibold" w:eastAsia="Times New Roman" w:hAnsi="Source Sans Pro Semibold" w:cs="Times New Roman"/>
          <w:bCs/>
          <w:sz w:val="30"/>
          <w:szCs w:val="28"/>
          <w:lang w:eastAsia="de-DE"/>
        </w:rPr>
      </w:pPr>
      <w:r w:rsidRPr="00B73F51">
        <w:rPr>
          <w:rFonts w:ascii="Source Sans Pro Semibold" w:eastAsia="Times New Roman" w:hAnsi="Source Sans Pro Semibold" w:cs="Times New Roman"/>
          <w:bCs/>
          <w:sz w:val="30"/>
          <w:szCs w:val="28"/>
          <w:lang w:eastAsia="de-DE"/>
        </w:rPr>
        <w:t xml:space="preserve">Herstellen einer </w:t>
      </w:r>
      <w:proofErr w:type="spellStart"/>
      <w:r w:rsidRPr="00B73F51">
        <w:rPr>
          <w:rFonts w:ascii="Source Sans Pro Semibold" w:eastAsia="Times New Roman" w:hAnsi="Source Sans Pro Semibold" w:cs="Times New Roman"/>
          <w:bCs/>
          <w:sz w:val="30"/>
          <w:szCs w:val="28"/>
          <w:lang w:eastAsia="de-DE"/>
        </w:rPr>
        <w:t>Broschurenmusterbox</w:t>
      </w:r>
      <w:proofErr w:type="spellEnd"/>
    </w:p>
    <w:p w:rsidR="00B73F51" w:rsidRPr="001150E2" w:rsidRDefault="00B73F51" w:rsidP="001150E2">
      <w:pPr>
        <w:pStyle w:val="berschrift2"/>
      </w:pPr>
      <w:r w:rsidRPr="001150E2">
        <w:t>Herstellen einer Drahtkammbindung</w:t>
      </w:r>
    </w:p>
    <w:p w:rsidR="00B73F51" w:rsidRPr="00B73F51" w:rsidRDefault="00B73F51" w:rsidP="001150E2">
      <w:pPr>
        <w:pStyle w:val="Abstandszeile"/>
        <w:rPr>
          <w:sz w:val="22"/>
        </w:rPr>
      </w:pPr>
      <w:r w:rsidRPr="00B73F51">
        <w:rPr>
          <w:noProof/>
        </w:rPr>
        <w:drawing>
          <wp:anchor distT="0" distB="0" distL="114300" distR="114300" simplePos="0" relativeHeight="251731968" behindDoc="0" locked="0" layoutInCell="0" allowOverlap="1" wp14:anchorId="7B8A47D6" wp14:editId="02F2D575">
            <wp:simplePos x="0" y="0"/>
            <wp:positionH relativeFrom="rightMargin">
              <wp:posOffset>107950</wp:posOffset>
            </wp:positionH>
            <wp:positionV relativeFrom="paragraph">
              <wp:posOffset>166875</wp:posOffset>
            </wp:positionV>
            <wp:extent cx="345440" cy="323850"/>
            <wp:effectExtent l="0" t="0" r="0" b="0"/>
            <wp:wrapNone/>
            <wp:docPr id="2429"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B73F51" w:rsidRPr="00B73F51" w:rsidTr="00B73F51">
        <w:trPr>
          <w:trHeight w:val="397"/>
        </w:trPr>
        <w:tc>
          <w:tcPr>
            <w:tcW w:w="147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Phase</w:t>
            </w:r>
          </w:p>
        </w:tc>
        <w:tc>
          <w:tcPr>
            <w:tcW w:w="94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Zeit</w:t>
            </w:r>
          </w:p>
        </w:tc>
        <w:tc>
          <w:tcPr>
            <w:tcW w:w="4961"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38F38E98" wp14:editId="72B233B0">
                  <wp:extent cx="302701" cy="324000"/>
                  <wp:effectExtent l="0" t="0" r="2540" b="0"/>
                  <wp:docPr id="243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150E2">
            <w:pPr>
              <w:rPr>
                <w:noProof/>
                <w:lang w:eastAsia="de-DE"/>
              </w:rPr>
            </w:pPr>
            <w:r w:rsidRPr="00B73F51">
              <w:rPr>
                <w:noProof/>
                <w:lang w:eastAsia="de-DE"/>
              </w:rPr>
              <w:t>Lesen Sie den Arbeitsauftrag und verschaffen Sie sich einen Überblick ü</w:t>
            </w:r>
            <w:r w:rsidR="00D07EA5">
              <w:rPr>
                <w:noProof/>
                <w:lang w:eastAsia="de-DE"/>
              </w:rPr>
              <w:t>b</w:t>
            </w:r>
            <w:r w:rsidRPr="00B73F51">
              <w:rPr>
                <w:noProof/>
                <w:lang w:eastAsia="de-DE"/>
              </w:rPr>
              <w:t>er die geforderte 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noProof/>
                <w:lang w:eastAsia="de-DE"/>
              </w:rPr>
            </w:pPr>
            <w:r w:rsidRPr="00B73F51">
              <w:rPr>
                <w:rFonts w:eastAsia="Calibri"/>
                <w:noProof/>
                <w:lang w:eastAsia="de-DE"/>
              </w:rPr>
              <w:drawing>
                <wp:inline distT="0" distB="0" distL="0" distR="0" wp14:anchorId="3975C8F2" wp14:editId="76AAB5DE">
                  <wp:extent cx="302701" cy="324000"/>
                  <wp:effectExtent l="0" t="0" r="2540" b="0"/>
                  <wp:docPr id="243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150E2">
            <w:pPr>
              <w:rPr>
                <w:noProof/>
                <w:lang w:eastAsia="de-DE"/>
              </w:rPr>
            </w:pPr>
            <w:r w:rsidRPr="00B73F51">
              <w:rPr>
                <w:noProof/>
                <w:lang w:eastAsia="de-DE"/>
              </w:rPr>
              <w:t>Vergleichen Sie die Auftragsdaten dieser Broschur mit den Auftragsdaten bereits gefertigter Broschuren.</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0E0FEA35" wp14:editId="13989D97">
                  <wp:extent cx="648335" cy="318770"/>
                  <wp:effectExtent l="0" t="0" r="0" b="0"/>
                  <wp:docPr id="2432"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150E2">
            <w:pPr>
              <w:rPr>
                <w:noProof/>
                <w:lang w:eastAsia="de-DE"/>
              </w:rPr>
            </w:pPr>
            <w:r w:rsidRPr="00B73F51">
              <w:rPr>
                <w:noProof/>
                <w:lang w:eastAsia="de-DE"/>
              </w:rPr>
              <w:t>Erstellen Sie mit einem Partner einen Arbeitsablaufplan sowie eine Materialliste.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60E27562" wp14:editId="6ABE0E09">
                  <wp:extent cx="302701" cy="324000"/>
                  <wp:effectExtent l="0" t="0" r="2540" b="0"/>
                  <wp:docPr id="243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150E2">
            <w:pPr>
              <w:rPr>
                <w:noProof/>
                <w:lang w:eastAsia="de-DE"/>
              </w:rPr>
            </w:pPr>
            <w:r w:rsidRPr="00B73F51">
              <w:rPr>
                <w:noProof/>
                <w:lang w:eastAsia="de-DE"/>
              </w:rPr>
              <w:t>Stellen Sie die Broschur anhand der vorgegebenen Parameter und prüfen Sie auf Maßhaltigkeit und Sauberkeit.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182D5C85" wp14:editId="1F43075A">
                  <wp:extent cx="532800" cy="324000"/>
                  <wp:effectExtent l="0" t="0" r="635" b="0"/>
                  <wp:docPr id="2434"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D07EA5" w:rsidP="001150E2">
            <w:pPr>
              <w:rPr>
                <w:noProof/>
                <w:lang w:eastAsia="de-DE"/>
              </w:rPr>
            </w:pPr>
            <w:r>
              <w:rPr>
                <w:noProof/>
                <w:lang w:eastAsia="de-DE"/>
              </w:rPr>
              <w:t>Bewerten Sie I</w:t>
            </w:r>
            <w:r w:rsidR="00B73F51" w:rsidRPr="00B73F51">
              <w:rPr>
                <w:noProof/>
                <w:lang w:eastAsia="de-DE"/>
              </w:rPr>
              <w:t xml:space="preserve">hre Broschur nach verarbeitungstechnischen und ästhetischen Gesichtspunkten </w:t>
            </w:r>
            <w:r>
              <w:rPr>
                <w:noProof/>
                <w:lang w:eastAsia="de-DE"/>
              </w:rPr>
              <w:t>und vergleichen Sie I</w:t>
            </w:r>
            <w:r w:rsidR="00B73F51" w:rsidRPr="00B73F51">
              <w:rPr>
                <w:noProof/>
                <w:lang w:eastAsia="de-DE"/>
              </w:rPr>
              <w:t xml:space="preserve">hr Vorgehen mit anderen </w:t>
            </w:r>
            <w:r w:rsidR="002D324E">
              <w:rPr>
                <w:noProof/>
                <w:lang w:eastAsia="de-DE"/>
              </w:rPr>
              <w:t>Produktionsplänen</w:t>
            </w:r>
            <w:r w:rsidR="00B73F51" w:rsidRPr="00B73F51">
              <w:rPr>
                <w:noProof/>
                <w:lang w:eastAsia="de-DE"/>
              </w:rPr>
              <w: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lastRenderedPageBreak/>
              <w:drawing>
                <wp:inline distT="0" distB="0" distL="0" distR="0" wp14:anchorId="0A744177" wp14:editId="290027F5">
                  <wp:extent cx="302701" cy="324000"/>
                  <wp:effectExtent l="0" t="0" r="2540" b="0"/>
                  <wp:docPr id="243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150E2">
            <w:pPr>
              <w:rPr>
                <w:noProof/>
                <w:lang w:eastAsia="de-DE"/>
              </w:rPr>
            </w:pPr>
            <w:r w:rsidRPr="00B73F51">
              <w:rPr>
                <w:noProof/>
                <w:lang w:eastAsia="de-DE"/>
              </w:rPr>
              <w:t>Arbeiten Sie Verbesserungen hinsichtlich ökologischer, wirtschaftlicher und fert</w:t>
            </w:r>
            <w:r w:rsidR="00D07EA5">
              <w:rPr>
                <w:noProof/>
                <w:lang w:eastAsia="de-DE"/>
              </w:rPr>
              <w:t>igungstechnischer Kriterien in I</w:t>
            </w:r>
            <w:r w:rsidRPr="00B73F51">
              <w:rPr>
                <w:noProof/>
                <w:lang w:eastAsia="de-DE"/>
              </w:rPr>
              <w:t>hrem Produktions</w:t>
            </w:r>
            <w:r w:rsidR="00D07EA5">
              <w:rPr>
                <w:noProof/>
                <w:lang w:eastAsia="de-DE"/>
              </w:rPr>
              <w:t>plan ein und dokumentieren Sie I</w:t>
            </w:r>
            <w:r w:rsidRPr="00B73F51">
              <w:rPr>
                <w:noProof/>
                <w:lang w:eastAsia="de-DE"/>
              </w:rPr>
              <w:t>hre Vorgehensweise.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06099E8D" wp14:editId="3A1431B5">
                  <wp:extent cx="302701" cy="324000"/>
                  <wp:effectExtent l="0" t="0" r="2540" b="0"/>
                  <wp:docPr id="243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150E2">
            <w:pPr>
              <w:rPr>
                <w:noProof/>
                <w:lang w:eastAsia="de-DE"/>
              </w:rPr>
            </w:pPr>
            <w:r w:rsidRPr="00B73F51">
              <w:rPr>
                <w:noProof/>
                <w:lang w:eastAsia="de-DE"/>
              </w:rPr>
              <w:t>Setz</w:t>
            </w:r>
            <w:r w:rsidR="00D07EA5">
              <w:rPr>
                <w:noProof/>
                <w:lang w:eastAsia="de-DE"/>
              </w:rPr>
              <w:t>en Sie sich kritisch mit I</w:t>
            </w:r>
            <w:r w:rsidRPr="00B73F51">
              <w:rPr>
                <w:noProof/>
                <w:lang w:eastAsia="de-DE"/>
              </w:rPr>
              <w:t>hrem erzielten Ergebnis auseinander.</w:t>
            </w:r>
          </w:p>
        </w:tc>
      </w:tr>
    </w:tbl>
    <w:p w:rsidR="00B73F51" w:rsidRPr="00B73F51" w:rsidRDefault="00B73F51" w:rsidP="00B73F51">
      <w:pPr>
        <w:spacing w:line="240" w:lineRule="exact"/>
        <w:rPr>
          <w:rFonts w:asciiTheme="minorHAnsi" w:hAnsiTheme="minorHAnsi" w:cstheme="minorBidi"/>
          <w:sz w:val="22"/>
          <w:szCs w:val="22"/>
          <w:u w:val="single"/>
        </w:rPr>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B73F51" w:rsidRPr="00B73F51" w:rsidTr="00B73F51">
        <w:trPr>
          <w:trHeight w:val="397"/>
        </w:trPr>
        <w:tc>
          <w:tcPr>
            <w:tcW w:w="147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Phase</w:t>
            </w:r>
          </w:p>
        </w:tc>
        <w:tc>
          <w:tcPr>
            <w:tcW w:w="94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Zeit</w:t>
            </w:r>
          </w:p>
        </w:tc>
        <w:tc>
          <w:tcPr>
            <w:tcW w:w="4961"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33C3C638" wp14:editId="78982789">
                  <wp:extent cx="302701" cy="324000"/>
                  <wp:effectExtent l="0" t="0" r="2540" b="0"/>
                  <wp:docPr id="2437" name="Grafik 24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150E2">
            <w:pPr>
              <w:rPr>
                <w:noProof/>
                <w:lang w:eastAsia="de-DE"/>
              </w:rPr>
            </w:pPr>
            <w:r w:rsidRPr="00B73F51">
              <w:rPr>
                <w:noProof/>
                <w:lang w:eastAsia="de-DE"/>
              </w:rPr>
              <w:t>Lesen Sie den Arbeitsauftrag und verschaffen Sie sich einen Überblick ü</w:t>
            </w:r>
            <w:r w:rsidR="00D07EA5">
              <w:rPr>
                <w:noProof/>
                <w:lang w:eastAsia="de-DE"/>
              </w:rPr>
              <w:t>b</w:t>
            </w:r>
            <w:r w:rsidRPr="00B73F51">
              <w:rPr>
                <w:noProof/>
                <w:lang w:eastAsia="de-DE"/>
              </w:rPr>
              <w:t>er die geforderte 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0031A0C5" wp14:editId="0AF14B8F">
                  <wp:extent cx="648335" cy="318770"/>
                  <wp:effectExtent l="0" t="0" r="0" b="0"/>
                  <wp:docPr id="2438"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150E2">
            <w:pPr>
              <w:rPr>
                <w:noProof/>
                <w:lang w:eastAsia="de-DE"/>
              </w:rPr>
            </w:pPr>
            <w:r w:rsidRPr="00B73F51">
              <w:rPr>
                <w:noProof/>
                <w:lang w:eastAsia="de-DE"/>
              </w:rPr>
              <w:t>Erstellen Sie mit einem Partner einen Arbeitsablaufplan sowie eine Materialliste.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noProof/>
                <w:lang w:eastAsia="de-DE"/>
              </w:rPr>
            </w:pPr>
            <w:r w:rsidRPr="00B73F51">
              <w:rPr>
                <w:rFonts w:eastAsia="Calibri"/>
                <w:noProof/>
                <w:lang w:eastAsia="de-DE"/>
              </w:rPr>
              <w:drawing>
                <wp:inline distT="0" distB="0" distL="0" distR="0" wp14:anchorId="65EC63F2" wp14:editId="38C32F92">
                  <wp:extent cx="302701" cy="324000"/>
                  <wp:effectExtent l="0" t="0" r="2540" b="0"/>
                  <wp:docPr id="243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150E2">
            <w:pPr>
              <w:rPr>
                <w:noProof/>
                <w:lang w:eastAsia="de-DE"/>
              </w:rPr>
            </w:pPr>
            <w:r w:rsidRPr="00B73F51">
              <w:rPr>
                <w:noProof/>
                <w:lang w:eastAsia="de-DE"/>
              </w:rPr>
              <w:t>Stellen Sie die Broschur anhand der vorgegebenen Parameter und prüfen Sie auf Maßhaltigkeit und Sauberkeit.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3304B77A" wp14:editId="56FF8914">
                  <wp:extent cx="532800" cy="324000"/>
                  <wp:effectExtent l="0" t="0" r="635" b="0"/>
                  <wp:docPr id="2440"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D07EA5" w:rsidP="001150E2">
            <w:pPr>
              <w:rPr>
                <w:noProof/>
                <w:lang w:eastAsia="de-DE"/>
              </w:rPr>
            </w:pPr>
            <w:r>
              <w:rPr>
                <w:noProof/>
                <w:lang w:eastAsia="de-DE"/>
              </w:rPr>
              <w:t>Bewerten Sie I</w:t>
            </w:r>
            <w:r w:rsidR="00B73F51" w:rsidRPr="00B73F51">
              <w:rPr>
                <w:noProof/>
                <w:lang w:eastAsia="de-DE"/>
              </w:rPr>
              <w:t>hre Broschur nach verarbeitungstechnischen und ästhetischen Gesic</w:t>
            </w:r>
            <w:r>
              <w:rPr>
                <w:noProof/>
                <w:lang w:eastAsia="de-DE"/>
              </w:rPr>
              <w:t>htspunkten und vergleichen Sie I</w:t>
            </w:r>
            <w:r w:rsidR="00B73F51" w:rsidRPr="00B73F51">
              <w:rPr>
                <w:noProof/>
                <w:lang w:eastAsia="de-DE"/>
              </w:rPr>
              <w:t xml:space="preserve">hr Vorgehen mit anderen </w:t>
            </w:r>
            <w:r w:rsidR="002D324E">
              <w:rPr>
                <w:noProof/>
                <w:lang w:eastAsia="de-DE"/>
              </w:rPr>
              <w:t>Produktionsplänen</w:t>
            </w:r>
            <w:r w:rsidR="00B73F51" w:rsidRPr="00B73F51">
              <w:rPr>
                <w:noProof/>
                <w:lang w:eastAsia="de-DE"/>
              </w:rPr>
              <w: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6C32BCAF" wp14:editId="717D8686">
                  <wp:extent cx="302701" cy="324000"/>
                  <wp:effectExtent l="0" t="0" r="2540" b="0"/>
                  <wp:docPr id="244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D07EA5" w:rsidP="001150E2">
            <w:pPr>
              <w:rPr>
                <w:noProof/>
                <w:lang w:eastAsia="de-DE"/>
              </w:rPr>
            </w:pPr>
            <w:r>
              <w:rPr>
                <w:noProof/>
                <w:lang w:eastAsia="de-DE"/>
              </w:rPr>
              <w:t>Bewerten Sie I</w:t>
            </w:r>
            <w:r w:rsidR="00B73F51" w:rsidRPr="00B73F51">
              <w:rPr>
                <w:noProof/>
                <w:lang w:eastAsia="de-DE"/>
              </w:rPr>
              <w:t>hre Vorgehensweise und planen Sie Verbesserungen ein.</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779EB3BE" wp14:editId="1E6283F9">
                  <wp:extent cx="302701" cy="324000"/>
                  <wp:effectExtent l="0" t="0" r="2540" b="0"/>
                  <wp:docPr id="2442"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D07EA5" w:rsidP="001150E2">
            <w:pPr>
              <w:rPr>
                <w:noProof/>
                <w:lang w:eastAsia="de-DE"/>
              </w:rPr>
            </w:pPr>
            <w:r>
              <w:rPr>
                <w:noProof/>
                <w:lang w:eastAsia="de-DE"/>
              </w:rPr>
              <w:t>Setzen Sie sich kritisch mit I</w:t>
            </w:r>
            <w:r w:rsidR="00B73F51" w:rsidRPr="00B73F51">
              <w:rPr>
                <w:noProof/>
                <w:lang w:eastAsia="de-DE"/>
              </w:rPr>
              <w:t>hrem erzielten Ergebnis auseinander.</w:t>
            </w:r>
          </w:p>
        </w:tc>
      </w:tr>
    </w:tbl>
    <w:p w:rsidR="00B73F51" w:rsidRPr="00B73F51" w:rsidRDefault="00B73F51" w:rsidP="00B73F51">
      <w:pPr>
        <w:rPr>
          <w:rFonts w:asciiTheme="minorHAnsi" w:hAnsiTheme="minorHAnsi" w:cstheme="minorBidi"/>
          <w:sz w:val="22"/>
          <w:szCs w:val="22"/>
          <w:u w:val="single"/>
        </w:rPr>
      </w:pPr>
      <w:r w:rsidRPr="00B73F51">
        <w:rPr>
          <w:rFonts w:asciiTheme="minorHAnsi" w:hAnsiTheme="minorHAnsi" w:cstheme="minorBidi"/>
          <w:noProof/>
          <w:sz w:val="24"/>
          <w:szCs w:val="22"/>
          <w:u w:val="single"/>
          <w:lang w:eastAsia="de-DE"/>
        </w:rPr>
        <w:drawing>
          <wp:anchor distT="0" distB="0" distL="114300" distR="114300" simplePos="0" relativeHeight="251743232" behindDoc="0" locked="0" layoutInCell="0" allowOverlap="1" wp14:anchorId="446DBC5A" wp14:editId="40DF9AD1">
            <wp:simplePos x="0" y="0"/>
            <wp:positionH relativeFrom="rightMargin">
              <wp:posOffset>107950</wp:posOffset>
            </wp:positionH>
            <wp:positionV relativeFrom="paragraph">
              <wp:posOffset>167990</wp:posOffset>
            </wp:positionV>
            <wp:extent cx="345440" cy="323850"/>
            <wp:effectExtent l="0" t="0" r="0" b="0"/>
            <wp:wrapNone/>
            <wp:docPr id="2443"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3F51">
        <w:rPr>
          <w:rFonts w:asciiTheme="minorHAnsi" w:hAnsiTheme="minorHAnsi" w:cstheme="minorBidi"/>
          <w:noProof/>
          <w:sz w:val="24"/>
          <w:szCs w:val="22"/>
          <w:u w:val="single"/>
          <w:lang w:eastAsia="de-DE"/>
        </w:rPr>
        <w:drawing>
          <wp:anchor distT="0" distB="0" distL="114300" distR="114300" simplePos="0" relativeHeight="251742208" behindDoc="0" locked="0" layoutInCell="0" allowOverlap="1" wp14:anchorId="5D4320C3" wp14:editId="734CB4B3">
            <wp:simplePos x="0" y="0"/>
            <wp:positionH relativeFrom="rightMargin">
              <wp:posOffset>107950</wp:posOffset>
            </wp:positionH>
            <wp:positionV relativeFrom="paragraph">
              <wp:posOffset>-3412800</wp:posOffset>
            </wp:positionV>
            <wp:extent cx="345440" cy="323850"/>
            <wp:effectExtent l="0" t="0" r="0" b="0"/>
            <wp:wrapNone/>
            <wp:docPr id="244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B73F51" w:rsidRPr="00B73F51" w:rsidTr="00B73F51">
        <w:trPr>
          <w:trHeight w:val="397"/>
        </w:trPr>
        <w:tc>
          <w:tcPr>
            <w:tcW w:w="147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Phase</w:t>
            </w:r>
          </w:p>
        </w:tc>
        <w:tc>
          <w:tcPr>
            <w:tcW w:w="94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Zeit</w:t>
            </w:r>
          </w:p>
        </w:tc>
        <w:tc>
          <w:tcPr>
            <w:tcW w:w="4961"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60BD2B64" wp14:editId="5436789D">
                  <wp:extent cx="302701" cy="324000"/>
                  <wp:effectExtent l="0" t="0" r="2540" b="0"/>
                  <wp:docPr id="244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150E2">
            <w:pPr>
              <w:rPr>
                <w:noProof/>
                <w:lang w:eastAsia="de-DE"/>
              </w:rPr>
            </w:pPr>
            <w:r w:rsidRPr="00B73F51">
              <w:rPr>
                <w:noProof/>
                <w:lang w:eastAsia="de-DE"/>
              </w:rPr>
              <w:t>Lesen Sie den Arbeitsauftrag und verschaffen Sie sich einen Überblick ü</w:t>
            </w:r>
            <w:r w:rsidR="00D07EA5">
              <w:rPr>
                <w:noProof/>
                <w:lang w:eastAsia="de-DE"/>
              </w:rPr>
              <w:t>b</w:t>
            </w:r>
            <w:r w:rsidRPr="00B73F51">
              <w:rPr>
                <w:noProof/>
                <w:lang w:eastAsia="de-DE"/>
              </w:rPr>
              <w:t>er die geforderte 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48BDFE58" wp14:editId="3BD3519B">
                  <wp:extent cx="648335" cy="318770"/>
                  <wp:effectExtent l="0" t="0" r="0" b="0"/>
                  <wp:docPr id="2446"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150E2">
            <w:pPr>
              <w:rPr>
                <w:noProof/>
                <w:lang w:eastAsia="de-DE"/>
              </w:rPr>
            </w:pPr>
            <w:r w:rsidRPr="00B73F51">
              <w:rPr>
                <w:noProof/>
                <w:lang w:eastAsia="de-DE"/>
              </w:rPr>
              <w:t xml:space="preserve">Bearbeiten Sie mit einem Partner die Arbeitsschritte und bringen Sie diese in eine richtige Reihenfolge. Fertigen Sie eine Materialliste an. </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noProof/>
                <w:lang w:eastAsia="de-DE"/>
              </w:rPr>
            </w:pPr>
            <w:r w:rsidRPr="00B73F51">
              <w:rPr>
                <w:rFonts w:eastAsia="Calibri"/>
                <w:noProof/>
                <w:lang w:eastAsia="de-DE"/>
              </w:rPr>
              <w:drawing>
                <wp:inline distT="0" distB="0" distL="0" distR="0" wp14:anchorId="34EE86C5" wp14:editId="3DB4F6C7">
                  <wp:extent cx="302701" cy="324000"/>
                  <wp:effectExtent l="0" t="0" r="2540" b="0"/>
                  <wp:docPr id="244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150E2">
            <w:pPr>
              <w:rPr>
                <w:noProof/>
                <w:lang w:eastAsia="de-DE"/>
              </w:rPr>
            </w:pPr>
            <w:r w:rsidRPr="00B73F51">
              <w:rPr>
                <w:noProof/>
                <w:lang w:eastAsia="de-DE"/>
              </w:rPr>
              <w:t>Stellen Sie die Broschur anhand der vorgegebenen Parameter und prüfen Sie auf Maßhaltigkeit und Sauberkeit.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626C0782" wp14:editId="6568F08C">
                  <wp:extent cx="532800" cy="324000"/>
                  <wp:effectExtent l="0" t="0" r="635" b="0"/>
                  <wp:docPr id="2448"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D07EA5" w:rsidP="001150E2">
            <w:pPr>
              <w:rPr>
                <w:noProof/>
                <w:lang w:eastAsia="de-DE"/>
              </w:rPr>
            </w:pPr>
            <w:r>
              <w:rPr>
                <w:noProof/>
                <w:lang w:eastAsia="de-DE"/>
              </w:rPr>
              <w:t>Bewerten Sie I</w:t>
            </w:r>
            <w:r w:rsidR="00B73F51" w:rsidRPr="00B73F51">
              <w:rPr>
                <w:noProof/>
                <w:lang w:eastAsia="de-DE"/>
              </w:rPr>
              <w:t>hre Broschur nach verarbeitungstechnischen und ästhetischen Gesic</w:t>
            </w:r>
            <w:r>
              <w:rPr>
                <w:noProof/>
                <w:lang w:eastAsia="de-DE"/>
              </w:rPr>
              <w:t>htspunkten und vergleichen Sie I</w:t>
            </w:r>
            <w:r w:rsidR="00B73F51" w:rsidRPr="00B73F51">
              <w:rPr>
                <w:noProof/>
                <w:lang w:eastAsia="de-DE"/>
              </w:rPr>
              <w:t xml:space="preserve">hr Vorgehen mit anderen </w:t>
            </w:r>
            <w:r w:rsidR="002D324E">
              <w:rPr>
                <w:noProof/>
                <w:lang w:eastAsia="de-DE"/>
              </w:rPr>
              <w:t>Produktionsplänen</w:t>
            </w:r>
            <w:r w:rsidR="00B73F51" w:rsidRPr="00B73F51">
              <w:rPr>
                <w:noProof/>
                <w:lang w:eastAsia="de-DE"/>
              </w:rPr>
              <w: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2D8DB270" wp14:editId="30034376">
                  <wp:extent cx="648335" cy="318770"/>
                  <wp:effectExtent l="0" t="0" r="0" b="0"/>
                  <wp:docPr id="2449"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D07EA5" w:rsidP="001150E2">
            <w:pPr>
              <w:rPr>
                <w:noProof/>
                <w:lang w:eastAsia="de-DE"/>
              </w:rPr>
            </w:pPr>
            <w:r>
              <w:rPr>
                <w:noProof/>
                <w:lang w:eastAsia="de-DE"/>
              </w:rPr>
              <w:t>Bewerten Sie mit einem Partner I</w:t>
            </w:r>
            <w:r w:rsidR="00B73F51" w:rsidRPr="00B73F51">
              <w:rPr>
                <w:noProof/>
                <w:lang w:eastAsia="de-DE"/>
              </w:rPr>
              <w:t>hre Arbeiten nach verarbeitungstechnischen und ästhetischen Gesichtspunkten.</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083FD85E" wp14:editId="145C411A">
                  <wp:extent cx="302701" cy="324000"/>
                  <wp:effectExtent l="0" t="0" r="2540" b="0"/>
                  <wp:docPr id="245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D07EA5" w:rsidP="001150E2">
            <w:pPr>
              <w:rPr>
                <w:noProof/>
                <w:lang w:eastAsia="de-DE"/>
              </w:rPr>
            </w:pPr>
            <w:r>
              <w:rPr>
                <w:noProof/>
                <w:lang w:eastAsia="de-DE"/>
              </w:rPr>
              <w:t>Setzen Sie sich kritisch mit I</w:t>
            </w:r>
            <w:r w:rsidR="00B73F51" w:rsidRPr="00B73F51">
              <w:rPr>
                <w:noProof/>
                <w:lang w:eastAsia="de-DE"/>
              </w:rPr>
              <w:t xml:space="preserve">hrem erzielten Ergebnis </w:t>
            </w:r>
            <w:r w:rsidR="002D324E">
              <w:rPr>
                <w:noProof/>
                <w:lang w:eastAsia="de-DE"/>
              </w:rPr>
              <w:t>auseinander.</w:t>
            </w:r>
          </w:p>
        </w:tc>
      </w:tr>
    </w:tbl>
    <w:p w:rsidR="00B73F51" w:rsidRPr="00B73F51" w:rsidRDefault="00B73F51" w:rsidP="00B73F51"/>
    <w:p w:rsidR="00B73F51" w:rsidRPr="00B73F51" w:rsidRDefault="00B73F51" w:rsidP="00B73F51">
      <w:pPr>
        <w:spacing w:line="240" w:lineRule="exact"/>
        <w:rPr>
          <w:rFonts w:asciiTheme="minorHAnsi" w:hAnsiTheme="minorHAnsi" w:cstheme="minorBidi"/>
          <w:sz w:val="22"/>
          <w:szCs w:val="22"/>
        </w:rPr>
      </w:pPr>
      <w:r w:rsidRPr="00B73F51">
        <w:br w:type="page"/>
      </w:r>
    </w:p>
    <w:p w:rsidR="00B73F51" w:rsidRPr="00B73F51" w:rsidRDefault="00B73F51" w:rsidP="001150E2">
      <w:pPr>
        <w:pStyle w:val="berschrift4"/>
      </w:pPr>
      <w:r w:rsidRPr="00B73F51">
        <w:lastRenderedPageBreak/>
        <w:t>Produktdaten Drahtkammbindung</w:t>
      </w:r>
      <w:r w:rsidRPr="00B73F51">
        <w:rPr>
          <w:noProof/>
          <w:sz w:val="24"/>
        </w:rPr>
        <w:drawing>
          <wp:anchor distT="0" distB="0" distL="114300" distR="114300" simplePos="0" relativeHeight="251789312" behindDoc="0" locked="0" layoutInCell="0" allowOverlap="1" wp14:anchorId="323A49B4" wp14:editId="012A4E45">
            <wp:simplePos x="0" y="0"/>
            <wp:positionH relativeFrom="rightMargin">
              <wp:posOffset>828040</wp:posOffset>
            </wp:positionH>
            <wp:positionV relativeFrom="paragraph">
              <wp:posOffset>0</wp:posOffset>
            </wp:positionV>
            <wp:extent cx="349200" cy="320400"/>
            <wp:effectExtent l="0" t="0" r="0" b="3810"/>
            <wp:wrapNone/>
            <wp:docPr id="2451"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3F51">
        <w:rPr>
          <w:noProof/>
          <w:sz w:val="24"/>
        </w:rPr>
        <w:drawing>
          <wp:anchor distT="0" distB="0" distL="114300" distR="114300" simplePos="0" relativeHeight="251788288" behindDoc="0" locked="0" layoutInCell="0" allowOverlap="1" wp14:anchorId="4F09524E" wp14:editId="33A75EBE">
            <wp:simplePos x="0" y="0"/>
            <wp:positionH relativeFrom="rightMargin">
              <wp:posOffset>467995</wp:posOffset>
            </wp:positionH>
            <wp:positionV relativeFrom="paragraph">
              <wp:posOffset>0</wp:posOffset>
            </wp:positionV>
            <wp:extent cx="349885" cy="320675"/>
            <wp:effectExtent l="0" t="0" r="0" b="3175"/>
            <wp:wrapNone/>
            <wp:docPr id="245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3F51">
        <w:rPr>
          <w:noProof/>
          <w:sz w:val="24"/>
        </w:rPr>
        <w:drawing>
          <wp:anchor distT="0" distB="0" distL="114300" distR="114300" simplePos="0" relativeHeight="251787264" behindDoc="0" locked="0" layoutInCell="0" allowOverlap="1" wp14:anchorId="36EA6D40" wp14:editId="5A6DFC00">
            <wp:simplePos x="0" y="0"/>
            <wp:positionH relativeFrom="rightMargin">
              <wp:posOffset>107950</wp:posOffset>
            </wp:positionH>
            <wp:positionV relativeFrom="paragraph">
              <wp:posOffset>0</wp:posOffset>
            </wp:positionV>
            <wp:extent cx="349885" cy="320675"/>
            <wp:effectExtent l="0" t="0" r="0" b="3175"/>
            <wp:wrapNone/>
            <wp:docPr id="2453"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73F51" w:rsidRPr="00B73F51" w:rsidRDefault="00B73F51" w:rsidP="001150E2">
      <w:pPr>
        <w:pStyle w:val="Textkrper"/>
      </w:pPr>
      <w:r w:rsidRPr="00B73F51">
        <w:t xml:space="preserve">Die Drahtkammbindung ist unter den Einzelblattbroschuren zuhause. Ihre Verarbeitung wird unter den </w:t>
      </w:r>
      <w:proofErr w:type="spellStart"/>
      <w:r w:rsidRPr="00B73F51">
        <w:t>Wire</w:t>
      </w:r>
      <w:proofErr w:type="spellEnd"/>
      <w:r w:rsidRPr="00B73F51">
        <w:t xml:space="preserve">-O-Bindungen zusammengefasst. Die Drahtkammbindung besteht aus vielen einzelnen Blättern, die durch einen Drahtkamm </w:t>
      </w:r>
      <w:r w:rsidR="00FA4B11">
        <w:t>zusammengehalten werden. Es können</w:t>
      </w:r>
      <w:r w:rsidRPr="00B73F51">
        <w:t xml:space="preserve"> ein Deckblatt </w:t>
      </w:r>
      <w:r w:rsidR="001150E2">
        <w:t>und ein Schlussblatt</w:t>
      </w:r>
      <w:r w:rsidR="00FA4B11">
        <w:t xml:space="preserve"> </w:t>
      </w:r>
      <w:r w:rsidR="00FA4B11" w:rsidRPr="00B73F51">
        <w:t>mit eingehe</w:t>
      </w:r>
      <w:r w:rsidR="00FA4B11">
        <w:t>ftet werden</w:t>
      </w:r>
      <w:r w:rsidR="001150E2">
        <w:t>.</w:t>
      </w:r>
    </w:p>
    <w:p w:rsidR="00B73F51" w:rsidRPr="00B73F51" w:rsidRDefault="00B73F51" w:rsidP="001150E2">
      <w:pPr>
        <w:pStyle w:val="berschrift4"/>
      </w:pPr>
      <w:r w:rsidRPr="00B73F51">
        <w:t>Herstellungsablauf</w:t>
      </w:r>
    </w:p>
    <w:p w:rsidR="00B73F51" w:rsidRPr="00B73F51" w:rsidRDefault="00B73F51" w:rsidP="001150E2">
      <w:pPr>
        <w:pStyle w:val="Textkrper"/>
      </w:pPr>
      <w:r w:rsidRPr="00B73F51">
        <w:t>Für eine Drahtkammbindung müssen gefalzte Bogen am Rücken aufgeschnitten we</w:t>
      </w:r>
      <w:r w:rsidRPr="00B73F51">
        <w:t>r</w:t>
      </w:r>
      <w:r w:rsidRPr="00B73F51">
        <w:t>den. Ebenso können Sie Einzelblätter verwenden. Die einzelnen Teile müssen am R</w:t>
      </w:r>
      <w:r w:rsidRPr="00B73F51">
        <w:t>ü</w:t>
      </w:r>
      <w:r w:rsidRPr="00B73F51">
        <w:t xml:space="preserve">cken mit einem kleinen Rand gestanzt werden. In diese </w:t>
      </w:r>
      <w:proofErr w:type="spellStart"/>
      <w:r w:rsidRPr="00B73F51">
        <w:t>Stanzung</w:t>
      </w:r>
      <w:proofErr w:type="spellEnd"/>
      <w:r w:rsidRPr="00B73F51">
        <w:t xml:space="preserve"> wird der Drahtkamm eingeführt und wird dann durch umbiegen versch</w:t>
      </w:r>
      <w:r w:rsidR="00FA4B11">
        <w:t>l</w:t>
      </w:r>
      <w:r w:rsidRPr="00B73F51">
        <w:t xml:space="preserve">ossen. Achten Sie darauf, dass Sie vor der </w:t>
      </w:r>
      <w:proofErr w:type="spellStart"/>
      <w:r w:rsidRPr="00B73F51">
        <w:t>Stanzung</w:t>
      </w:r>
      <w:proofErr w:type="spellEnd"/>
      <w:r w:rsidRPr="00B73F51">
        <w:t xml:space="preserve"> bereits alles auf das Endformat beschneiden!</w:t>
      </w:r>
    </w:p>
    <w:p w:rsidR="00B73F51" w:rsidRPr="00B73F51" w:rsidRDefault="00B73F51" w:rsidP="00B73F51"/>
    <w:p w:rsidR="00B73F51" w:rsidRPr="00B73F51" w:rsidRDefault="00B73F51" w:rsidP="00B73F51">
      <w:pPr>
        <w:framePr w:w="2041" w:hSpace="198" w:wrap="around" w:vAnchor="text" w:hAnchor="page" w:xAlign="right" w:y="1"/>
        <w:shd w:val="clear" w:color="auto" w:fill="D9D9D9" w:themeFill="background1" w:themeFillShade="D9"/>
        <w:jc w:val="both"/>
        <w:rPr>
          <w:sz w:val="18"/>
        </w:rPr>
      </w:pPr>
      <w:r w:rsidRPr="00B73F51">
        <w:rPr>
          <w:sz w:val="18"/>
        </w:rPr>
        <w:t>Skizze 10</w:t>
      </w:r>
    </w:p>
    <w:p w:rsidR="00B73F51" w:rsidRPr="00B73F51" w:rsidRDefault="00B73F51" w:rsidP="00B73F51">
      <w:pPr>
        <w:framePr w:w="2041" w:hSpace="198" w:wrap="around" w:vAnchor="text" w:hAnchor="page" w:xAlign="right" w:y="1"/>
        <w:shd w:val="clear" w:color="auto" w:fill="D9D9D9" w:themeFill="background1" w:themeFillShade="D9"/>
        <w:jc w:val="both"/>
        <w:rPr>
          <w:sz w:val="18"/>
        </w:rPr>
      </w:pPr>
      <w:r w:rsidRPr="00B73F51">
        <w:rPr>
          <w:sz w:val="18"/>
        </w:rPr>
        <w:t>Drahtkammbindung</w:t>
      </w:r>
    </w:p>
    <w:p w:rsidR="00B73F51" w:rsidRPr="00B73F51" w:rsidRDefault="00B73F51" w:rsidP="00B73F51"/>
    <w:p w:rsidR="00B73F51" w:rsidRPr="00B73F51" w:rsidRDefault="00B73F51" w:rsidP="00B73F51"/>
    <w:p w:rsidR="00B73F51" w:rsidRPr="00B73F51" w:rsidRDefault="00B73F51" w:rsidP="00B73F51">
      <w:r w:rsidRPr="00B73F51">
        <w:rPr>
          <w:noProof/>
          <w:lang w:eastAsia="de-DE"/>
        </w:rPr>
        <mc:AlternateContent>
          <mc:Choice Requires="wpg">
            <w:drawing>
              <wp:anchor distT="0" distB="0" distL="114300" distR="114300" simplePos="0" relativeHeight="251718656" behindDoc="0" locked="0" layoutInCell="1" allowOverlap="1" wp14:anchorId="48697E57" wp14:editId="1220B07E">
                <wp:simplePos x="0" y="0"/>
                <wp:positionH relativeFrom="margin">
                  <wp:align>center</wp:align>
                </wp:positionH>
                <wp:positionV relativeFrom="paragraph">
                  <wp:posOffset>12065</wp:posOffset>
                </wp:positionV>
                <wp:extent cx="4012565" cy="727075"/>
                <wp:effectExtent l="0" t="0" r="6985" b="15875"/>
                <wp:wrapNone/>
                <wp:docPr id="304" name="Gruppieren 304"/>
                <wp:cNvGraphicFramePr/>
                <a:graphic xmlns:a="http://schemas.openxmlformats.org/drawingml/2006/main">
                  <a:graphicData uri="http://schemas.microsoft.com/office/word/2010/wordprocessingGroup">
                    <wpg:wgp>
                      <wpg:cNvGrpSpPr/>
                      <wpg:grpSpPr>
                        <a:xfrm>
                          <a:off x="0" y="0"/>
                          <a:ext cx="4012565" cy="727075"/>
                          <a:chOff x="0" y="0"/>
                          <a:chExt cx="4012876" cy="727439"/>
                        </a:xfrm>
                      </wpg:grpSpPr>
                      <wps:wsp>
                        <wps:cNvPr id="305" name="Rechteck 305"/>
                        <wps:cNvSpPr/>
                        <wps:spPr>
                          <a:xfrm>
                            <a:off x="326155" y="157253"/>
                            <a:ext cx="3686721" cy="391123"/>
                          </a:xfrm>
                          <a:prstGeom prst="rect">
                            <a:avLst/>
                          </a:prstGeom>
                          <a:pattFill prst="ltHorz">
                            <a:fgClr>
                              <a:srgbClr val="5B9BD5"/>
                            </a:fgClr>
                            <a:bgClr>
                              <a:sysClr val="window" lastClr="FFFFFF"/>
                            </a:bgClr>
                          </a:patt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06" name="Ellipse 306"/>
                        <wps:cNvSpPr/>
                        <wps:spPr>
                          <a:xfrm>
                            <a:off x="0" y="0"/>
                            <a:ext cx="494495" cy="727439"/>
                          </a:xfrm>
                          <a:prstGeom prst="ellipse">
                            <a:avLst/>
                          </a:prstGeom>
                          <a:noFill/>
                          <a:ln w="25400" cap="flat" cmpd="sng" algn="ctr">
                            <a:solidFill>
                              <a:srgbClr val="70AD47">
                                <a:lumMod val="7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uppieren 304" o:spid="_x0000_s1026" style="position:absolute;margin-left:0;margin-top:.95pt;width:315.95pt;height:57.25pt;z-index:251718656;mso-position-horizontal:center;mso-position-horizontal-relative:margin" coordsize="40128,72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">
                <v:rect id="Rechteck 305" o:spid="_x0000_s1027" style="position:absolute;left:3261;top:1572;width:36867;height:391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pMcIA&#10;AADcAAAADwAAAGRycy9kb3ducmV2LnhtbESPQYvCMBSE7wv7H8ITvK2JSkW6RhFh1etaEbw9mrdt&#10;sXkpTWzrvzfCgsdhZr5hVpvB1qKj1leONUwnCgRx7kzFhYZz9vO1BOEDssHaMWl4kIfN+vNjhalx&#10;Pf9SdwqFiBD2KWooQ2hSKX1ekkU/cQ1x9P5cazFE2RbStNhHuK3lTKmFtFhxXCixoV1J+e10txp2&#10;wyXJivuhP3d7t2+Sq5qq7Kb1eDRsv0EEGsI7/N8+Gg1zlcDrTDwCcv0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P/+kxwgAAANwAAAAPAAAAAAAAAAAAAAAAAJgCAABkcnMvZG93&#10;bnJldi54bWxQSwUGAAAAAAQABAD1AAAAhwMAAAAA&#10;" fillcolor="#5b9bd5" stroked="f" strokeweight="1pt">
                  <v:fill r:id="rId75" o:title="" color2="window" type="pattern"/>
                </v:rect>
                <v:oval id="Ellipse 306" o:spid="_x0000_s1028" style="position:absolute;width:4944;height:727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Jl8ksUA&#10;AADcAAAADwAAAGRycy9kb3ducmV2LnhtbESPUWsCMRCE3wv9D2ELvpSaU0HL1SgqCmIR0foDtpf1&#10;cvSyOZKop7/eFAp9HGbnm53xtLW1uJAPlWMFvW4GgrhwuuJSwfFr9fYOIkRkjbVjUnCjANPJ89MY&#10;c+2uvKfLIZYiQTjkqMDE2ORShsKQxdB1DXHyTs5bjEn6UmqP1wS3texn2VBarDg1GGxoYaj4OZxt&#10;egNnn5vlfPT9Ku/bu1l7eax2J6U6L+3sA0SkNv4f/6XXWsEgG8LvmEQAOXk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4mXySxQAAANwAAAAPAAAAAAAAAAAAAAAAAJgCAABkcnMv&#10;ZG93bnJldi54bWxQSwUGAAAAAAQABAD1AAAAigMAAAAA&#10;" filled="f" strokecolor="#548235" strokeweight="2pt">
                  <v:stroke joinstyle="miter"/>
                </v:oval>
                <w10:wrap anchorx="margin"/>
              </v:group>
            </w:pict>
          </mc:Fallback>
        </mc:AlternateContent>
      </w:r>
    </w:p>
    <w:p w:rsidR="00B73F51" w:rsidRPr="00B73F51" w:rsidRDefault="00B73F51" w:rsidP="00B73F51"/>
    <w:p w:rsidR="00B73F51" w:rsidRPr="00B73F51" w:rsidRDefault="00B73F51" w:rsidP="00B73F51"/>
    <w:p w:rsidR="00B73F51" w:rsidRPr="00B73F51" w:rsidRDefault="00B73F51" w:rsidP="00B73F51"/>
    <w:p w:rsidR="00B73F51" w:rsidRPr="00B73F51" w:rsidRDefault="00B73F51" w:rsidP="00B73F51"/>
    <w:p w:rsidR="00B73F51" w:rsidRPr="00B73F51" w:rsidRDefault="00B73F51" w:rsidP="00B73F51">
      <w:pPr>
        <w:spacing w:line="240" w:lineRule="exact"/>
      </w:pPr>
      <w:r w:rsidRPr="00B73F51">
        <w:br w:type="page"/>
      </w:r>
    </w:p>
    <w:p w:rsidR="00B73F51" w:rsidRPr="00B73F51" w:rsidRDefault="00B73F51" w:rsidP="00B73F51">
      <w:pPr>
        <w:keepNext/>
        <w:suppressAutoHyphens/>
        <w:spacing w:before="240" w:after="160"/>
        <w:outlineLvl w:val="0"/>
        <w:rPr>
          <w:rFonts w:ascii="Source Sans Pro Semibold" w:eastAsia="Times New Roman" w:hAnsi="Source Sans Pro Semibold" w:cs="Times New Roman"/>
          <w:bCs/>
          <w:sz w:val="30"/>
          <w:szCs w:val="28"/>
          <w:lang w:eastAsia="de-DE"/>
        </w:rPr>
      </w:pPr>
      <w:r w:rsidRPr="00B73F51">
        <w:rPr>
          <w:rFonts w:ascii="Source Sans Pro Semibold" w:eastAsia="Times New Roman" w:hAnsi="Source Sans Pro Semibold" w:cs="Times New Roman"/>
          <w:bCs/>
          <w:sz w:val="30"/>
          <w:szCs w:val="28"/>
          <w:lang w:eastAsia="de-DE"/>
        </w:rPr>
        <w:lastRenderedPageBreak/>
        <w:t>Arbeitsablaufplan Drahtkammbindung</w:t>
      </w:r>
      <w:r w:rsidRPr="00B73F51">
        <w:rPr>
          <w:rFonts w:ascii="Source Sans Pro Semibold" w:eastAsia="Times New Roman" w:hAnsi="Source Sans Pro Semibold" w:cs="Times New Roman"/>
          <w:bCs/>
          <w:noProof/>
          <w:sz w:val="24"/>
          <w:szCs w:val="28"/>
          <w:lang w:eastAsia="de-DE"/>
        </w:rPr>
        <w:drawing>
          <wp:anchor distT="0" distB="0" distL="114300" distR="114300" simplePos="0" relativeHeight="251763712" behindDoc="0" locked="0" layoutInCell="0" allowOverlap="1" wp14:anchorId="0B1F7FEF" wp14:editId="527BA31A">
            <wp:simplePos x="0" y="0"/>
            <wp:positionH relativeFrom="rightMargin">
              <wp:posOffset>107950</wp:posOffset>
            </wp:positionH>
            <wp:positionV relativeFrom="paragraph">
              <wp:posOffset>0</wp:posOffset>
            </wp:positionV>
            <wp:extent cx="345440" cy="323850"/>
            <wp:effectExtent l="0" t="0" r="0" b="0"/>
            <wp:wrapNone/>
            <wp:docPr id="2454"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73F51" w:rsidRPr="00B73F51" w:rsidRDefault="00B73F51" w:rsidP="008F1F5C">
      <w:pPr>
        <w:pStyle w:val="AufgabeEbene1"/>
        <w:numPr>
          <w:ilvl w:val="0"/>
          <w:numId w:val="37"/>
        </w:numPr>
      </w:pPr>
      <w:r w:rsidRPr="00B73F51">
        <w:t>Bringen Sie die Arbeitsschritte in die richtige Reihenfolge</w:t>
      </w:r>
    </w:p>
    <w:p w:rsidR="00B73F51" w:rsidRPr="00B73F51" w:rsidRDefault="00B73F51" w:rsidP="00B73F51"/>
    <w:p w:rsidR="00B73F51" w:rsidRPr="00B73F51" w:rsidRDefault="00B73F51" w:rsidP="001150E2">
      <w:pPr>
        <w:ind w:left="709" w:hanging="709"/>
      </w:pPr>
      <w:r w:rsidRPr="00B73F51">
        <w:t>___</w:t>
      </w:r>
      <w:r w:rsidRPr="00B73F51">
        <w:tab/>
        <w:t>Gestanzte Inhaltbogen und eventuell Deckblatt in der richtigen Reihenfolge in den Drahtkamm einheften und verschli</w:t>
      </w:r>
      <w:r w:rsidR="00135454">
        <w:t>eßen</w:t>
      </w:r>
    </w:p>
    <w:p w:rsidR="00B73F51" w:rsidRPr="00B73F51" w:rsidRDefault="00B73F51" w:rsidP="00B73F51"/>
    <w:p w:rsidR="00B73F51" w:rsidRPr="00B73F51" w:rsidRDefault="00B73F51" w:rsidP="00B73F51">
      <w:r w:rsidRPr="00B73F51">
        <w:t>___</w:t>
      </w:r>
      <w:r w:rsidRPr="00B73F51">
        <w:tab/>
        <w:t xml:space="preserve">Inhaltbogen (ggf. Deckblatt) am Rücken stanzen </w:t>
      </w:r>
    </w:p>
    <w:p w:rsidR="00B73F51" w:rsidRPr="00B73F51" w:rsidRDefault="00B73F51" w:rsidP="00B73F51"/>
    <w:p w:rsidR="00B73F51" w:rsidRPr="00B73F51" w:rsidRDefault="00B73F51" w:rsidP="00B73F51">
      <w:r w:rsidRPr="00B73F51">
        <w:t>___</w:t>
      </w:r>
      <w:r w:rsidRPr="00B73F51">
        <w:tab/>
        <w:t xml:space="preserve">Falzen der Inhaltbogen </w:t>
      </w:r>
    </w:p>
    <w:p w:rsidR="00B73F51" w:rsidRPr="00B73F51" w:rsidRDefault="00B73F51" w:rsidP="00B73F51"/>
    <w:p w:rsidR="00B73F51" w:rsidRPr="00B73F51" w:rsidRDefault="00B73F51" w:rsidP="00B73F51">
      <w:r w:rsidRPr="00B73F51">
        <w:t>___</w:t>
      </w:r>
      <w:r w:rsidRPr="00B73F51">
        <w:tab/>
        <w:t xml:space="preserve">Endbeschnitt an </w:t>
      </w:r>
      <w:r w:rsidR="002D324E">
        <w:t>drei Seiten</w:t>
      </w:r>
      <w:r w:rsidRPr="00B73F51">
        <w:t xml:space="preserve"> der Inhaltbogen (ggf. Deckblatt)</w:t>
      </w:r>
    </w:p>
    <w:p w:rsidR="00B73F51" w:rsidRPr="00B73F51" w:rsidRDefault="00B73F51" w:rsidP="00B73F51"/>
    <w:p w:rsidR="00B73F51" w:rsidRPr="00B73F51" w:rsidRDefault="00B73F51" w:rsidP="00B73F51">
      <w:r w:rsidRPr="00B73F51">
        <w:t>___</w:t>
      </w:r>
      <w:r w:rsidRPr="00B73F51">
        <w:tab/>
        <w:t xml:space="preserve">Abschneiden des Rückens des zusammengetragenen Blockes </w:t>
      </w:r>
    </w:p>
    <w:p w:rsidR="00B73F51" w:rsidRPr="00B73F51" w:rsidRDefault="00B73F51" w:rsidP="00B73F51"/>
    <w:p w:rsidR="00B73F51" w:rsidRPr="00B73F51" w:rsidRDefault="00B73F51" w:rsidP="00B73F51">
      <w:r w:rsidRPr="00B73F51">
        <w:t>___</w:t>
      </w:r>
      <w:r w:rsidRPr="00B73F51">
        <w:tab/>
        <w:t>Qualitätsko</w:t>
      </w:r>
      <w:r w:rsidR="00135454">
        <w:t>ntrolle der fer</w:t>
      </w:r>
      <w:r w:rsidR="006640C2">
        <w:t>tigen Broschur au</w:t>
      </w:r>
      <w:r w:rsidR="00135454">
        <w:t>ß</w:t>
      </w:r>
      <w:r w:rsidRPr="00B73F51">
        <w:t>en</w:t>
      </w:r>
    </w:p>
    <w:p w:rsidR="00B73F51" w:rsidRPr="00B73F51" w:rsidRDefault="00B73F51" w:rsidP="00B73F51"/>
    <w:p w:rsidR="00B73F51" w:rsidRPr="00B73F51" w:rsidRDefault="00B73F51" w:rsidP="00B73F51">
      <w:r w:rsidRPr="00B73F51">
        <w:t>___</w:t>
      </w:r>
      <w:r w:rsidRPr="00B73F51">
        <w:tab/>
      </w:r>
      <w:r w:rsidR="00752C8B">
        <w:t>Zusammentragen</w:t>
      </w:r>
      <w:r w:rsidRPr="00B73F51">
        <w:t xml:space="preserve"> der gefalzten Bogen </w:t>
      </w:r>
    </w:p>
    <w:p w:rsidR="00B73F51" w:rsidRPr="00B73F51" w:rsidRDefault="00B73F51" w:rsidP="00B73F51"/>
    <w:p w:rsidR="00B73F51" w:rsidRPr="00B73F51" w:rsidRDefault="00B73F51" w:rsidP="00B73F51"/>
    <w:p w:rsidR="00B73F51" w:rsidRPr="00B73F51" w:rsidRDefault="00B73F51" w:rsidP="00B73F51"/>
    <w:p w:rsidR="00B73F51" w:rsidRPr="00B73F51" w:rsidRDefault="00B73F51" w:rsidP="00B73F51"/>
    <w:p w:rsidR="00D901DB" w:rsidRDefault="00D901DB">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D901DB" w:rsidRPr="00B51DE9" w:rsidTr="006B2D3A">
        <w:trPr>
          <w:trHeight w:val="523"/>
        </w:trPr>
        <w:tc>
          <w:tcPr>
            <w:tcW w:w="3119" w:type="dxa"/>
            <w:tcBorders>
              <w:left w:val="single" w:sz="4" w:space="0" w:color="auto"/>
              <w:bottom w:val="single" w:sz="4" w:space="0" w:color="auto"/>
              <w:right w:val="single" w:sz="4" w:space="0" w:color="auto"/>
            </w:tcBorders>
            <w:shd w:val="clear" w:color="auto" w:fill="D9D9D9"/>
            <w:hideMark/>
          </w:tcPr>
          <w:p w:rsidR="00D901DB" w:rsidRDefault="00D901DB" w:rsidP="006B2D3A">
            <w:pPr>
              <w:pStyle w:val="Tabelle6pt"/>
              <w:rPr>
                <w:color w:val="000000"/>
              </w:rPr>
            </w:pPr>
            <w:r>
              <w:lastRenderedPageBreak/>
              <w:br w:type="page"/>
              <w:t>Lernfeld</w:t>
            </w:r>
          </w:p>
          <w:p w:rsidR="00D901DB" w:rsidRDefault="00D901DB" w:rsidP="006B2D3A">
            <w:pPr>
              <w:pStyle w:val="TabelleKopflinks"/>
            </w:pPr>
            <w:r>
              <w:t>LF 4</w:t>
            </w:r>
          </w:p>
        </w:tc>
        <w:tc>
          <w:tcPr>
            <w:tcW w:w="4229" w:type="dxa"/>
            <w:tcBorders>
              <w:left w:val="single" w:sz="4" w:space="0" w:color="auto"/>
              <w:bottom w:val="single" w:sz="4" w:space="0" w:color="auto"/>
              <w:right w:val="single" w:sz="4" w:space="0" w:color="auto"/>
            </w:tcBorders>
            <w:shd w:val="clear" w:color="auto" w:fill="D9D9D9"/>
          </w:tcPr>
          <w:p w:rsidR="00D901DB" w:rsidRPr="00B73F51" w:rsidRDefault="00D901DB" w:rsidP="006B2D3A">
            <w:pPr>
              <w:spacing w:before="40" w:after="60" w:line="160" w:lineRule="exact"/>
              <w:rPr>
                <w:color w:val="000000"/>
                <w:sz w:val="12"/>
              </w:rPr>
            </w:pPr>
            <w:r w:rsidRPr="00B73F51">
              <w:rPr>
                <w:sz w:val="12"/>
              </w:rPr>
              <w:t>Titel</w:t>
            </w:r>
          </w:p>
          <w:p w:rsidR="00D901DB" w:rsidRPr="00B73F51" w:rsidRDefault="00D901DB" w:rsidP="006B2D3A">
            <w:pPr>
              <w:rPr>
                <w:b/>
              </w:rPr>
            </w:pPr>
            <w:r w:rsidRPr="00B73F51">
              <w:rPr>
                <w:b/>
              </w:rPr>
              <w:t>Herstellen einer Drah</w:t>
            </w:r>
            <w:r>
              <w:rPr>
                <w:b/>
              </w:rPr>
              <w:t>t</w:t>
            </w:r>
            <w:r w:rsidRPr="00B73F51">
              <w:rPr>
                <w:b/>
              </w:rPr>
              <w:t xml:space="preserve">kammbindung für die </w:t>
            </w:r>
            <w:proofErr w:type="spellStart"/>
            <w:r w:rsidRPr="00B73F51">
              <w:rPr>
                <w:b/>
              </w:rPr>
              <w:t>Broschurenmusterbox</w:t>
            </w:r>
            <w:proofErr w:type="spellEnd"/>
          </w:p>
        </w:tc>
        <w:tc>
          <w:tcPr>
            <w:tcW w:w="188" w:type="dxa"/>
            <w:vMerge w:val="restart"/>
            <w:tcBorders>
              <w:top w:val="nil"/>
              <w:left w:val="single" w:sz="4" w:space="0" w:color="auto"/>
              <w:bottom w:val="nil"/>
              <w:right w:val="single" w:sz="4" w:space="0" w:color="auto"/>
            </w:tcBorders>
            <w:shd w:val="clear" w:color="auto" w:fill="FFFFFF"/>
          </w:tcPr>
          <w:p w:rsidR="00D901DB" w:rsidRPr="00B73F51" w:rsidRDefault="00D901DB" w:rsidP="006B2D3A"/>
        </w:tc>
        <w:tc>
          <w:tcPr>
            <w:tcW w:w="2103" w:type="dxa"/>
            <w:tcBorders>
              <w:top w:val="single" w:sz="4" w:space="0" w:color="auto"/>
              <w:left w:val="single" w:sz="4" w:space="0" w:color="auto"/>
              <w:bottom w:val="single" w:sz="4" w:space="0" w:color="auto"/>
              <w:right w:val="single" w:sz="4" w:space="0" w:color="auto"/>
            </w:tcBorders>
            <w:shd w:val="clear" w:color="auto" w:fill="D9D9D9"/>
          </w:tcPr>
          <w:p w:rsidR="00D901DB" w:rsidRPr="00B73F51" w:rsidRDefault="00D901DB" w:rsidP="006B2D3A">
            <w:pPr>
              <w:spacing w:before="40" w:after="60" w:line="160" w:lineRule="exact"/>
              <w:rPr>
                <w:sz w:val="12"/>
              </w:rPr>
            </w:pPr>
          </w:p>
          <w:p w:rsidR="00D901DB" w:rsidRPr="00B73F51" w:rsidRDefault="00D901DB" w:rsidP="006B2D3A">
            <w:pPr>
              <w:jc w:val="center"/>
              <w:rPr>
                <w:rFonts w:eastAsia="Times New Roman" w:cs="Times New Roman"/>
                <w:b/>
                <w:lang w:eastAsia="de-DE"/>
              </w:rPr>
            </w:pPr>
            <w:r w:rsidRPr="00B73F51">
              <w:rPr>
                <w:rFonts w:eastAsia="Times New Roman" w:cs="Times New Roman"/>
                <w:b/>
                <w:lang w:eastAsia="de-DE"/>
              </w:rPr>
              <w:t>Drucktechnik</w:t>
            </w:r>
          </w:p>
          <w:p w:rsidR="00D901DB" w:rsidRPr="00B73F51" w:rsidRDefault="00443964" w:rsidP="006B2D3A">
            <w:pPr>
              <w:jc w:val="center"/>
              <w:rPr>
                <w:rFonts w:eastAsia="Calibri" w:cs="Times New Roman"/>
                <w:b/>
                <w:lang w:eastAsia="de-DE"/>
              </w:rPr>
            </w:pPr>
            <w:r>
              <w:rPr>
                <w:rFonts w:eastAsia="Times New Roman" w:cs="Times New Roman"/>
                <w:b/>
                <w:lang w:eastAsia="de-DE"/>
              </w:rPr>
              <w:t>DR0</w:t>
            </w:r>
            <w:r w:rsidR="00D901DB" w:rsidRPr="00B73F51">
              <w:rPr>
                <w:rFonts w:eastAsia="Times New Roman" w:cs="Times New Roman"/>
                <w:b/>
                <w:lang w:eastAsia="de-DE"/>
              </w:rPr>
              <w:t>4.03.09</w:t>
            </w:r>
          </w:p>
        </w:tc>
      </w:tr>
      <w:tr w:rsidR="001150E2" w:rsidRPr="00B51DE9" w:rsidTr="006B2D3A">
        <w:tc>
          <w:tcPr>
            <w:tcW w:w="7348" w:type="dxa"/>
            <w:gridSpan w:val="2"/>
            <w:tcBorders>
              <w:left w:val="single" w:sz="4" w:space="0" w:color="auto"/>
              <w:bottom w:val="single" w:sz="4" w:space="0" w:color="auto"/>
              <w:right w:val="single" w:sz="4" w:space="0" w:color="auto"/>
            </w:tcBorders>
            <w:hideMark/>
          </w:tcPr>
          <w:p w:rsidR="001150E2" w:rsidRPr="004B658C" w:rsidRDefault="001150E2" w:rsidP="006B2D3A">
            <w:pPr>
              <w:pStyle w:val="Tabelle6pt"/>
            </w:pPr>
            <w:r>
              <w:t>Kompetenzbereiche:</w:t>
            </w:r>
          </w:p>
          <w:p w:rsidR="001150E2" w:rsidRPr="00B73F51" w:rsidRDefault="001150E2" w:rsidP="008F1F5C">
            <w:pPr>
              <w:numPr>
                <w:ilvl w:val="0"/>
                <w:numId w:val="5"/>
              </w:numPr>
              <w:ind w:left="227" w:hanging="170"/>
              <w:rPr>
                <w:sz w:val="16"/>
              </w:rPr>
            </w:pPr>
            <w:r w:rsidRPr="00B73F51">
              <w:rPr>
                <w:sz w:val="16"/>
              </w:rPr>
              <w:t xml:space="preserve">Ich kann Kundenmuster unter Verwendung geeigneter </w:t>
            </w:r>
            <w:r w:rsidR="00D24461">
              <w:rPr>
                <w:sz w:val="16"/>
              </w:rPr>
              <w:t>Werkstoffe herstellen.</w:t>
            </w:r>
          </w:p>
          <w:p w:rsidR="001150E2" w:rsidRPr="00B73F51" w:rsidRDefault="001150E2" w:rsidP="008F1F5C">
            <w:pPr>
              <w:numPr>
                <w:ilvl w:val="0"/>
                <w:numId w:val="5"/>
              </w:numPr>
              <w:ind w:left="227" w:hanging="170"/>
              <w:rPr>
                <w:sz w:val="16"/>
              </w:rPr>
            </w:pPr>
            <w:r w:rsidRPr="00B73F51">
              <w:rPr>
                <w:sz w:val="16"/>
              </w:rPr>
              <w:t>Ich kann die richtigen Werkzeuge und Geräte für verschiedene Arbeitstechniken auswählen</w:t>
            </w:r>
            <w:r>
              <w:rPr>
                <w:sz w:val="16"/>
              </w:rPr>
              <w:t>.</w:t>
            </w:r>
          </w:p>
          <w:p w:rsidR="001150E2" w:rsidRDefault="001150E2" w:rsidP="006B2D3A">
            <w:pPr>
              <w:pStyle w:val="Kopf8ptafz"/>
              <w:numPr>
                <w:ilvl w:val="0"/>
                <w:numId w:val="0"/>
              </w:numPr>
              <w:ind w:left="227" w:hanging="170"/>
            </w:pPr>
          </w:p>
        </w:tc>
        <w:tc>
          <w:tcPr>
            <w:tcW w:w="188" w:type="dxa"/>
            <w:vMerge/>
            <w:tcBorders>
              <w:left w:val="single" w:sz="4" w:space="0" w:color="auto"/>
              <w:bottom w:val="nil"/>
              <w:right w:val="nil"/>
            </w:tcBorders>
            <w:vAlign w:val="center"/>
            <w:hideMark/>
          </w:tcPr>
          <w:p w:rsidR="001150E2" w:rsidRDefault="001150E2" w:rsidP="006B2D3A">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1150E2" w:rsidRPr="00B51DE9" w:rsidTr="006B2D3A">
              <w:trPr>
                <w:trHeight w:val="284"/>
              </w:trPr>
              <w:tc>
                <w:tcPr>
                  <w:tcW w:w="2090" w:type="dxa"/>
                  <w:shd w:val="clear" w:color="auto" w:fill="D9D9D9" w:themeFill="background1" w:themeFillShade="D9"/>
                </w:tcPr>
                <w:p w:rsidR="001150E2" w:rsidRPr="00B51DE9" w:rsidRDefault="001150E2" w:rsidP="006B2D3A">
                  <w:pPr>
                    <w:pStyle w:val="TabelleKopfmitte"/>
                  </w:pPr>
                  <w:r w:rsidRPr="00B51DE9">
                    <w:t>L</w:t>
                  </w:r>
                  <w:r>
                    <w:t>ösung</w:t>
                  </w:r>
                </w:p>
              </w:tc>
            </w:tr>
          </w:tbl>
          <w:p w:rsidR="001150E2" w:rsidRPr="00B51DE9" w:rsidRDefault="001150E2" w:rsidP="006B2D3A"/>
        </w:tc>
      </w:tr>
    </w:tbl>
    <w:p w:rsidR="00B73F51" w:rsidRPr="00B73F51" w:rsidRDefault="00B73F51" w:rsidP="00B73F51">
      <w:pPr>
        <w:keepNext/>
        <w:keepLines/>
        <w:suppressAutoHyphens/>
        <w:spacing w:before="160" w:after="80"/>
        <w:outlineLvl w:val="2"/>
        <w:rPr>
          <w:rFonts w:ascii="Source Sans Pro Semibold" w:eastAsia="Times New Roman" w:hAnsi="Source Sans Pro Semibold" w:cs="Times New Roman"/>
          <w:bCs/>
          <w:sz w:val="22"/>
          <w:lang w:eastAsia="de-DE"/>
        </w:rPr>
      </w:pPr>
      <w:r w:rsidRPr="00B73F51">
        <w:rPr>
          <w:rFonts w:ascii="Source Sans Pro Semibold" w:eastAsia="Times New Roman" w:hAnsi="Source Sans Pro Semibold" w:cs="Times New Roman"/>
          <w:bCs/>
          <w:sz w:val="22"/>
          <w:lang w:eastAsia="de-DE"/>
        </w:rPr>
        <w:t>Lösungsvorschlag</w:t>
      </w:r>
    </w:p>
    <w:p w:rsidR="00B73F51" w:rsidRPr="00D901DB" w:rsidRDefault="00B73F51" w:rsidP="008F1F5C">
      <w:pPr>
        <w:pStyle w:val="Textkrpernrauen"/>
        <w:numPr>
          <w:ilvl w:val="0"/>
          <w:numId w:val="25"/>
        </w:numPr>
      </w:pPr>
      <w:r w:rsidRPr="00D901DB">
        <w:t>Falzen der Inhaltbogen</w:t>
      </w:r>
    </w:p>
    <w:p w:rsidR="00B73F51" w:rsidRPr="00D901DB" w:rsidRDefault="00752C8B" w:rsidP="00D901DB">
      <w:pPr>
        <w:pStyle w:val="Textkrpernrauen"/>
      </w:pPr>
      <w:r>
        <w:t>Zusammentragen</w:t>
      </w:r>
      <w:r w:rsidR="00B73F51" w:rsidRPr="00D901DB">
        <w:t xml:space="preserve"> der gefalzten Bogen</w:t>
      </w:r>
    </w:p>
    <w:p w:rsidR="00B73F51" w:rsidRPr="00D901DB" w:rsidRDefault="00B73F51" w:rsidP="00D901DB">
      <w:pPr>
        <w:pStyle w:val="Textkrpernrauen"/>
      </w:pPr>
      <w:r w:rsidRPr="00D901DB">
        <w:t>Abschneiden des Rückens des zusammengetragenen Blockes</w:t>
      </w:r>
    </w:p>
    <w:p w:rsidR="00B73F51" w:rsidRPr="00D901DB" w:rsidRDefault="00B73F51" w:rsidP="00D901DB">
      <w:pPr>
        <w:pStyle w:val="Textkrpernrauen"/>
      </w:pPr>
      <w:r w:rsidRPr="00D901DB">
        <w:t xml:space="preserve">Endbeschnitt an </w:t>
      </w:r>
      <w:r w:rsidR="002D324E">
        <w:t>drei Seiten</w:t>
      </w:r>
      <w:r w:rsidRPr="00D901DB">
        <w:t xml:space="preserve"> der Inhaltbogen (ggf. Deckblatt)</w:t>
      </w:r>
    </w:p>
    <w:p w:rsidR="00B73F51" w:rsidRPr="00D901DB" w:rsidRDefault="00B73F51" w:rsidP="00D901DB">
      <w:pPr>
        <w:pStyle w:val="Textkrpernrauen"/>
      </w:pPr>
      <w:r w:rsidRPr="00D901DB">
        <w:t>Inhaltbogen (ggf. Deckblatt) am Rücken stanzen</w:t>
      </w:r>
    </w:p>
    <w:p w:rsidR="00B73F51" w:rsidRPr="00D901DB" w:rsidRDefault="00B73F51" w:rsidP="00D901DB">
      <w:pPr>
        <w:pStyle w:val="Textkrpernrauen"/>
      </w:pPr>
      <w:r w:rsidRPr="00D901DB">
        <w:t>Gestanzte Inhaltbogen und eventuell Deckblatt in der richtigen Reihenfolge in den Drahtkamm einheften und verschließen</w:t>
      </w:r>
    </w:p>
    <w:p w:rsidR="00B73F51" w:rsidRPr="00D901DB" w:rsidRDefault="00B73F51" w:rsidP="00D901DB">
      <w:pPr>
        <w:pStyle w:val="Textkrpernrauen"/>
      </w:pPr>
      <w:r w:rsidRPr="00D901DB">
        <w:t>Qualitätskontrolle der fertigen Broschur</w:t>
      </w:r>
    </w:p>
    <w:p w:rsidR="00B73F51" w:rsidRPr="00B73F51" w:rsidRDefault="00B73F51" w:rsidP="00B73F51"/>
    <w:p w:rsidR="00B73F51" w:rsidRPr="00B73F51" w:rsidRDefault="00B73F51" w:rsidP="00B73F51">
      <w:pPr>
        <w:spacing w:line="240" w:lineRule="exact"/>
        <w:rPr>
          <w:rFonts w:asciiTheme="minorHAnsi" w:hAnsiTheme="minorHAnsi" w:cstheme="minorBidi"/>
          <w:sz w:val="22"/>
          <w:szCs w:val="22"/>
        </w:rPr>
      </w:pPr>
      <w:r w:rsidRPr="00B73F51">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B73F51" w:rsidRPr="00B73F51" w:rsidTr="00B73F51">
        <w:trPr>
          <w:trHeight w:val="523"/>
        </w:trPr>
        <w:tc>
          <w:tcPr>
            <w:tcW w:w="3119" w:type="dxa"/>
            <w:tcBorders>
              <w:left w:val="single" w:sz="4" w:space="0" w:color="auto"/>
              <w:bottom w:val="single" w:sz="4" w:space="0" w:color="auto"/>
              <w:right w:val="single" w:sz="4" w:space="0" w:color="auto"/>
            </w:tcBorders>
            <w:shd w:val="clear" w:color="auto" w:fill="D9D9D9"/>
            <w:hideMark/>
          </w:tcPr>
          <w:p w:rsidR="00B73F51" w:rsidRPr="00B73F51" w:rsidRDefault="00B73F51" w:rsidP="00B73F51">
            <w:pPr>
              <w:spacing w:before="40" w:after="60" w:line="160" w:lineRule="exact"/>
              <w:rPr>
                <w:color w:val="000000"/>
                <w:sz w:val="12"/>
              </w:rPr>
            </w:pPr>
            <w:r w:rsidRPr="00B73F51">
              <w:rPr>
                <w:sz w:val="12"/>
              </w:rPr>
              <w:lastRenderedPageBreak/>
              <w:br w:type="page"/>
              <w:t>Lernfeld</w:t>
            </w:r>
          </w:p>
          <w:p w:rsidR="00B73F51" w:rsidRPr="00B73F51" w:rsidRDefault="00B73F51" w:rsidP="00B73F51">
            <w:pPr>
              <w:rPr>
                <w:b/>
              </w:rPr>
            </w:pPr>
            <w:r w:rsidRPr="00B73F51">
              <w:rPr>
                <w:b/>
              </w:rPr>
              <w:t>LF 4</w:t>
            </w:r>
          </w:p>
        </w:tc>
        <w:tc>
          <w:tcPr>
            <w:tcW w:w="4229" w:type="dxa"/>
            <w:gridSpan w:val="2"/>
            <w:tcBorders>
              <w:left w:val="single" w:sz="4" w:space="0" w:color="auto"/>
              <w:bottom w:val="single" w:sz="4" w:space="0" w:color="auto"/>
              <w:right w:val="single" w:sz="4" w:space="0" w:color="auto"/>
            </w:tcBorders>
            <w:shd w:val="clear" w:color="auto" w:fill="D9D9D9"/>
            <w:hideMark/>
          </w:tcPr>
          <w:p w:rsidR="00B73F51" w:rsidRPr="00B73F51" w:rsidRDefault="00B73F51" w:rsidP="00B73F51">
            <w:pPr>
              <w:spacing w:before="40" w:after="60" w:line="160" w:lineRule="exact"/>
              <w:rPr>
                <w:color w:val="000000"/>
                <w:sz w:val="12"/>
              </w:rPr>
            </w:pPr>
            <w:r w:rsidRPr="00B73F51">
              <w:rPr>
                <w:sz w:val="12"/>
              </w:rPr>
              <w:t>Titel</w:t>
            </w:r>
          </w:p>
          <w:p w:rsidR="00B73F51" w:rsidRPr="00B73F51" w:rsidRDefault="00B73F51" w:rsidP="00B73F51">
            <w:pPr>
              <w:rPr>
                <w:b/>
              </w:rPr>
            </w:pPr>
            <w:r w:rsidRPr="00B73F51">
              <w:rPr>
                <w:b/>
              </w:rPr>
              <w:t xml:space="preserve">Herstellen einer Plastikkammbindung für die </w:t>
            </w:r>
            <w:proofErr w:type="spellStart"/>
            <w:r w:rsidRPr="00B73F51">
              <w:rPr>
                <w:b/>
              </w:rPr>
              <w:t>Broschurenmusterbox</w:t>
            </w:r>
            <w:proofErr w:type="spellEnd"/>
          </w:p>
        </w:tc>
        <w:tc>
          <w:tcPr>
            <w:tcW w:w="188" w:type="dxa"/>
            <w:vMerge w:val="restart"/>
            <w:tcBorders>
              <w:top w:val="nil"/>
              <w:left w:val="single" w:sz="4" w:space="0" w:color="auto"/>
              <w:bottom w:val="nil"/>
              <w:right w:val="single" w:sz="4" w:space="0" w:color="auto"/>
            </w:tcBorders>
            <w:shd w:val="clear" w:color="auto" w:fill="FFFFFF"/>
          </w:tcPr>
          <w:p w:rsidR="00B73F51" w:rsidRPr="00B73F51" w:rsidRDefault="00B73F51" w:rsidP="00B73F51"/>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B73F51" w:rsidRPr="00B73F51" w:rsidRDefault="00B73F51" w:rsidP="00B73F51">
            <w:pPr>
              <w:spacing w:before="40" w:after="60" w:line="160" w:lineRule="exact"/>
              <w:rPr>
                <w:sz w:val="12"/>
              </w:rPr>
            </w:pPr>
          </w:p>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Drucktechnik</w:t>
            </w:r>
          </w:p>
          <w:p w:rsidR="00B73F51" w:rsidRPr="00B73F51" w:rsidRDefault="00443964" w:rsidP="00B73F51">
            <w:pPr>
              <w:jc w:val="center"/>
              <w:rPr>
                <w:rFonts w:eastAsia="Calibri" w:cs="Times New Roman"/>
                <w:b/>
                <w:lang w:eastAsia="de-DE"/>
              </w:rPr>
            </w:pPr>
            <w:r>
              <w:rPr>
                <w:rFonts w:eastAsia="Times New Roman" w:cs="Times New Roman"/>
                <w:b/>
                <w:lang w:eastAsia="de-DE"/>
              </w:rPr>
              <w:t>DR0</w:t>
            </w:r>
            <w:r w:rsidR="00B73F51" w:rsidRPr="00B73F51">
              <w:rPr>
                <w:rFonts w:eastAsia="Times New Roman" w:cs="Times New Roman"/>
                <w:b/>
                <w:lang w:eastAsia="de-DE"/>
              </w:rPr>
              <w:t>4.03.10</w:t>
            </w:r>
          </w:p>
        </w:tc>
      </w:tr>
      <w:tr w:rsidR="00B73F51" w:rsidRPr="00B73F51" w:rsidTr="00B73F51">
        <w:tc>
          <w:tcPr>
            <w:tcW w:w="7348" w:type="dxa"/>
            <w:gridSpan w:val="3"/>
            <w:tcBorders>
              <w:left w:val="single" w:sz="4" w:space="0" w:color="auto"/>
              <w:bottom w:val="single" w:sz="4" w:space="0" w:color="auto"/>
              <w:right w:val="single" w:sz="4" w:space="0" w:color="auto"/>
            </w:tcBorders>
            <w:hideMark/>
          </w:tcPr>
          <w:p w:rsidR="00B73F51" w:rsidRPr="00B73F51" w:rsidRDefault="00B73F51" w:rsidP="00B73F51">
            <w:pPr>
              <w:spacing w:before="40" w:after="60" w:line="160" w:lineRule="exact"/>
              <w:rPr>
                <w:sz w:val="12"/>
              </w:rPr>
            </w:pPr>
            <w:r w:rsidRPr="00B73F51">
              <w:rPr>
                <w:sz w:val="12"/>
              </w:rPr>
              <w:t>Kompetenzbereiche:</w:t>
            </w:r>
          </w:p>
          <w:p w:rsidR="00B73F51" w:rsidRPr="00B73F51" w:rsidRDefault="00B73F51" w:rsidP="008F1F5C">
            <w:pPr>
              <w:numPr>
                <w:ilvl w:val="0"/>
                <w:numId w:val="5"/>
              </w:numPr>
              <w:ind w:left="227" w:hanging="170"/>
              <w:rPr>
                <w:sz w:val="16"/>
              </w:rPr>
            </w:pPr>
            <w:r w:rsidRPr="00B73F51">
              <w:rPr>
                <w:sz w:val="16"/>
              </w:rPr>
              <w:t xml:space="preserve">Ich kann Kundenmuster unter Verwendung geeigneter </w:t>
            </w:r>
            <w:r w:rsidR="00D24461">
              <w:rPr>
                <w:sz w:val="16"/>
              </w:rPr>
              <w:t>Werkstoffe herstellen.</w:t>
            </w:r>
          </w:p>
          <w:p w:rsidR="00B73F51" w:rsidRPr="00B73F51" w:rsidRDefault="00B73F51" w:rsidP="008F1F5C">
            <w:pPr>
              <w:numPr>
                <w:ilvl w:val="0"/>
                <w:numId w:val="5"/>
              </w:numPr>
              <w:ind w:left="227" w:hanging="170"/>
              <w:rPr>
                <w:sz w:val="16"/>
              </w:rPr>
            </w:pPr>
            <w:r w:rsidRPr="00B73F51">
              <w:rPr>
                <w:sz w:val="16"/>
              </w:rPr>
              <w:t xml:space="preserve">Ich kann die richtigen Werkzeuge und Geräte für verschiedene </w:t>
            </w:r>
            <w:r w:rsidR="00D24461">
              <w:rPr>
                <w:sz w:val="16"/>
              </w:rPr>
              <w:t>Arbeitstechniken auswählen.</w:t>
            </w:r>
          </w:p>
          <w:p w:rsidR="00B73F51" w:rsidRPr="00B73F51" w:rsidRDefault="00B73F51" w:rsidP="00B73F51">
            <w:pPr>
              <w:ind w:left="227"/>
              <w:rPr>
                <w:sz w:val="16"/>
              </w:rPr>
            </w:pPr>
          </w:p>
        </w:tc>
        <w:tc>
          <w:tcPr>
            <w:tcW w:w="188" w:type="dxa"/>
            <w:vMerge/>
            <w:tcBorders>
              <w:left w:val="single" w:sz="4" w:space="0" w:color="auto"/>
              <w:bottom w:val="nil"/>
              <w:right w:val="nil"/>
            </w:tcBorders>
            <w:vAlign w:val="center"/>
            <w:hideMark/>
          </w:tcPr>
          <w:p w:rsidR="00B73F51" w:rsidRPr="00B73F51" w:rsidRDefault="00B73F51" w:rsidP="00B73F5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B73F51" w:rsidRPr="00B73F51" w:rsidTr="00B73F51">
              <w:trPr>
                <w:trHeight w:val="284"/>
              </w:trPr>
              <w:tc>
                <w:tcPr>
                  <w:tcW w:w="2090" w:type="dxa"/>
                  <w:shd w:val="clear" w:color="auto" w:fill="auto"/>
                </w:tcPr>
                <w:p w:rsidR="00B73F51" w:rsidRPr="00B73F51" w:rsidRDefault="00B73F51" w:rsidP="00B73F51">
                  <w:pPr>
                    <w:jc w:val="center"/>
                  </w:pPr>
                  <w:proofErr w:type="spellStart"/>
                  <w:r w:rsidRPr="00B73F51">
                    <w:t>LernPROJEKT</w:t>
                  </w:r>
                  <w:proofErr w:type="spellEnd"/>
                </w:p>
              </w:tc>
            </w:tr>
            <w:tr w:rsidR="00B73F51" w:rsidRPr="00B73F51" w:rsidTr="00B73F51">
              <w:trPr>
                <w:trHeight w:val="284"/>
              </w:trPr>
              <w:tc>
                <w:tcPr>
                  <w:tcW w:w="2090" w:type="dxa"/>
                  <w:tcBorders>
                    <w:bottom w:val="single" w:sz="4" w:space="0" w:color="auto"/>
                  </w:tcBorders>
                  <w:shd w:val="clear" w:color="auto" w:fill="D9D9D9" w:themeFill="background1" w:themeFillShade="D9"/>
                </w:tcPr>
                <w:p w:rsidR="00B73F51" w:rsidRPr="00B73F51" w:rsidRDefault="00B73F51" w:rsidP="00B73F51">
                  <w:pPr>
                    <w:jc w:val="center"/>
                    <w:rPr>
                      <w:rFonts w:eastAsia="Times New Roman" w:cs="Times New Roman"/>
                      <w:b/>
                    </w:rPr>
                  </w:pPr>
                  <w:proofErr w:type="spellStart"/>
                  <w:r w:rsidRPr="00B73F51">
                    <w:rPr>
                      <w:rFonts w:eastAsia="Times New Roman" w:cs="Times New Roman"/>
                      <w:b/>
                    </w:rPr>
                    <w:t>LernTHEMA</w:t>
                  </w:r>
                  <w:proofErr w:type="spellEnd"/>
                </w:p>
              </w:tc>
            </w:tr>
            <w:tr w:rsidR="00B73F51" w:rsidRPr="00B73F51" w:rsidTr="00B73F51">
              <w:trPr>
                <w:trHeight w:val="284"/>
              </w:trPr>
              <w:tc>
                <w:tcPr>
                  <w:tcW w:w="2090" w:type="dxa"/>
                  <w:tcBorders>
                    <w:bottom w:val="nil"/>
                  </w:tcBorders>
                </w:tcPr>
                <w:p w:rsidR="00B73F51" w:rsidRPr="00B73F51" w:rsidRDefault="00B73F51" w:rsidP="00B73F51">
                  <w:pPr>
                    <w:jc w:val="center"/>
                  </w:pPr>
                  <w:proofErr w:type="spellStart"/>
                  <w:r w:rsidRPr="00B73F51">
                    <w:t>LernSCHRITT</w:t>
                  </w:r>
                  <w:proofErr w:type="spellEnd"/>
                </w:p>
              </w:tc>
            </w:tr>
          </w:tbl>
          <w:p w:rsidR="00B73F51" w:rsidRPr="00B73F51" w:rsidRDefault="00B73F51" w:rsidP="00B73F51"/>
        </w:tc>
      </w:tr>
      <w:tr w:rsidR="00B73F51" w:rsidRPr="00B73F51" w:rsidTr="00B73F51">
        <w:trPr>
          <w:trHeight w:val="149"/>
        </w:trPr>
        <w:tc>
          <w:tcPr>
            <w:tcW w:w="7348" w:type="dxa"/>
            <w:gridSpan w:val="3"/>
            <w:tcBorders>
              <w:top w:val="single" w:sz="4" w:space="0" w:color="auto"/>
              <w:left w:val="nil"/>
              <w:right w:val="nil"/>
            </w:tcBorders>
          </w:tcPr>
          <w:p w:rsidR="00B73F51" w:rsidRPr="00B73F51" w:rsidRDefault="00B73F51" w:rsidP="00B73F51"/>
        </w:tc>
        <w:tc>
          <w:tcPr>
            <w:tcW w:w="196" w:type="dxa"/>
            <w:gridSpan w:val="2"/>
            <w:tcBorders>
              <w:top w:val="nil"/>
              <w:left w:val="nil"/>
              <w:right w:val="nil"/>
            </w:tcBorders>
          </w:tcPr>
          <w:p w:rsidR="00B73F51" w:rsidRPr="00B73F51" w:rsidRDefault="00B73F51" w:rsidP="00B73F51"/>
        </w:tc>
        <w:tc>
          <w:tcPr>
            <w:tcW w:w="2095" w:type="dxa"/>
            <w:tcBorders>
              <w:top w:val="single" w:sz="4" w:space="0" w:color="auto"/>
              <w:left w:val="nil"/>
              <w:right w:val="nil"/>
            </w:tcBorders>
          </w:tcPr>
          <w:p w:rsidR="00B73F51" w:rsidRPr="00B73F51" w:rsidRDefault="00B73F51" w:rsidP="00B73F51"/>
        </w:tc>
      </w:tr>
      <w:tr w:rsidR="00B73F51" w:rsidRPr="00B73F51" w:rsidTr="00B73F51">
        <w:trPr>
          <w:trHeight w:val="443"/>
        </w:trPr>
        <w:tc>
          <w:tcPr>
            <w:tcW w:w="4818" w:type="dxa"/>
            <w:gridSpan w:val="2"/>
            <w:vMerge w:val="restart"/>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Kompetenzen:</w:t>
            </w:r>
          </w:p>
          <w:p w:rsidR="00B73F51" w:rsidRPr="00B73F51" w:rsidRDefault="00B73F51" w:rsidP="008F1F5C">
            <w:pPr>
              <w:numPr>
                <w:ilvl w:val="0"/>
                <w:numId w:val="5"/>
              </w:numPr>
              <w:ind w:left="227" w:hanging="170"/>
              <w:rPr>
                <w:sz w:val="16"/>
              </w:rPr>
            </w:pPr>
            <w:r w:rsidRPr="00B73F51">
              <w:rPr>
                <w:sz w:val="16"/>
              </w:rPr>
              <w:t xml:space="preserve">Ich kann Informationen über </w:t>
            </w:r>
            <w:proofErr w:type="spellStart"/>
            <w:r w:rsidRPr="00B73F51">
              <w:rPr>
                <w:sz w:val="16"/>
              </w:rPr>
              <w:t>Broschurenarten</w:t>
            </w:r>
            <w:proofErr w:type="spellEnd"/>
            <w:r w:rsidRPr="00B73F51">
              <w:rPr>
                <w:sz w:val="16"/>
              </w:rPr>
              <w:t xml:space="preserve"> ermitteln.</w:t>
            </w:r>
          </w:p>
          <w:p w:rsidR="00B73F51" w:rsidRPr="00B73F51" w:rsidRDefault="00B73F51" w:rsidP="008F1F5C">
            <w:pPr>
              <w:numPr>
                <w:ilvl w:val="0"/>
                <w:numId w:val="5"/>
              </w:numPr>
              <w:ind w:left="227" w:hanging="170"/>
              <w:rPr>
                <w:sz w:val="16"/>
              </w:rPr>
            </w:pPr>
            <w:r w:rsidRPr="00B73F51">
              <w:rPr>
                <w:sz w:val="16"/>
              </w:rPr>
              <w:t xml:space="preserve">Ich kann </w:t>
            </w:r>
            <w:proofErr w:type="spellStart"/>
            <w:r w:rsidRPr="00B73F51">
              <w:rPr>
                <w:sz w:val="16"/>
              </w:rPr>
              <w:t>buchbinderische</w:t>
            </w:r>
            <w:proofErr w:type="spellEnd"/>
            <w:r w:rsidRPr="00B73F51">
              <w:rPr>
                <w:sz w:val="16"/>
              </w:rPr>
              <w:t xml:space="preserve"> und weiterverarbeitungstechnische Pr</w:t>
            </w:r>
            <w:r w:rsidRPr="00B73F51">
              <w:rPr>
                <w:sz w:val="16"/>
              </w:rPr>
              <w:t>o</w:t>
            </w:r>
            <w:r w:rsidRPr="00B73F51">
              <w:rPr>
                <w:sz w:val="16"/>
              </w:rPr>
              <w:t>dukte analysieren.</w:t>
            </w:r>
          </w:p>
          <w:p w:rsidR="00B73F51" w:rsidRPr="00B73F51" w:rsidRDefault="00B73F51" w:rsidP="008F1F5C">
            <w:pPr>
              <w:numPr>
                <w:ilvl w:val="0"/>
                <w:numId w:val="5"/>
              </w:numPr>
              <w:ind w:left="227" w:hanging="170"/>
              <w:rPr>
                <w:sz w:val="16"/>
              </w:rPr>
            </w:pPr>
            <w:r w:rsidRPr="00B73F51">
              <w:rPr>
                <w:sz w:val="16"/>
              </w:rPr>
              <w:t>Ich kann Arbeitsaufträge zur Anfertigung unterschiedlicher Br</w:t>
            </w:r>
            <w:r w:rsidRPr="00B73F51">
              <w:rPr>
                <w:sz w:val="16"/>
              </w:rPr>
              <w:t>o</w:t>
            </w:r>
            <w:r w:rsidRPr="00B73F51">
              <w:rPr>
                <w:sz w:val="16"/>
              </w:rPr>
              <w:t>schuren verstehen.</w:t>
            </w:r>
          </w:p>
          <w:p w:rsidR="00B73F51" w:rsidRPr="00B73F51" w:rsidRDefault="00B73F51" w:rsidP="008F1F5C">
            <w:pPr>
              <w:numPr>
                <w:ilvl w:val="0"/>
                <w:numId w:val="5"/>
              </w:numPr>
              <w:ind w:left="227" w:hanging="170"/>
              <w:rPr>
                <w:sz w:val="16"/>
              </w:rPr>
            </w:pPr>
            <w:r w:rsidRPr="00B73F51">
              <w:rPr>
                <w:sz w:val="16"/>
              </w:rPr>
              <w:t>Ich kann die Informationen von Auftragsdaten vergleichen und bewerten.</w:t>
            </w:r>
          </w:p>
          <w:p w:rsidR="00B73F51" w:rsidRPr="00B73F51" w:rsidRDefault="00B73F51" w:rsidP="008F1F5C">
            <w:pPr>
              <w:numPr>
                <w:ilvl w:val="0"/>
                <w:numId w:val="5"/>
              </w:numPr>
              <w:ind w:left="227" w:hanging="170"/>
              <w:rPr>
                <w:sz w:val="16"/>
              </w:rPr>
            </w:pPr>
            <w:r w:rsidRPr="00B73F51">
              <w:rPr>
                <w:sz w:val="16"/>
              </w:rPr>
              <w:t>Ich kann einen Arbeitsablaufplan zur Herstellung einer Broschur erstellen.</w:t>
            </w:r>
          </w:p>
          <w:p w:rsidR="00B73F51" w:rsidRPr="00B73F51" w:rsidRDefault="00B73F51" w:rsidP="008F1F5C">
            <w:pPr>
              <w:numPr>
                <w:ilvl w:val="0"/>
                <w:numId w:val="5"/>
              </w:numPr>
              <w:ind w:left="227" w:hanging="170"/>
              <w:rPr>
                <w:sz w:val="16"/>
              </w:rPr>
            </w:pPr>
            <w:r w:rsidRPr="00B73F51">
              <w:rPr>
                <w:sz w:val="16"/>
              </w:rPr>
              <w:t>Ich kann eine Materialliste anfertigen.</w:t>
            </w:r>
          </w:p>
          <w:p w:rsidR="00B73F51" w:rsidRPr="00B73F51" w:rsidRDefault="00B73F51" w:rsidP="008F1F5C">
            <w:pPr>
              <w:numPr>
                <w:ilvl w:val="0"/>
                <w:numId w:val="5"/>
              </w:numPr>
              <w:ind w:left="227" w:hanging="170"/>
              <w:rPr>
                <w:sz w:val="16"/>
              </w:rPr>
            </w:pPr>
            <w:r w:rsidRPr="00B73F51">
              <w:rPr>
                <w:sz w:val="16"/>
              </w:rPr>
              <w:t>Ich kann die zu nutzenden Maschinen und Werkzeuge auswählen.</w:t>
            </w:r>
          </w:p>
          <w:p w:rsidR="00B73F51" w:rsidRPr="00B73F51" w:rsidRDefault="00B73F51" w:rsidP="008F1F5C">
            <w:pPr>
              <w:numPr>
                <w:ilvl w:val="0"/>
                <w:numId w:val="5"/>
              </w:numPr>
              <w:ind w:left="227" w:hanging="170"/>
              <w:rPr>
                <w:sz w:val="16"/>
              </w:rPr>
            </w:pPr>
            <w:r w:rsidRPr="00B73F51">
              <w:rPr>
                <w:sz w:val="16"/>
              </w:rPr>
              <w:t>Ich kann Broschuren anhand ihrer Ausstattungen unterscheiden.</w:t>
            </w:r>
          </w:p>
          <w:p w:rsidR="00B73F51" w:rsidRPr="00B73F51" w:rsidRDefault="00B73F51" w:rsidP="008F1F5C">
            <w:pPr>
              <w:numPr>
                <w:ilvl w:val="0"/>
                <w:numId w:val="5"/>
              </w:numPr>
              <w:ind w:left="227" w:hanging="170"/>
              <w:rPr>
                <w:sz w:val="16"/>
              </w:rPr>
            </w:pPr>
            <w:r w:rsidRPr="00B73F51">
              <w:rPr>
                <w:sz w:val="16"/>
              </w:rPr>
              <w:t>Ich kann die Broschur anhand der vorgegebenen Parameter anfe</w:t>
            </w:r>
            <w:r w:rsidRPr="00B73F51">
              <w:rPr>
                <w:sz w:val="16"/>
              </w:rPr>
              <w:t>r</w:t>
            </w:r>
            <w:r w:rsidRPr="00B73F51">
              <w:rPr>
                <w:sz w:val="16"/>
              </w:rPr>
              <w:t>tigen.</w:t>
            </w:r>
          </w:p>
          <w:p w:rsidR="00B73F51" w:rsidRPr="00B73F51" w:rsidRDefault="00B73F51" w:rsidP="008F1F5C">
            <w:pPr>
              <w:numPr>
                <w:ilvl w:val="0"/>
                <w:numId w:val="5"/>
              </w:numPr>
              <w:ind w:left="227" w:hanging="170"/>
              <w:rPr>
                <w:sz w:val="16"/>
              </w:rPr>
            </w:pPr>
            <w:r w:rsidRPr="00B73F51">
              <w:rPr>
                <w:sz w:val="16"/>
              </w:rPr>
              <w:t>Ich kann meine Vorgehensweise und den Herstellungsablauf dok</w:t>
            </w:r>
            <w:r w:rsidRPr="00B73F51">
              <w:rPr>
                <w:sz w:val="16"/>
              </w:rPr>
              <w:t>u</w:t>
            </w:r>
            <w:r w:rsidRPr="00B73F51">
              <w:rPr>
                <w:sz w:val="16"/>
              </w:rPr>
              <w:t>mentieren.</w:t>
            </w:r>
          </w:p>
          <w:p w:rsidR="00B73F51" w:rsidRPr="00B73F51" w:rsidRDefault="00B73F51" w:rsidP="008F1F5C">
            <w:pPr>
              <w:numPr>
                <w:ilvl w:val="0"/>
                <w:numId w:val="5"/>
              </w:numPr>
              <w:ind w:left="227" w:hanging="170"/>
              <w:rPr>
                <w:sz w:val="16"/>
              </w:rPr>
            </w:pPr>
            <w:r w:rsidRPr="00B73F51">
              <w:rPr>
                <w:sz w:val="16"/>
              </w:rPr>
              <w:t>Ich kann mein Werkstück nach verarbeitungstechnischen und ä</w:t>
            </w:r>
            <w:r w:rsidRPr="00B73F51">
              <w:rPr>
                <w:sz w:val="16"/>
              </w:rPr>
              <w:t>s</w:t>
            </w:r>
            <w:r w:rsidRPr="00B73F51">
              <w:rPr>
                <w:sz w:val="16"/>
              </w:rPr>
              <w:t>thetischen Gesichtspunkten prüfen.</w:t>
            </w:r>
          </w:p>
          <w:p w:rsidR="00B73F51" w:rsidRPr="00B73F51" w:rsidRDefault="00B73F51" w:rsidP="008F1F5C">
            <w:pPr>
              <w:numPr>
                <w:ilvl w:val="0"/>
                <w:numId w:val="5"/>
              </w:numPr>
              <w:ind w:left="227" w:hanging="170"/>
              <w:rPr>
                <w:sz w:val="16"/>
              </w:rPr>
            </w:pPr>
            <w:r w:rsidRPr="00B73F51">
              <w:rPr>
                <w:sz w:val="16"/>
              </w:rPr>
              <w:t>Ich kann die Vorgehensweise mit anderen Produktionsplänen ve</w:t>
            </w:r>
            <w:r w:rsidRPr="00B73F51">
              <w:rPr>
                <w:sz w:val="16"/>
              </w:rPr>
              <w:t>r</w:t>
            </w:r>
            <w:r w:rsidRPr="00B73F51">
              <w:rPr>
                <w:sz w:val="16"/>
              </w:rPr>
              <w:t>gleichen.</w:t>
            </w:r>
          </w:p>
          <w:p w:rsidR="00B73F51" w:rsidRPr="00B73F51" w:rsidRDefault="00B73F51" w:rsidP="008F1F5C">
            <w:pPr>
              <w:numPr>
                <w:ilvl w:val="0"/>
                <w:numId w:val="5"/>
              </w:numPr>
              <w:ind w:left="227" w:hanging="170"/>
              <w:rPr>
                <w:sz w:val="16"/>
              </w:rPr>
            </w:pPr>
            <w:r w:rsidRPr="00B73F51">
              <w:rPr>
                <w:sz w:val="16"/>
              </w:rPr>
              <w:t>Ich kann meinen Produktionsplan hinsichtlich wirtschaftlicher und fertigungstechnischer Kriterien verbessern.</w:t>
            </w:r>
          </w:p>
          <w:p w:rsidR="00B73F51" w:rsidRPr="00B73F51" w:rsidRDefault="00B73F51" w:rsidP="008F1F5C">
            <w:pPr>
              <w:numPr>
                <w:ilvl w:val="0"/>
                <w:numId w:val="5"/>
              </w:numPr>
              <w:ind w:left="227" w:hanging="170"/>
              <w:rPr>
                <w:sz w:val="16"/>
              </w:rPr>
            </w:pPr>
            <w:r w:rsidRPr="00B73F51">
              <w:rPr>
                <w:sz w:val="16"/>
              </w:rPr>
              <w:t>Ich kann mich mit meinem erzielten Ergebnis kritisch auseinande</w:t>
            </w:r>
            <w:r w:rsidRPr="00B73F51">
              <w:rPr>
                <w:sz w:val="16"/>
              </w:rPr>
              <w:t>r</w:t>
            </w:r>
            <w:r w:rsidRPr="00B73F51">
              <w:rPr>
                <w:sz w:val="16"/>
              </w:rPr>
              <w:t>setzten.</w:t>
            </w:r>
          </w:p>
          <w:p w:rsidR="00B73F51" w:rsidRPr="00B73F51" w:rsidRDefault="00B73F51" w:rsidP="008F1F5C">
            <w:pPr>
              <w:numPr>
                <w:ilvl w:val="0"/>
                <w:numId w:val="5"/>
              </w:numPr>
              <w:ind w:left="227" w:hanging="170"/>
              <w:rPr>
                <w:sz w:val="16"/>
              </w:rPr>
            </w:pPr>
            <w:r w:rsidRPr="00B73F51">
              <w:rPr>
                <w:sz w:val="16"/>
              </w:rPr>
              <w:t>Ich kann meine Vorgehensweise bewerten und plane Verbesseru</w:t>
            </w:r>
            <w:r w:rsidRPr="00B73F51">
              <w:rPr>
                <w:sz w:val="16"/>
              </w:rPr>
              <w:t>n</w:t>
            </w:r>
            <w:r w:rsidRPr="00B73F51">
              <w:rPr>
                <w:sz w:val="16"/>
              </w:rPr>
              <w:t>gen ein.</w:t>
            </w:r>
          </w:p>
          <w:p w:rsidR="00B73F51" w:rsidRPr="00B73F51" w:rsidRDefault="00B73F51" w:rsidP="00B73F51">
            <w:pPr>
              <w:ind w:left="227"/>
              <w:rPr>
                <w:sz w:val="16"/>
              </w:rPr>
            </w:pPr>
          </w:p>
        </w:tc>
        <w:tc>
          <w:tcPr>
            <w:tcW w:w="4821" w:type="dxa"/>
            <w:gridSpan w:val="4"/>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Was Sie schon können sollten:</w:t>
            </w:r>
          </w:p>
          <w:p w:rsidR="00B73F51" w:rsidRPr="00B73F51" w:rsidRDefault="00B73F51" w:rsidP="008F1F5C">
            <w:pPr>
              <w:numPr>
                <w:ilvl w:val="0"/>
                <w:numId w:val="5"/>
              </w:numPr>
              <w:ind w:left="227" w:hanging="170"/>
              <w:rPr>
                <w:sz w:val="16"/>
              </w:rPr>
            </w:pPr>
            <w:r w:rsidRPr="00B73F51">
              <w:rPr>
                <w:sz w:val="16"/>
              </w:rPr>
              <w:t>Ich kann schon Aufträge lesen und verstehen.</w:t>
            </w:r>
          </w:p>
          <w:p w:rsidR="00B73F51" w:rsidRPr="00B73F51" w:rsidRDefault="00B73F51" w:rsidP="008F1F5C">
            <w:pPr>
              <w:numPr>
                <w:ilvl w:val="0"/>
                <w:numId w:val="5"/>
              </w:numPr>
              <w:ind w:left="227" w:hanging="170"/>
              <w:rPr>
                <w:sz w:val="16"/>
              </w:rPr>
            </w:pPr>
            <w:r w:rsidRPr="00B73F51">
              <w:rPr>
                <w:sz w:val="16"/>
              </w:rPr>
              <w:t>Ich kann Skizzen lesen.</w:t>
            </w:r>
          </w:p>
          <w:p w:rsidR="00B73F51" w:rsidRPr="00B73F51" w:rsidRDefault="00B73F51" w:rsidP="008F1F5C">
            <w:pPr>
              <w:numPr>
                <w:ilvl w:val="0"/>
                <w:numId w:val="5"/>
              </w:numPr>
              <w:ind w:left="227" w:hanging="170"/>
              <w:rPr>
                <w:sz w:val="16"/>
              </w:rPr>
            </w:pPr>
            <w:r w:rsidRPr="00B73F51">
              <w:rPr>
                <w:sz w:val="16"/>
              </w:rPr>
              <w:t>Ich kann die typischen Werkzeuge der Weiterverarbeitung einse</w:t>
            </w:r>
            <w:r w:rsidRPr="00B73F51">
              <w:rPr>
                <w:sz w:val="16"/>
              </w:rPr>
              <w:t>t</w:t>
            </w:r>
            <w:r w:rsidRPr="00B73F51">
              <w:rPr>
                <w:sz w:val="16"/>
              </w:rPr>
              <w:t>zen.</w:t>
            </w:r>
          </w:p>
          <w:p w:rsidR="00B73F51" w:rsidRPr="00B73F51" w:rsidRDefault="00B73F51" w:rsidP="008F1F5C">
            <w:pPr>
              <w:numPr>
                <w:ilvl w:val="0"/>
                <w:numId w:val="5"/>
              </w:numPr>
              <w:ind w:left="227" w:hanging="170"/>
              <w:rPr>
                <w:sz w:val="16"/>
              </w:rPr>
            </w:pPr>
            <w:r w:rsidRPr="00B73F51">
              <w:rPr>
                <w:sz w:val="16"/>
              </w:rPr>
              <w:t>Ich kann Bogen von Hand falzen</w:t>
            </w:r>
            <w:r w:rsidR="002D324E">
              <w:rPr>
                <w:sz w:val="16"/>
              </w:rPr>
              <w:t>.</w:t>
            </w:r>
          </w:p>
        </w:tc>
      </w:tr>
      <w:tr w:rsidR="00B73F51" w:rsidRPr="00B73F51" w:rsidTr="00B73F51">
        <w:trPr>
          <w:trHeight w:val="443"/>
        </w:trPr>
        <w:tc>
          <w:tcPr>
            <w:tcW w:w="4818" w:type="dxa"/>
            <w:gridSpan w:val="2"/>
            <w:vMerge/>
            <w:tcBorders>
              <w:left w:val="single" w:sz="4" w:space="0" w:color="auto"/>
              <w:right w:val="single" w:sz="4" w:space="0" w:color="auto"/>
            </w:tcBorders>
          </w:tcPr>
          <w:p w:rsidR="00B73F51" w:rsidRPr="00B73F51" w:rsidRDefault="00B73F51" w:rsidP="00B73F51">
            <w:pPr>
              <w:spacing w:before="40" w:after="60" w:line="160" w:lineRule="exact"/>
              <w:rPr>
                <w:sz w:val="12"/>
              </w:rPr>
            </w:pPr>
          </w:p>
        </w:tc>
        <w:tc>
          <w:tcPr>
            <w:tcW w:w="4821" w:type="dxa"/>
            <w:gridSpan w:val="4"/>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Wofür Sie das benötigen:</w:t>
            </w:r>
          </w:p>
          <w:p w:rsidR="00B73F51" w:rsidRPr="00B73F51" w:rsidRDefault="00B73F51" w:rsidP="00B73F51">
            <w:pPr>
              <w:ind w:left="227"/>
              <w:rPr>
                <w:sz w:val="16"/>
              </w:rPr>
            </w:pPr>
          </w:p>
        </w:tc>
      </w:tr>
      <w:tr w:rsidR="00B73F51" w:rsidRPr="00B73F51" w:rsidTr="00B73F51">
        <w:trPr>
          <w:trHeight w:val="443"/>
        </w:trPr>
        <w:tc>
          <w:tcPr>
            <w:tcW w:w="4818" w:type="dxa"/>
            <w:gridSpan w:val="2"/>
            <w:vMerge/>
            <w:tcBorders>
              <w:left w:val="single" w:sz="4" w:space="0" w:color="auto"/>
              <w:right w:val="single" w:sz="4" w:space="0" w:color="auto"/>
            </w:tcBorders>
          </w:tcPr>
          <w:p w:rsidR="00B73F51" w:rsidRPr="00B73F51" w:rsidRDefault="00B73F51" w:rsidP="00B73F51">
            <w:pPr>
              <w:spacing w:before="40" w:after="60" w:line="160" w:lineRule="exact"/>
              <w:rPr>
                <w:sz w:val="12"/>
              </w:rPr>
            </w:pPr>
          </w:p>
        </w:tc>
        <w:tc>
          <w:tcPr>
            <w:tcW w:w="4821" w:type="dxa"/>
            <w:gridSpan w:val="4"/>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Wie Sie Ihr Können prüfen können:</w:t>
            </w:r>
          </w:p>
          <w:p w:rsidR="00B73F51" w:rsidRPr="00B73F51" w:rsidRDefault="00B73F51" w:rsidP="00B73F51">
            <w:pPr>
              <w:ind w:left="227"/>
              <w:rPr>
                <w:sz w:val="16"/>
              </w:rPr>
            </w:pPr>
          </w:p>
        </w:tc>
      </w:tr>
    </w:tbl>
    <w:p w:rsidR="00B73F51" w:rsidRPr="00B73F51" w:rsidRDefault="00B73F51" w:rsidP="00B73F51">
      <w:pPr>
        <w:keepNext/>
        <w:suppressAutoHyphens/>
        <w:spacing w:before="240" w:after="160"/>
        <w:outlineLvl w:val="0"/>
        <w:rPr>
          <w:rFonts w:ascii="Source Sans Pro Semibold" w:eastAsia="Times New Roman" w:hAnsi="Source Sans Pro Semibold" w:cs="Times New Roman"/>
          <w:bCs/>
          <w:sz w:val="30"/>
          <w:szCs w:val="28"/>
          <w:lang w:eastAsia="de-DE"/>
        </w:rPr>
      </w:pPr>
      <w:r w:rsidRPr="00B73F51">
        <w:rPr>
          <w:rFonts w:ascii="Source Sans Pro Semibold" w:eastAsia="Times New Roman" w:hAnsi="Source Sans Pro Semibold" w:cs="Times New Roman"/>
          <w:bCs/>
          <w:sz w:val="30"/>
          <w:szCs w:val="28"/>
          <w:lang w:eastAsia="de-DE"/>
        </w:rPr>
        <w:t xml:space="preserve">Herstellen einer </w:t>
      </w:r>
      <w:proofErr w:type="spellStart"/>
      <w:r w:rsidRPr="00B73F51">
        <w:rPr>
          <w:rFonts w:ascii="Source Sans Pro Semibold" w:eastAsia="Times New Roman" w:hAnsi="Source Sans Pro Semibold" w:cs="Times New Roman"/>
          <w:bCs/>
          <w:sz w:val="30"/>
          <w:szCs w:val="28"/>
          <w:lang w:eastAsia="de-DE"/>
        </w:rPr>
        <w:t>Broschurenmusterbox</w:t>
      </w:r>
      <w:proofErr w:type="spellEnd"/>
    </w:p>
    <w:p w:rsidR="00B73F51" w:rsidRPr="00B73F51" w:rsidRDefault="00B73F51" w:rsidP="00D901DB">
      <w:pPr>
        <w:pStyle w:val="berschrift2"/>
      </w:pPr>
      <w:r w:rsidRPr="00B73F51">
        <w:t>Herstellen einer Plastikkammbindung</w:t>
      </w:r>
    </w:p>
    <w:p w:rsidR="00B73F51" w:rsidRPr="00B73F51" w:rsidRDefault="00B73F51" w:rsidP="00B73F51">
      <w:pPr>
        <w:rPr>
          <w:rFonts w:asciiTheme="minorHAnsi" w:hAnsiTheme="minorHAnsi" w:cstheme="minorBidi"/>
          <w:sz w:val="22"/>
          <w:szCs w:val="22"/>
        </w:rPr>
      </w:pPr>
      <w:r w:rsidRPr="00B73F51">
        <w:rPr>
          <w:rFonts w:asciiTheme="minorHAnsi" w:hAnsiTheme="minorHAnsi" w:cstheme="minorBidi"/>
          <w:noProof/>
          <w:sz w:val="24"/>
          <w:szCs w:val="22"/>
          <w:u w:val="single"/>
          <w:lang w:eastAsia="de-DE"/>
        </w:rPr>
        <w:drawing>
          <wp:anchor distT="0" distB="0" distL="114300" distR="114300" simplePos="0" relativeHeight="251732992" behindDoc="0" locked="0" layoutInCell="0" allowOverlap="1" wp14:anchorId="6C2D0DE2" wp14:editId="177A9775">
            <wp:simplePos x="0" y="0"/>
            <wp:positionH relativeFrom="rightMargin">
              <wp:posOffset>107950</wp:posOffset>
            </wp:positionH>
            <wp:positionV relativeFrom="paragraph">
              <wp:posOffset>166875</wp:posOffset>
            </wp:positionV>
            <wp:extent cx="345440" cy="323850"/>
            <wp:effectExtent l="0" t="0" r="0" b="0"/>
            <wp:wrapNone/>
            <wp:docPr id="2455"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B73F51" w:rsidRPr="00B73F51" w:rsidTr="00B73F51">
        <w:trPr>
          <w:trHeight w:val="397"/>
        </w:trPr>
        <w:tc>
          <w:tcPr>
            <w:tcW w:w="147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Phase</w:t>
            </w:r>
          </w:p>
        </w:tc>
        <w:tc>
          <w:tcPr>
            <w:tcW w:w="94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Zeit</w:t>
            </w:r>
          </w:p>
        </w:tc>
        <w:tc>
          <w:tcPr>
            <w:tcW w:w="4961"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55111CD3" wp14:editId="0C8BA2C5">
                  <wp:extent cx="302701" cy="324000"/>
                  <wp:effectExtent l="0" t="0" r="2540" b="0"/>
                  <wp:docPr id="245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D901DB">
            <w:pPr>
              <w:rPr>
                <w:noProof/>
                <w:lang w:eastAsia="de-DE"/>
              </w:rPr>
            </w:pPr>
            <w:r w:rsidRPr="00B73F51">
              <w:rPr>
                <w:noProof/>
                <w:lang w:eastAsia="de-DE"/>
              </w:rPr>
              <w:t>Lesen Sie den Arbeitsauftrag und verschaffen Sie sich einen Überblick ü</w:t>
            </w:r>
            <w:r w:rsidR="00135454">
              <w:rPr>
                <w:noProof/>
                <w:lang w:eastAsia="de-DE"/>
              </w:rPr>
              <w:t>b</w:t>
            </w:r>
            <w:r w:rsidRPr="00B73F51">
              <w:rPr>
                <w:noProof/>
                <w:lang w:eastAsia="de-DE"/>
              </w:rPr>
              <w:t>er die geforderte 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noProof/>
                <w:lang w:eastAsia="de-DE"/>
              </w:rPr>
            </w:pPr>
            <w:r w:rsidRPr="00B73F51">
              <w:rPr>
                <w:rFonts w:eastAsia="Calibri"/>
                <w:noProof/>
                <w:lang w:eastAsia="de-DE"/>
              </w:rPr>
              <w:drawing>
                <wp:inline distT="0" distB="0" distL="0" distR="0" wp14:anchorId="63F02A6B" wp14:editId="0F983652">
                  <wp:extent cx="302701" cy="324000"/>
                  <wp:effectExtent l="0" t="0" r="2540" b="0"/>
                  <wp:docPr id="245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D901DB">
            <w:pPr>
              <w:rPr>
                <w:noProof/>
                <w:lang w:eastAsia="de-DE"/>
              </w:rPr>
            </w:pPr>
            <w:r w:rsidRPr="00B73F51">
              <w:rPr>
                <w:noProof/>
                <w:lang w:eastAsia="de-DE"/>
              </w:rPr>
              <w:t>Vergleichen Sie die Auftragsdaten dieser Broschur mit den Auftragsdaten bereits gefertigter Broschuren.</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5D68AD65" wp14:editId="13D0F215">
                  <wp:extent cx="648335" cy="318770"/>
                  <wp:effectExtent l="0" t="0" r="0" b="0"/>
                  <wp:docPr id="2458"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D901DB">
            <w:pPr>
              <w:rPr>
                <w:noProof/>
                <w:lang w:eastAsia="de-DE"/>
              </w:rPr>
            </w:pPr>
            <w:r w:rsidRPr="00B73F51">
              <w:rPr>
                <w:noProof/>
                <w:lang w:eastAsia="de-DE"/>
              </w:rPr>
              <w:t>Erstellen Sie mit einem Partner einen Arbeitsablaufplan sowie eine Materialliste.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51E3C2CE" wp14:editId="29B53500">
                  <wp:extent cx="302701" cy="324000"/>
                  <wp:effectExtent l="0" t="0" r="2540" b="0"/>
                  <wp:docPr id="245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D901DB">
            <w:pPr>
              <w:rPr>
                <w:noProof/>
                <w:lang w:eastAsia="de-DE"/>
              </w:rPr>
            </w:pPr>
            <w:r w:rsidRPr="00B73F51">
              <w:rPr>
                <w:noProof/>
                <w:lang w:eastAsia="de-DE"/>
              </w:rPr>
              <w:t>Stellen Sie die Broschur anhand der vorgegebenen Parameter und prüfen Sie auf Maßhaltigkeit und Sauberkeit.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27BF0483" wp14:editId="661CE250">
                  <wp:extent cx="532800" cy="324000"/>
                  <wp:effectExtent l="0" t="0" r="635" b="0"/>
                  <wp:docPr id="2460"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135454" w:rsidP="00D901DB">
            <w:pPr>
              <w:rPr>
                <w:noProof/>
                <w:lang w:eastAsia="de-DE"/>
              </w:rPr>
            </w:pPr>
            <w:r>
              <w:rPr>
                <w:noProof/>
                <w:lang w:eastAsia="de-DE"/>
              </w:rPr>
              <w:t>Bewerten Sie I</w:t>
            </w:r>
            <w:r w:rsidR="00B73F51" w:rsidRPr="00B73F51">
              <w:rPr>
                <w:noProof/>
                <w:lang w:eastAsia="de-DE"/>
              </w:rPr>
              <w:t>hre Broschur nach verarbeitungstechnischen und ästhetischen Gesic</w:t>
            </w:r>
            <w:r>
              <w:rPr>
                <w:noProof/>
                <w:lang w:eastAsia="de-DE"/>
              </w:rPr>
              <w:t>htspunkten und vergleichen Sie I</w:t>
            </w:r>
            <w:r w:rsidR="00B73F51" w:rsidRPr="00B73F51">
              <w:rPr>
                <w:noProof/>
                <w:lang w:eastAsia="de-DE"/>
              </w:rPr>
              <w:t xml:space="preserve">hr Vorgehen mit anderen </w:t>
            </w:r>
            <w:r w:rsidR="002D324E">
              <w:rPr>
                <w:noProof/>
                <w:lang w:eastAsia="de-DE"/>
              </w:rPr>
              <w:t>Produktionsplänen</w:t>
            </w:r>
            <w:r w:rsidR="00B73F51" w:rsidRPr="00B73F51">
              <w:rPr>
                <w:noProof/>
                <w:lang w:eastAsia="de-DE"/>
              </w:rPr>
              <w: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lastRenderedPageBreak/>
              <w:drawing>
                <wp:inline distT="0" distB="0" distL="0" distR="0" wp14:anchorId="746C3051" wp14:editId="758677FB">
                  <wp:extent cx="302701" cy="324000"/>
                  <wp:effectExtent l="0" t="0" r="2540" b="0"/>
                  <wp:docPr id="246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B73F51">
            <w:pPr>
              <w:jc w:val="both"/>
              <w:rPr>
                <w:noProof/>
                <w:lang w:eastAsia="de-DE"/>
              </w:rPr>
            </w:pPr>
            <w:r w:rsidRPr="00B73F51">
              <w:rPr>
                <w:noProof/>
                <w:lang w:eastAsia="de-DE"/>
              </w:rPr>
              <w:t xml:space="preserve">Arbeiten Sie Verbesserungen hinsichtlich ökologischer, wirtschaftlicher und fertigungstechnischer Kriterien in </w:t>
            </w:r>
            <w:r w:rsidR="00135454">
              <w:rPr>
                <w:noProof/>
                <w:lang w:eastAsia="de-DE"/>
              </w:rPr>
              <w:t>I</w:t>
            </w:r>
            <w:r w:rsidRPr="00B73F51">
              <w:rPr>
                <w:noProof/>
                <w:lang w:eastAsia="de-DE"/>
              </w:rPr>
              <w:t>hrem Produktions</w:t>
            </w:r>
            <w:r w:rsidR="00135454">
              <w:rPr>
                <w:noProof/>
                <w:lang w:eastAsia="de-DE"/>
              </w:rPr>
              <w:t>plan ein und dokumentieren Sie I</w:t>
            </w:r>
            <w:r w:rsidRPr="00B73F51">
              <w:rPr>
                <w:noProof/>
                <w:lang w:eastAsia="de-DE"/>
              </w:rPr>
              <w:t>hre Vorgehensweise.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42B5BFCF" wp14:editId="518C4A21">
                  <wp:extent cx="302701" cy="324000"/>
                  <wp:effectExtent l="0" t="0" r="2540" b="0"/>
                  <wp:docPr id="2462"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135454" w:rsidP="00B73F51">
            <w:pPr>
              <w:jc w:val="both"/>
              <w:rPr>
                <w:noProof/>
                <w:lang w:eastAsia="de-DE"/>
              </w:rPr>
            </w:pPr>
            <w:r>
              <w:rPr>
                <w:noProof/>
                <w:lang w:eastAsia="de-DE"/>
              </w:rPr>
              <w:t>Setzen Sie sich kritisch mit I</w:t>
            </w:r>
            <w:r w:rsidR="00B73F51" w:rsidRPr="00B73F51">
              <w:rPr>
                <w:noProof/>
                <w:lang w:eastAsia="de-DE"/>
              </w:rPr>
              <w:t>hrem erzielten Ergebnis auseinander.</w:t>
            </w:r>
          </w:p>
        </w:tc>
      </w:tr>
    </w:tbl>
    <w:p w:rsidR="00B73F51" w:rsidRPr="00B73F51" w:rsidRDefault="00B73F51" w:rsidP="00B73F51">
      <w:pPr>
        <w:spacing w:line="240" w:lineRule="exact"/>
        <w:rPr>
          <w:rFonts w:asciiTheme="minorHAnsi" w:hAnsiTheme="minorHAnsi" w:cstheme="minorBidi"/>
          <w:sz w:val="22"/>
          <w:szCs w:val="22"/>
          <w:u w:val="single"/>
        </w:rPr>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B73F51" w:rsidRPr="00B73F51" w:rsidTr="00B73F51">
        <w:trPr>
          <w:trHeight w:val="397"/>
        </w:trPr>
        <w:tc>
          <w:tcPr>
            <w:tcW w:w="147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Phase</w:t>
            </w:r>
          </w:p>
        </w:tc>
        <w:tc>
          <w:tcPr>
            <w:tcW w:w="94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Zeit</w:t>
            </w:r>
          </w:p>
        </w:tc>
        <w:tc>
          <w:tcPr>
            <w:tcW w:w="4961"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0E04BD57" wp14:editId="66E074EA">
                  <wp:extent cx="302701" cy="324000"/>
                  <wp:effectExtent l="0" t="0" r="2540" b="0"/>
                  <wp:docPr id="246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D901DB">
            <w:pPr>
              <w:rPr>
                <w:noProof/>
                <w:lang w:eastAsia="de-DE"/>
              </w:rPr>
            </w:pPr>
            <w:r w:rsidRPr="00B73F51">
              <w:rPr>
                <w:noProof/>
                <w:lang w:eastAsia="de-DE"/>
              </w:rPr>
              <w:t>Lesen Sie den Arbeitsauftrag und verschaffen Sie sich einen Überblick ü</w:t>
            </w:r>
            <w:r w:rsidR="00135454">
              <w:rPr>
                <w:noProof/>
                <w:lang w:eastAsia="de-DE"/>
              </w:rPr>
              <w:t>b</w:t>
            </w:r>
            <w:r w:rsidRPr="00B73F51">
              <w:rPr>
                <w:noProof/>
                <w:lang w:eastAsia="de-DE"/>
              </w:rPr>
              <w:t>er die geforderte 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4BF22BB2" wp14:editId="24831AB7">
                  <wp:extent cx="648335" cy="318770"/>
                  <wp:effectExtent l="0" t="0" r="0" b="0"/>
                  <wp:docPr id="2464"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D901DB">
            <w:pPr>
              <w:rPr>
                <w:noProof/>
                <w:lang w:eastAsia="de-DE"/>
              </w:rPr>
            </w:pPr>
            <w:r w:rsidRPr="00B73F51">
              <w:rPr>
                <w:noProof/>
                <w:lang w:eastAsia="de-DE"/>
              </w:rPr>
              <w:t>Erstellen Sie mit einem Partner einen Arbeitsablaufplan sowie eine Materialliste.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noProof/>
                <w:lang w:eastAsia="de-DE"/>
              </w:rPr>
            </w:pPr>
            <w:r w:rsidRPr="00B73F51">
              <w:rPr>
                <w:rFonts w:eastAsia="Calibri"/>
                <w:noProof/>
                <w:lang w:eastAsia="de-DE"/>
              </w:rPr>
              <w:drawing>
                <wp:inline distT="0" distB="0" distL="0" distR="0" wp14:anchorId="54A4AA28" wp14:editId="4C20ABE7">
                  <wp:extent cx="302701" cy="324000"/>
                  <wp:effectExtent l="0" t="0" r="2540" b="0"/>
                  <wp:docPr id="246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D901DB">
            <w:pPr>
              <w:rPr>
                <w:noProof/>
                <w:lang w:eastAsia="de-DE"/>
              </w:rPr>
            </w:pPr>
            <w:r w:rsidRPr="00B73F51">
              <w:rPr>
                <w:noProof/>
                <w:lang w:eastAsia="de-DE"/>
              </w:rPr>
              <w:t>Stellen Sie die Broschur anhand der vorgegebenen Parameter und prüfen Sie auf Maßhaltigkeit und Sauberkeit.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1C6FA1EC" wp14:editId="01A3AEE2">
                  <wp:extent cx="532800" cy="324000"/>
                  <wp:effectExtent l="0" t="0" r="635" b="0"/>
                  <wp:docPr id="2466"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135454" w:rsidP="00D901DB">
            <w:pPr>
              <w:rPr>
                <w:noProof/>
                <w:lang w:eastAsia="de-DE"/>
              </w:rPr>
            </w:pPr>
            <w:r>
              <w:rPr>
                <w:noProof/>
                <w:lang w:eastAsia="de-DE"/>
              </w:rPr>
              <w:t>Bewerten Sie I</w:t>
            </w:r>
            <w:r w:rsidR="00B73F51" w:rsidRPr="00B73F51">
              <w:rPr>
                <w:noProof/>
                <w:lang w:eastAsia="de-DE"/>
              </w:rPr>
              <w:t>hre Broschur nach verarbeitungstechnischen und ästhetischen Gesic</w:t>
            </w:r>
            <w:r>
              <w:rPr>
                <w:noProof/>
                <w:lang w:eastAsia="de-DE"/>
              </w:rPr>
              <w:t>htspunkten und vergleichen Sie I</w:t>
            </w:r>
            <w:r w:rsidR="00B73F51" w:rsidRPr="00B73F51">
              <w:rPr>
                <w:noProof/>
                <w:lang w:eastAsia="de-DE"/>
              </w:rPr>
              <w:t xml:space="preserve">hr Vorgehen mit anderen </w:t>
            </w:r>
            <w:r w:rsidR="002D324E">
              <w:rPr>
                <w:noProof/>
                <w:lang w:eastAsia="de-DE"/>
              </w:rPr>
              <w:t>Produktionsplänen</w:t>
            </w:r>
            <w:r w:rsidR="00B73F51" w:rsidRPr="00B73F51">
              <w:rPr>
                <w:noProof/>
                <w:lang w:eastAsia="de-DE"/>
              </w:rPr>
              <w: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4236C8EA" wp14:editId="4AC69BB0">
                  <wp:extent cx="302701" cy="324000"/>
                  <wp:effectExtent l="0" t="0" r="2540" b="0"/>
                  <wp:docPr id="246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135454" w:rsidP="00D901DB">
            <w:pPr>
              <w:rPr>
                <w:noProof/>
                <w:lang w:eastAsia="de-DE"/>
              </w:rPr>
            </w:pPr>
            <w:r>
              <w:rPr>
                <w:noProof/>
                <w:lang w:eastAsia="de-DE"/>
              </w:rPr>
              <w:t>Bewerten Sie I</w:t>
            </w:r>
            <w:r w:rsidR="00B73F51" w:rsidRPr="00B73F51">
              <w:rPr>
                <w:noProof/>
                <w:lang w:eastAsia="de-DE"/>
              </w:rPr>
              <w:t>hre Vorgehensweise und planen Sie Verbesserungen ein.</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404F913E" wp14:editId="4783DD5A">
                  <wp:extent cx="302701" cy="324000"/>
                  <wp:effectExtent l="0" t="0" r="2540" b="0"/>
                  <wp:docPr id="2468"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A812E7" w:rsidP="00D901DB">
            <w:pPr>
              <w:rPr>
                <w:noProof/>
                <w:lang w:eastAsia="de-DE"/>
              </w:rPr>
            </w:pPr>
            <w:r>
              <w:rPr>
                <w:noProof/>
                <w:lang w:eastAsia="de-DE"/>
              </w:rPr>
              <w:t>Setzen Sie sich kritisch mit I</w:t>
            </w:r>
            <w:r w:rsidR="00B73F51" w:rsidRPr="00B73F51">
              <w:rPr>
                <w:noProof/>
                <w:lang w:eastAsia="de-DE"/>
              </w:rPr>
              <w:t>hrem erzielten Ergebnis auseinander.</w:t>
            </w:r>
          </w:p>
        </w:tc>
      </w:tr>
    </w:tbl>
    <w:p w:rsidR="00B73F51" w:rsidRPr="00B73F51" w:rsidRDefault="00B73F51" w:rsidP="00B73F51">
      <w:pPr>
        <w:rPr>
          <w:rFonts w:asciiTheme="minorHAnsi" w:hAnsiTheme="minorHAnsi" w:cstheme="minorBidi"/>
          <w:sz w:val="22"/>
          <w:szCs w:val="22"/>
          <w:u w:val="single"/>
        </w:rPr>
      </w:pPr>
      <w:r w:rsidRPr="00B73F51">
        <w:rPr>
          <w:rFonts w:asciiTheme="minorHAnsi" w:hAnsiTheme="minorHAnsi" w:cstheme="minorBidi"/>
          <w:noProof/>
          <w:sz w:val="24"/>
          <w:szCs w:val="22"/>
          <w:u w:val="single"/>
          <w:lang w:eastAsia="de-DE"/>
        </w:rPr>
        <w:drawing>
          <wp:anchor distT="0" distB="0" distL="114300" distR="114300" simplePos="0" relativeHeight="251741184" behindDoc="0" locked="0" layoutInCell="0" allowOverlap="1" wp14:anchorId="28CF99C4" wp14:editId="3F4AC666">
            <wp:simplePos x="0" y="0"/>
            <wp:positionH relativeFrom="rightMargin">
              <wp:posOffset>107950</wp:posOffset>
            </wp:positionH>
            <wp:positionV relativeFrom="paragraph">
              <wp:posOffset>167990</wp:posOffset>
            </wp:positionV>
            <wp:extent cx="345440" cy="323850"/>
            <wp:effectExtent l="0" t="0" r="0" b="0"/>
            <wp:wrapNone/>
            <wp:docPr id="2469"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3F51">
        <w:rPr>
          <w:rFonts w:asciiTheme="minorHAnsi" w:hAnsiTheme="minorHAnsi" w:cstheme="minorBidi"/>
          <w:noProof/>
          <w:sz w:val="24"/>
          <w:szCs w:val="22"/>
          <w:u w:val="single"/>
          <w:lang w:eastAsia="de-DE"/>
        </w:rPr>
        <w:drawing>
          <wp:anchor distT="0" distB="0" distL="114300" distR="114300" simplePos="0" relativeHeight="251740160" behindDoc="0" locked="0" layoutInCell="0" allowOverlap="1" wp14:anchorId="32AA1ADC" wp14:editId="42D541AA">
            <wp:simplePos x="0" y="0"/>
            <wp:positionH relativeFrom="rightMargin">
              <wp:posOffset>107950</wp:posOffset>
            </wp:positionH>
            <wp:positionV relativeFrom="paragraph">
              <wp:posOffset>-3412800</wp:posOffset>
            </wp:positionV>
            <wp:extent cx="345440" cy="323850"/>
            <wp:effectExtent l="0" t="0" r="0" b="0"/>
            <wp:wrapNone/>
            <wp:docPr id="2470"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B73F51" w:rsidRPr="00B73F51" w:rsidTr="00B73F51">
        <w:trPr>
          <w:trHeight w:val="397"/>
        </w:trPr>
        <w:tc>
          <w:tcPr>
            <w:tcW w:w="147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Phase</w:t>
            </w:r>
          </w:p>
        </w:tc>
        <w:tc>
          <w:tcPr>
            <w:tcW w:w="94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Zeit</w:t>
            </w:r>
          </w:p>
        </w:tc>
        <w:tc>
          <w:tcPr>
            <w:tcW w:w="4961"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0A44E523" wp14:editId="1017230B">
                  <wp:extent cx="302701" cy="324000"/>
                  <wp:effectExtent l="0" t="0" r="2540" b="0"/>
                  <wp:docPr id="247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D901DB">
            <w:pPr>
              <w:rPr>
                <w:noProof/>
                <w:lang w:eastAsia="de-DE"/>
              </w:rPr>
            </w:pPr>
            <w:r w:rsidRPr="00B73F51">
              <w:rPr>
                <w:noProof/>
                <w:lang w:eastAsia="de-DE"/>
              </w:rPr>
              <w:t>Lesen Sie den Arbeitsauftrag und verschaffen Sie sich einen Überblick üer die geforderte 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62A820BB" wp14:editId="66FC8790">
                  <wp:extent cx="648335" cy="318770"/>
                  <wp:effectExtent l="0" t="0" r="0" b="0"/>
                  <wp:docPr id="2472"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D901DB">
            <w:pPr>
              <w:rPr>
                <w:noProof/>
                <w:lang w:eastAsia="de-DE"/>
              </w:rPr>
            </w:pPr>
            <w:r w:rsidRPr="00B73F51">
              <w:rPr>
                <w:noProof/>
                <w:lang w:eastAsia="de-DE"/>
              </w:rPr>
              <w:t xml:space="preserve">Bearbeiten Sie mit einem Partner die Arbeitsschritte und bringen Sie diese in eine richtige Reihenfolge. Fertigen Sie eine Materialliste an. </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noProof/>
                <w:lang w:eastAsia="de-DE"/>
              </w:rPr>
            </w:pPr>
            <w:r w:rsidRPr="00B73F51">
              <w:rPr>
                <w:rFonts w:eastAsia="Calibri"/>
                <w:noProof/>
                <w:lang w:eastAsia="de-DE"/>
              </w:rPr>
              <w:drawing>
                <wp:inline distT="0" distB="0" distL="0" distR="0" wp14:anchorId="00E99328" wp14:editId="1BBF11F7">
                  <wp:extent cx="302701" cy="324000"/>
                  <wp:effectExtent l="0" t="0" r="2540" b="0"/>
                  <wp:docPr id="247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D901DB">
            <w:pPr>
              <w:rPr>
                <w:noProof/>
                <w:lang w:eastAsia="de-DE"/>
              </w:rPr>
            </w:pPr>
            <w:r w:rsidRPr="00B73F51">
              <w:rPr>
                <w:noProof/>
                <w:lang w:eastAsia="de-DE"/>
              </w:rPr>
              <w:t>Stellen Sie die Broschur anhand der vorgegebenen Parameter und prüfen Sie auf Maßhaltigkeit und Sauberkeit.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0C20FF8F" wp14:editId="68F8D339">
                  <wp:extent cx="532800" cy="324000"/>
                  <wp:effectExtent l="0" t="0" r="635" b="0"/>
                  <wp:docPr id="2474"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135454" w:rsidP="00D901DB">
            <w:pPr>
              <w:rPr>
                <w:noProof/>
                <w:lang w:eastAsia="de-DE"/>
              </w:rPr>
            </w:pPr>
            <w:r>
              <w:rPr>
                <w:noProof/>
                <w:lang w:eastAsia="de-DE"/>
              </w:rPr>
              <w:t>Bewerten Sie I</w:t>
            </w:r>
            <w:r w:rsidR="00B73F51" w:rsidRPr="00B73F51">
              <w:rPr>
                <w:noProof/>
                <w:lang w:eastAsia="de-DE"/>
              </w:rPr>
              <w:t>hre Broschur nach verarbeitungstechnischen und ästhetischen Gesicht</w:t>
            </w:r>
            <w:r>
              <w:rPr>
                <w:noProof/>
                <w:lang w:eastAsia="de-DE"/>
              </w:rPr>
              <w:t>spunkten und vergleichen Sie I</w:t>
            </w:r>
            <w:r w:rsidR="00B73F51" w:rsidRPr="00B73F51">
              <w:rPr>
                <w:noProof/>
                <w:lang w:eastAsia="de-DE"/>
              </w:rPr>
              <w:t xml:space="preserve">hr Vorgehen mit anderen </w:t>
            </w:r>
            <w:r w:rsidR="002D324E">
              <w:rPr>
                <w:noProof/>
                <w:lang w:eastAsia="de-DE"/>
              </w:rPr>
              <w:t>Produktionsplänen</w:t>
            </w:r>
            <w:r w:rsidR="00B73F51" w:rsidRPr="00B73F51">
              <w:rPr>
                <w:noProof/>
                <w:lang w:eastAsia="de-DE"/>
              </w:rPr>
              <w: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42ABD0D6" wp14:editId="5477786F">
                  <wp:extent cx="648335" cy="318770"/>
                  <wp:effectExtent l="0" t="0" r="0" b="0"/>
                  <wp:docPr id="2475"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135454" w:rsidP="00D901DB">
            <w:pPr>
              <w:rPr>
                <w:noProof/>
                <w:lang w:eastAsia="de-DE"/>
              </w:rPr>
            </w:pPr>
            <w:r>
              <w:rPr>
                <w:noProof/>
                <w:lang w:eastAsia="de-DE"/>
              </w:rPr>
              <w:t>Bewerten Sie mit einem Partner I</w:t>
            </w:r>
            <w:r w:rsidR="00B73F51" w:rsidRPr="00B73F51">
              <w:rPr>
                <w:noProof/>
                <w:lang w:eastAsia="de-DE"/>
              </w:rPr>
              <w:t>hre Arbeiten nach verarbeitungstechnischen und ästhetischen Gesichtspunkten.</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06541A3C" wp14:editId="637F3674">
                  <wp:extent cx="302701" cy="324000"/>
                  <wp:effectExtent l="0" t="0" r="2540" b="0"/>
                  <wp:docPr id="247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135454" w:rsidP="00D901DB">
            <w:pPr>
              <w:rPr>
                <w:noProof/>
                <w:lang w:eastAsia="de-DE"/>
              </w:rPr>
            </w:pPr>
            <w:r>
              <w:rPr>
                <w:noProof/>
                <w:lang w:eastAsia="de-DE"/>
              </w:rPr>
              <w:t>Setzen Sie sich kritisch mit I</w:t>
            </w:r>
            <w:r w:rsidR="00B73F51" w:rsidRPr="00B73F51">
              <w:rPr>
                <w:noProof/>
                <w:lang w:eastAsia="de-DE"/>
              </w:rPr>
              <w:t xml:space="preserve">hrem erzielten Ergebnis </w:t>
            </w:r>
            <w:r w:rsidR="002D324E">
              <w:rPr>
                <w:noProof/>
                <w:lang w:eastAsia="de-DE"/>
              </w:rPr>
              <w:t>auseinander.</w:t>
            </w:r>
          </w:p>
        </w:tc>
      </w:tr>
    </w:tbl>
    <w:p w:rsidR="00B73F51" w:rsidRPr="00B73F51" w:rsidRDefault="00B73F51" w:rsidP="00B73F51">
      <w:pPr>
        <w:rPr>
          <w:rFonts w:asciiTheme="minorHAnsi" w:hAnsiTheme="minorHAnsi" w:cstheme="minorBidi"/>
          <w:sz w:val="22"/>
          <w:szCs w:val="22"/>
          <w:u w:val="single"/>
        </w:rPr>
      </w:pPr>
    </w:p>
    <w:p w:rsidR="00B73F51" w:rsidRPr="00B73F51" w:rsidRDefault="00B73F51" w:rsidP="00B73F51"/>
    <w:p w:rsidR="00B73F51" w:rsidRPr="00B73F51" w:rsidRDefault="00B73F51" w:rsidP="00B73F51">
      <w:pPr>
        <w:spacing w:line="240" w:lineRule="exact"/>
        <w:rPr>
          <w:rFonts w:asciiTheme="minorHAnsi" w:hAnsiTheme="minorHAnsi" w:cstheme="minorBidi"/>
          <w:sz w:val="22"/>
          <w:szCs w:val="22"/>
        </w:rPr>
      </w:pPr>
      <w:r w:rsidRPr="00B73F51">
        <w:br w:type="page"/>
      </w:r>
    </w:p>
    <w:p w:rsidR="00B73F51" w:rsidRPr="00B73F51" w:rsidRDefault="00B73F51" w:rsidP="00D901DB">
      <w:pPr>
        <w:pStyle w:val="berschrift4"/>
      </w:pPr>
      <w:r w:rsidRPr="00B73F51">
        <w:lastRenderedPageBreak/>
        <w:t>Produktdaten Plastikkammbindung</w:t>
      </w:r>
      <w:r w:rsidRPr="00B73F51">
        <w:rPr>
          <w:noProof/>
          <w:sz w:val="24"/>
        </w:rPr>
        <w:drawing>
          <wp:anchor distT="0" distB="0" distL="114300" distR="114300" simplePos="0" relativeHeight="251792384" behindDoc="0" locked="0" layoutInCell="0" allowOverlap="1" wp14:anchorId="2258E4FF" wp14:editId="4755D0D8">
            <wp:simplePos x="0" y="0"/>
            <wp:positionH relativeFrom="rightMargin">
              <wp:posOffset>828040</wp:posOffset>
            </wp:positionH>
            <wp:positionV relativeFrom="paragraph">
              <wp:posOffset>0</wp:posOffset>
            </wp:positionV>
            <wp:extent cx="349200" cy="320400"/>
            <wp:effectExtent l="0" t="0" r="0" b="3810"/>
            <wp:wrapNone/>
            <wp:docPr id="2477"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3F51">
        <w:rPr>
          <w:noProof/>
          <w:sz w:val="24"/>
        </w:rPr>
        <w:drawing>
          <wp:anchor distT="0" distB="0" distL="114300" distR="114300" simplePos="0" relativeHeight="251791360" behindDoc="0" locked="0" layoutInCell="0" allowOverlap="1" wp14:anchorId="4239CFE0" wp14:editId="3EE8A34F">
            <wp:simplePos x="0" y="0"/>
            <wp:positionH relativeFrom="rightMargin">
              <wp:posOffset>467995</wp:posOffset>
            </wp:positionH>
            <wp:positionV relativeFrom="paragraph">
              <wp:posOffset>0</wp:posOffset>
            </wp:positionV>
            <wp:extent cx="349885" cy="320675"/>
            <wp:effectExtent l="0" t="0" r="0" b="3175"/>
            <wp:wrapNone/>
            <wp:docPr id="2478"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3F51">
        <w:rPr>
          <w:noProof/>
          <w:sz w:val="24"/>
        </w:rPr>
        <w:drawing>
          <wp:anchor distT="0" distB="0" distL="114300" distR="114300" simplePos="0" relativeHeight="251790336" behindDoc="0" locked="0" layoutInCell="0" allowOverlap="1" wp14:anchorId="7DCDECDB" wp14:editId="6004819F">
            <wp:simplePos x="0" y="0"/>
            <wp:positionH relativeFrom="rightMargin">
              <wp:posOffset>107950</wp:posOffset>
            </wp:positionH>
            <wp:positionV relativeFrom="paragraph">
              <wp:posOffset>0</wp:posOffset>
            </wp:positionV>
            <wp:extent cx="349885" cy="320675"/>
            <wp:effectExtent l="0" t="0" r="0" b="3175"/>
            <wp:wrapNone/>
            <wp:docPr id="2479"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73F51" w:rsidRPr="00B73F51" w:rsidRDefault="00B73F51" w:rsidP="00D901DB">
      <w:pPr>
        <w:pStyle w:val="Textkrper"/>
      </w:pPr>
      <w:r w:rsidRPr="00B73F51">
        <w:t>Die Plastikkammbindung unterscheidet sich von der Drahtkammbindung nur im Mater</w:t>
      </w:r>
      <w:r w:rsidRPr="00B73F51">
        <w:t>i</w:t>
      </w:r>
      <w:r w:rsidRPr="00B73F51">
        <w:t>al des Kammes.</w:t>
      </w:r>
    </w:p>
    <w:p w:rsidR="00B73F51" w:rsidRPr="00B73F51" w:rsidRDefault="00B73F51" w:rsidP="00D901DB">
      <w:pPr>
        <w:pStyle w:val="berschrift4"/>
      </w:pPr>
      <w:r w:rsidRPr="00B73F51">
        <w:t>Herstellungsablauf</w:t>
      </w:r>
    </w:p>
    <w:p w:rsidR="00B73F51" w:rsidRPr="00B73F51" w:rsidRDefault="00B73F51" w:rsidP="00D901DB">
      <w:pPr>
        <w:pStyle w:val="Textkrper"/>
      </w:pPr>
      <w:r w:rsidRPr="00B73F51">
        <w:t xml:space="preserve">Die Plastikkammbindung stellen Sie genau gleich her wie die Drahtkammbindung. Sie müssen lediglich ihre </w:t>
      </w:r>
      <w:proofErr w:type="spellStart"/>
      <w:r w:rsidRPr="00B73F51">
        <w:t>Stanzung</w:t>
      </w:r>
      <w:proofErr w:type="spellEnd"/>
      <w:r w:rsidRPr="00B73F51">
        <w:t xml:space="preserve"> an den Pla</w:t>
      </w:r>
      <w:r w:rsidR="00135454">
        <w:t>s</w:t>
      </w:r>
      <w:r w:rsidRPr="00B73F51">
        <w:t>tikkamm anpassen.</w:t>
      </w:r>
    </w:p>
    <w:p w:rsidR="00B73F51" w:rsidRPr="00B73F51" w:rsidRDefault="00B73F51" w:rsidP="00B73F51"/>
    <w:p w:rsidR="00B73F51" w:rsidRPr="00B73F51" w:rsidRDefault="00B73F51" w:rsidP="00B73F51">
      <w:pPr>
        <w:framePr w:w="2041" w:hSpace="198" w:wrap="around" w:vAnchor="text" w:hAnchor="page" w:xAlign="right" w:y="1"/>
        <w:shd w:val="clear" w:color="auto" w:fill="D9D9D9" w:themeFill="background1" w:themeFillShade="D9"/>
        <w:jc w:val="both"/>
        <w:rPr>
          <w:sz w:val="18"/>
        </w:rPr>
      </w:pPr>
      <w:r w:rsidRPr="00B73F51">
        <w:rPr>
          <w:sz w:val="18"/>
        </w:rPr>
        <w:t>Skizze 11</w:t>
      </w:r>
    </w:p>
    <w:p w:rsidR="00B73F51" w:rsidRPr="00B73F51" w:rsidRDefault="00B73F51" w:rsidP="00B73F51">
      <w:pPr>
        <w:framePr w:w="2041" w:hSpace="198" w:wrap="around" w:vAnchor="text" w:hAnchor="page" w:xAlign="right" w:y="1"/>
        <w:shd w:val="clear" w:color="auto" w:fill="D9D9D9" w:themeFill="background1" w:themeFillShade="D9"/>
        <w:jc w:val="both"/>
        <w:rPr>
          <w:sz w:val="18"/>
        </w:rPr>
      </w:pPr>
      <w:r w:rsidRPr="00B73F51">
        <w:rPr>
          <w:sz w:val="18"/>
        </w:rPr>
        <w:t>Plastikkammbindung</w:t>
      </w:r>
    </w:p>
    <w:p w:rsidR="00B73F51" w:rsidRPr="00B73F51" w:rsidRDefault="00B73F51" w:rsidP="00B73F51"/>
    <w:p w:rsidR="00B73F51" w:rsidRPr="00B73F51" w:rsidRDefault="00B73F51" w:rsidP="00B73F51">
      <w:r w:rsidRPr="00B73F51">
        <w:rPr>
          <w:noProof/>
          <w:lang w:eastAsia="de-DE"/>
        </w:rPr>
        <mc:AlternateContent>
          <mc:Choice Requires="wpg">
            <w:drawing>
              <wp:anchor distT="0" distB="0" distL="114300" distR="114300" simplePos="0" relativeHeight="251719680" behindDoc="0" locked="0" layoutInCell="1" allowOverlap="1" wp14:anchorId="27ED988A" wp14:editId="6101AF90">
                <wp:simplePos x="0" y="0"/>
                <wp:positionH relativeFrom="column">
                  <wp:posOffset>643619</wp:posOffset>
                </wp:positionH>
                <wp:positionV relativeFrom="paragraph">
                  <wp:posOffset>152299</wp:posOffset>
                </wp:positionV>
                <wp:extent cx="4141009" cy="745498"/>
                <wp:effectExtent l="19050" t="19050" r="0" b="35560"/>
                <wp:wrapNone/>
                <wp:docPr id="307" name="Gruppieren 307"/>
                <wp:cNvGraphicFramePr/>
                <a:graphic xmlns:a="http://schemas.openxmlformats.org/drawingml/2006/main">
                  <a:graphicData uri="http://schemas.microsoft.com/office/word/2010/wordprocessingGroup">
                    <wpg:wgp>
                      <wpg:cNvGrpSpPr/>
                      <wpg:grpSpPr>
                        <a:xfrm>
                          <a:off x="0" y="0"/>
                          <a:ext cx="4141009" cy="745498"/>
                          <a:chOff x="0" y="0"/>
                          <a:chExt cx="4141009" cy="745498"/>
                        </a:xfrm>
                      </wpg:grpSpPr>
                      <wps:wsp>
                        <wps:cNvPr id="308" name="Rechteck 308"/>
                        <wps:cNvSpPr/>
                        <wps:spPr>
                          <a:xfrm>
                            <a:off x="454288" y="186374"/>
                            <a:ext cx="3686721" cy="391123"/>
                          </a:xfrm>
                          <a:prstGeom prst="rect">
                            <a:avLst/>
                          </a:prstGeom>
                          <a:pattFill prst="ltHorz">
                            <a:fgClr>
                              <a:srgbClr val="5B9BD5"/>
                            </a:fgClr>
                            <a:bgClr>
                              <a:sysClr val="window" lastClr="FFFFFF"/>
                            </a:bgClr>
                          </a:patt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09" name="Ellipse 309"/>
                        <wps:cNvSpPr/>
                        <wps:spPr>
                          <a:xfrm>
                            <a:off x="0" y="0"/>
                            <a:ext cx="745498" cy="745498"/>
                          </a:xfrm>
                          <a:prstGeom prst="ellipse">
                            <a:avLst/>
                          </a:prstGeom>
                          <a:noFill/>
                          <a:ln w="50800" cap="flat" cmpd="sng" algn="ctr">
                            <a:solidFill>
                              <a:srgbClr val="70AD47">
                                <a:lumMod val="7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uppieren 307" o:spid="_x0000_s1026" style="position:absolute;margin-left:50.7pt;margin-top:12pt;width:326.05pt;height:58.7pt;z-index:251719680" coordsize="41410,74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">
                <v:rect id="Rechteck 308" o:spid="_x0000_s1027" style="position:absolute;left:4542;top:1863;width:36868;height:391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f5Gr8EA&#10;AADcAAAADwAAAGRycy9kb3ducmV2LnhtbERPyWrDMBC9F/oPYgq9NVJaXIIb2YRA3V5jh0BvgzWx&#10;TayRseSlf18dAj0+3r7PV9uLmUbfOdaw3SgQxLUzHTcaztXnyw6ED8gGe8ek4Zc85Nnjwx5T4xY+&#10;0VyGRsQQ9ilqaEMYUil93ZJFv3EDceSubrQYIhwbaUZcYrjt5atS79Jix7GhxYGOLdW3crIajusl&#10;qZrpaznPhSuG5EdtVXXT+vlpPXyACLSGf/Hd/W00vKm4Np6JR0Bm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H+Rq/BAAAA3AAAAA8AAAAAAAAAAAAAAAAAmAIAAGRycy9kb3du&#10;cmV2LnhtbFBLBQYAAAAABAAEAPUAAACGAwAAAAA=&#10;" fillcolor="#5b9bd5" stroked="f" strokeweight="1pt">
                  <v:fill r:id="rId75" o:title="" color2="window" type="pattern"/>
                </v:rect>
                <v:oval id="Ellipse 309" o:spid="_x0000_s1028" style="position:absolute;width:7454;height:745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aqTAcUA&#10;AADcAAAADwAAAGRycy9kb3ducmV2LnhtbESPS4vCQBCE7wv+h6EFL4tOVBCNjiKCuMhefIDXJtMm&#10;wUxPzIx57K/fWVjwWFTVV9Rq05pC1FS53LKC8SgCQZxYnXOq4HrZD+cgnEfWWFgmBR052Kx7HyuM&#10;tW34RPXZpyJA2MWoIPO+jKV0SUYG3ciWxMG728qgD7JKpa6wCXBTyEkUzaTBnMNChiXtMkoe55dR&#10;cNgfH677vh/rp/m5yeazK6bbTqlBv90uQXhq/Tv83/7SCqbRAv7OhCMg1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hqpMBxQAAANwAAAAPAAAAAAAAAAAAAAAAAJgCAABkcnMv&#10;ZG93bnJldi54bWxQSwUGAAAAAAQABAD1AAAAigMAAAAA&#10;" filled="f" strokecolor="#548235" strokeweight="4pt">
                  <v:stroke joinstyle="miter"/>
                </v:oval>
              </v:group>
            </w:pict>
          </mc:Fallback>
        </mc:AlternateContent>
      </w:r>
    </w:p>
    <w:p w:rsidR="00B73F51" w:rsidRPr="00B73F51" w:rsidRDefault="00B73F51" w:rsidP="00B73F51"/>
    <w:p w:rsidR="00B73F51" w:rsidRPr="00B73F51" w:rsidRDefault="00B73F51" w:rsidP="00B73F51"/>
    <w:p w:rsidR="00B73F51" w:rsidRPr="00B73F51" w:rsidRDefault="00B73F51" w:rsidP="00B73F51"/>
    <w:p w:rsidR="00B73F51" w:rsidRPr="00B73F51" w:rsidRDefault="00B73F51" w:rsidP="00B73F51"/>
    <w:p w:rsidR="00B73F51" w:rsidRPr="00B73F51" w:rsidRDefault="00B73F51" w:rsidP="00B73F51">
      <w:pPr>
        <w:spacing w:line="240" w:lineRule="exact"/>
      </w:pPr>
      <w:r w:rsidRPr="00B73F51">
        <w:br w:type="page"/>
      </w:r>
    </w:p>
    <w:p w:rsidR="00B73F51" w:rsidRPr="00B73F51" w:rsidRDefault="00B73F51" w:rsidP="00B73F51">
      <w:pPr>
        <w:keepNext/>
        <w:suppressAutoHyphens/>
        <w:spacing w:before="240" w:after="160"/>
        <w:outlineLvl w:val="0"/>
        <w:rPr>
          <w:rFonts w:ascii="Source Sans Pro Semibold" w:eastAsia="Times New Roman" w:hAnsi="Source Sans Pro Semibold" w:cs="Times New Roman"/>
          <w:bCs/>
          <w:sz w:val="30"/>
          <w:szCs w:val="28"/>
          <w:lang w:eastAsia="de-DE"/>
        </w:rPr>
      </w:pPr>
      <w:r w:rsidRPr="00B73F51">
        <w:rPr>
          <w:rFonts w:ascii="Source Sans Pro Semibold" w:eastAsia="Times New Roman" w:hAnsi="Source Sans Pro Semibold" w:cs="Times New Roman"/>
          <w:bCs/>
          <w:sz w:val="30"/>
          <w:szCs w:val="28"/>
          <w:lang w:eastAsia="de-DE"/>
        </w:rPr>
        <w:lastRenderedPageBreak/>
        <w:t>Arbeitsablaufplan Plastikkammbindung</w:t>
      </w:r>
      <w:r w:rsidRPr="00B73F51">
        <w:rPr>
          <w:rFonts w:ascii="Source Sans Pro Semibold" w:eastAsia="Times New Roman" w:hAnsi="Source Sans Pro Semibold" w:cs="Times New Roman"/>
          <w:bCs/>
          <w:noProof/>
          <w:sz w:val="24"/>
          <w:szCs w:val="28"/>
          <w:lang w:eastAsia="de-DE"/>
        </w:rPr>
        <w:drawing>
          <wp:anchor distT="0" distB="0" distL="114300" distR="114300" simplePos="0" relativeHeight="251762688" behindDoc="0" locked="0" layoutInCell="0" allowOverlap="1" wp14:anchorId="18B90174" wp14:editId="0C798653">
            <wp:simplePos x="0" y="0"/>
            <wp:positionH relativeFrom="rightMargin">
              <wp:posOffset>107950</wp:posOffset>
            </wp:positionH>
            <wp:positionV relativeFrom="paragraph">
              <wp:posOffset>0</wp:posOffset>
            </wp:positionV>
            <wp:extent cx="345440" cy="323850"/>
            <wp:effectExtent l="0" t="0" r="0" b="0"/>
            <wp:wrapNone/>
            <wp:docPr id="248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73F51" w:rsidRPr="00B73F51" w:rsidRDefault="00B73F51" w:rsidP="008F1F5C">
      <w:pPr>
        <w:pStyle w:val="AufgabeEbene1"/>
        <w:numPr>
          <w:ilvl w:val="0"/>
          <w:numId w:val="38"/>
        </w:numPr>
      </w:pPr>
      <w:r w:rsidRPr="00B73F51">
        <w:t>Bringen Sie die Arbeitsschritte in die richtige Reihenfolge</w:t>
      </w:r>
    </w:p>
    <w:p w:rsidR="00B73F51" w:rsidRPr="00B73F51" w:rsidRDefault="00B73F51" w:rsidP="00B73F51"/>
    <w:p w:rsidR="00B73F51" w:rsidRPr="00B73F51" w:rsidRDefault="00B73F51" w:rsidP="00B73F51">
      <w:r w:rsidRPr="00B73F51">
        <w:t>___</w:t>
      </w:r>
      <w:r w:rsidRPr="00B73F51">
        <w:tab/>
      </w:r>
      <w:r w:rsidR="00752C8B">
        <w:t>Zusammentragen</w:t>
      </w:r>
      <w:r w:rsidRPr="00B73F51">
        <w:t xml:space="preserve"> der gefalzten Bogen</w:t>
      </w:r>
    </w:p>
    <w:p w:rsidR="00B73F51" w:rsidRPr="00B73F51" w:rsidRDefault="00B73F51" w:rsidP="00B73F51"/>
    <w:p w:rsidR="00B73F51" w:rsidRPr="00B73F51" w:rsidRDefault="00B73F51" w:rsidP="00D901DB">
      <w:pPr>
        <w:ind w:left="709" w:hanging="709"/>
      </w:pPr>
      <w:r w:rsidRPr="00B73F51">
        <w:t>___</w:t>
      </w:r>
      <w:r w:rsidRPr="00B73F51">
        <w:tab/>
        <w:t>Gestanzte Inhaltbogen und eventuell Deckblatt in der richtigen Reihenfolge in den Plastikkamm einheften und verschließen</w:t>
      </w:r>
    </w:p>
    <w:p w:rsidR="00B73F51" w:rsidRPr="00B73F51" w:rsidRDefault="00B73F51" w:rsidP="00B73F51"/>
    <w:p w:rsidR="00B73F51" w:rsidRPr="00B73F51" w:rsidRDefault="00B73F51" w:rsidP="00B73F51">
      <w:r w:rsidRPr="00B73F51">
        <w:t>___</w:t>
      </w:r>
      <w:r w:rsidRPr="00B73F51">
        <w:tab/>
        <w:t>Inhaltbogen (ggf. Deckblatt) am Rücken stanzen</w:t>
      </w:r>
    </w:p>
    <w:p w:rsidR="00B73F51" w:rsidRPr="00B73F51" w:rsidRDefault="00B73F51" w:rsidP="00B73F51"/>
    <w:p w:rsidR="00B73F51" w:rsidRPr="00B73F51" w:rsidRDefault="00B73F51" w:rsidP="00B73F51">
      <w:r w:rsidRPr="00B73F51">
        <w:t>___</w:t>
      </w:r>
      <w:r w:rsidRPr="00B73F51">
        <w:tab/>
        <w:t xml:space="preserve">Endbeschnitt an </w:t>
      </w:r>
      <w:r w:rsidR="002D324E">
        <w:t>drei Seiten</w:t>
      </w:r>
      <w:r w:rsidRPr="00B73F51">
        <w:t xml:space="preserve"> der Inhaltbogen (ggf. Deckblatt)</w:t>
      </w:r>
    </w:p>
    <w:p w:rsidR="00B73F51" w:rsidRPr="00B73F51" w:rsidRDefault="00B73F51" w:rsidP="00B73F51"/>
    <w:p w:rsidR="00B73F51" w:rsidRPr="00B73F51" w:rsidRDefault="00B73F51" w:rsidP="00B73F51">
      <w:r w:rsidRPr="00B73F51">
        <w:t>___</w:t>
      </w:r>
      <w:r w:rsidRPr="00B73F51">
        <w:tab/>
        <w:t xml:space="preserve">Falzen der Inhaltbogen </w:t>
      </w:r>
    </w:p>
    <w:p w:rsidR="00B73F51" w:rsidRPr="00B73F51" w:rsidRDefault="00B73F51" w:rsidP="00B73F51"/>
    <w:p w:rsidR="00B73F51" w:rsidRPr="00B73F51" w:rsidRDefault="00B73F51" w:rsidP="00B73F51">
      <w:r w:rsidRPr="00B73F51">
        <w:t>___</w:t>
      </w:r>
      <w:r w:rsidRPr="00B73F51">
        <w:tab/>
        <w:t>Qualitätskontrolle der fertigen Broschur</w:t>
      </w:r>
    </w:p>
    <w:p w:rsidR="00B73F51" w:rsidRPr="00B73F51" w:rsidRDefault="00B73F51" w:rsidP="00B73F51"/>
    <w:p w:rsidR="00B73F51" w:rsidRPr="00B73F51" w:rsidRDefault="00B73F51" w:rsidP="00B73F51">
      <w:r w:rsidRPr="00B73F51">
        <w:t>___</w:t>
      </w:r>
      <w:r w:rsidRPr="00B73F51">
        <w:tab/>
        <w:t>Abschneiden des Rückens des zusammengetragenen Blockes</w:t>
      </w:r>
    </w:p>
    <w:p w:rsidR="00B73F51" w:rsidRPr="00B73F51" w:rsidRDefault="00B73F51" w:rsidP="00B73F51"/>
    <w:p w:rsidR="00D901DB" w:rsidRDefault="00D901DB">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D901DB" w:rsidRPr="00B51DE9" w:rsidTr="006B2D3A">
        <w:trPr>
          <w:trHeight w:val="523"/>
        </w:trPr>
        <w:tc>
          <w:tcPr>
            <w:tcW w:w="3119" w:type="dxa"/>
            <w:tcBorders>
              <w:left w:val="single" w:sz="4" w:space="0" w:color="auto"/>
              <w:bottom w:val="single" w:sz="4" w:space="0" w:color="auto"/>
              <w:right w:val="single" w:sz="4" w:space="0" w:color="auto"/>
            </w:tcBorders>
            <w:shd w:val="clear" w:color="auto" w:fill="D9D9D9"/>
            <w:hideMark/>
          </w:tcPr>
          <w:p w:rsidR="00D901DB" w:rsidRDefault="00D901DB" w:rsidP="006B2D3A">
            <w:pPr>
              <w:pStyle w:val="Tabelle6pt"/>
              <w:rPr>
                <w:color w:val="000000"/>
              </w:rPr>
            </w:pPr>
            <w:r>
              <w:lastRenderedPageBreak/>
              <w:br w:type="page"/>
              <w:t>Lernfeld</w:t>
            </w:r>
          </w:p>
          <w:p w:rsidR="00D901DB" w:rsidRDefault="00D901DB" w:rsidP="006B2D3A">
            <w:pPr>
              <w:pStyle w:val="TabelleKopflinks"/>
            </w:pPr>
            <w:r>
              <w:t>LF 4</w:t>
            </w:r>
          </w:p>
        </w:tc>
        <w:tc>
          <w:tcPr>
            <w:tcW w:w="4229" w:type="dxa"/>
            <w:tcBorders>
              <w:left w:val="single" w:sz="4" w:space="0" w:color="auto"/>
              <w:bottom w:val="single" w:sz="4" w:space="0" w:color="auto"/>
              <w:right w:val="single" w:sz="4" w:space="0" w:color="auto"/>
            </w:tcBorders>
            <w:shd w:val="clear" w:color="auto" w:fill="D9D9D9"/>
          </w:tcPr>
          <w:p w:rsidR="00D901DB" w:rsidRPr="00B73F51" w:rsidRDefault="00D901DB" w:rsidP="006B2D3A">
            <w:pPr>
              <w:spacing w:before="40" w:after="60" w:line="160" w:lineRule="exact"/>
              <w:rPr>
                <w:color w:val="000000"/>
                <w:sz w:val="12"/>
              </w:rPr>
            </w:pPr>
            <w:r w:rsidRPr="00B73F51">
              <w:rPr>
                <w:sz w:val="12"/>
              </w:rPr>
              <w:t>Titel</w:t>
            </w:r>
          </w:p>
          <w:p w:rsidR="00D901DB" w:rsidRPr="00B73F51" w:rsidRDefault="00D901DB" w:rsidP="006B2D3A">
            <w:pPr>
              <w:rPr>
                <w:b/>
              </w:rPr>
            </w:pPr>
            <w:r>
              <w:rPr>
                <w:b/>
              </w:rPr>
              <w:t>Herstellen einer Plastik</w:t>
            </w:r>
            <w:r w:rsidRPr="00B73F51">
              <w:rPr>
                <w:b/>
              </w:rPr>
              <w:t xml:space="preserve">kammbindung für die </w:t>
            </w:r>
            <w:proofErr w:type="spellStart"/>
            <w:r w:rsidRPr="00B73F51">
              <w:rPr>
                <w:b/>
              </w:rPr>
              <w:t>Broschurenmusterbox</w:t>
            </w:r>
            <w:proofErr w:type="spellEnd"/>
          </w:p>
        </w:tc>
        <w:tc>
          <w:tcPr>
            <w:tcW w:w="188" w:type="dxa"/>
            <w:vMerge w:val="restart"/>
            <w:tcBorders>
              <w:top w:val="nil"/>
              <w:left w:val="single" w:sz="4" w:space="0" w:color="auto"/>
              <w:bottom w:val="nil"/>
              <w:right w:val="single" w:sz="4" w:space="0" w:color="auto"/>
            </w:tcBorders>
            <w:shd w:val="clear" w:color="auto" w:fill="FFFFFF"/>
          </w:tcPr>
          <w:p w:rsidR="00D901DB" w:rsidRPr="00B73F51" w:rsidRDefault="00D901DB" w:rsidP="006B2D3A"/>
        </w:tc>
        <w:tc>
          <w:tcPr>
            <w:tcW w:w="2103" w:type="dxa"/>
            <w:tcBorders>
              <w:top w:val="single" w:sz="4" w:space="0" w:color="auto"/>
              <w:left w:val="single" w:sz="4" w:space="0" w:color="auto"/>
              <w:bottom w:val="single" w:sz="4" w:space="0" w:color="auto"/>
              <w:right w:val="single" w:sz="4" w:space="0" w:color="auto"/>
            </w:tcBorders>
            <w:shd w:val="clear" w:color="auto" w:fill="D9D9D9"/>
          </w:tcPr>
          <w:p w:rsidR="00D901DB" w:rsidRPr="00B73F51" w:rsidRDefault="00D901DB" w:rsidP="006B2D3A">
            <w:pPr>
              <w:spacing w:before="40" w:after="60" w:line="160" w:lineRule="exact"/>
              <w:rPr>
                <w:sz w:val="12"/>
              </w:rPr>
            </w:pPr>
          </w:p>
          <w:p w:rsidR="00D901DB" w:rsidRPr="00B73F51" w:rsidRDefault="00D901DB" w:rsidP="006B2D3A">
            <w:pPr>
              <w:jc w:val="center"/>
              <w:rPr>
                <w:rFonts w:eastAsia="Times New Roman" w:cs="Times New Roman"/>
                <w:b/>
                <w:lang w:eastAsia="de-DE"/>
              </w:rPr>
            </w:pPr>
            <w:r w:rsidRPr="00B73F51">
              <w:rPr>
                <w:rFonts w:eastAsia="Times New Roman" w:cs="Times New Roman"/>
                <w:b/>
                <w:lang w:eastAsia="de-DE"/>
              </w:rPr>
              <w:t>Drucktechnik</w:t>
            </w:r>
          </w:p>
          <w:p w:rsidR="00D901DB" w:rsidRPr="00B73F51" w:rsidRDefault="00443964" w:rsidP="006B2D3A">
            <w:pPr>
              <w:jc w:val="center"/>
              <w:rPr>
                <w:rFonts w:eastAsia="Calibri" w:cs="Times New Roman"/>
                <w:b/>
                <w:lang w:eastAsia="de-DE"/>
              </w:rPr>
            </w:pPr>
            <w:r>
              <w:rPr>
                <w:rFonts w:eastAsia="Times New Roman" w:cs="Times New Roman"/>
                <w:b/>
                <w:lang w:eastAsia="de-DE"/>
              </w:rPr>
              <w:t>DR0</w:t>
            </w:r>
            <w:r w:rsidR="00D901DB">
              <w:rPr>
                <w:rFonts w:eastAsia="Times New Roman" w:cs="Times New Roman"/>
                <w:b/>
                <w:lang w:eastAsia="de-DE"/>
              </w:rPr>
              <w:t>4.03.10</w:t>
            </w:r>
          </w:p>
        </w:tc>
      </w:tr>
      <w:tr w:rsidR="00D901DB" w:rsidRPr="00B51DE9" w:rsidTr="006B2D3A">
        <w:tc>
          <w:tcPr>
            <w:tcW w:w="7348" w:type="dxa"/>
            <w:gridSpan w:val="2"/>
            <w:tcBorders>
              <w:left w:val="single" w:sz="4" w:space="0" w:color="auto"/>
              <w:bottom w:val="single" w:sz="4" w:space="0" w:color="auto"/>
              <w:right w:val="single" w:sz="4" w:space="0" w:color="auto"/>
            </w:tcBorders>
            <w:hideMark/>
          </w:tcPr>
          <w:p w:rsidR="00D901DB" w:rsidRPr="004B658C" w:rsidRDefault="00D901DB" w:rsidP="006B2D3A">
            <w:pPr>
              <w:pStyle w:val="Tabelle6pt"/>
            </w:pPr>
            <w:r>
              <w:t>Kompetenzbereiche:</w:t>
            </w:r>
          </w:p>
          <w:p w:rsidR="00D901DB" w:rsidRPr="00B73F51" w:rsidRDefault="00D901DB" w:rsidP="008F1F5C">
            <w:pPr>
              <w:numPr>
                <w:ilvl w:val="0"/>
                <w:numId w:val="5"/>
              </w:numPr>
              <w:ind w:left="227" w:hanging="170"/>
              <w:rPr>
                <w:sz w:val="16"/>
              </w:rPr>
            </w:pPr>
            <w:r w:rsidRPr="00B73F51">
              <w:rPr>
                <w:sz w:val="16"/>
              </w:rPr>
              <w:t xml:space="preserve">Ich kann Kundenmuster unter Verwendung geeigneter </w:t>
            </w:r>
            <w:r w:rsidR="00D24461">
              <w:rPr>
                <w:sz w:val="16"/>
              </w:rPr>
              <w:t>Werkstoffe herstellen.</w:t>
            </w:r>
          </w:p>
          <w:p w:rsidR="00D901DB" w:rsidRPr="00B73F51" w:rsidRDefault="00D901DB" w:rsidP="008F1F5C">
            <w:pPr>
              <w:numPr>
                <w:ilvl w:val="0"/>
                <w:numId w:val="5"/>
              </w:numPr>
              <w:ind w:left="227" w:hanging="170"/>
              <w:rPr>
                <w:sz w:val="16"/>
              </w:rPr>
            </w:pPr>
            <w:r w:rsidRPr="00B73F51">
              <w:rPr>
                <w:sz w:val="16"/>
              </w:rPr>
              <w:t>Ich kann die richtigen Werkzeuge und Geräte für verschiedene Arbeitstechniken auswählen</w:t>
            </w:r>
            <w:r>
              <w:rPr>
                <w:sz w:val="16"/>
              </w:rPr>
              <w:t>.</w:t>
            </w:r>
          </w:p>
          <w:p w:rsidR="00D901DB" w:rsidRDefault="00D901DB" w:rsidP="006B2D3A">
            <w:pPr>
              <w:pStyle w:val="Kopf8ptafz"/>
              <w:numPr>
                <w:ilvl w:val="0"/>
                <w:numId w:val="0"/>
              </w:numPr>
              <w:ind w:left="227" w:hanging="170"/>
            </w:pPr>
          </w:p>
        </w:tc>
        <w:tc>
          <w:tcPr>
            <w:tcW w:w="188" w:type="dxa"/>
            <w:vMerge/>
            <w:tcBorders>
              <w:left w:val="single" w:sz="4" w:space="0" w:color="auto"/>
              <w:bottom w:val="nil"/>
              <w:right w:val="nil"/>
            </w:tcBorders>
            <w:vAlign w:val="center"/>
            <w:hideMark/>
          </w:tcPr>
          <w:p w:rsidR="00D901DB" w:rsidRDefault="00D901DB" w:rsidP="006B2D3A">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901DB" w:rsidRPr="00B51DE9" w:rsidTr="006B2D3A">
              <w:trPr>
                <w:trHeight w:val="284"/>
              </w:trPr>
              <w:tc>
                <w:tcPr>
                  <w:tcW w:w="2090" w:type="dxa"/>
                  <w:shd w:val="clear" w:color="auto" w:fill="D9D9D9" w:themeFill="background1" w:themeFillShade="D9"/>
                </w:tcPr>
                <w:p w:rsidR="00D901DB" w:rsidRPr="00B51DE9" w:rsidRDefault="00D901DB" w:rsidP="006B2D3A">
                  <w:pPr>
                    <w:pStyle w:val="TabelleKopfmitte"/>
                  </w:pPr>
                  <w:r w:rsidRPr="00B51DE9">
                    <w:t>L</w:t>
                  </w:r>
                  <w:r>
                    <w:t>ösung</w:t>
                  </w:r>
                </w:p>
              </w:tc>
            </w:tr>
          </w:tbl>
          <w:p w:rsidR="00D901DB" w:rsidRPr="00B51DE9" w:rsidRDefault="00D901DB" w:rsidP="006B2D3A"/>
        </w:tc>
      </w:tr>
    </w:tbl>
    <w:p w:rsidR="00B73F51" w:rsidRPr="00B73F51" w:rsidRDefault="00B73F51" w:rsidP="00B73F51">
      <w:pPr>
        <w:keepNext/>
        <w:keepLines/>
        <w:suppressAutoHyphens/>
        <w:spacing w:before="160" w:after="80"/>
        <w:outlineLvl w:val="2"/>
        <w:rPr>
          <w:rFonts w:ascii="Source Sans Pro Semibold" w:eastAsia="Times New Roman" w:hAnsi="Source Sans Pro Semibold" w:cs="Times New Roman"/>
          <w:bCs/>
          <w:sz w:val="22"/>
          <w:lang w:eastAsia="de-DE"/>
        </w:rPr>
      </w:pPr>
      <w:r w:rsidRPr="00B73F51">
        <w:rPr>
          <w:rFonts w:ascii="Source Sans Pro Semibold" w:eastAsia="Times New Roman" w:hAnsi="Source Sans Pro Semibold" w:cs="Times New Roman"/>
          <w:bCs/>
          <w:sz w:val="22"/>
          <w:lang w:eastAsia="de-DE"/>
        </w:rPr>
        <w:t>Lösungsvorschlag</w:t>
      </w:r>
    </w:p>
    <w:p w:rsidR="00B73F51" w:rsidRPr="00B73F51" w:rsidRDefault="00B73F51" w:rsidP="008F1F5C">
      <w:pPr>
        <w:pStyle w:val="Textkrpernrauen"/>
        <w:numPr>
          <w:ilvl w:val="0"/>
          <w:numId w:val="26"/>
        </w:numPr>
      </w:pPr>
      <w:r w:rsidRPr="00B73F51">
        <w:t>Falzen der Inhaltbogen</w:t>
      </w:r>
    </w:p>
    <w:p w:rsidR="00B73F51" w:rsidRPr="00B73F51" w:rsidRDefault="00752C8B" w:rsidP="00D901DB">
      <w:pPr>
        <w:pStyle w:val="Textkrpernrauen"/>
      </w:pPr>
      <w:r>
        <w:t>Zusammentragen</w:t>
      </w:r>
      <w:r w:rsidR="00B73F51" w:rsidRPr="00B73F51">
        <w:t xml:space="preserve"> der gefalzten Bogen</w:t>
      </w:r>
    </w:p>
    <w:p w:rsidR="00B73F51" w:rsidRPr="00B73F51" w:rsidRDefault="00B73F51" w:rsidP="00D901DB">
      <w:pPr>
        <w:pStyle w:val="Textkrpernrauen"/>
      </w:pPr>
      <w:r w:rsidRPr="00B73F51">
        <w:t>Abschneiden des Rückens des zusammengetragenen Blockes</w:t>
      </w:r>
    </w:p>
    <w:p w:rsidR="00B73F51" w:rsidRPr="00B73F51" w:rsidRDefault="00B73F51" w:rsidP="00D901DB">
      <w:pPr>
        <w:pStyle w:val="Textkrpernrauen"/>
      </w:pPr>
      <w:r w:rsidRPr="00B73F51">
        <w:t xml:space="preserve">Endbeschnitt an </w:t>
      </w:r>
      <w:r w:rsidR="002D324E">
        <w:t>drei Seiten</w:t>
      </w:r>
      <w:r w:rsidRPr="00B73F51">
        <w:t xml:space="preserve"> der Inhaltbogen (ggf. Deckblatt)</w:t>
      </w:r>
    </w:p>
    <w:p w:rsidR="00B73F51" w:rsidRPr="00B73F51" w:rsidRDefault="00B73F51" w:rsidP="00D901DB">
      <w:pPr>
        <w:pStyle w:val="Textkrpernrauen"/>
      </w:pPr>
      <w:r w:rsidRPr="00B73F51">
        <w:t>Inhaltbogen (ggf. Deckblatt) am Rücken stanzen</w:t>
      </w:r>
    </w:p>
    <w:p w:rsidR="00B73F51" w:rsidRPr="00B73F51" w:rsidRDefault="00B73F51" w:rsidP="00D901DB">
      <w:pPr>
        <w:pStyle w:val="Textkrpernrauen"/>
      </w:pPr>
      <w:r w:rsidRPr="00B73F51">
        <w:t>Gestanzte Inhaltbogen und eventuell Deckblatt in der richtigen Reihenfolge in den Plastikkamm einheften und verschließen</w:t>
      </w:r>
    </w:p>
    <w:p w:rsidR="00B73F51" w:rsidRPr="00B73F51" w:rsidRDefault="00B73F51" w:rsidP="00D901DB">
      <w:pPr>
        <w:pStyle w:val="Textkrpernrauen"/>
      </w:pPr>
      <w:r w:rsidRPr="00B73F51">
        <w:t>Qualitätskontrolle der fertigen Broschur</w:t>
      </w:r>
    </w:p>
    <w:p w:rsidR="00B73F51" w:rsidRPr="00B73F51" w:rsidRDefault="00B73F51" w:rsidP="00B73F51"/>
    <w:p w:rsidR="00B73F51" w:rsidRPr="00B73F51" w:rsidRDefault="00B73F51" w:rsidP="00B73F51">
      <w:pPr>
        <w:spacing w:line="240" w:lineRule="exact"/>
        <w:rPr>
          <w:rFonts w:asciiTheme="minorHAnsi" w:hAnsiTheme="minorHAnsi" w:cstheme="minorBidi"/>
          <w:sz w:val="22"/>
          <w:szCs w:val="22"/>
        </w:rPr>
      </w:pPr>
      <w:r w:rsidRPr="00B73F51">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B73F51" w:rsidRPr="00B73F51" w:rsidTr="00B73F51">
        <w:trPr>
          <w:trHeight w:val="523"/>
        </w:trPr>
        <w:tc>
          <w:tcPr>
            <w:tcW w:w="3119" w:type="dxa"/>
            <w:tcBorders>
              <w:left w:val="single" w:sz="4" w:space="0" w:color="auto"/>
              <w:bottom w:val="single" w:sz="4" w:space="0" w:color="auto"/>
              <w:right w:val="single" w:sz="4" w:space="0" w:color="auto"/>
            </w:tcBorders>
            <w:shd w:val="clear" w:color="auto" w:fill="D9D9D9"/>
            <w:hideMark/>
          </w:tcPr>
          <w:p w:rsidR="00B73F51" w:rsidRPr="00B73F51" w:rsidRDefault="00B73F51" w:rsidP="00B73F51">
            <w:pPr>
              <w:spacing w:before="40" w:after="60" w:line="160" w:lineRule="exact"/>
              <w:rPr>
                <w:color w:val="000000"/>
                <w:sz w:val="12"/>
              </w:rPr>
            </w:pPr>
            <w:r w:rsidRPr="00B73F51">
              <w:rPr>
                <w:sz w:val="12"/>
              </w:rPr>
              <w:lastRenderedPageBreak/>
              <w:br w:type="page"/>
              <w:t>Lernfeld</w:t>
            </w:r>
          </w:p>
          <w:p w:rsidR="00B73F51" w:rsidRPr="00B73F51" w:rsidRDefault="00B73F51" w:rsidP="00B73F51">
            <w:pPr>
              <w:rPr>
                <w:b/>
              </w:rPr>
            </w:pPr>
            <w:r w:rsidRPr="00B73F51">
              <w:rPr>
                <w:b/>
              </w:rPr>
              <w:t>LF 4</w:t>
            </w:r>
          </w:p>
        </w:tc>
        <w:tc>
          <w:tcPr>
            <w:tcW w:w="4229" w:type="dxa"/>
            <w:gridSpan w:val="2"/>
            <w:tcBorders>
              <w:left w:val="single" w:sz="4" w:space="0" w:color="auto"/>
              <w:bottom w:val="single" w:sz="4" w:space="0" w:color="auto"/>
              <w:right w:val="single" w:sz="4" w:space="0" w:color="auto"/>
            </w:tcBorders>
            <w:shd w:val="clear" w:color="auto" w:fill="D9D9D9"/>
            <w:hideMark/>
          </w:tcPr>
          <w:p w:rsidR="00B73F51" w:rsidRPr="00B73F51" w:rsidRDefault="00B73F51" w:rsidP="00B73F51">
            <w:pPr>
              <w:spacing w:before="40" w:after="60" w:line="160" w:lineRule="exact"/>
              <w:rPr>
                <w:color w:val="000000"/>
                <w:sz w:val="12"/>
              </w:rPr>
            </w:pPr>
            <w:r w:rsidRPr="00B73F51">
              <w:rPr>
                <w:sz w:val="12"/>
              </w:rPr>
              <w:t>Titel</w:t>
            </w:r>
          </w:p>
          <w:p w:rsidR="000919D0" w:rsidRDefault="00B73F51" w:rsidP="00B73F51">
            <w:pPr>
              <w:rPr>
                <w:b/>
              </w:rPr>
            </w:pPr>
            <w:r w:rsidRPr="00B73F51">
              <w:rPr>
                <w:b/>
              </w:rPr>
              <w:t xml:space="preserve">Herstellen einer Steifbroschur für die </w:t>
            </w:r>
          </w:p>
          <w:p w:rsidR="00B73F51" w:rsidRPr="00B73F51" w:rsidRDefault="00B73F51" w:rsidP="00B73F51">
            <w:pPr>
              <w:rPr>
                <w:b/>
              </w:rPr>
            </w:pPr>
            <w:proofErr w:type="spellStart"/>
            <w:r w:rsidRPr="00B73F51">
              <w:rPr>
                <w:b/>
              </w:rPr>
              <w:t>Broschurenmusterbox</w:t>
            </w:r>
            <w:proofErr w:type="spellEnd"/>
          </w:p>
        </w:tc>
        <w:tc>
          <w:tcPr>
            <w:tcW w:w="188" w:type="dxa"/>
            <w:vMerge w:val="restart"/>
            <w:tcBorders>
              <w:top w:val="nil"/>
              <w:left w:val="single" w:sz="4" w:space="0" w:color="auto"/>
              <w:bottom w:val="nil"/>
              <w:right w:val="single" w:sz="4" w:space="0" w:color="auto"/>
            </w:tcBorders>
            <w:shd w:val="clear" w:color="auto" w:fill="FFFFFF"/>
          </w:tcPr>
          <w:p w:rsidR="00B73F51" w:rsidRPr="00B73F51" w:rsidRDefault="00B73F51" w:rsidP="00B73F51"/>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B73F51" w:rsidRPr="00B73F51" w:rsidRDefault="00B73F51" w:rsidP="00B73F51">
            <w:pPr>
              <w:spacing w:before="40" w:after="60" w:line="160" w:lineRule="exact"/>
              <w:rPr>
                <w:sz w:val="12"/>
              </w:rPr>
            </w:pPr>
          </w:p>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Drucktechnik</w:t>
            </w:r>
          </w:p>
          <w:p w:rsidR="00B73F51" w:rsidRPr="00B73F51" w:rsidRDefault="00443964" w:rsidP="00B73F51">
            <w:pPr>
              <w:jc w:val="center"/>
              <w:rPr>
                <w:rFonts w:eastAsia="Calibri" w:cs="Times New Roman"/>
                <w:b/>
                <w:lang w:eastAsia="de-DE"/>
              </w:rPr>
            </w:pPr>
            <w:r>
              <w:rPr>
                <w:rFonts w:eastAsia="Times New Roman" w:cs="Times New Roman"/>
                <w:b/>
                <w:lang w:eastAsia="de-DE"/>
              </w:rPr>
              <w:t>DR0</w:t>
            </w:r>
            <w:r w:rsidR="00B73F51" w:rsidRPr="00B73F51">
              <w:rPr>
                <w:rFonts w:eastAsia="Times New Roman" w:cs="Times New Roman"/>
                <w:b/>
                <w:lang w:eastAsia="de-DE"/>
              </w:rPr>
              <w:t>4.03.11</w:t>
            </w:r>
          </w:p>
        </w:tc>
      </w:tr>
      <w:tr w:rsidR="00B73F51" w:rsidRPr="00B73F51" w:rsidTr="00B73F51">
        <w:tc>
          <w:tcPr>
            <w:tcW w:w="7348" w:type="dxa"/>
            <w:gridSpan w:val="3"/>
            <w:tcBorders>
              <w:left w:val="single" w:sz="4" w:space="0" w:color="auto"/>
              <w:bottom w:val="single" w:sz="4" w:space="0" w:color="auto"/>
              <w:right w:val="single" w:sz="4" w:space="0" w:color="auto"/>
            </w:tcBorders>
            <w:hideMark/>
          </w:tcPr>
          <w:p w:rsidR="00B73F51" w:rsidRPr="00B73F51" w:rsidRDefault="00B73F51" w:rsidP="00B73F51">
            <w:pPr>
              <w:spacing w:before="40" w:after="60" w:line="160" w:lineRule="exact"/>
              <w:rPr>
                <w:sz w:val="12"/>
              </w:rPr>
            </w:pPr>
            <w:r w:rsidRPr="00B73F51">
              <w:rPr>
                <w:sz w:val="12"/>
              </w:rPr>
              <w:t>Kompetenzbereiche:</w:t>
            </w:r>
          </w:p>
          <w:p w:rsidR="00B73F51" w:rsidRPr="00B73F51" w:rsidRDefault="00B73F51" w:rsidP="008F1F5C">
            <w:pPr>
              <w:numPr>
                <w:ilvl w:val="0"/>
                <w:numId w:val="5"/>
              </w:numPr>
              <w:ind w:left="227" w:hanging="170"/>
              <w:rPr>
                <w:sz w:val="16"/>
              </w:rPr>
            </w:pPr>
            <w:r w:rsidRPr="00B73F51">
              <w:rPr>
                <w:sz w:val="16"/>
              </w:rPr>
              <w:t>Ich kann Kundenmuster unter Verwendung geeigneter Werkstoffe herstellen</w:t>
            </w:r>
            <w:r w:rsidR="001F55FC">
              <w:rPr>
                <w:sz w:val="16"/>
              </w:rPr>
              <w:t>.</w:t>
            </w:r>
          </w:p>
          <w:p w:rsidR="00B73F51" w:rsidRPr="00B73F51" w:rsidRDefault="00B73F51" w:rsidP="008F1F5C">
            <w:pPr>
              <w:numPr>
                <w:ilvl w:val="0"/>
                <w:numId w:val="5"/>
              </w:numPr>
              <w:ind w:left="227" w:hanging="170"/>
              <w:rPr>
                <w:sz w:val="16"/>
              </w:rPr>
            </w:pPr>
            <w:r w:rsidRPr="00B73F51">
              <w:rPr>
                <w:sz w:val="16"/>
              </w:rPr>
              <w:t>Ich kann die richtigen Werkzeuge und Geräte für verschiedene Arbeitstechniken auswählen</w:t>
            </w:r>
            <w:r w:rsidR="001F55FC">
              <w:rPr>
                <w:sz w:val="16"/>
              </w:rPr>
              <w:t>.</w:t>
            </w:r>
          </w:p>
          <w:p w:rsidR="00B73F51" w:rsidRPr="00B73F51" w:rsidRDefault="00B73F51" w:rsidP="00B73F51">
            <w:pPr>
              <w:ind w:left="227"/>
              <w:rPr>
                <w:sz w:val="16"/>
              </w:rPr>
            </w:pPr>
          </w:p>
        </w:tc>
        <w:tc>
          <w:tcPr>
            <w:tcW w:w="188" w:type="dxa"/>
            <w:vMerge/>
            <w:tcBorders>
              <w:left w:val="single" w:sz="4" w:space="0" w:color="auto"/>
              <w:bottom w:val="nil"/>
              <w:right w:val="nil"/>
            </w:tcBorders>
            <w:vAlign w:val="center"/>
            <w:hideMark/>
          </w:tcPr>
          <w:p w:rsidR="00B73F51" w:rsidRPr="00B73F51" w:rsidRDefault="00B73F51" w:rsidP="00B73F5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B73F51" w:rsidRPr="00B73F51" w:rsidTr="00B73F51">
              <w:trPr>
                <w:trHeight w:val="284"/>
              </w:trPr>
              <w:tc>
                <w:tcPr>
                  <w:tcW w:w="2090" w:type="dxa"/>
                  <w:shd w:val="clear" w:color="auto" w:fill="auto"/>
                </w:tcPr>
                <w:p w:rsidR="00B73F51" w:rsidRPr="00B73F51" w:rsidRDefault="00B73F51" w:rsidP="00B73F51">
                  <w:pPr>
                    <w:jc w:val="center"/>
                  </w:pPr>
                  <w:proofErr w:type="spellStart"/>
                  <w:r w:rsidRPr="00B73F51">
                    <w:t>LernPROJEKT</w:t>
                  </w:r>
                  <w:proofErr w:type="spellEnd"/>
                </w:p>
              </w:tc>
            </w:tr>
            <w:tr w:rsidR="00B73F51" w:rsidRPr="00B73F51" w:rsidTr="00B73F51">
              <w:trPr>
                <w:trHeight w:val="284"/>
              </w:trPr>
              <w:tc>
                <w:tcPr>
                  <w:tcW w:w="2090" w:type="dxa"/>
                  <w:tcBorders>
                    <w:bottom w:val="single" w:sz="4" w:space="0" w:color="auto"/>
                  </w:tcBorders>
                  <w:shd w:val="clear" w:color="auto" w:fill="D9D9D9" w:themeFill="background1" w:themeFillShade="D9"/>
                </w:tcPr>
                <w:p w:rsidR="00B73F51" w:rsidRPr="00B73F51" w:rsidRDefault="00B73F51" w:rsidP="00B73F51">
                  <w:pPr>
                    <w:jc w:val="center"/>
                    <w:rPr>
                      <w:rFonts w:eastAsia="Times New Roman" w:cs="Times New Roman"/>
                      <w:b/>
                    </w:rPr>
                  </w:pPr>
                  <w:proofErr w:type="spellStart"/>
                  <w:r w:rsidRPr="00B73F51">
                    <w:rPr>
                      <w:rFonts w:eastAsia="Times New Roman" w:cs="Times New Roman"/>
                      <w:b/>
                    </w:rPr>
                    <w:t>LernTHEMA</w:t>
                  </w:r>
                  <w:proofErr w:type="spellEnd"/>
                </w:p>
              </w:tc>
            </w:tr>
            <w:tr w:rsidR="00B73F51" w:rsidRPr="00B73F51" w:rsidTr="00B73F51">
              <w:trPr>
                <w:trHeight w:val="284"/>
              </w:trPr>
              <w:tc>
                <w:tcPr>
                  <w:tcW w:w="2090" w:type="dxa"/>
                  <w:tcBorders>
                    <w:bottom w:val="nil"/>
                  </w:tcBorders>
                </w:tcPr>
                <w:p w:rsidR="00B73F51" w:rsidRPr="00B73F51" w:rsidRDefault="00B73F51" w:rsidP="00B73F51">
                  <w:pPr>
                    <w:jc w:val="center"/>
                  </w:pPr>
                  <w:proofErr w:type="spellStart"/>
                  <w:r w:rsidRPr="00B73F51">
                    <w:t>LernSCHRITT</w:t>
                  </w:r>
                  <w:proofErr w:type="spellEnd"/>
                </w:p>
              </w:tc>
            </w:tr>
          </w:tbl>
          <w:p w:rsidR="00B73F51" w:rsidRPr="00B73F51" w:rsidRDefault="00B73F51" w:rsidP="00B73F51"/>
        </w:tc>
      </w:tr>
      <w:tr w:rsidR="00B73F51" w:rsidRPr="00B73F51" w:rsidTr="00B73F51">
        <w:trPr>
          <w:trHeight w:val="149"/>
        </w:trPr>
        <w:tc>
          <w:tcPr>
            <w:tcW w:w="7348" w:type="dxa"/>
            <w:gridSpan w:val="3"/>
            <w:tcBorders>
              <w:top w:val="single" w:sz="4" w:space="0" w:color="auto"/>
              <w:left w:val="nil"/>
              <w:right w:val="nil"/>
            </w:tcBorders>
          </w:tcPr>
          <w:p w:rsidR="00B73F51" w:rsidRPr="00B73F51" w:rsidRDefault="00B73F51" w:rsidP="00B73F51"/>
        </w:tc>
        <w:tc>
          <w:tcPr>
            <w:tcW w:w="196" w:type="dxa"/>
            <w:gridSpan w:val="2"/>
            <w:tcBorders>
              <w:top w:val="nil"/>
              <w:left w:val="nil"/>
              <w:right w:val="nil"/>
            </w:tcBorders>
          </w:tcPr>
          <w:p w:rsidR="00B73F51" w:rsidRPr="00B73F51" w:rsidRDefault="00B73F51" w:rsidP="00B73F51"/>
        </w:tc>
        <w:tc>
          <w:tcPr>
            <w:tcW w:w="2095" w:type="dxa"/>
            <w:tcBorders>
              <w:top w:val="single" w:sz="4" w:space="0" w:color="auto"/>
              <w:left w:val="nil"/>
              <w:right w:val="nil"/>
            </w:tcBorders>
          </w:tcPr>
          <w:p w:rsidR="00B73F51" w:rsidRPr="00B73F51" w:rsidRDefault="00B73F51" w:rsidP="00B73F51"/>
        </w:tc>
      </w:tr>
      <w:tr w:rsidR="00B73F51" w:rsidRPr="00B73F51" w:rsidTr="00B73F51">
        <w:trPr>
          <w:trHeight w:val="443"/>
        </w:trPr>
        <w:tc>
          <w:tcPr>
            <w:tcW w:w="4818" w:type="dxa"/>
            <w:gridSpan w:val="2"/>
            <w:vMerge w:val="restart"/>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Kompetenzen:</w:t>
            </w:r>
          </w:p>
          <w:p w:rsidR="00B73F51" w:rsidRPr="00B73F51" w:rsidRDefault="00B73F51" w:rsidP="008F1F5C">
            <w:pPr>
              <w:numPr>
                <w:ilvl w:val="0"/>
                <w:numId w:val="5"/>
              </w:numPr>
              <w:ind w:left="227" w:hanging="170"/>
              <w:rPr>
                <w:sz w:val="16"/>
              </w:rPr>
            </w:pPr>
            <w:r w:rsidRPr="00B73F51">
              <w:rPr>
                <w:sz w:val="16"/>
              </w:rPr>
              <w:t xml:space="preserve">Ich kann Informationen über </w:t>
            </w:r>
            <w:proofErr w:type="spellStart"/>
            <w:r w:rsidRPr="00B73F51">
              <w:rPr>
                <w:sz w:val="16"/>
              </w:rPr>
              <w:t>Broschurenarten</w:t>
            </w:r>
            <w:proofErr w:type="spellEnd"/>
            <w:r w:rsidRPr="00B73F51">
              <w:rPr>
                <w:sz w:val="16"/>
              </w:rPr>
              <w:t xml:space="preserve"> ermitteln.</w:t>
            </w:r>
          </w:p>
          <w:p w:rsidR="00B73F51" w:rsidRPr="00B73F51" w:rsidRDefault="00B73F51" w:rsidP="008F1F5C">
            <w:pPr>
              <w:numPr>
                <w:ilvl w:val="0"/>
                <w:numId w:val="5"/>
              </w:numPr>
              <w:ind w:left="227" w:hanging="170"/>
              <w:rPr>
                <w:sz w:val="16"/>
              </w:rPr>
            </w:pPr>
            <w:r w:rsidRPr="00B73F51">
              <w:rPr>
                <w:sz w:val="16"/>
              </w:rPr>
              <w:t xml:space="preserve">Ich kann </w:t>
            </w:r>
            <w:proofErr w:type="spellStart"/>
            <w:r w:rsidRPr="00B73F51">
              <w:rPr>
                <w:sz w:val="16"/>
              </w:rPr>
              <w:t>buchbinderische</w:t>
            </w:r>
            <w:proofErr w:type="spellEnd"/>
            <w:r w:rsidRPr="00B73F51">
              <w:rPr>
                <w:sz w:val="16"/>
              </w:rPr>
              <w:t xml:space="preserve"> und weiterverarbeitungstechnische Pr</w:t>
            </w:r>
            <w:r w:rsidRPr="00B73F51">
              <w:rPr>
                <w:sz w:val="16"/>
              </w:rPr>
              <w:t>o</w:t>
            </w:r>
            <w:r w:rsidRPr="00B73F51">
              <w:rPr>
                <w:sz w:val="16"/>
              </w:rPr>
              <w:t>dukte analysieren.</w:t>
            </w:r>
          </w:p>
          <w:p w:rsidR="00B73F51" w:rsidRPr="00B73F51" w:rsidRDefault="00B73F51" w:rsidP="008F1F5C">
            <w:pPr>
              <w:numPr>
                <w:ilvl w:val="0"/>
                <w:numId w:val="5"/>
              </w:numPr>
              <w:ind w:left="227" w:hanging="170"/>
              <w:rPr>
                <w:sz w:val="16"/>
              </w:rPr>
            </w:pPr>
            <w:r w:rsidRPr="00B73F51">
              <w:rPr>
                <w:sz w:val="16"/>
              </w:rPr>
              <w:t>Ich kann Arbeitsaufträge zur Anfertigung unterschiedlicher Br</w:t>
            </w:r>
            <w:r w:rsidRPr="00B73F51">
              <w:rPr>
                <w:sz w:val="16"/>
              </w:rPr>
              <w:t>o</w:t>
            </w:r>
            <w:r w:rsidRPr="00B73F51">
              <w:rPr>
                <w:sz w:val="16"/>
              </w:rPr>
              <w:t>schuren verstehen.</w:t>
            </w:r>
          </w:p>
          <w:p w:rsidR="00B73F51" w:rsidRPr="00B73F51" w:rsidRDefault="00B73F51" w:rsidP="008F1F5C">
            <w:pPr>
              <w:numPr>
                <w:ilvl w:val="0"/>
                <w:numId w:val="5"/>
              </w:numPr>
              <w:ind w:left="227" w:hanging="170"/>
              <w:rPr>
                <w:sz w:val="16"/>
              </w:rPr>
            </w:pPr>
            <w:r w:rsidRPr="00B73F51">
              <w:rPr>
                <w:sz w:val="16"/>
              </w:rPr>
              <w:t>Ich kann die Informationen von Auftragsdaten vergleichen und bewerten.</w:t>
            </w:r>
          </w:p>
          <w:p w:rsidR="00B73F51" w:rsidRPr="00B73F51" w:rsidRDefault="00B73F51" w:rsidP="008F1F5C">
            <w:pPr>
              <w:numPr>
                <w:ilvl w:val="0"/>
                <w:numId w:val="5"/>
              </w:numPr>
              <w:ind w:left="227" w:hanging="170"/>
              <w:rPr>
                <w:sz w:val="16"/>
              </w:rPr>
            </w:pPr>
            <w:r w:rsidRPr="00B73F51">
              <w:rPr>
                <w:sz w:val="16"/>
              </w:rPr>
              <w:t>Ich kann einen Arbeitsablaufplan zur Herstellung einer Broschur erstellen.</w:t>
            </w:r>
          </w:p>
          <w:p w:rsidR="00B73F51" w:rsidRPr="00B73F51" w:rsidRDefault="00B73F51" w:rsidP="008F1F5C">
            <w:pPr>
              <w:numPr>
                <w:ilvl w:val="0"/>
                <w:numId w:val="5"/>
              </w:numPr>
              <w:ind w:left="227" w:hanging="170"/>
              <w:rPr>
                <w:sz w:val="16"/>
              </w:rPr>
            </w:pPr>
            <w:r w:rsidRPr="00B73F51">
              <w:rPr>
                <w:sz w:val="16"/>
              </w:rPr>
              <w:t>Ich kann eine Materialliste anfertigen.</w:t>
            </w:r>
          </w:p>
          <w:p w:rsidR="00B73F51" w:rsidRPr="00B73F51" w:rsidRDefault="00B73F51" w:rsidP="008F1F5C">
            <w:pPr>
              <w:numPr>
                <w:ilvl w:val="0"/>
                <w:numId w:val="5"/>
              </w:numPr>
              <w:ind w:left="227" w:hanging="170"/>
              <w:rPr>
                <w:sz w:val="16"/>
              </w:rPr>
            </w:pPr>
            <w:r w:rsidRPr="00B73F51">
              <w:rPr>
                <w:sz w:val="16"/>
              </w:rPr>
              <w:t>Ich kann die zu nutzenden Maschinen und Werkzeuge auswählen.</w:t>
            </w:r>
          </w:p>
          <w:p w:rsidR="00B73F51" w:rsidRPr="00B73F51" w:rsidRDefault="00B73F51" w:rsidP="008F1F5C">
            <w:pPr>
              <w:numPr>
                <w:ilvl w:val="0"/>
                <w:numId w:val="5"/>
              </w:numPr>
              <w:ind w:left="227" w:hanging="170"/>
              <w:rPr>
                <w:sz w:val="16"/>
              </w:rPr>
            </w:pPr>
            <w:r w:rsidRPr="00B73F51">
              <w:rPr>
                <w:sz w:val="16"/>
              </w:rPr>
              <w:t>Ich kann Broschuren anhand ihrer Ausstattungen unterscheiden.</w:t>
            </w:r>
          </w:p>
          <w:p w:rsidR="00B73F51" w:rsidRPr="00B73F51" w:rsidRDefault="00B73F51" w:rsidP="008F1F5C">
            <w:pPr>
              <w:numPr>
                <w:ilvl w:val="0"/>
                <w:numId w:val="5"/>
              </w:numPr>
              <w:ind w:left="227" w:hanging="170"/>
              <w:rPr>
                <w:sz w:val="16"/>
              </w:rPr>
            </w:pPr>
            <w:r w:rsidRPr="00B73F51">
              <w:rPr>
                <w:sz w:val="16"/>
              </w:rPr>
              <w:t>Ich kann die Broschur anhand der vorgegebenen Parameter anfe</w:t>
            </w:r>
            <w:r w:rsidRPr="00B73F51">
              <w:rPr>
                <w:sz w:val="16"/>
              </w:rPr>
              <w:t>r</w:t>
            </w:r>
            <w:r w:rsidRPr="00B73F51">
              <w:rPr>
                <w:sz w:val="16"/>
              </w:rPr>
              <w:t>tigen.</w:t>
            </w:r>
          </w:p>
          <w:p w:rsidR="00B73F51" w:rsidRPr="00B73F51" w:rsidRDefault="00B73F51" w:rsidP="008F1F5C">
            <w:pPr>
              <w:numPr>
                <w:ilvl w:val="0"/>
                <w:numId w:val="5"/>
              </w:numPr>
              <w:ind w:left="227" w:hanging="170"/>
              <w:rPr>
                <w:sz w:val="16"/>
              </w:rPr>
            </w:pPr>
            <w:r w:rsidRPr="00B73F51">
              <w:rPr>
                <w:sz w:val="16"/>
              </w:rPr>
              <w:t>Ich kann meine Vorgehensweise und den Herstellungsablauf dok</w:t>
            </w:r>
            <w:r w:rsidRPr="00B73F51">
              <w:rPr>
                <w:sz w:val="16"/>
              </w:rPr>
              <w:t>u</w:t>
            </w:r>
            <w:r w:rsidRPr="00B73F51">
              <w:rPr>
                <w:sz w:val="16"/>
              </w:rPr>
              <w:t>mentieren.</w:t>
            </w:r>
          </w:p>
          <w:p w:rsidR="00B73F51" w:rsidRPr="00B73F51" w:rsidRDefault="00B73F51" w:rsidP="008F1F5C">
            <w:pPr>
              <w:numPr>
                <w:ilvl w:val="0"/>
                <w:numId w:val="5"/>
              </w:numPr>
              <w:ind w:left="227" w:hanging="170"/>
              <w:rPr>
                <w:sz w:val="16"/>
              </w:rPr>
            </w:pPr>
            <w:r w:rsidRPr="00B73F51">
              <w:rPr>
                <w:sz w:val="16"/>
              </w:rPr>
              <w:t>Ich kann mein Werkstück nach verarbeitungstechnischen und ä</w:t>
            </w:r>
            <w:r w:rsidRPr="00B73F51">
              <w:rPr>
                <w:sz w:val="16"/>
              </w:rPr>
              <w:t>s</w:t>
            </w:r>
            <w:r w:rsidRPr="00B73F51">
              <w:rPr>
                <w:sz w:val="16"/>
              </w:rPr>
              <w:t>thetischen Gesichtspunkten prüfen.</w:t>
            </w:r>
          </w:p>
          <w:p w:rsidR="00B73F51" w:rsidRPr="00B73F51" w:rsidRDefault="00B73F51" w:rsidP="008F1F5C">
            <w:pPr>
              <w:numPr>
                <w:ilvl w:val="0"/>
                <w:numId w:val="5"/>
              </w:numPr>
              <w:ind w:left="227" w:hanging="170"/>
              <w:rPr>
                <w:sz w:val="16"/>
              </w:rPr>
            </w:pPr>
            <w:r w:rsidRPr="00B73F51">
              <w:rPr>
                <w:sz w:val="16"/>
              </w:rPr>
              <w:t>Ich kann die Vorgehensweise mit anderen Produktionsplänen ve</w:t>
            </w:r>
            <w:r w:rsidRPr="00B73F51">
              <w:rPr>
                <w:sz w:val="16"/>
              </w:rPr>
              <w:t>r</w:t>
            </w:r>
            <w:r w:rsidRPr="00B73F51">
              <w:rPr>
                <w:sz w:val="16"/>
              </w:rPr>
              <w:t>gleichen.</w:t>
            </w:r>
          </w:p>
          <w:p w:rsidR="00B73F51" w:rsidRPr="00B73F51" w:rsidRDefault="00B73F51" w:rsidP="008F1F5C">
            <w:pPr>
              <w:numPr>
                <w:ilvl w:val="0"/>
                <w:numId w:val="5"/>
              </w:numPr>
              <w:ind w:left="227" w:hanging="170"/>
              <w:rPr>
                <w:sz w:val="16"/>
              </w:rPr>
            </w:pPr>
            <w:r w:rsidRPr="00B73F51">
              <w:rPr>
                <w:sz w:val="16"/>
              </w:rPr>
              <w:t>Ich kann meinen Produktionsplan hinsichtlich wirtschaftlicher und fertigungstechnischer Kriterien verbessern.</w:t>
            </w:r>
          </w:p>
          <w:p w:rsidR="00B73F51" w:rsidRPr="00B73F51" w:rsidRDefault="00B73F51" w:rsidP="008F1F5C">
            <w:pPr>
              <w:numPr>
                <w:ilvl w:val="0"/>
                <w:numId w:val="5"/>
              </w:numPr>
              <w:ind w:left="227" w:hanging="170"/>
              <w:rPr>
                <w:sz w:val="16"/>
              </w:rPr>
            </w:pPr>
            <w:r w:rsidRPr="00B73F51">
              <w:rPr>
                <w:sz w:val="16"/>
              </w:rPr>
              <w:t>Ich kann mich mit meinem erzielten Ergebnis kritisch auseinande</w:t>
            </w:r>
            <w:r w:rsidRPr="00B73F51">
              <w:rPr>
                <w:sz w:val="16"/>
              </w:rPr>
              <w:t>r</w:t>
            </w:r>
            <w:r w:rsidRPr="00B73F51">
              <w:rPr>
                <w:sz w:val="16"/>
              </w:rPr>
              <w:t>setzten.</w:t>
            </w:r>
          </w:p>
          <w:p w:rsidR="00B73F51" w:rsidRPr="00B73F51" w:rsidRDefault="00B73F51" w:rsidP="008F1F5C">
            <w:pPr>
              <w:numPr>
                <w:ilvl w:val="0"/>
                <w:numId w:val="5"/>
              </w:numPr>
              <w:ind w:left="227" w:hanging="170"/>
              <w:rPr>
                <w:sz w:val="16"/>
              </w:rPr>
            </w:pPr>
            <w:r w:rsidRPr="00B73F51">
              <w:rPr>
                <w:sz w:val="16"/>
              </w:rPr>
              <w:t>Ich kann meine Vorgehensweise bewerten und plane Verbesseru</w:t>
            </w:r>
            <w:r w:rsidRPr="00B73F51">
              <w:rPr>
                <w:sz w:val="16"/>
              </w:rPr>
              <w:t>n</w:t>
            </w:r>
            <w:r w:rsidRPr="00B73F51">
              <w:rPr>
                <w:sz w:val="16"/>
              </w:rPr>
              <w:t>gen ein.</w:t>
            </w:r>
          </w:p>
          <w:p w:rsidR="00B73F51" w:rsidRPr="00B73F51" w:rsidRDefault="00B73F51" w:rsidP="00B73F51">
            <w:pPr>
              <w:ind w:left="227"/>
              <w:rPr>
                <w:sz w:val="16"/>
              </w:rPr>
            </w:pPr>
          </w:p>
        </w:tc>
        <w:tc>
          <w:tcPr>
            <w:tcW w:w="4821" w:type="dxa"/>
            <w:gridSpan w:val="4"/>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Was Sie schon können sollten:</w:t>
            </w:r>
          </w:p>
          <w:p w:rsidR="00B73F51" w:rsidRPr="00B73F51" w:rsidRDefault="00B73F51" w:rsidP="008F1F5C">
            <w:pPr>
              <w:numPr>
                <w:ilvl w:val="0"/>
                <w:numId w:val="5"/>
              </w:numPr>
              <w:ind w:left="227" w:hanging="170"/>
              <w:rPr>
                <w:sz w:val="16"/>
              </w:rPr>
            </w:pPr>
            <w:r w:rsidRPr="00B73F51">
              <w:rPr>
                <w:sz w:val="16"/>
              </w:rPr>
              <w:t>Ich kann schon Aufträge lesen und verstehen.</w:t>
            </w:r>
          </w:p>
          <w:p w:rsidR="00B73F51" w:rsidRPr="00B73F51" w:rsidRDefault="00B73F51" w:rsidP="008F1F5C">
            <w:pPr>
              <w:numPr>
                <w:ilvl w:val="0"/>
                <w:numId w:val="5"/>
              </w:numPr>
              <w:ind w:left="227" w:hanging="170"/>
              <w:rPr>
                <w:sz w:val="16"/>
              </w:rPr>
            </w:pPr>
            <w:r w:rsidRPr="00B73F51">
              <w:rPr>
                <w:sz w:val="16"/>
              </w:rPr>
              <w:t>Ich kann Skizzen lesen.</w:t>
            </w:r>
          </w:p>
          <w:p w:rsidR="00B73F51" w:rsidRPr="00B73F51" w:rsidRDefault="00B73F51" w:rsidP="008F1F5C">
            <w:pPr>
              <w:numPr>
                <w:ilvl w:val="0"/>
                <w:numId w:val="5"/>
              </w:numPr>
              <w:ind w:left="227" w:hanging="170"/>
              <w:rPr>
                <w:sz w:val="16"/>
              </w:rPr>
            </w:pPr>
            <w:r w:rsidRPr="00B73F51">
              <w:rPr>
                <w:sz w:val="16"/>
              </w:rPr>
              <w:t>Ich kann die typischen Werkzeuge der Weiterverarbeitung einse</w:t>
            </w:r>
            <w:r w:rsidRPr="00B73F51">
              <w:rPr>
                <w:sz w:val="16"/>
              </w:rPr>
              <w:t>t</w:t>
            </w:r>
            <w:r w:rsidRPr="00B73F51">
              <w:rPr>
                <w:sz w:val="16"/>
              </w:rPr>
              <w:t>zen.</w:t>
            </w:r>
          </w:p>
          <w:p w:rsidR="00B73F51" w:rsidRPr="00B73F51" w:rsidRDefault="00B73F51" w:rsidP="008F1F5C">
            <w:pPr>
              <w:numPr>
                <w:ilvl w:val="0"/>
                <w:numId w:val="5"/>
              </w:numPr>
              <w:ind w:left="227" w:hanging="170"/>
              <w:rPr>
                <w:sz w:val="16"/>
              </w:rPr>
            </w:pPr>
            <w:r w:rsidRPr="00B73F51">
              <w:rPr>
                <w:sz w:val="16"/>
              </w:rPr>
              <w:t>Ich kann Bogen von Hand falzen</w:t>
            </w:r>
            <w:r w:rsidR="001F55FC">
              <w:rPr>
                <w:sz w:val="16"/>
              </w:rPr>
              <w:t>.</w:t>
            </w:r>
          </w:p>
        </w:tc>
      </w:tr>
      <w:tr w:rsidR="00B73F51" w:rsidRPr="00B73F51" w:rsidTr="00B73F51">
        <w:trPr>
          <w:trHeight w:val="443"/>
        </w:trPr>
        <w:tc>
          <w:tcPr>
            <w:tcW w:w="4818" w:type="dxa"/>
            <w:gridSpan w:val="2"/>
            <w:vMerge/>
            <w:tcBorders>
              <w:left w:val="single" w:sz="4" w:space="0" w:color="auto"/>
              <w:right w:val="single" w:sz="4" w:space="0" w:color="auto"/>
            </w:tcBorders>
          </w:tcPr>
          <w:p w:rsidR="00B73F51" w:rsidRPr="00B73F51" w:rsidRDefault="00B73F51" w:rsidP="00B73F51">
            <w:pPr>
              <w:spacing w:before="40" w:after="60" w:line="160" w:lineRule="exact"/>
              <w:rPr>
                <w:sz w:val="12"/>
              </w:rPr>
            </w:pPr>
          </w:p>
        </w:tc>
        <w:tc>
          <w:tcPr>
            <w:tcW w:w="4821" w:type="dxa"/>
            <w:gridSpan w:val="4"/>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Wofür Sie das benötigen:</w:t>
            </w:r>
          </w:p>
          <w:p w:rsidR="00B73F51" w:rsidRPr="00B73F51" w:rsidRDefault="00B73F51" w:rsidP="00B73F51">
            <w:pPr>
              <w:ind w:left="227"/>
              <w:rPr>
                <w:sz w:val="16"/>
              </w:rPr>
            </w:pPr>
          </w:p>
        </w:tc>
      </w:tr>
      <w:tr w:rsidR="00B73F51" w:rsidRPr="00B73F51" w:rsidTr="00B73F51">
        <w:trPr>
          <w:trHeight w:val="443"/>
        </w:trPr>
        <w:tc>
          <w:tcPr>
            <w:tcW w:w="4818" w:type="dxa"/>
            <w:gridSpan w:val="2"/>
            <w:vMerge/>
            <w:tcBorders>
              <w:left w:val="single" w:sz="4" w:space="0" w:color="auto"/>
              <w:right w:val="single" w:sz="4" w:space="0" w:color="auto"/>
            </w:tcBorders>
          </w:tcPr>
          <w:p w:rsidR="00B73F51" w:rsidRPr="00B73F51" w:rsidRDefault="00B73F51" w:rsidP="00B73F51">
            <w:pPr>
              <w:spacing w:before="40" w:after="60" w:line="160" w:lineRule="exact"/>
              <w:rPr>
                <w:sz w:val="12"/>
              </w:rPr>
            </w:pPr>
          </w:p>
        </w:tc>
        <w:tc>
          <w:tcPr>
            <w:tcW w:w="4821" w:type="dxa"/>
            <w:gridSpan w:val="4"/>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Wie Sie Ihr Können prüfen können:</w:t>
            </w:r>
          </w:p>
          <w:p w:rsidR="00B73F51" w:rsidRPr="00B73F51" w:rsidRDefault="00B73F51" w:rsidP="00B73F51">
            <w:pPr>
              <w:ind w:left="227"/>
              <w:rPr>
                <w:sz w:val="16"/>
              </w:rPr>
            </w:pPr>
          </w:p>
        </w:tc>
      </w:tr>
    </w:tbl>
    <w:p w:rsidR="00B73F51" w:rsidRPr="00B73F51" w:rsidRDefault="00B73F51" w:rsidP="00B73F51">
      <w:pPr>
        <w:keepNext/>
        <w:suppressAutoHyphens/>
        <w:spacing w:before="240" w:after="160"/>
        <w:outlineLvl w:val="0"/>
        <w:rPr>
          <w:rFonts w:ascii="Source Sans Pro Semibold" w:eastAsia="Times New Roman" w:hAnsi="Source Sans Pro Semibold" w:cs="Times New Roman"/>
          <w:bCs/>
          <w:sz w:val="30"/>
          <w:szCs w:val="28"/>
          <w:lang w:eastAsia="de-DE"/>
        </w:rPr>
      </w:pPr>
      <w:r w:rsidRPr="00B73F51">
        <w:rPr>
          <w:rFonts w:ascii="Source Sans Pro Semibold" w:eastAsia="Times New Roman" w:hAnsi="Source Sans Pro Semibold" w:cs="Times New Roman"/>
          <w:bCs/>
          <w:sz w:val="30"/>
          <w:szCs w:val="28"/>
          <w:lang w:eastAsia="de-DE"/>
        </w:rPr>
        <w:t xml:space="preserve">Herstellen einer </w:t>
      </w:r>
      <w:proofErr w:type="spellStart"/>
      <w:r w:rsidRPr="00B73F51">
        <w:rPr>
          <w:rFonts w:ascii="Source Sans Pro Semibold" w:eastAsia="Times New Roman" w:hAnsi="Source Sans Pro Semibold" w:cs="Times New Roman"/>
          <w:bCs/>
          <w:sz w:val="30"/>
          <w:szCs w:val="28"/>
          <w:lang w:eastAsia="de-DE"/>
        </w:rPr>
        <w:t>Broschurenmusterbox</w:t>
      </w:r>
      <w:proofErr w:type="spellEnd"/>
    </w:p>
    <w:p w:rsidR="00B73F51" w:rsidRPr="00B73F51" w:rsidRDefault="00B73F51" w:rsidP="001F55FC">
      <w:pPr>
        <w:pStyle w:val="berschrift2"/>
      </w:pPr>
      <w:r w:rsidRPr="00B73F51">
        <w:t>Herstellen einer Steifbroschur</w:t>
      </w:r>
    </w:p>
    <w:p w:rsidR="00B73F51" w:rsidRPr="00B73F51" w:rsidRDefault="00B73F51" w:rsidP="001F55FC">
      <w:pPr>
        <w:pStyle w:val="Abstandszeile"/>
        <w:rPr>
          <w:sz w:val="22"/>
        </w:rPr>
      </w:pPr>
      <w:r w:rsidRPr="00B73F51">
        <w:rPr>
          <w:noProof/>
        </w:rPr>
        <w:drawing>
          <wp:anchor distT="0" distB="0" distL="114300" distR="114300" simplePos="0" relativeHeight="251734016" behindDoc="0" locked="0" layoutInCell="0" allowOverlap="1" wp14:anchorId="2D22E70F" wp14:editId="2F06FA2D">
            <wp:simplePos x="0" y="0"/>
            <wp:positionH relativeFrom="rightMargin">
              <wp:posOffset>107950</wp:posOffset>
            </wp:positionH>
            <wp:positionV relativeFrom="paragraph">
              <wp:posOffset>166875</wp:posOffset>
            </wp:positionV>
            <wp:extent cx="345440" cy="323850"/>
            <wp:effectExtent l="0" t="0" r="0" b="0"/>
            <wp:wrapNone/>
            <wp:docPr id="2481"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B73F51" w:rsidRPr="00B73F51" w:rsidTr="00B73F51">
        <w:trPr>
          <w:trHeight w:val="397"/>
        </w:trPr>
        <w:tc>
          <w:tcPr>
            <w:tcW w:w="147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Phase</w:t>
            </w:r>
          </w:p>
        </w:tc>
        <w:tc>
          <w:tcPr>
            <w:tcW w:w="94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Zeit</w:t>
            </w:r>
          </w:p>
        </w:tc>
        <w:tc>
          <w:tcPr>
            <w:tcW w:w="4961"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39B84E04" wp14:editId="6E95B5BC">
                  <wp:extent cx="302701" cy="324000"/>
                  <wp:effectExtent l="0" t="0" r="2540" b="0"/>
                  <wp:docPr id="2482"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F55FC">
            <w:pPr>
              <w:rPr>
                <w:noProof/>
                <w:lang w:eastAsia="de-DE"/>
              </w:rPr>
            </w:pPr>
            <w:r w:rsidRPr="00B73F51">
              <w:rPr>
                <w:noProof/>
                <w:lang w:eastAsia="de-DE"/>
              </w:rPr>
              <w:t>Lesen Sie den Arbeitsauftrag und verschaffen Sie sich einen Überblick ü</w:t>
            </w:r>
            <w:r w:rsidR="00135454">
              <w:rPr>
                <w:noProof/>
                <w:lang w:eastAsia="de-DE"/>
              </w:rPr>
              <w:t>b</w:t>
            </w:r>
            <w:r w:rsidRPr="00B73F51">
              <w:rPr>
                <w:noProof/>
                <w:lang w:eastAsia="de-DE"/>
              </w:rPr>
              <w:t>er die geforderte 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noProof/>
                <w:lang w:eastAsia="de-DE"/>
              </w:rPr>
            </w:pPr>
            <w:r w:rsidRPr="00B73F51">
              <w:rPr>
                <w:rFonts w:eastAsia="Calibri"/>
                <w:noProof/>
                <w:lang w:eastAsia="de-DE"/>
              </w:rPr>
              <w:drawing>
                <wp:inline distT="0" distB="0" distL="0" distR="0" wp14:anchorId="0069D5AD" wp14:editId="7737025F">
                  <wp:extent cx="302701" cy="324000"/>
                  <wp:effectExtent l="0" t="0" r="2540" b="0"/>
                  <wp:docPr id="248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F55FC">
            <w:pPr>
              <w:rPr>
                <w:noProof/>
                <w:lang w:eastAsia="de-DE"/>
              </w:rPr>
            </w:pPr>
            <w:r w:rsidRPr="00B73F51">
              <w:rPr>
                <w:noProof/>
                <w:lang w:eastAsia="de-DE"/>
              </w:rPr>
              <w:t>Vergleichen Sie die Auftragsdaten dieser Broschur mit den Auftragsdaten bereits gefertigter Broschuren.</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1462DD05" wp14:editId="2FC5B6E6">
                  <wp:extent cx="648335" cy="318770"/>
                  <wp:effectExtent l="0" t="0" r="0" b="0"/>
                  <wp:docPr id="2484"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F55FC">
            <w:pPr>
              <w:rPr>
                <w:noProof/>
                <w:lang w:eastAsia="de-DE"/>
              </w:rPr>
            </w:pPr>
            <w:r w:rsidRPr="00B73F51">
              <w:rPr>
                <w:noProof/>
                <w:lang w:eastAsia="de-DE"/>
              </w:rPr>
              <w:t>Erstellen Sie mit einem Partner einen Arbeitsablaufplan sowie eine Materialliste.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4F06643B" wp14:editId="433FFAA2">
                  <wp:extent cx="302701" cy="324000"/>
                  <wp:effectExtent l="0" t="0" r="2540" b="0"/>
                  <wp:docPr id="248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F55FC">
            <w:pPr>
              <w:rPr>
                <w:noProof/>
                <w:lang w:eastAsia="de-DE"/>
              </w:rPr>
            </w:pPr>
            <w:r w:rsidRPr="00B73F51">
              <w:rPr>
                <w:noProof/>
                <w:lang w:eastAsia="de-DE"/>
              </w:rPr>
              <w:t>Stellen Sie die Broschur anhand der vorgegebenen Parameter und prüfen Sie auf Maßhaltigkeit und Sauberkeit.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087EF278" wp14:editId="0928A25D">
                  <wp:extent cx="532800" cy="324000"/>
                  <wp:effectExtent l="0" t="0" r="635" b="0"/>
                  <wp:docPr id="2486"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135454" w:rsidP="001F55FC">
            <w:pPr>
              <w:rPr>
                <w:noProof/>
                <w:lang w:eastAsia="de-DE"/>
              </w:rPr>
            </w:pPr>
            <w:r>
              <w:rPr>
                <w:noProof/>
                <w:lang w:eastAsia="de-DE"/>
              </w:rPr>
              <w:t>Bewerten Sie I</w:t>
            </w:r>
            <w:r w:rsidR="00B73F51" w:rsidRPr="00B73F51">
              <w:rPr>
                <w:noProof/>
                <w:lang w:eastAsia="de-DE"/>
              </w:rPr>
              <w:t>hre Broschur nach verarbeitungstechnischen und ästhetischen Gesic</w:t>
            </w:r>
            <w:r>
              <w:rPr>
                <w:noProof/>
                <w:lang w:eastAsia="de-DE"/>
              </w:rPr>
              <w:t>htspunkten und vergleichen Sie I</w:t>
            </w:r>
            <w:r w:rsidR="00B73F51" w:rsidRPr="00B73F51">
              <w:rPr>
                <w:noProof/>
                <w:lang w:eastAsia="de-DE"/>
              </w:rPr>
              <w:t xml:space="preserve">hr Vorgehen mit anderen </w:t>
            </w:r>
            <w:r w:rsidR="002D324E">
              <w:rPr>
                <w:noProof/>
                <w:lang w:eastAsia="de-DE"/>
              </w:rPr>
              <w:t>Produktionsplänen</w:t>
            </w:r>
            <w:r w:rsidR="00B73F51" w:rsidRPr="00B73F51">
              <w:rPr>
                <w:noProof/>
                <w:lang w:eastAsia="de-DE"/>
              </w:rPr>
              <w: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lastRenderedPageBreak/>
              <w:drawing>
                <wp:inline distT="0" distB="0" distL="0" distR="0" wp14:anchorId="1D4F3B90" wp14:editId="03ACB512">
                  <wp:extent cx="302701" cy="324000"/>
                  <wp:effectExtent l="0" t="0" r="2540" b="0"/>
                  <wp:docPr id="248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F55FC">
            <w:pPr>
              <w:rPr>
                <w:noProof/>
                <w:lang w:eastAsia="de-DE"/>
              </w:rPr>
            </w:pPr>
            <w:r w:rsidRPr="00B73F51">
              <w:rPr>
                <w:noProof/>
                <w:lang w:eastAsia="de-DE"/>
              </w:rPr>
              <w:t xml:space="preserve">Arbeiten Sie Verbesserungen hinsichtlich ökologischer, wirtschaftlicher und fertigungstechnischer Kriterien in </w:t>
            </w:r>
            <w:r w:rsidR="00135454">
              <w:rPr>
                <w:noProof/>
                <w:lang w:eastAsia="de-DE"/>
              </w:rPr>
              <w:t>I</w:t>
            </w:r>
            <w:r w:rsidRPr="00B73F51">
              <w:rPr>
                <w:noProof/>
                <w:lang w:eastAsia="de-DE"/>
              </w:rPr>
              <w:t>hrem Produktionsplan ein un</w:t>
            </w:r>
            <w:r w:rsidR="00135454">
              <w:rPr>
                <w:noProof/>
                <w:lang w:eastAsia="de-DE"/>
              </w:rPr>
              <w:t>d dokumentieren Sie I</w:t>
            </w:r>
            <w:r w:rsidRPr="00B73F51">
              <w:rPr>
                <w:noProof/>
                <w:lang w:eastAsia="de-DE"/>
              </w:rPr>
              <w:t>hre Vorgehensweise.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13AB1808" wp14:editId="25C5AFFE">
                  <wp:extent cx="302701" cy="324000"/>
                  <wp:effectExtent l="0" t="0" r="2540" b="0"/>
                  <wp:docPr id="2488"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135454" w:rsidP="001F55FC">
            <w:pPr>
              <w:rPr>
                <w:noProof/>
                <w:lang w:eastAsia="de-DE"/>
              </w:rPr>
            </w:pPr>
            <w:r>
              <w:rPr>
                <w:noProof/>
                <w:lang w:eastAsia="de-DE"/>
              </w:rPr>
              <w:t>Setzen Sie sich kritisch mit I</w:t>
            </w:r>
            <w:r w:rsidR="00B73F51" w:rsidRPr="00B73F51">
              <w:rPr>
                <w:noProof/>
                <w:lang w:eastAsia="de-DE"/>
              </w:rPr>
              <w:t>hrem erzielten Ergebnis auseinander.</w:t>
            </w:r>
          </w:p>
        </w:tc>
      </w:tr>
    </w:tbl>
    <w:p w:rsidR="00B73F51" w:rsidRPr="00B73F51" w:rsidRDefault="00B73F51" w:rsidP="00B73F51">
      <w:pPr>
        <w:spacing w:line="240" w:lineRule="exact"/>
        <w:rPr>
          <w:rFonts w:asciiTheme="minorHAnsi" w:hAnsiTheme="minorHAnsi" w:cstheme="minorBidi"/>
          <w:sz w:val="22"/>
          <w:szCs w:val="22"/>
          <w:u w:val="single"/>
        </w:rPr>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B73F51" w:rsidRPr="00B73F51" w:rsidTr="00B73F51">
        <w:trPr>
          <w:trHeight w:val="397"/>
        </w:trPr>
        <w:tc>
          <w:tcPr>
            <w:tcW w:w="147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Phase</w:t>
            </w:r>
          </w:p>
        </w:tc>
        <w:tc>
          <w:tcPr>
            <w:tcW w:w="94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Zeit</w:t>
            </w:r>
          </w:p>
        </w:tc>
        <w:tc>
          <w:tcPr>
            <w:tcW w:w="4961"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2BFD68E2" wp14:editId="33AD7620">
                  <wp:extent cx="302701" cy="324000"/>
                  <wp:effectExtent l="0" t="0" r="2540" b="0"/>
                  <wp:docPr id="248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F55FC">
            <w:pPr>
              <w:rPr>
                <w:noProof/>
                <w:lang w:eastAsia="de-DE"/>
              </w:rPr>
            </w:pPr>
            <w:r w:rsidRPr="00B73F51">
              <w:rPr>
                <w:noProof/>
                <w:lang w:eastAsia="de-DE"/>
              </w:rPr>
              <w:t>Lesen Sie den Arbeitsauftrag und verschaffen Sie sich einen Überblick ü</w:t>
            </w:r>
            <w:r w:rsidR="00135454">
              <w:rPr>
                <w:noProof/>
                <w:lang w:eastAsia="de-DE"/>
              </w:rPr>
              <w:t>b</w:t>
            </w:r>
            <w:r w:rsidRPr="00B73F51">
              <w:rPr>
                <w:noProof/>
                <w:lang w:eastAsia="de-DE"/>
              </w:rPr>
              <w:t>er die geforderte 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2099832B" wp14:editId="3C49BE6C">
                  <wp:extent cx="648335" cy="318770"/>
                  <wp:effectExtent l="0" t="0" r="0" b="0"/>
                  <wp:docPr id="2490"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F55FC">
            <w:pPr>
              <w:rPr>
                <w:noProof/>
                <w:lang w:eastAsia="de-DE"/>
              </w:rPr>
            </w:pPr>
            <w:r w:rsidRPr="00B73F51">
              <w:rPr>
                <w:noProof/>
                <w:lang w:eastAsia="de-DE"/>
              </w:rPr>
              <w:t>Erstellen Sie mit einem Partner einen Arbeitsablaufplan sowie eine Materialliste.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noProof/>
                <w:lang w:eastAsia="de-DE"/>
              </w:rPr>
            </w:pPr>
            <w:r w:rsidRPr="00B73F51">
              <w:rPr>
                <w:rFonts w:eastAsia="Calibri"/>
                <w:noProof/>
                <w:lang w:eastAsia="de-DE"/>
              </w:rPr>
              <w:drawing>
                <wp:inline distT="0" distB="0" distL="0" distR="0" wp14:anchorId="741AF8BE" wp14:editId="49C5841D">
                  <wp:extent cx="302701" cy="324000"/>
                  <wp:effectExtent l="0" t="0" r="2540" b="0"/>
                  <wp:docPr id="249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F55FC">
            <w:pPr>
              <w:rPr>
                <w:noProof/>
                <w:lang w:eastAsia="de-DE"/>
              </w:rPr>
            </w:pPr>
            <w:r w:rsidRPr="00B73F51">
              <w:rPr>
                <w:noProof/>
                <w:lang w:eastAsia="de-DE"/>
              </w:rPr>
              <w:t>Stellen Sie die Broschur anhand der vorgegebenen Parameter und prüfen Sie auf Maßhaltigkeit und Sauberkeit.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396A2660" wp14:editId="384F028C">
                  <wp:extent cx="532800" cy="324000"/>
                  <wp:effectExtent l="0" t="0" r="635" b="0"/>
                  <wp:docPr id="2492"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40C03" w:rsidP="001F55FC">
            <w:pPr>
              <w:rPr>
                <w:noProof/>
                <w:lang w:eastAsia="de-DE"/>
              </w:rPr>
            </w:pPr>
            <w:r>
              <w:rPr>
                <w:noProof/>
                <w:lang w:eastAsia="de-DE"/>
              </w:rPr>
              <w:t>Bewerten Sie I</w:t>
            </w:r>
            <w:r w:rsidR="00B73F51" w:rsidRPr="00B73F51">
              <w:rPr>
                <w:noProof/>
                <w:lang w:eastAsia="de-DE"/>
              </w:rPr>
              <w:t>hre Broschur nach verarbeitungstechnischen und ästhetischen Gesic</w:t>
            </w:r>
            <w:r>
              <w:rPr>
                <w:noProof/>
                <w:lang w:eastAsia="de-DE"/>
              </w:rPr>
              <w:t>htspunkten und vergleichen Sie I</w:t>
            </w:r>
            <w:r w:rsidR="00B73F51" w:rsidRPr="00B73F51">
              <w:rPr>
                <w:noProof/>
                <w:lang w:eastAsia="de-DE"/>
              </w:rPr>
              <w:t xml:space="preserve">hr Vorgehen mit anderen </w:t>
            </w:r>
            <w:r w:rsidR="002D324E">
              <w:rPr>
                <w:noProof/>
                <w:lang w:eastAsia="de-DE"/>
              </w:rPr>
              <w:t>Produktionsplänen</w:t>
            </w:r>
            <w:r w:rsidR="00B73F51" w:rsidRPr="00B73F51">
              <w:rPr>
                <w:noProof/>
                <w:lang w:eastAsia="de-DE"/>
              </w:rPr>
              <w: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56831DE8" wp14:editId="7F1F20AC">
                  <wp:extent cx="302701" cy="324000"/>
                  <wp:effectExtent l="0" t="0" r="2540" b="0"/>
                  <wp:docPr id="249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40C03" w:rsidP="001F55FC">
            <w:pPr>
              <w:rPr>
                <w:noProof/>
                <w:lang w:eastAsia="de-DE"/>
              </w:rPr>
            </w:pPr>
            <w:r>
              <w:rPr>
                <w:noProof/>
                <w:lang w:eastAsia="de-DE"/>
              </w:rPr>
              <w:t>Bewerten Sie I</w:t>
            </w:r>
            <w:r w:rsidR="00B73F51" w:rsidRPr="00B73F51">
              <w:rPr>
                <w:noProof/>
                <w:lang w:eastAsia="de-DE"/>
              </w:rPr>
              <w:t>hre Vorgehensweise und planen Sie Verbesserungen ein.</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68356D0E" wp14:editId="64A5949D">
                  <wp:extent cx="302701" cy="324000"/>
                  <wp:effectExtent l="0" t="0" r="2540" b="0"/>
                  <wp:docPr id="2494"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40C03" w:rsidP="001F55FC">
            <w:pPr>
              <w:rPr>
                <w:noProof/>
                <w:lang w:eastAsia="de-DE"/>
              </w:rPr>
            </w:pPr>
            <w:r>
              <w:rPr>
                <w:noProof/>
                <w:lang w:eastAsia="de-DE"/>
              </w:rPr>
              <w:t>Setzen Sie sich kritisch mit I</w:t>
            </w:r>
            <w:r w:rsidR="00B73F51" w:rsidRPr="00B73F51">
              <w:rPr>
                <w:noProof/>
                <w:lang w:eastAsia="de-DE"/>
              </w:rPr>
              <w:t>hrem erzielten Ergebnis auseinander.</w:t>
            </w:r>
          </w:p>
        </w:tc>
      </w:tr>
    </w:tbl>
    <w:p w:rsidR="00B73F51" w:rsidRPr="00B73F51" w:rsidRDefault="00B73F51" w:rsidP="00B73F51">
      <w:pPr>
        <w:rPr>
          <w:rFonts w:asciiTheme="minorHAnsi" w:hAnsiTheme="minorHAnsi" w:cstheme="minorBidi"/>
          <w:sz w:val="22"/>
          <w:szCs w:val="22"/>
          <w:u w:val="single"/>
        </w:rPr>
      </w:pPr>
      <w:r w:rsidRPr="00B73F51">
        <w:rPr>
          <w:rFonts w:asciiTheme="minorHAnsi" w:hAnsiTheme="minorHAnsi" w:cstheme="minorBidi"/>
          <w:noProof/>
          <w:sz w:val="24"/>
          <w:szCs w:val="22"/>
          <w:u w:val="single"/>
          <w:lang w:eastAsia="de-DE"/>
        </w:rPr>
        <w:drawing>
          <wp:anchor distT="0" distB="0" distL="114300" distR="114300" simplePos="0" relativeHeight="251739136" behindDoc="0" locked="0" layoutInCell="0" allowOverlap="1" wp14:anchorId="3F4345C5" wp14:editId="12D85E47">
            <wp:simplePos x="0" y="0"/>
            <wp:positionH relativeFrom="rightMargin">
              <wp:posOffset>107950</wp:posOffset>
            </wp:positionH>
            <wp:positionV relativeFrom="paragraph">
              <wp:posOffset>167990</wp:posOffset>
            </wp:positionV>
            <wp:extent cx="345440" cy="323850"/>
            <wp:effectExtent l="0" t="0" r="0" b="0"/>
            <wp:wrapNone/>
            <wp:docPr id="2495"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3F51">
        <w:rPr>
          <w:rFonts w:asciiTheme="minorHAnsi" w:hAnsiTheme="minorHAnsi" w:cstheme="minorBidi"/>
          <w:noProof/>
          <w:sz w:val="24"/>
          <w:szCs w:val="22"/>
          <w:u w:val="single"/>
          <w:lang w:eastAsia="de-DE"/>
        </w:rPr>
        <w:drawing>
          <wp:anchor distT="0" distB="0" distL="114300" distR="114300" simplePos="0" relativeHeight="251738112" behindDoc="0" locked="0" layoutInCell="0" allowOverlap="1" wp14:anchorId="11A576C1" wp14:editId="13C97CFE">
            <wp:simplePos x="0" y="0"/>
            <wp:positionH relativeFrom="rightMargin">
              <wp:posOffset>107950</wp:posOffset>
            </wp:positionH>
            <wp:positionV relativeFrom="paragraph">
              <wp:posOffset>-3412800</wp:posOffset>
            </wp:positionV>
            <wp:extent cx="345440" cy="323850"/>
            <wp:effectExtent l="0" t="0" r="0" b="0"/>
            <wp:wrapNone/>
            <wp:docPr id="2496"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B73F51" w:rsidRPr="00B73F51" w:rsidTr="00B73F51">
        <w:trPr>
          <w:trHeight w:val="397"/>
        </w:trPr>
        <w:tc>
          <w:tcPr>
            <w:tcW w:w="147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Phase</w:t>
            </w:r>
          </w:p>
        </w:tc>
        <w:tc>
          <w:tcPr>
            <w:tcW w:w="94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Zeit</w:t>
            </w:r>
          </w:p>
        </w:tc>
        <w:tc>
          <w:tcPr>
            <w:tcW w:w="4961"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33CCDC90" wp14:editId="5536544E">
                  <wp:extent cx="302701" cy="324000"/>
                  <wp:effectExtent l="0" t="0" r="2540" b="0"/>
                  <wp:docPr id="249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F55FC">
            <w:pPr>
              <w:rPr>
                <w:noProof/>
                <w:lang w:eastAsia="de-DE"/>
              </w:rPr>
            </w:pPr>
            <w:r w:rsidRPr="00B73F51">
              <w:rPr>
                <w:noProof/>
                <w:lang w:eastAsia="de-DE"/>
              </w:rPr>
              <w:t>Lesen Sie den Arbeitsauftrag und verschaffen Sie sich einen Überblick ü</w:t>
            </w:r>
            <w:r w:rsidR="00B40C03">
              <w:rPr>
                <w:noProof/>
                <w:lang w:eastAsia="de-DE"/>
              </w:rPr>
              <w:t>b</w:t>
            </w:r>
            <w:r w:rsidRPr="00B73F51">
              <w:rPr>
                <w:noProof/>
                <w:lang w:eastAsia="de-DE"/>
              </w:rPr>
              <w:t>er die geforderte 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204D25EE" wp14:editId="4AB4DD06">
                  <wp:extent cx="648335" cy="318770"/>
                  <wp:effectExtent l="0" t="0" r="0" b="0"/>
                  <wp:docPr id="2498"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F55FC">
            <w:pPr>
              <w:rPr>
                <w:noProof/>
                <w:lang w:eastAsia="de-DE"/>
              </w:rPr>
            </w:pPr>
            <w:r w:rsidRPr="00B73F51">
              <w:rPr>
                <w:noProof/>
                <w:lang w:eastAsia="de-DE"/>
              </w:rPr>
              <w:t xml:space="preserve">Bearbeiten Sie mit einem Partner die Arbeitsschritte und bringen Sie diese in eine richtige Reihenfolge. Fertigen Sie eine Materialliste an. </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noProof/>
                <w:lang w:eastAsia="de-DE"/>
              </w:rPr>
            </w:pPr>
            <w:r w:rsidRPr="00B73F51">
              <w:rPr>
                <w:rFonts w:eastAsia="Calibri"/>
                <w:noProof/>
                <w:lang w:eastAsia="de-DE"/>
              </w:rPr>
              <w:drawing>
                <wp:inline distT="0" distB="0" distL="0" distR="0" wp14:anchorId="1790068D" wp14:editId="0B57FAC2">
                  <wp:extent cx="302701" cy="324000"/>
                  <wp:effectExtent l="0" t="0" r="2540" b="0"/>
                  <wp:docPr id="249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F55FC">
            <w:pPr>
              <w:rPr>
                <w:noProof/>
                <w:lang w:eastAsia="de-DE"/>
              </w:rPr>
            </w:pPr>
            <w:r w:rsidRPr="00B73F51">
              <w:rPr>
                <w:noProof/>
                <w:lang w:eastAsia="de-DE"/>
              </w:rPr>
              <w:t>Stellen Sie die Broschur anhand der vorgegebenen Parameter und prüfen Sie auf Maßhaltigkeit und Sauberkeit.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493BAC68" wp14:editId="1151FA02">
                  <wp:extent cx="532800" cy="324000"/>
                  <wp:effectExtent l="0" t="0" r="635" b="0"/>
                  <wp:docPr id="2500"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40C03" w:rsidP="001F55FC">
            <w:pPr>
              <w:rPr>
                <w:noProof/>
                <w:lang w:eastAsia="de-DE"/>
              </w:rPr>
            </w:pPr>
            <w:r>
              <w:rPr>
                <w:noProof/>
                <w:lang w:eastAsia="de-DE"/>
              </w:rPr>
              <w:t>Bewerten Sie I</w:t>
            </w:r>
            <w:r w:rsidR="00B73F51" w:rsidRPr="00B73F51">
              <w:rPr>
                <w:noProof/>
                <w:lang w:eastAsia="de-DE"/>
              </w:rPr>
              <w:t>hre Broschur nach verarbeitungstechnischen und ästhetischen Gesic</w:t>
            </w:r>
            <w:r>
              <w:rPr>
                <w:noProof/>
                <w:lang w:eastAsia="de-DE"/>
              </w:rPr>
              <w:t>htspunkten und vergleichen Sie I</w:t>
            </w:r>
            <w:r w:rsidR="00B73F51" w:rsidRPr="00B73F51">
              <w:rPr>
                <w:noProof/>
                <w:lang w:eastAsia="de-DE"/>
              </w:rPr>
              <w:t xml:space="preserve">hr Vorgehen mit anderen </w:t>
            </w:r>
            <w:r w:rsidR="002D324E">
              <w:rPr>
                <w:noProof/>
                <w:lang w:eastAsia="de-DE"/>
              </w:rPr>
              <w:t>Produktionsplänen</w:t>
            </w:r>
            <w:r w:rsidR="00B73F51" w:rsidRPr="00B73F51">
              <w:rPr>
                <w:noProof/>
                <w:lang w:eastAsia="de-DE"/>
              </w:rPr>
              <w: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7D9CA10B" wp14:editId="7CDB2182">
                  <wp:extent cx="648335" cy="318770"/>
                  <wp:effectExtent l="0" t="0" r="0" b="0"/>
                  <wp:docPr id="2501"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A812E7">
            <w:pPr>
              <w:rPr>
                <w:noProof/>
                <w:lang w:eastAsia="de-DE"/>
              </w:rPr>
            </w:pPr>
            <w:r w:rsidRPr="00B73F51">
              <w:rPr>
                <w:noProof/>
                <w:lang w:eastAsia="de-DE"/>
              </w:rPr>
              <w:t xml:space="preserve">Bewerten Sie mit einem Partner </w:t>
            </w:r>
            <w:r w:rsidR="00A812E7">
              <w:rPr>
                <w:noProof/>
                <w:lang w:eastAsia="de-DE"/>
              </w:rPr>
              <w:t>I</w:t>
            </w:r>
            <w:r w:rsidRPr="00B73F51">
              <w:rPr>
                <w:noProof/>
                <w:lang w:eastAsia="de-DE"/>
              </w:rPr>
              <w:t>hre Arbeiten nach verarbeitungstechnischen und ästhetischen Gesichtspunkten.</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7DA16924" wp14:editId="344B8017">
                  <wp:extent cx="302701" cy="324000"/>
                  <wp:effectExtent l="0" t="0" r="2540" b="0"/>
                  <wp:docPr id="2502"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40C03" w:rsidP="001F55FC">
            <w:pPr>
              <w:rPr>
                <w:noProof/>
                <w:lang w:eastAsia="de-DE"/>
              </w:rPr>
            </w:pPr>
            <w:r>
              <w:rPr>
                <w:noProof/>
                <w:lang w:eastAsia="de-DE"/>
              </w:rPr>
              <w:t>Setzen Sie sich kritisch mit I</w:t>
            </w:r>
            <w:r w:rsidR="00B73F51" w:rsidRPr="00B73F51">
              <w:rPr>
                <w:noProof/>
                <w:lang w:eastAsia="de-DE"/>
              </w:rPr>
              <w:t xml:space="preserve">hrem erzielten Ergebnis </w:t>
            </w:r>
            <w:r w:rsidR="002D324E">
              <w:rPr>
                <w:noProof/>
                <w:lang w:eastAsia="de-DE"/>
              </w:rPr>
              <w:t>auseinander.</w:t>
            </w:r>
          </w:p>
        </w:tc>
      </w:tr>
    </w:tbl>
    <w:p w:rsidR="00B73F51" w:rsidRPr="00B73F51" w:rsidRDefault="00B73F51" w:rsidP="00B73F51"/>
    <w:p w:rsidR="00B73F51" w:rsidRPr="00B73F51" w:rsidRDefault="00B73F51" w:rsidP="00B73F51">
      <w:pPr>
        <w:spacing w:line="240" w:lineRule="exact"/>
        <w:rPr>
          <w:rFonts w:asciiTheme="minorHAnsi" w:hAnsiTheme="minorHAnsi" w:cstheme="minorBidi"/>
          <w:sz w:val="22"/>
          <w:szCs w:val="22"/>
        </w:rPr>
      </w:pPr>
      <w:r w:rsidRPr="00B73F51">
        <w:br w:type="page"/>
      </w:r>
    </w:p>
    <w:p w:rsidR="00B73F51" w:rsidRPr="00B73F51" w:rsidRDefault="00B73F51" w:rsidP="001F55FC">
      <w:pPr>
        <w:pStyle w:val="berschrift4"/>
      </w:pPr>
      <w:r w:rsidRPr="00B73F51">
        <w:lastRenderedPageBreak/>
        <w:t>Produktdaten Steifbroschur</w:t>
      </w:r>
      <w:r w:rsidRPr="00B73F51">
        <w:rPr>
          <w:noProof/>
          <w:sz w:val="24"/>
        </w:rPr>
        <w:drawing>
          <wp:anchor distT="0" distB="0" distL="114300" distR="114300" simplePos="0" relativeHeight="251795456" behindDoc="0" locked="0" layoutInCell="0" allowOverlap="1" wp14:anchorId="4F7DCF7E" wp14:editId="288DE626">
            <wp:simplePos x="0" y="0"/>
            <wp:positionH relativeFrom="rightMargin">
              <wp:posOffset>828040</wp:posOffset>
            </wp:positionH>
            <wp:positionV relativeFrom="paragraph">
              <wp:posOffset>0</wp:posOffset>
            </wp:positionV>
            <wp:extent cx="349200" cy="320400"/>
            <wp:effectExtent l="0" t="0" r="0" b="3810"/>
            <wp:wrapNone/>
            <wp:docPr id="2503"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3F51">
        <w:rPr>
          <w:noProof/>
          <w:sz w:val="24"/>
        </w:rPr>
        <w:drawing>
          <wp:anchor distT="0" distB="0" distL="114300" distR="114300" simplePos="0" relativeHeight="251794432" behindDoc="0" locked="0" layoutInCell="0" allowOverlap="1" wp14:anchorId="66C2FD52" wp14:editId="617D117F">
            <wp:simplePos x="0" y="0"/>
            <wp:positionH relativeFrom="rightMargin">
              <wp:posOffset>467995</wp:posOffset>
            </wp:positionH>
            <wp:positionV relativeFrom="paragraph">
              <wp:posOffset>0</wp:posOffset>
            </wp:positionV>
            <wp:extent cx="349885" cy="320675"/>
            <wp:effectExtent l="0" t="0" r="0" b="3175"/>
            <wp:wrapNone/>
            <wp:docPr id="250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3F51">
        <w:rPr>
          <w:noProof/>
          <w:sz w:val="24"/>
        </w:rPr>
        <w:drawing>
          <wp:anchor distT="0" distB="0" distL="114300" distR="114300" simplePos="0" relativeHeight="251793408" behindDoc="0" locked="0" layoutInCell="0" allowOverlap="1" wp14:anchorId="161525C2" wp14:editId="4456372D">
            <wp:simplePos x="0" y="0"/>
            <wp:positionH relativeFrom="rightMargin">
              <wp:posOffset>107950</wp:posOffset>
            </wp:positionH>
            <wp:positionV relativeFrom="paragraph">
              <wp:posOffset>0</wp:posOffset>
            </wp:positionV>
            <wp:extent cx="349885" cy="320675"/>
            <wp:effectExtent l="0" t="0" r="0" b="3175"/>
            <wp:wrapNone/>
            <wp:docPr id="2505"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73F51" w:rsidRPr="00B73F51" w:rsidRDefault="00B73F51" w:rsidP="001F55FC">
      <w:pPr>
        <w:pStyle w:val="Textkrper"/>
      </w:pPr>
      <w:r w:rsidRPr="00B73F51">
        <w:t>Die Steifbroschur ist eine Broschur, die bereits mit einem Deckel als Umschlag ausg</w:t>
      </w:r>
      <w:r w:rsidRPr="00B73F51">
        <w:t>e</w:t>
      </w:r>
      <w:r w:rsidRPr="00B73F51">
        <w:t xml:space="preserve">stattet ist. Bei der Steifbroschur ist allerdings der Rücken noch nicht mit einer Decke versehen. Die Deckel werden mit einem Vorsatz an der ersten und letzten Inhaltseite verbunden. Ein </w:t>
      </w:r>
      <w:proofErr w:type="spellStart"/>
      <w:r w:rsidRPr="00B73F51">
        <w:t>Fälzel</w:t>
      </w:r>
      <w:proofErr w:type="spellEnd"/>
      <w:r w:rsidRPr="00B73F51">
        <w:t xml:space="preserve"> wird über den Rücken geleimt und geht ca. 20</w:t>
      </w:r>
      <w:r w:rsidR="00B40C03">
        <w:t xml:space="preserve"> </w:t>
      </w:r>
      <w:r w:rsidR="006712FC">
        <w:t>mm</w:t>
      </w:r>
      <w:r w:rsidRPr="00B73F51">
        <w:t xml:space="preserve"> seitlich auf die</w:t>
      </w:r>
      <w:r w:rsidR="00B40C03">
        <w:t xml:space="preserve"> </w:t>
      </w:r>
      <w:r w:rsidRPr="00B73F51">
        <w:t xml:space="preserve">Vorsätze. Das </w:t>
      </w:r>
      <w:proofErr w:type="spellStart"/>
      <w:r w:rsidRPr="00B73F51">
        <w:t>Fälzel</w:t>
      </w:r>
      <w:proofErr w:type="spellEnd"/>
      <w:r w:rsidRPr="00B73F51">
        <w:t xml:space="preserve"> ist später der Rücken. Der Deckel kann vorab mit Papier oder G</w:t>
      </w:r>
      <w:r w:rsidRPr="00B73F51">
        <w:t>e</w:t>
      </w:r>
      <w:r w:rsidRPr="00B73F51">
        <w:t>webe überzogen werden und wird dann auf den Vorsatz vollflächig</w:t>
      </w:r>
      <w:r w:rsidR="00B40C03">
        <w:t xml:space="preserve"> </w:t>
      </w:r>
      <w:r w:rsidRPr="00B73F51">
        <w:t>angeklebt. Meistens sind die Deckel am Kopf und Fuß bündig, an der Vorderkante haben Sie einen leichten Überstand.</w:t>
      </w:r>
    </w:p>
    <w:p w:rsidR="00B73F51" w:rsidRPr="00B73F51" w:rsidRDefault="00B73F51" w:rsidP="001F55FC">
      <w:pPr>
        <w:pStyle w:val="berschrift4"/>
      </w:pPr>
      <w:r w:rsidRPr="00B73F51">
        <w:t>Herstellungsablauf</w:t>
      </w:r>
    </w:p>
    <w:p w:rsidR="00B73F51" w:rsidRPr="00B73F51" w:rsidRDefault="00B73F51" w:rsidP="001F55FC">
      <w:pPr>
        <w:pStyle w:val="Textkrper"/>
      </w:pPr>
      <w:r w:rsidRPr="00B73F51">
        <w:t>Die Blockvorbereitung ist auch bei der Steifbroschur gleich. Allerdings müssen nun an der ersten und letzten Seite ein Vorsatz angeklebt werden. Der Vorsatz ist 4 seitig und wird mit ca. 2</w:t>
      </w:r>
      <w:r w:rsidR="00B40C03">
        <w:t xml:space="preserve"> </w:t>
      </w:r>
      <w:r w:rsidRPr="00B73F51">
        <w:t>mm am Rücken angeleimt. Schneiden Sie nun die Vorderseite auf das Endformat, die Deckel werden später 2</w:t>
      </w:r>
      <w:r w:rsidR="00B40C03">
        <w:t xml:space="preserve"> </w:t>
      </w:r>
      <w:r w:rsidR="006712FC">
        <w:t>mm</w:t>
      </w:r>
      <w:r w:rsidRPr="00B73F51">
        <w:t xml:space="preserve"> überstehen! Nun können Sie das </w:t>
      </w:r>
      <w:proofErr w:type="spellStart"/>
      <w:r w:rsidRPr="00B73F51">
        <w:t>Fälzel</w:t>
      </w:r>
      <w:proofErr w:type="spellEnd"/>
      <w:r w:rsidRPr="00B73F51">
        <w:t xml:space="preserve"> am Rücken anbringen und an den Seiten über die Vorsätze ziehen und anleimen</w:t>
      </w:r>
      <w:r w:rsidR="00B40C03">
        <w:t>. Die ü</w:t>
      </w:r>
      <w:r w:rsidRPr="00B73F51">
        <w:t>be</w:t>
      </w:r>
      <w:r w:rsidRPr="00B73F51">
        <w:t>r</w:t>
      </w:r>
      <w:r w:rsidRPr="00B73F51">
        <w:t>zogenen Deckel werden nun vollflächig an dem Vorsatz angeleimt, allerdings sollen die Deckel rund 5</w:t>
      </w:r>
      <w:r w:rsidR="00B40C03">
        <w:t xml:space="preserve"> </w:t>
      </w:r>
      <w:r w:rsidR="006712FC">
        <w:t>mm</w:t>
      </w:r>
      <w:r w:rsidRPr="00B73F51">
        <w:t xml:space="preserve"> vom Rücken abgesetzt werden. Wenn alles getrocknet ist</w:t>
      </w:r>
      <w:r w:rsidR="00B40C03">
        <w:t>,</w:t>
      </w:r>
      <w:r w:rsidRPr="00B73F51">
        <w:t xml:space="preserve"> können Sie den Endbeschnitt am Kopf und Fuß durchführen.</w:t>
      </w:r>
    </w:p>
    <w:p w:rsidR="00B73F51" w:rsidRPr="00B73F51" w:rsidRDefault="00B73F51" w:rsidP="001F55FC">
      <w:pPr>
        <w:pStyle w:val="Textkrper"/>
      </w:pPr>
    </w:p>
    <w:p w:rsidR="00B73F51" w:rsidRPr="00B73F51" w:rsidRDefault="00B73F51" w:rsidP="00B73F51"/>
    <w:p w:rsidR="00B73F51" w:rsidRPr="00B73F51" w:rsidRDefault="00B73F51" w:rsidP="00B73F51">
      <w:pPr>
        <w:framePr w:w="2041" w:hSpace="198" w:wrap="around" w:vAnchor="text" w:hAnchor="page" w:x="8683" w:y="159"/>
        <w:shd w:val="clear" w:color="auto" w:fill="D9D9D9" w:themeFill="background1" w:themeFillShade="D9"/>
        <w:jc w:val="both"/>
        <w:rPr>
          <w:sz w:val="18"/>
        </w:rPr>
      </w:pPr>
      <w:r w:rsidRPr="00B73F51">
        <w:rPr>
          <w:sz w:val="18"/>
        </w:rPr>
        <w:t>Skizze 12</w:t>
      </w:r>
    </w:p>
    <w:p w:rsidR="00B73F51" w:rsidRPr="00B73F51" w:rsidRDefault="00B73F51" w:rsidP="00B73F51">
      <w:pPr>
        <w:framePr w:w="2041" w:hSpace="198" w:wrap="around" w:vAnchor="text" w:hAnchor="page" w:x="8683" w:y="159"/>
        <w:shd w:val="clear" w:color="auto" w:fill="D9D9D9" w:themeFill="background1" w:themeFillShade="D9"/>
        <w:jc w:val="both"/>
        <w:rPr>
          <w:sz w:val="18"/>
        </w:rPr>
      </w:pPr>
      <w:r w:rsidRPr="00B73F51">
        <w:rPr>
          <w:sz w:val="18"/>
        </w:rPr>
        <w:t>Steifbroschur</w:t>
      </w:r>
    </w:p>
    <w:p w:rsidR="00B73F51" w:rsidRPr="00B73F51" w:rsidRDefault="00B73F51" w:rsidP="00B73F51"/>
    <w:p w:rsidR="00B73F51" w:rsidRPr="00B73F51" w:rsidRDefault="00B73F51" w:rsidP="00B73F51">
      <w:r w:rsidRPr="00B73F51">
        <w:rPr>
          <w:noProof/>
          <w:lang w:eastAsia="de-DE"/>
        </w:rPr>
        <mc:AlternateContent>
          <mc:Choice Requires="wpg">
            <w:drawing>
              <wp:anchor distT="0" distB="0" distL="114300" distR="114300" simplePos="0" relativeHeight="251756544" behindDoc="0" locked="0" layoutInCell="1" allowOverlap="1" wp14:anchorId="3A8F9FED" wp14:editId="32F71420">
                <wp:simplePos x="0" y="0"/>
                <wp:positionH relativeFrom="margin">
                  <wp:align>center</wp:align>
                </wp:positionH>
                <wp:positionV relativeFrom="paragraph">
                  <wp:posOffset>26035</wp:posOffset>
                </wp:positionV>
                <wp:extent cx="4062095" cy="1372870"/>
                <wp:effectExtent l="0" t="19050" r="33655" b="36830"/>
                <wp:wrapNone/>
                <wp:docPr id="1556" name="Gruppieren 1556"/>
                <wp:cNvGraphicFramePr/>
                <a:graphic xmlns:a="http://schemas.openxmlformats.org/drawingml/2006/main">
                  <a:graphicData uri="http://schemas.microsoft.com/office/word/2010/wordprocessingGroup">
                    <wpg:wgp>
                      <wpg:cNvGrpSpPr/>
                      <wpg:grpSpPr>
                        <a:xfrm>
                          <a:off x="0" y="0"/>
                          <a:ext cx="4062095" cy="1372870"/>
                          <a:chOff x="0" y="0"/>
                          <a:chExt cx="4062204" cy="1373379"/>
                        </a:xfrm>
                      </wpg:grpSpPr>
                      <wps:wsp>
                        <wps:cNvPr id="1557" name="Rechteck 1557"/>
                        <wps:cNvSpPr/>
                        <wps:spPr>
                          <a:xfrm>
                            <a:off x="85392" y="177899"/>
                            <a:ext cx="3940063" cy="1002908"/>
                          </a:xfrm>
                          <a:prstGeom prst="rect">
                            <a:avLst/>
                          </a:prstGeom>
                          <a:pattFill prst="ltHorz">
                            <a:fgClr>
                              <a:srgbClr val="5B9BD5"/>
                            </a:fgClr>
                            <a:bgClr>
                              <a:sysClr val="window" lastClr="FFFFFF"/>
                            </a:bgClr>
                          </a:patt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58" name="Gerader Verbinder 1558"/>
                        <wps:cNvCnPr/>
                        <wps:spPr>
                          <a:xfrm>
                            <a:off x="46254" y="103181"/>
                            <a:ext cx="0" cy="1149227"/>
                          </a:xfrm>
                          <a:prstGeom prst="line">
                            <a:avLst/>
                          </a:prstGeom>
                          <a:noFill/>
                          <a:ln w="12700" cap="flat" cmpd="sng" algn="ctr">
                            <a:solidFill>
                              <a:srgbClr val="FFC000"/>
                            </a:solidFill>
                            <a:prstDash val="solid"/>
                          </a:ln>
                          <a:effectLst/>
                        </wps:spPr>
                        <wps:bodyPr/>
                      </wps:wsp>
                      <wps:wsp>
                        <wps:cNvPr id="1559" name="Gerader Verbinder 1559"/>
                        <wps:cNvCnPr/>
                        <wps:spPr>
                          <a:xfrm>
                            <a:off x="7116" y="78275"/>
                            <a:ext cx="0" cy="1191922"/>
                          </a:xfrm>
                          <a:prstGeom prst="line">
                            <a:avLst/>
                          </a:prstGeom>
                          <a:noFill/>
                          <a:ln w="12700" cap="flat" cmpd="sng" algn="ctr">
                            <a:solidFill>
                              <a:srgbClr val="1F497D">
                                <a:lumMod val="60000"/>
                                <a:lumOff val="40000"/>
                              </a:srgbClr>
                            </a:solidFill>
                            <a:prstDash val="solid"/>
                          </a:ln>
                          <a:effectLst/>
                        </wps:spPr>
                        <wps:bodyPr/>
                      </wps:wsp>
                      <wpg:grpSp>
                        <wpg:cNvPr id="1560" name="Gruppieren 1560"/>
                        <wpg:cNvGrpSpPr/>
                        <wpg:grpSpPr>
                          <a:xfrm>
                            <a:off x="0" y="0"/>
                            <a:ext cx="4059029" cy="145877"/>
                            <a:chOff x="0" y="0"/>
                            <a:chExt cx="4059029" cy="145877"/>
                          </a:xfrm>
                        </wpg:grpSpPr>
                        <wps:wsp>
                          <wps:cNvPr id="1561" name="Gerader Verbinder 1561"/>
                          <wps:cNvCnPr/>
                          <wps:spPr>
                            <a:xfrm>
                              <a:off x="92508" y="145877"/>
                              <a:ext cx="60485" cy="0"/>
                            </a:xfrm>
                            <a:prstGeom prst="line">
                              <a:avLst/>
                            </a:prstGeom>
                            <a:noFill/>
                            <a:ln w="25400" cap="flat" cmpd="sng" algn="ctr">
                              <a:solidFill>
                                <a:srgbClr val="FFC000"/>
                              </a:solidFill>
                              <a:prstDash val="solid"/>
                              <a:miter lim="800000"/>
                            </a:ln>
                            <a:effectLst/>
                          </wps:spPr>
                          <wps:bodyPr/>
                        </wps:wsp>
                        <wps:wsp>
                          <wps:cNvPr id="1562" name="Gerader Verbinder 1562"/>
                          <wps:cNvCnPr/>
                          <wps:spPr>
                            <a:xfrm flipV="1">
                              <a:off x="49812" y="88949"/>
                              <a:ext cx="295312" cy="10674"/>
                            </a:xfrm>
                            <a:prstGeom prst="line">
                              <a:avLst/>
                            </a:prstGeom>
                            <a:noFill/>
                            <a:ln w="12700" cap="flat" cmpd="sng" algn="ctr">
                              <a:solidFill>
                                <a:srgbClr val="FFC000"/>
                              </a:solidFill>
                              <a:prstDash val="solid"/>
                            </a:ln>
                            <a:effectLst/>
                          </wps:spPr>
                          <wps:bodyPr/>
                        </wps:wsp>
                        <wps:wsp>
                          <wps:cNvPr id="1563" name="Gerader Verbinder 1563"/>
                          <wps:cNvCnPr/>
                          <wps:spPr>
                            <a:xfrm flipV="1">
                              <a:off x="0" y="67601"/>
                              <a:ext cx="362585" cy="6985"/>
                            </a:xfrm>
                            <a:prstGeom prst="line">
                              <a:avLst/>
                            </a:prstGeom>
                            <a:noFill/>
                            <a:ln w="12700" cap="flat" cmpd="sng" algn="ctr">
                              <a:solidFill>
                                <a:srgbClr val="4F81BD">
                                  <a:shade val="95000"/>
                                  <a:satMod val="105000"/>
                                </a:srgbClr>
                              </a:solidFill>
                              <a:prstDash val="solid"/>
                            </a:ln>
                            <a:effectLst/>
                          </wps:spPr>
                          <wps:bodyPr/>
                        </wps:wsp>
                        <wpg:grpSp>
                          <wpg:cNvPr id="1564" name="Gruppieren 1564"/>
                          <wpg:cNvGrpSpPr/>
                          <wpg:grpSpPr>
                            <a:xfrm>
                              <a:off x="92508" y="0"/>
                              <a:ext cx="3966521" cy="120971"/>
                              <a:chOff x="0" y="0"/>
                              <a:chExt cx="3966521" cy="120971"/>
                            </a:xfrm>
                          </wpg:grpSpPr>
                          <wps:wsp>
                            <wps:cNvPr id="1565" name="Gerader Verbinder 1565"/>
                            <wps:cNvCnPr/>
                            <wps:spPr>
                              <a:xfrm>
                                <a:off x="0" y="117413"/>
                                <a:ext cx="3928006" cy="0"/>
                              </a:xfrm>
                              <a:prstGeom prst="line">
                                <a:avLst/>
                              </a:prstGeom>
                              <a:noFill/>
                              <a:ln w="12700" cap="flat" cmpd="sng" algn="ctr">
                                <a:solidFill>
                                  <a:srgbClr val="9BBB59">
                                    <a:lumMod val="75000"/>
                                  </a:srgbClr>
                                </a:solidFill>
                                <a:prstDash val="solid"/>
                              </a:ln>
                              <a:effectLst/>
                            </wps:spPr>
                            <wps:bodyPr/>
                          </wps:wsp>
                          <wps:wsp>
                            <wps:cNvPr id="1566" name="Gerader Verbinder 1566"/>
                            <wps:cNvCnPr/>
                            <wps:spPr>
                              <a:xfrm flipV="1">
                                <a:off x="0" y="60485"/>
                                <a:ext cx="3927475" cy="60486"/>
                              </a:xfrm>
                              <a:prstGeom prst="line">
                                <a:avLst/>
                              </a:prstGeom>
                              <a:noFill/>
                              <a:ln w="12700" cap="flat" cmpd="sng" algn="ctr">
                                <a:solidFill>
                                  <a:srgbClr val="9BBB59">
                                    <a:lumMod val="75000"/>
                                  </a:srgbClr>
                                </a:solidFill>
                                <a:prstDash val="solid"/>
                              </a:ln>
                              <a:effectLst/>
                            </wps:spPr>
                            <wps:bodyPr/>
                          </wps:wsp>
                          <wps:wsp>
                            <wps:cNvPr id="1567" name="Gerader Verbinder 1567"/>
                            <wps:cNvCnPr/>
                            <wps:spPr>
                              <a:xfrm flipV="1">
                                <a:off x="99623" y="32022"/>
                                <a:ext cx="3827852" cy="21338"/>
                              </a:xfrm>
                              <a:prstGeom prst="line">
                                <a:avLst/>
                              </a:prstGeom>
                              <a:noFill/>
                              <a:ln w="12700" cap="flat" cmpd="sng" algn="ctr">
                                <a:solidFill>
                                  <a:srgbClr val="FFC000"/>
                                </a:solidFill>
                                <a:prstDash val="solid"/>
                              </a:ln>
                              <a:effectLst/>
                            </wps:spPr>
                            <wps:bodyPr/>
                          </wps:wsp>
                          <wps:wsp>
                            <wps:cNvPr id="1568" name="Gerader Verbinder 1568"/>
                            <wps:cNvCnPr/>
                            <wps:spPr>
                              <a:xfrm flipV="1">
                                <a:off x="99623" y="0"/>
                                <a:ext cx="3866898" cy="21348"/>
                              </a:xfrm>
                              <a:prstGeom prst="line">
                                <a:avLst/>
                              </a:prstGeom>
                              <a:noFill/>
                              <a:ln w="38100" cap="flat" cmpd="sng" algn="ctr">
                                <a:solidFill>
                                  <a:srgbClr val="FF0000"/>
                                </a:solidFill>
                                <a:prstDash val="solid"/>
                              </a:ln>
                              <a:effectLst/>
                            </wps:spPr>
                            <wps:bodyPr/>
                          </wps:wsp>
                        </wpg:grpSp>
                      </wpg:grpSp>
                      <wpg:grpSp>
                        <wpg:cNvPr id="1569" name="Gruppieren 1569"/>
                        <wpg:cNvGrpSpPr/>
                        <wpg:grpSpPr>
                          <a:xfrm>
                            <a:off x="7116" y="1206154"/>
                            <a:ext cx="4055088" cy="167225"/>
                            <a:chOff x="0" y="0"/>
                            <a:chExt cx="4055088" cy="167225"/>
                          </a:xfrm>
                        </wpg:grpSpPr>
                        <wpg:grpSp>
                          <wpg:cNvPr id="1570" name="Gruppieren 1570"/>
                          <wpg:cNvGrpSpPr/>
                          <wpg:grpSpPr>
                            <a:xfrm>
                              <a:off x="0" y="0"/>
                              <a:ext cx="340995" cy="78013"/>
                              <a:chOff x="0" y="0"/>
                              <a:chExt cx="340995" cy="78013"/>
                            </a:xfrm>
                          </wpg:grpSpPr>
                          <wps:wsp>
                            <wps:cNvPr id="1571" name="Gerader Verbinder 1571"/>
                            <wps:cNvCnPr/>
                            <wps:spPr>
                              <a:xfrm flipV="1">
                                <a:off x="81834" y="0"/>
                                <a:ext cx="71159" cy="0"/>
                              </a:xfrm>
                              <a:prstGeom prst="line">
                                <a:avLst/>
                              </a:prstGeom>
                              <a:noFill/>
                              <a:ln w="25400" cap="flat" cmpd="sng" algn="ctr">
                                <a:solidFill>
                                  <a:srgbClr val="FFC000"/>
                                </a:solidFill>
                                <a:prstDash val="solid"/>
                                <a:miter lim="800000"/>
                              </a:ln>
                              <a:effectLst/>
                            </wps:spPr>
                            <wps:bodyPr/>
                          </wps:wsp>
                          <wps:wsp>
                            <wps:cNvPr id="1572" name="Gerader Verbinder 1572"/>
                            <wps:cNvCnPr/>
                            <wps:spPr>
                              <a:xfrm>
                                <a:off x="39138" y="46254"/>
                                <a:ext cx="277495" cy="10160"/>
                              </a:xfrm>
                              <a:prstGeom prst="line">
                                <a:avLst/>
                              </a:prstGeom>
                              <a:noFill/>
                              <a:ln w="12700" cap="flat" cmpd="sng" algn="ctr">
                                <a:solidFill>
                                  <a:srgbClr val="FFC000"/>
                                </a:solidFill>
                                <a:prstDash val="solid"/>
                              </a:ln>
                              <a:effectLst/>
                            </wps:spPr>
                            <wps:bodyPr/>
                          </wps:wsp>
                          <wps:wsp>
                            <wps:cNvPr id="1573" name="Gerader Verbinder 1573"/>
                            <wps:cNvCnPr/>
                            <wps:spPr>
                              <a:xfrm>
                                <a:off x="0" y="64043"/>
                                <a:ext cx="340995" cy="13970"/>
                              </a:xfrm>
                              <a:prstGeom prst="line">
                                <a:avLst/>
                              </a:prstGeom>
                              <a:noFill/>
                              <a:ln w="12700" cap="flat" cmpd="sng" algn="ctr">
                                <a:solidFill>
                                  <a:srgbClr val="4F81BD">
                                    <a:shade val="95000"/>
                                    <a:satMod val="105000"/>
                                  </a:srgbClr>
                                </a:solidFill>
                                <a:prstDash val="solid"/>
                              </a:ln>
                              <a:effectLst/>
                            </wps:spPr>
                            <wps:bodyPr/>
                          </wps:wsp>
                        </wpg:grpSp>
                        <wpg:grpSp>
                          <wpg:cNvPr id="1574" name="Gruppieren 1574"/>
                          <wpg:cNvGrpSpPr/>
                          <wpg:grpSpPr>
                            <a:xfrm>
                              <a:off x="78276" y="24906"/>
                              <a:ext cx="3976812" cy="142319"/>
                              <a:chOff x="0" y="0"/>
                              <a:chExt cx="3976812" cy="142319"/>
                            </a:xfrm>
                          </wpg:grpSpPr>
                          <wps:wsp>
                            <wps:cNvPr id="1575" name="Gerader Verbinder 1575"/>
                            <wps:cNvCnPr/>
                            <wps:spPr>
                              <a:xfrm>
                                <a:off x="0" y="0"/>
                                <a:ext cx="3928006" cy="0"/>
                              </a:xfrm>
                              <a:prstGeom prst="line">
                                <a:avLst/>
                              </a:prstGeom>
                              <a:noFill/>
                              <a:ln w="12700" cap="flat" cmpd="sng" algn="ctr">
                                <a:solidFill>
                                  <a:srgbClr val="9BBB59">
                                    <a:lumMod val="75000"/>
                                  </a:srgbClr>
                                </a:solidFill>
                                <a:prstDash val="solid"/>
                              </a:ln>
                              <a:effectLst/>
                            </wps:spPr>
                            <wps:bodyPr/>
                          </wps:wsp>
                          <wps:wsp>
                            <wps:cNvPr id="1576" name="Gerader Verbinder 1576"/>
                            <wps:cNvCnPr/>
                            <wps:spPr>
                              <a:xfrm>
                                <a:off x="3558" y="3558"/>
                                <a:ext cx="3935982" cy="67601"/>
                              </a:xfrm>
                              <a:prstGeom prst="line">
                                <a:avLst/>
                              </a:prstGeom>
                              <a:noFill/>
                              <a:ln w="12700" cap="flat" cmpd="sng" algn="ctr">
                                <a:solidFill>
                                  <a:srgbClr val="9BBB59">
                                    <a:lumMod val="75000"/>
                                  </a:srgbClr>
                                </a:solidFill>
                                <a:prstDash val="solid"/>
                              </a:ln>
                              <a:effectLst/>
                            </wps:spPr>
                            <wps:bodyPr/>
                          </wps:wsp>
                          <wps:wsp>
                            <wps:cNvPr id="1577" name="Gerader Verbinder 1577"/>
                            <wps:cNvCnPr/>
                            <wps:spPr>
                              <a:xfrm>
                                <a:off x="67601" y="78275"/>
                                <a:ext cx="3866990" cy="24916"/>
                              </a:xfrm>
                              <a:prstGeom prst="line">
                                <a:avLst/>
                              </a:prstGeom>
                              <a:noFill/>
                              <a:ln w="12700" cap="flat" cmpd="sng" algn="ctr">
                                <a:solidFill>
                                  <a:srgbClr val="FFC000"/>
                                </a:solidFill>
                                <a:prstDash val="solid"/>
                              </a:ln>
                              <a:effectLst/>
                            </wps:spPr>
                            <wps:bodyPr/>
                          </wps:wsp>
                          <wps:wsp>
                            <wps:cNvPr id="1578" name="Gerader Verbinder 1578"/>
                            <wps:cNvCnPr/>
                            <wps:spPr>
                              <a:xfrm>
                                <a:off x="67601" y="113855"/>
                                <a:ext cx="3909211" cy="28464"/>
                              </a:xfrm>
                              <a:prstGeom prst="line">
                                <a:avLst/>
                              </a:prstGeom>
                              <a:noFill/>
                              <a:ln w="38100" cap="flat" cmpd="sng" algn="ctr">
                                <a:solidFill>
                                  <a:srgbClr val="FF0000"/>
                                </a:solidFill>
                                <a:prstDash val="solid"/>
                              </a:ln>
                              <a:effectLst/>
                            </wps:spPr>
                            <wps:bodyPr/>
                          </wps:wsp>
                        </wpg:grpSp>
                      </wpg:grpSp>
                    </wpg:wgp>
                  </a:graphicData>
                </a:graphic>
              </wp:anchor>
            </w:drawing>
          </mc:Choice>
          <mc:Fallback>
            <w:pict>
              <v:group id="Gruppieren 1556" o:spid="_x0000_s1026" style="position:absolute;margin-left:0;margin-top:2.05pt;width:319.85pt;height:108.1pt;z-index:251756544;mso-position-horizontal:center;mso-position-horizontal-relative:margin" coordsize="40622,137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">
                <v:rect id="Rechteck 1557" o:spid="_x0000_s1027" style="position:absolute;left:853;top:1778;width:39401;height:1003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loISsEA&#10;AADdAAAADwAAAGRycy9kb3ducmV2LnhtbERPTYvCMBC9L/gfwgje1sSFrlKNIoLuXrUieBuasS02&#10;k9LEtv77jbDgbR7vc1abwdaio9ZXjjXMpgoEce5MxYWGc7b/XIDwAdlg7Zg0PMnDZj36WGFqXM9H&#10;6k6hEDGEfYoayhCaVEqfl2TRT11DHLmbay2GCNtCmhb7GG5r+aXUt7RYcWwosaFdSfn99LAadsMl&#10;yYrHT3/uDu7QJFc1U9ld68l42C5BBBrCW/zv/jVxfpLM4fVNPEGu/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5aCErBAAAA3QAAAA8AAAAAAAAAAAAAAAAAmAIAAGRycy9kb3du&#10;cmV2LnhtbFBLBQYAAAAABAAEAPUAAACGAwAAAAA=&#10;" fillcolor="#5b9bd5" stroked="f" strokeweight="1pt">
                  <v:fill r:id="rId75" o:title="" color2="window" type="pattern"/>
                </v:rect>
                <v:line id="Gerader Verbinder 1558" o:spid="_x0000_s1028" style="position:absolute;visibility:visible;mso-wrap-style:square" from="462,1031" to="462,125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fAGM8YAAADdAAAADwAAAGRycy9kb3ducmV2LnhtbESPQW/CMAyF75P2HyJP2m2knQSCjoAG&#10;06SBuFD4AVbjNR2NUzUZ7f79fEDiZus9v/d5uR59q67UxyawgXySgSKugm24NnA+fb7MQcWEbLEN&#10;TAb+KMJ69fiwxMKGgY90LVOtJIRjgQZcSl2hdawceYyT0BGL9h16j0nWvta2x0HCfatfs2ymPTYs&#10;DQ472jqqLuWvN3A5Lmabw+CyPeWH3RDLn3nIP4x5fhrf30AlGtPdfLv+soI/nQqufCMj6NU/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HwBjPGAAAA3QAAAA8AAAAAAAAA&#10;AAAAAAAAoQIAAGRycy9kb3ducmV2LnhtbFBLBQYAAAAABAAEAPkAAACUAwAAAAA=&#10;" strokecolor="#ffc000" strokeweight="1pt"/>
                <v:line id="Gerader Verbinder 1559" o:spid="_x0000_s1029" style="position:absolute;visibility:visible;mso-wrap-style:square" from="71,782" to="71,127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6OsFcMAAADdAAAADwAAAGRycy9kb3ducmV2LnhtbERPTWvCQBC9F/oflil4000LSo2uYkXB&#10;eKppBY9jdpoEs7Nhd9X4711B6G0e73Om88404kLO15YVvA8SEMSF1TWXCn5/1v1PED4ga2wsk4Ib&#10;eZjPXl+mmGp75R1d8lCKGMI+RQVVCG0qpS8qMugHtiWO3J91BkOErpTa4TWGm0Z+JMlIGqw5NlTY&#10;0rKi4pSfjYL9d33yK4fZ9ssdlnp1LNdZtlCq99YtJiACdeFf/HRvdJw/HI7h8U08Qc7u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jrBXDAAAA3QAAAA8AAAAAAAAAAAAA&#10;AAAAoQIAAGRycy9kb3ducmV2LnhtbFBLBQYAAAAABAAEAPkAAACRAwAAAAA=&#10;" strokecolor="#558ed5" strokeweight="1pt"/>
                <v:group id="Gruppieren 1560" o:spid="_x0000_s1030" style="position:absolute;width:40590;height:1458" coordsize="40590,145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3ysvR8cAAADd&#10;AAAADwAAAAAAAAAAAAAAAACqAgAAZHJzL2Rvd25yZXYueG1sUEsFBgAAAAAEAAQA+gAAAJ4DAAAA&#10;AA==&#10;">
                  <v:line id="Gerader Verbinder 1561" o:spid="_x0000_s1031" style="position:absolute;visibility:visible;mso-wrap-style:square" from="925,1458" to="1529,14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LU9FcQAAADdAAAADwAAAGRycy9kb3ducmV2LnhtbERP32vCMBB+H/g/hBP2NlNFq3RGEZlj&#10;T4PVDXw8mrPJbC5dk9Xuv18GA9/u4/t56+3gGtFTF6xnBdNJBoK48tpyreD9eHhYgQgRWWPjmRT8&#10;UIDtZnS3xkL7K79RX8ZapBAOBSowMbaFlKEy5DBMfEucuLPvHMYEu1rqDq8p3DVylmW5dGg5NRhs&#10;aW+oupTfTsHZvH59XD5nQ/9kl/OyPj3bRe6Uuh8Pu0cQkYZ4E/+7X3Sav8in8PdNOkFuf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otT0VxAAAAN0AAAAPAAAAAAAAAAAA&#10;AAAAAKECAABkcnMvZG93bnJldi54bWxQSwUGAAAAAAQABAD5AAAAkgMAAAAA&#10;" strokecolor="#ffc000" strokeweight="2pt">
                    <v:stroke joinstyle="miter"/>
                  </v:line>
                  <v:line id="Gerader Verbinder 1562" o:spid="_x0000_s1032" style="position:absolute;flip:y;visibility:visible;mso-wrap-style:square" from="498,889" to="3451,9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vOmrsIAAADdAAAADwAAAGRycy9kb3ducmV2LnhtbERPTYvCMBC9L/gfwgje1nQFRbpGcQXR&#10;g4e16n1opk3ZZlKbqNVfvxEEb/N4nzNbdLYWV2p95VjB1zABQZw7XXGp4HhYf05B+ICssXZMCu7k&#10;YTHvfcww1e7Ge7pmoRQxhH2KCkwITSqlzw1Z9EPXEEeucK3FEGFbSt3iLYbbWo6SZCItVhwbDDa0&#10;MpT/ZRerYHkq8semc+vHr8yM2U3Phf85KzXod8tvEIG68Ba/3Fsd548nI3h+E0+Q83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vOmrsIAAADdAAAADwAAAAAAAAAAAAAA&#10;AAChAgAAZHJzL2Rvd25yZXYueG1sUEsFBgAAAAAEAAQA+QAAAJADAAAAAA==&#10;" strokecolor="#ffc000" strokeweight="1pt"/>
                  <v:line id="Gerader Verbinder 1563" o:spid="_x0000_s1033" style="position:absolute;flip:y;visibility:visible;mso-wrap-style:square" from="0,676" to="3625,7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Jn3bcIAAADdAAAADwAAAGRycy9kb3ducmV2LnhtbERPS4vCMBC+L/gfwix4W1MVH3SNIkLB&#10;gwg+Fq9DM6Zlm0lpYlv/vVlY8DYf33NWm95WoqXGl44VjEcJCOLc6ZKNgusl+1qC8AFZY+WYFDzJ&#10;w2Y9+Fhhql3HJ2rPwYgYwj5FBUUIdSqlzwuy6EeuJo7c3TUWQ4SNkbrBLobbSk6SZC4tlhwbCqxp&#10;V1D+e35YBa0Z7w4Xe7zfNPts2f+Y2yLrlBp+9ttvEIH68Bb/u/c6zp/Np/D3TTxBrl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LJn3bcIAAADdAAAADwAAAAAAAAAAAAAA&#10;AAChAgAAZHJzL2Rvd25yZXYueG1sUEsFBgAAAAAEAAQA+QAAAJADAAAAAA==&#10;" strokecolor="#4a7ebb" strokeweight="1pt"/>
                  <v:group id="Gruppieren 1564" o:spid="_x0000_s1034" style="position:absolute;left:925;width:39665;height:1209" coordsize="39665,120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KAQKUTFAAAA3QAA&#10;AA8AAAAAAAAAAAAAAAAAqgIAAGRycy9kb3ducmV2LnhtbFBLBQYAAAAABAAEAPoAAACcAwAAAAA=&#10;">
                    <v:line id="Gerader Verbinder 1565" o:spid="_x0000_s1035" style="position:absolute;visibility:visible;mso-wrap-style:square" from="0,1174" to="39280,11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2ORsMUAAADdAAAADwAAAGRycy9kb3ducmV2LnhtbERP22rCQBB9F/yHZQp9KbppISLRTSiC&#10;aalQvIGvY3ZMgtnZNLs16d93CwXf5nCus8wG04gbda62rOB5GoEgLqyuuVRwPKwncxDOI2tsLJOC&#10;H3KQpePREhNte97Rbe9LEULYJaig8r5NpHRFRQbd1LbEgbvYzqAPsCul7rAP4aaRL1E0kwZrDg0V&#10;trSqqLjuv42C/HNzbqOnj9WG+rf8Kz6a7anIlXp8GF4XIDwN/i7+d7/rMD+exfD3TThBp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2ORsMUAAADdAAAADwAAAAAAAAAA&#10;AAAAAAChAgAAZHJzL2Rvd25yZXYueG1sUEsFBgAAAAAEAAQA+QAAAJMDAAAAAA==&#10;" strokecolor="#77933c" strokeweight="1pt"/>
                    <v:line id="Gerader Verbinder 1566" o:spid="_x0000_s1036" style="position:absolute;flip:y;visibility:visible;mso-wrap-style:square" from="0,604" to="39274,12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nl9nMMAAADdAAAADwAAAGRycy9kb3ducmV2LnhtbERP22rCQBB9L/Qflin4VjcWDBKziqhB&#10;waKo+YAhOybB7GzIbpP077uFQt/mcK6TrkfTiJ46V1tWMJtGIIgLq2suFeT37H0BwnlkjY1lUvBN&#10;Dtar15cUE20HvlJ/86UIIewSVFB53yZSuqIig25qW+LAPWxn0AfYlVJ3OIRw08iPKIqlwZpDQ4Ut&#10;bSsqnrcvo+ByOfTc73J9ustzc8oen/vteaHU5G3cLEF4Gv2/+M991GH+PI7h95twglz9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J5fZzDAAAA3QAAAA8AAAAAAAAAAAAA&#10;AAAAoQIAAGRycy9kb3ducmV2LnhtbFBLBQYAAAAABAAEAPkAAACRAwAAAAA=&#10;" strokecolor="#77933c" strokeweight="1pt"/>
                    <v:line id="Gerader Verbinder 1567" o:spid="_x0000_s1037" style="position:absolute;flip:y;visibility:visible;mso-wrap-style:square" from="996,320" to="39274,53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oQFNsQAAADdAAAADwAAAGRycy9kb3ducmV2LnhtbERPTWvCQBC9C/0PyxS86UahNqRugi1I&#10;PXho0/Y+ZCfZYHY2ZleN/vpuoeBtHu9z1sVoO3GmwbeOFSzmCQjiyumWGwXfX9tZCsIHZI2dY1Jw&#10;JQ9F/jBZY6bdhT/pXIZGxBD2GSowIfSZlL4yZNHPXU8cudoNFkOEQyP1gJcYbju5TJKVtNhybDDY&#10;05uh6lCerILNT13d3ke3vX3I0ph9eqz961Gp6eO4eQERaAx38b97p+P8p9Uz/H0TT5D5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ehAU2xAAAAN0AAAAPAAAAAAAAAAAA&#10;AAAAAKECAABkcnMvZG93bnJldi54bWxQSwUGAAAAAAQABAD5AAAAkgMAAAAA&#10;" strokecolor="#ffc000" strokeweight="1pt"/>
                    <v:line id="Gerader Verbinder 1568" o:spid="_x0000_s1038" style="position:absolute;flip:y;visibility:visible;mso-wrap-style:square" from="996,0" to="39665,2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oN0JMcAAADdAAAADwAAAGRycy9kb3ducmV2LnhtbESPT2vCQBDF7wW/wzKFXopuKjRKdBVR&#10;DL1U8A94HbLTJJidDdmtJv30nUOhtxnem/d+s1z3rlF36kLt2cDbJAFFXHhbc2ngct6P56BCRLbY&#10;eCYDAwVYr0ZPS8ysf/CR7qdYKgnhkKGBKsY20zoUFTkME98Si/blO4dR1q7UtsOHhLtGT5Mk1Q5r&#10;loYKW9pWVNxO385A3mwPh9su/xzms+uQ5ulP8ep3xrw895sFqEh9/Df/XX9YwX9PBVe+kRH06hc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yg3QkxwAAAN0AAAAPAAAAAAAA&#10;AAAAAAAAAKECAABkcnMvZG93bnJldi54bWxQSwUGAAAAAAQABAD5AAAAlQMAAAAA&#10;" strokecolor="red" strokeweight="3pt"/>
                  </v:group>
                </v:group>
                <v:group id="Gruppieren 1569" o:spid="_x0000_s1039" style="position:absolute;left:71;top:12061;width:40551;height:1672" coordsize="40550,167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E4RhtrFAAAA3QAA&#10;AA8AAAAAAAAAAAAAAAAAqgIAAGRycy9kb3ducmV2LnhtbFBLBQYAAAAABAAEAPoAAACcAwAAAAA=&#10;">
                  <v:group id="Gruppieren 1570" o:spid="_x0000_s1040" style="position:absolute;width:3409;height:780" coordsize="340995,7801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WvK5mscAAADd&#10;AAAADwAAAAAAAAAAAAAAAACqAgAAZHJzL2Rvd25yZXYueG1sUEsFBgAAAAAEAAQA+gAAAJ4DAAAA&#10;AA==&#10;">
                    <v:line id="Gerader Verbinder 1571" o:spid="_x0000_s1041" style="position:absolute;flip:y;visibility:visible;mso-wrap-style:square" from="81834,0" to="15299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M3UzMYAAADdAAAADwAAAGRycy9kb3ducmV2LnhtbERPyU7DMBC9I/EP1iBxo06RWBrqVoit&#10;9IS6UOA2ioc4EI9DPLSBr68rVeptnt46w3Hna7WmNlaBDfR7GSjiItiKSwPLxePZNagoyBbrwGTg&#10;jyKMR8dHQ8xt2PCM1nMpVQrhmKMBJ9LkWsfCkcfYCw1x4j5D61ESbEttW9ykcF/r8yy71B4rTg0O&#10;G7pzVHzPf72Bn/un6cv/6muymsnH8m3yLq8PbmDM6Ul3ewNKqJODeO9+tmn+xVUfdt+kE/RoC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jN1MzGAAAA3QAAAA8AAAAAAAAA&#10;AAAAAAAAoQIAAGRycy9kb3ducmV2LnhtbFBLBQYAAAAABAAEAPkAAACUAwAAAAA=&#10;" strokecolor="#ffc000" strokeweight="2pt">
                      <v:stroke joinstyle="miter"/>
                    </v:line>
                    <v:line id="Gerader Verbinder 1572" o:spid="_x0000_s1042" style="position:absolute;visibility:visible;mso-wrap-style:square" from="39138,46254" to="316633,564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61tucMAAADdAAAADwAAAGRycy9kb3ducmV2LnhtbERP22rCQBB9L/gPywh9q5sIWo2u4oVC&#10;W3wx+gFDdsxGs7Mhu5r077uFgm9zONdZrntbiwe1vnKsIB0lIIgLpysuFZxPH28zED4ga6wdk4If&#10;8rBeDV6WmGnX8ZEeeShFDGGfoQITQpNJ6QtDFv3INcSRu7jWYoiwLaVusYvhtpbjJJlKixXHBoMN&#10;7QwVt/xuFdyO8+n20Jnkm9LDV+fz68yle6Veh/1mASJQH57if/enjvMn72P4+yaeIF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utbbnDAAAA3QAAAA8AAAAAAAAAAAAA&#10;AAAAoQIAAGRycy9kb3ducmV2LnhtbFBLBQYAAAAABAAEAPkAAACRAwAAAAA=&#10;" strokecolor="#ffc000" strokeweight="1pt"/>
                    <v:line id="Gerader Verbinder 1573" o:spid="_x0000_s1043" style="position:absolute;visibility:visible;mso-wrap-style:square" from="0,64043" to="340995,780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mrSb8QAAADdAAAADwAAAGRycy9kb3ducmV2LnhtbERPzWrCQBC+F/oOyxR6kboxYpXUVURS&#10;KPQgpn2AITtmY7OzMbuJ6du7BaG3+fh+Z70dbSMG6nztWMFsmoAgLp2uuVLw/fX+sgLhA7LGxjEp&#10;+CUP283jwxoz7a58pKEIlYgh7DNUYEJoMyl9aciin7qWOHIn11kMEXaV1B1eY7htZJokr9JizbHB&#10;YEt7Q+VP0VsFk8Mknx0wCXL87C9VvjynO3NW6vlp3L2BCDSGf/Hd/aHj/MVyDn/fxBPk5gY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matJvxAAAAN0AAAAPAAAAAAAAAAAA&#10;AAAAAKECAABkcnMvZG93bnJldi54bWxQSwUGAAAAAAQABAD5AAAAkgMAAAAA&#10;" strokecolor="#4a7ebb" strokeweight="1pt"/>
                  </v:group>
                  <v:group id="Gruppieren 1574" o:spid="_x0000_s1044" style="position:absolute;left:782;top:249;width:39768;height:1423" coordsize="39768,142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Jcm/mcQAAADdAAAA&#10;DwAAAAAAAAAAAAAAAACqAgAAZHJzL2Rvd25yZXYueG1sUEsFBgAAAAAEAAQA+gAAAJsDAAAAAA==&#10;">
                    <v:line id="Gerader Verbinder 1575" o:spid="_x0000_s1045" style="position:absolute;visibility:visible;mso-wrap-style:square" from="0,0" to="3928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roHbcUAAADdAAAADwAAAGRycy9kb3ducmV2LnhtbERPTWvCQBC9F/oflin0InVjIbakriKC&#10;URTERsHrNDtNQrOzMbua9N93BaG3ebzPmcx6U4srta6yrGA0jEAQ51ZXXCg4HpYv7yCcR9ZYWyYF&#10;v+RgNn18mGCibcefdM18IUIIuwQVlN43iZQuL8mgG9qGOHDftjXoA2wLqVvsQrip5WsUjaXBikND&#10;iQ0tSsp/sotRkO62X0002Cy21K3Sc3w0+1OeKvX81M8/QHjq/b/47l7rMD9+i+H2TThBTv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7roHbcUAAADdAAAADwAAAAAAAAAA&#10;AAAAAAChAgAAZHJzL2Rvd25yZXYueG1sUEsFBgAAAAAEAAQA+QAAAJMDAAAAAA==&#10;" strokecolor="#77933c" strokeweight="1pt"/>
                    <v:line id="Gerader Verbinder 1576" o:spid="_x0000_s1046" style="position:absolute;visibility:visible;mso-wrap-style:square" from="35,35" to="39395,7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miZGsUAAADdAAAADwAAAGRycy9kb3ducmV2LnhtbERP22rCQBB9F/oPyxR8KbqxoJXoKkUw&#10;ioLUC/g6ZsckNDubZlcT/75bKPg2h3Od6bw1pbhT7QrLCgb9CARxanXBmYLTcdkbg3AeWWNpmRQ8&#10;yMF89tKZYqxtw3u6H3wmQgi7GBXk3lexlC7NyaDr24o4cFdbG/QB1pnUNTYh3JTyPYpG0mDBoSHH&#10;ihY5pd+Hm1GQ7LaXKnrbLLbUrJKf4cl8ndNEqe5r+zkB4an1T/G/e63D/OHHCP6+CSfI2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miZGsUAAADdAAAADwAAAAAAAAAA&#10;AAAAAAChAgAAZHJzL2Rvd25yZXYueG1sUEsFBgAAAAAEAAQA+QAAAJMDAAAAAA==&#10;" strokecolor="#77933c" strokeweight="1pt"/>
                    <v:line id="Gerader Verbinder 1577" o:spid="_x0000_s1047" style="position:absolute;visibility:visible;mso-wrap-style:square" from="676,782" to="39345,10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9rOIcMAAADdAAAADwAAAGRycy9kb3ducmV2LnhtbERP22rCQBB9F/yHZYS+6SaFeomuopVC&#10;W3wx+gFDdsxGs7Mhu5r077uFgm9zONdZbXpbiwe1vnKsIJ0kIIgLpysuFZxPH+M5CB+QNdaOScEP&#10;edish4MVZtp1fKRHHkoRQ9hnqMCE0GRS+sKQRT9xDXHkLq61GCJsS6lb7GK4reVrkkylxYpjg8GG&#10;3g0Vt/xuFdyOi+nu0Jnkm9LDV+fz69yle6VeRv12CSJQH57if/enjvPfZjP4+yaeIN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vaziHDAAAA3QAAAA8AAAAAAAAAAAAA&#10;AAAAoQIAAGRycy9kb3ducmV2LnhtbFBLBQYAAAAABAAEAPkAAACRAwAAAAA=&#10;" strokecolor="#ffc000" strokeweight="1pt"/>
                    <v:line id="Gerader Verbinder 1578" o:spid="_x0000_s1048" style="position:absolute;visibility:visible;mso-wrap-style:square" from="676,1138" to="39768,14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D/mX8YAAADdAAAADwAAAGRycy9kb3ducmV2LnhtbESPT2vCQBDF70K/wzKF3nRjoVVSV5GC&#10;IBQE/2B7nGbHJDQ7G7NrXL995yB4m+G9ee83s0VyjeqpC7VnA+NRBoq48Lbm0sBhvxpOQYWIbLHx&#10;TAZuFGAxfxrMMLf+ylvqd7FUEsIhRwNVjG2udSgqchhGviUW7eQ7h1HWrtS2w6uEu0a/Ztm7dliz&#10;NFTY0mdFxd/u4gx8tb/r/sibsf1Jl3Pql6fs+6aNeXlOyw9QkVJ8mO/Xayv4bxPBlW9kBD3/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g/5l/GAAAA3QAAAA8AAAAAAAAA&#10;AAAAAAAAoQIAAGRycy9kb3ducmV2LnhtbFBLBQYAAAAABAAEAPkAAACUAwAAAAA=&#10;" strokecolor="red" strokeweight="3pt"/>
                  </v:group>
                </v:group>
                <w10:wrap anchorx="margin"/>
              </v:group>
            </w:pict>
          </mc:Fallback>
        </mc:AlternateContent>
      </w:r>
    </w:p>
    <w:p w:rsidR="00B73F51" w:rsidRPr="00B73F51" w:rsidRDefault="00B73F51" w:rsidP="00B73F51"/>
    <w:p w:rsidR="00B73F51" w:rsidRPr="00B73F51" w:rsidRDefault="00B73F51" w:rsidP="00B73F51"/>
    <w:p w:rsidR="00B73F51" w:rsidRPr="00B73F51" w:rsidRDefault="00B73F51" w:rsidP="00B73F51"/>
    <w:p w:rsidR="00B73F51" w:rsidRPr="00B73F51" w:rsidRDefault="00B73F51" w:rsidP="00B73F51"/>
    <w:p w:rsidR="00B73F51" w:rsidRPr="00B73F51" w:rsidRDefault="00B73F51" w:rsidP="00B73F51"/>
    <w:p w:rsidR="00B73F51" w:rsidRPr="00B73F51" w:rsidRDefault="00B73F51" w:rsidP="00B73F51"/>
    <w:p w:rsidR="00B73F51" w:rsidRPr="00B73F51" w:rsidRDefault="00B73F51" w:rsidP="00B73F51"/>
    <w:p w:rsidR="00B73F51" w:rsidRPr="00B73F51" w:rsidRDefault="00B73F51" w:rsidP="00B73F51"/>
    <w:p w:rsidR="00B73F51" w:rsidRPr="00B73F51" w:rsidRDefault="00B73F51" w:rsidP="00B73F51"/>
    <w:p w:rsidR="00B73F51" w:rsidRPr="00B73F51" w:rsidRDefault="00B73F51" w:rsidP="00B73F51"/>
    <w:p w:rsidR="00B73F51" w:rsidRPr="00B73F51" w:rsidRDefault="00B73F51" w:rsidP="00B73F51"/>
    <w:p w:rsidR="00B73F51" w:rsidRPr="00B73F51" w:rsidRDefault="00B73F51" w:rsidP="00B73F51">
      <w:pPr>
        <w:spacing w:line="240" w:lineRule="exact"/>
      </w:pPr>
      <w:r w:rsidRPr="00B73F51">
        <w:br w:type="page"/>
      </w:r>
    </w:p>
    <w:p w:rsidR="00B73F51" w:rsidRPr="00B73F51" w:rsidRDefault="00B73F51" w:rsidP="00B73F51">
      <w:pPr>
        <w:keepNext/>
        <w:suppressAutoHyphens/>
        <w:spacing w:before="240" w:after="160"/>
        <w:outlineLvl w:val="0"/>
        <w:rPr>
          <w:rFonts w:ascii="Source Sans Pro Semibold" w:eastAsia="Times New Roman" w:hAnsi="Source Sans Pro Semibold" w:cs="Times New Roman"/>
          <w:bCs/>
          <w:sz w:val="30"/>
          <w:szCs w:val="28"/>
          <w:lang w:eastAsia="de-DE"/>
        </w:rPr>
      </w:pPr>
      <w:r w:rsidRPr="00B73F51">
        <w:rPr>
          <w:rFonts w:ascii="Source Sans Pro Semibold" w:eastAsia="Times New Roman" w:hAnsi="Source Sans Pro Semibold" w:cs="Times New Roman"/>
          <w:bCs/>
          <w:sz w:val="30"/>
          <w:szCs w:val="28"/>
          <w:lang w:eastAsia="de-DE"/>
        </w:rPr>
        <w:lastRenderedPageBreak/>
        <w:t>Arbeitsablaufplan Steifbroschur</w:t>
      </w:r>
      <w:r w:rsidRPr="00B73F51">
        <w:rPr>
          <w:rFonts w:ascii="Source Sans Pro Semibold" w:eastAsia="Times New Roman" w:hAnsi="Source Sans Pro Semibold" w:cs="Times New Roman"/>
          <w:bCs/>
          <w:noProof/>
          <w:sz w:val="24"/>
          <w:szCs w:val="28"/>
          <w:lang w:eastAsia="de-DE"/>
        </w:rPr>
        <w:drawing>
          <wp:anchor distT="0" distB="0" distL="114300" distR="114300" simplePos="0" relativeHeight="251761664" behindDoc="0" locked="0" layoutInCell="0" allowOverlap="1" wp14:anchorId="4BCBDEF9" wp14:editId="6735DE02">
            <wp:simplePos x="0" y="0"/>
            <wp:positionH relativeFrom="rightMargin">
              <wp:posOffset>107950</wp:posOffset>
            </wp:positionH>
            <wp:positionV relativeFrom="paragraph">
              <wp:posOffset>0</wp:posOffset>
            </wp:positionV>
            <wp:extent cx="345440" cy="323850"/>
            <wp:effectExtent l="0" t="0" r="0" b="0"/>
            <wp:wrapNone/>
            <wp:docPr id="250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73F51" w:rsidRPr="00B73F51" w:rsidRDefault="00B73F51" w:rsidP="008F1F5C">
      <w:pPr>
        <w:pStyle w:val="AufgabeEbene1"/>
        <w:numPr>
          <w:ilvl w:val="0"/>
          <w:numId w:val="39"/>
        </w:numPr>
        <w:rPr>
          <w:lang w:eastAsia="de-DE"/>
        </w:rPr>
      </w:pPr>
      <w:r w:rsidRPr="00B73F51">
        <w:rPr>
          <w:lang w:eastAsia="de-DE"/>
        </w:rPr>
        <w:t>Bringen Sie die Arbeitsschritte in die richtige Reihenfolge</w:t>
      </w:r>
    </w:p>
    <w:p w:rsidR="00B73F51" w:rsidRPr="00B73F51" w:rsidRDefault="00B73F51" w:rsidP="00B73F51"/>
    <w:p w:rsidR="00B73F51" w:rsidRPr="00B73F51" w:rsidRDefault="00B73F51" w:rsidP="00B73F51">
      <w:r w:rsidRPr="00B73F51">
        <w:t>___</w:t>
      </w:r>
      <w:r w:rsidRPr="00B73F51">
        <w:tab/>
      </w:r>
      <w:proofErr w:type="spellStart"/>
      <w:r w:rsidRPr="00B73F51">
        <w:t>Gefälzelter</w:t>
      </w:r>
      <w:proofErr w:type="spellEnd"/>
      <w:r w:rsidRPr="00B73F51">
        <w:t xml:space="preserve"> Inhaltblock an der Vorderseite auf Endformat beschneiden </w:t>
      </w:r>
    </w:p>
    <w:p w:rsidR="00B73F51" w:rsidRPr="00B73F51" w:rsidRDefault="00B73F51" w:rsidP="00B73F51"/>
    <w:p w:rsidR="00B73F51" w:rsidRPr="00B73F51" w:rsidRDefault="00B73F51" w:rsidP="00B73F51">
      <w:r w:rsidRPr="00B73F51">
        <w:t>___</w:t>
      </w:r>
      <w:r w:rsidRPr="00B73F51">
        <w:tab/>
        <w:t xml:space="preserve">Endbeschnitt an Kopf und Fuß </w:t>
      </w:r>
    </w:p>
    <w:p w:rsidR="00B73F51" w:rsidRPr="00B73F51" w:rsidRDefault="00B73F51" w:rsidP="00B73F51"/>
    <w:p w:rsidR="00B73F51" w:rsidRPr="00B73F51" w:rsidRDefault="00B73F51" w:rsidP="00B73F51">
      <w:r w:rsidRPr="00B73F51">
        <w:t>___</w:t>
      </w:r>
      <w:r w:rsidRPr="00B73F51">
        <w:tab/>
        <w:t xml:space="preserve">Falzen der Inhaltbogen </w:t>
      </w:r>
    </w:p>
    <w:p w:rsidR="00B73F51" w:rsidRPr="00B73F51" w:rsidRDefault="00B73F51" w:rsidP="00B73F51"/>
    <w:p w:rsidR="00B73F51" w:rsidRPr="00B73F51" w:rsidRDefault="00B73F51" w:rsidP="001F55FC">
      <w:pPr>
        <w:ind w:left="709" w:hanging="709"/>
      </w:pPr>
      <w:r w:rsidRPr="00B73F51">
        <w:t>___</w:t>
      </w:r>
      <w:r w:rsidRPr="00B73F51">
        <w:tab/>
        <w:t xml:space="preserve">Seiten- und </w:t>
      </w:r>
      <w:proofErr w:type="spellStart"/>
      <w:r w:rsidRPr="00B73F51">
        <w:t>Rückenbeleimung</w:t>
      </w:r>
      <w:proofErr w:type="spellEnd"/>
      <w:r w:rsidRPr="00B73F51">
        <w:t xml:space="preserve"> am </w:t>
      </w:r>
      <w:proofErr w:type="spellStart"/>
      <w:r w:rsidRPr="00B73F51">
        <w:t>abgeleimten</w:t>
      </w:r>
      <w:proofErr w:type="spellEnd"/>
      <w:r w:rsidRPr="00B73F51">
        <w:t xml:space="preserve"> Inhaltblock anbringen und </w:t>
      </w:r>
      <w:proofErr w:type="spellStart"/>
      <w:r w:rsidRPr="00B73F51">
        <w:t>G</w:t>
      </w:r>
      <w:r w:rsidRPr="00B73F51">
        <w:t>e</w:t>
      </w:r>
      <w:r w:rsidRPr="00B73F51">
        <w:t>webefälzel</w:t>
      </w:r>
      <w:proofErr w:type="spellEnd"/>
      <w:r w:rsidRPr="00B73F51">
        <w:t xml:space="preserve"> anbringen </w:t>
      </w:r>
    </w:p>
    <w:p w:rsidR="00B73F51" w:rsidRPr="00B73F51" w:rsidRDefault="00B73F51" w:rsidP="00B73F51"/>
    <w:p w:rsidR="00B73F51" w:rsidRPr="00B73F51" w:rsidRDefault="00B73F51" w:rsidP="00B73F51">
      <w:r w:rsidRPr="00B73F51">
        <w:t>___</w:t>
      </w:r>
      <w:r w:rsidRPr="00B73F51">
        <w:tab/>
        <w:t>Überziehen der Deckel mit Papier oder Gewebe</w:t>
      </w:r>
    </w:p>
    <w:p w:rsidR="00B73F51" w:rsidRPr="00B73F51" w:rsidRDefault="00B73F51" w:rsidP="00B73F51"/>
    <w:p w:rsidR="00B73F51" w:rsidRPr="00B73F51" w:rsidRDefault="00B73F51" w:rsidP="00B73F51">
      <w:r w:rsidRPr="00B73F51">
        <w:t>___</w:t>
      </w:r>
      <w:r w:rsidRPr="00B73F51">
        <w:tab/>
        <w:t xml:space="preserve">Abschneiden des Rückens des zusammengetragenen Blockes </w:t>
      </w:r>
    </w:p>
    <w:p w:rsidR="00B73F51" w:rsidRPr="00B73F51" w:rsidRDefault="00B73F51" w:rsidP="00B73F51"/>
    <w:p w:rsidR="00B73F51" w:rsidRPr="00B73F51" w:rsidRDefault="00B73F51" w:rsidP="00B73F51">
      <w:r w:rsidRPr="00B73F51">
        <w:t>___</w:t>
      </w:r>
      <w:r w:rsidRPr="00B73F51">
        <w:tab/>
      </w:r>
      <w:r w:rsidR="00752C8B">
        <w:t>Zusammentragen</w:t>
      </w:r>
      <w:r w:rsidRPr="00B73F51">
        <w:t xml:space="preserve"> der gefalzten Bogen</w:t>
      </w:r>
    </w:p>
    <w:p w:rsidR="00B73F51" w:rsidRPr="00B73F51" w:rsidRDefault="00B73F51" w:rsidP="00B73F51"/>
    <w:p w:rsidR="00B73F51" w:rsidRPr="00B73F51" w:rsidRDefault="00B73F51" w:rsidP="00B73F51">
      <w:r w:rsidRPr="00B73F51">
        <w:t>___</w:t>
      </w:r>
      <w:r w:rsidRPr="00B73F51">
        <w:tab/>
        <w:t xml:space="preserve">Qualitätskontrolle der fertigen Broschur </w:t>
      </w:r>
    </w:p>
    <w:p w:rsidR="00B73F51" w:rsidRPr="00B73F51" w:rsidRDefault="00B73F51" w:rsidP="00B73F51"/>
    <w:p w:rsidR="00B73F51" w:rsidRPr="00B73F51" w:rsidRDefault="00B73F51" w:rsidP="00B73F51">
      <w:r w:rsidRPr="00B73F51">
        <w:t>___</w:t>
      </w:r>
      <w:r w:rsidRPr="00B73F51">
        <w:tab/>
        <w:t xml:space="preserve">Deckel vollflächig mit dem Vorsatz verleimen und pressen </w:t>
      </w:r>
    </w:p>
    <w:p w:rsidR="00B73F51" w:rsidRPr="00B73F51" w:rsidRDefault="00B73F51" w:rsidP="00B73F51"/>
    <w:p w:rsidR="00B73F51" w:rsidRPr="00B73F51" w:rsidRDefault="00B73F51" w:rsidP="00B73F51">
      <w:r w:rsidRPr="00B73F51">
        <w:t>___</w:t>
      </w:r>
      <w:r w:rsidRPr="00B73F51">
        <w:tab/>
        <w:t xml:space="preserve">Rücken </w:t>
      </w:r>
      <w:proofErr w:type="spellStart"/>
      <w:r w:rsidRPr="00B73F51">
        <w:t>ableimen</w:t>
      </w:r>
      <w:proofErr w:type="spellEnd"/>
      <w:r w:rsidRPr="00B73F51">
        <w:t xml:space="preserve"> mit de</w:t>
      </w:r>
      <w:r w:rsidR="00B40C03">
        <w:t>r Fächertechnik und Vorsätze an</w:t>
      </w:r>
      <w:r w:rsidRPr="00B73F51">
        <w:t xml:space="preserve">kleben </w:t>
      </w:r>
    </w:p>
    <w:p w:rsidR="00B73F51" w:rsidRPr="00B73F51" w:rsidRDefault="00B73F51" w:rsidP="00B73F51"/>
    <w:p w:rsidR="00B73F51" w:rsidRPr="00B73F51" w:rsidRDefault="00B73F51" w:rsidP="00B73F51"/>
    <w:p w:rsidR="00B73F51" w:rsidRPr="00B73F51" w:rsidRDefault="00B73F51" w:rsidP="00B73F51"/>
    <w:p w:rsidR="00B73F51" w:rsidRPr="00B73F51" w:rsidRDefault="00B73F51" w:rsidP="00B73F51"/>
    <w:p w:rsidR="000919D0" w:rsidRDefault="000919D0">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1F55FC" w:rsidRPr="001F55FC" w:rsidTr="006B2D3A">
        <w:trPr>
          <w:trHeight w:val="523"/>
        </w:trPr>
        <w:tc>
          <w:tcPr>
            <w:tcW w:w="3119" w:type="dxa"/>
            <w:tcBorders>
              <w:left w:val="single" w:sz="4" w:space="0" w:color="auto"/>
              <w:bottom w:val="single" w:sz="4" w:space="0" w:color="auto"/>
              <w:right w:val="single" w:sz="4" w:space="0" w:color="auto"/>
            </w:tcBorders>
            <w:shd w:val="clear" w:color="auto" w:fill="D9D9D9"/>
            <w:hideMark/>
          </w:tcPr>
          <w:p w:rsidR="001F55FC" w:rsidRPr="001F55FC" w:rsidRDefault="001F55FC" w:rsidP="000919D0">
            <w:pPr>
              <w:spacing w:before="40" w:after="60" w:line="160" w:lineRule="exact"/>
              <w:rPr>
                <w:color w:val="000000"/>
                <w:sz w:val="12"/>
              </w:rPr>
            </w:pPr>
            <w:r w:rsidRPr="001F55FC">
              <w:rPr>
                <w:sz w:val="12"/>
              </w:rPr>
              <w:lastRenderedPageBreak/>
              <w:br w:type="page"/>
              <w:t>Lernfeld</w:t>
            </w:r>
          </w:p>
          <w:p w:rsidR="001F55FC" w:rsidRPr="001F55FC" w:rsidRDefault="001F55FC" w:rsidP="001F55FC">
            <w:pPr>
              <w:rPr>
                <w:b/>
              </w:rPr>
            </w:pPr>
            <w:r w:rsidRPr="001F55FC">
              <w:rPr>
                <w:b/>
              </w:rPr>
              <w:t>LF 4</w:t>
            </w:r>
          </w:p>
        </w:tc>
        <w:tc>
          <w:tcPr>
            <w:tcW w:w="4229" w:type="dxa"/>
            <w:tcBorders>
              <w:left w:val="single" w:sz="4" w:space="0" w:color="auto"/>
              <w:bottom w:val="single" w:sz="4" w:space="0" w:color="auto"/>
              <w:right w:val="single" w:sz="4" w:space="0" w:color="auto"/>
            </w:tcBorders>
            <w:shd w:val="clear" w:color="auto" w:fill="D9D9D9"/>
          </w:tcPr>
          <w:p w:rsidR="001F55FC" w:rsidRPr="001F55FC" w:rsidRDefault="001F55FC" w:rsidP="001F55FC">
            <w:pPr>
              <w:spacing w:before="40" w:after="60" w:line="160" w:lineRule="exact"/>
              <w:rPr>
                <w:color w:val="000000"/>
                <w:sz w:val="12"/>
              </w:rPr>
            </w:pPr>
            <w:r w:rsidRPr="001F55FC">
              <w:rPr>
                <w:sz w:val="12"/>
              </w:rPr>
              <w:t>Titel</w:t>
            </w:r>
          </w:p>
          <w:p w:rsidR="001F55FC" w:rsidRPr="001F55FC" w:rsidRDefault="001F55FC" w:rsidP="001F55FC">
            <w:pPr>
              <w:rPr>
                <w:b/>
              </w:rPr>
            </w:pPr>
            <w:r>
              <w:rPr>
                <w:b/>
              </w:rPr>
              <w:t xml:space="preserve">Herstellen einer Streifbroschur </w:t>
            </w:r>
            <w:r w:rsidRPr="001F55FC">
              <w:rPr>
                <w:b/>
              </w:rPr>
              <w:t xml:space="preserve">für die </w:t>
            </w:r>
            <w:proofErr w:type="spellStart"/>
            <w:r w:rsidRPr="001F55FC">
              <w:rPr>
                <w:b/>
              </w:rPr>
              <w:t>Br</w:t>
            </w:r>
            <w:r w:rsidRPr="001F55FC">
              <w:rPr>
                <w:b/>
              </w:rPr>
              <w:t>o</w:t>
            </w:r>
            <w:r w:rsidRPr="001F55FC">
              <w:rPr>
                <w:b/>
              </w:rPr>
              <w:t>schurenmusterbox</w:t>
            </w:r>
            <w:proofErr w:type="spellEnd"/>
          </w:p>
        </w:tc>
        <w:tc>
          <w:tcPr>
            <w:tcW w:w="188" w:type="dxa"/>
            <w:vMerge w:val="restart"/>
            <w:tcBorders>
              <w:top w:val="nil"/>
              <w:left w:val="single" w:sz="4" w:space="0" w:color="auto"/>
              <w:bottom w:val="nil"/>
              <w:right w:val="single" w:sz="4" w:space="0" w:color="auto"/>
            </w:tcBorders>
            <w:shd w:val="clear" w:color="auto" w:fill="FFFFFF"/>
          </w:tcPr>
          <w:p w:rsidR="001F55FC" w:rsidRPr="001F55FC" w:rsidRDefault="001F55FC" w:rsidP="001F55FC"/>
        </w:tc>
        <w:tc>
          <w:tcPr>
            <w:tcW w:w="2103" w:type="dxa"/>
            <w:tcBorders>
              <w:top w:val="single" w:sz="4" w:space="0" w:color="auto"/>
              <w:left w:val="single" w:sz="4" w:space="0" w:color="auto"/>
              <w:bottom w:val="single" w:sz="4" w:space="0" w:color="auto"/>
              <w:right w:val="single" w:sz="4" w:space="0" w:color="auto"/>
            </w:tcBorders>
            <w:shd w:val="clear" w:color="auto" w:fill="D9D9D9"/>
          </w:tcPr>
          <w:p w:rsidR="001F55FC" w:rsidRPr="001F55FC" w:rsidRDefault="001F55FC" w:rsidP="001F55FC">
            <w:pPr>
              <w:spacing w:before="40" w:after="60" w:line="160" w:lineRule="exact"/>
              <w:rPr>
                <w:sz w:val="12"/>
              </w:rPr>
            </w:pPr>
          </w:p>
          <w:p w:rsidR="001F55FC" w:rsidRPr="001F55FC" w:rsidRDefault="001F55FC" w:rsidP="001F55FC">
            <w:pPr>
              <w:jc w:val="center"/>
              <w:rPr>
                <w:rFonts w:eastAsia="Times New Roman" w:cs="Times New Roman"/>
                <w:b/>
                <w:lang w:eastAsia="de-DE"/>
              </w:rPr>
            </w:pPr>
            <w:r w:rsidRPr="001F55FC">
              <w:rPr>
                <w:rFonts w:eastAsia="Times New Roman" w:cs="Times New Roman"/>
                <w:b/>
                <w:lang w:eastAsia="de-DE"/>
              </w:rPr>
              <w:t>Drucktechnik</w:t>
            </w:r>
          </w:p>
          <w:p w:rsidR="001F55FC" w:rsidRPr="001F55FC" w:rsidRDefault="00443964" w:rsidP="001F55FC">
            <w:pPr>
              <w:jc w:val="center"/>
              <w:rPr>
                <w:rFonts w:eastAsia="Calibri" w:cs="Times New Roman"/>
                <w:b/>
                <w:lang w:eastAsia="de-DE"/>
              </w:rPr>
            </w:pPr>
            <w:r>
              <w:rPr>
                <w:rFonts w:eastAsia="Times New Roman" w:cs="Times New Roman"/>
                <w:b/>
                <w:lang w:eastAsia="de-DE"/>
              </w:rPr>
              <w:t>DR0</w:t>
            </w:r>
            <w:r w:rsidR="001F55FC">
              <w:rPr>
                <w:rFonts w:eastAsia="Times New Roman" w:cs="Times New Roman"/>
                <w:b/>
                <w:lang w:eastAsia="de-DE"/>
              </w:rPr>
              <w:t>4.03.11</w:t>
            </w:r>
          </w:p>
        </w:tc>
      </w:tr>
      <w:tr w:rsidR="001F55FC" w:rsidRPr="001F55FC" w:rsidTr="006B2D3A">
        <w:tc>
          <w:tcPr>
            <w:tcW w:w="7348" w:type="dxa"/>
            <w:gridSpan w:val="2"/>
            <w:tcBorders>
              <w:left w:val="single" w:sz="4" w:space="0" w:color="auto"/>
              <w:bottom w:val="single" w:sz="4" w:space="0" w:color="auto"/>
              <w:right w:val="single" w:sz="4" w:space="0" w:color="auto"/>
            </w:tcBorders>
            <w:hideMark/>
          </w:tcPr>
          <w:p w:rsidR="001F55FC" w:rsidRPr="001F55FC" w:rsidRDefault="001F55FC" w:rsidP="000919D0">
            <w:pPr>
              <w:spacing w:before="40" w:after="60" w:line="160" w:lineRule="exact"/>
              <w:rPr>
                <w:sz w:val="12"/>
              </w:rPr>
            </w:pPr>
            <w:r w:rsidRPr="001F55FC">
              <w:rPr>
                <w:sz w:val="12"/>
              </w:rPr>
              <w:t>Kompetenzbereiche:</w:t>
            </w:r>
          </w:p>
          <w:p w:rsidR="001F55FC" w:rsidRPr="001F55FC" w:rsidRDefault="001F55FC" w:rsidP="008F1F5C">
            <w:pPr>
              <w:numPr>
                <w:ilvl w:val="0"/>
                <w:numId w:val="5"/>
              </w:numPr>
              <w:ind w:left="227" w:hanging="170"/>
              <w:rPr>
                <w:sz w:val="16"/>
              </w:rPr>
            </w:pPr>
            <w:r w:rsidRPr="001F55FC">
              <w:rPr>
                <w:sz w:val="16"/>
              </w:rPr>
              <w:t>Ich kann Kundenmuster unter Verwendung geeigneter Werkstoffe herstellen.</w:t>
            </w:r>
          </w:p>
          <w:p w:rsidR="001F55FC" w:rsidRPr="001F55FC" w:rsidRDefault="001F55FC" w:rsidP="008F1F5C">
            <w:pPr>
              <w:numPr>
                <w:ilvl w:val="0"/>
                <w:numId w:val="5"/>
              </w:numPr>
              <w:ind w:left="227" w:hanging="170"/>
              <w:rPr>
                <w:sz w:val="16"/>
              </w:rPr>
            </w:pPr>
            <w:r w:rsidRPr="001F55FC">
              <w:rPr>
                <w:sz w:val="16"/>
              </w:rPr>
              <w:t>Ich kann die richtigen Werkzeuge und Geräte für verschiedene Arbeitstechniken auswählen.</w:t>
            </w:r>
          </w:p>
          <w:p w:rsidR="001F55FC" w:rsidRPr="001F55FC" w:rsidRDefault="001F55FC" w:rsidP="001F55FC">
            <w:pPr>
              <w:ind w:left="227" w:hanging="170"/>
              <w:rPr>
                <w:sz w:val="16"/>
              </w:rPr>
            </w:pPr>
          </w:p>
        </w:tc>
        <w:tc>
          <w:tcPr>
            <w:tcW w:w="188" w:type="dxa"/>
            <w:vMerge/>
            <w:tcBorders>
              <w:left w:val="single" w:sz="4" w:space="0" w:color="auto"/>
              <w:bottom w:val="nil"/>
              <w:right w:val="nil"/>
            </w:tcBorders>
            <w:vAlign w:val="center"/>
            <w:hideMark/>
          </w:tcPr>
          <w:p w:rsidR="001F55FC" w:rsidRPr="001F55FC" w:rsidRDefault="001F55FC" w:rsidP="001F55FC">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4"/>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1F55FC" w:rsidRPr="001F55FC" w:rsidTr="006B2D3A">
              <w:trPr>
                <w:trHeight w:val="284"/>
              </w:trPr>
              <w:tc>
                <w:tcPr>
                  <w:tcW w:w="2090" w:type="dxa"/>
                  <w:shd w:val="clear" w:color="auto" w:fill="D9D9D9" w:themeFill="background1" w:themeFillShade="D9"/>
                </w:tcPr>
                <w:p w:rsidR="001F55FC" w:rsidRPr="001F55FC" w:rsidRDefault="001F55FC" w:rsidP="001F55FC">
                  <w:pPr>
                    <w:jc w:val="center"/>
                    <w:rPr>
                      <w:rFonts w:eastAsia="Times New Roman" w:cs="Times New Roman"/>
                      <w:b/>
                    </w:rPr>
                  </w:pPr>
                  <w:r w:rsidRPr="001F55FC">
                    <w:rPr>
                      <w:rFonts w:eastAsia="Times New Roman" w:cs="Times New Roman"/>
                      <w:b/>
                    </w:rPr>
                    <w:t>Lösung</w:t>
                  </w:r>
                </w:p>
              </w:tc>
            </w:tr>
          </w:tbl>
          <w:p w:rsidR="001F55FC" w:rsidRPr="001F55FC" w:rsidRDefault="001F55FC" w:rsidP="001F55FC"/>
        </w:tc>
      </w:tr>
    </w:tbl>
    <w:p w:rsidR="00B73F51" w:rsidRPr="00B73F51" w:rsidRDefault="00B73F51" w:rsidP="00B73F51">
      <w:pPr>
        <w:keepNext/>
        <w:keepLines/>
        <w:suppressAutoHyphens/>
        <w:spacing w:before="160" w:after="80"/>
        <w:outlineLvl w:val="2"/>
        <w:rPr>
          <w:rFonts w:ascii="Source Sans Pro Semibold" w:eastAsia="Times New Roman" w:hAnsi="Source Sans Pro Semibold" w:cs="Times New Roman"/>
          <w:bCs/>
          <w:sz w:val="22"/>
          <w:lang w:eastAsia="de-DE"/>
        </w:rPr>
      </w:pPr>
      <w:r w:rsidRPr="00B73F51">
        <w:rPr>
          <w:rFonts w:ascii="Source Sans Pro Semibold" w:eastAsia="Times New Roman" w:hAnsi="Source Sans Pro Semibold" w:cs="Times New Roman"/>
          <w:bCs/>
          <w:sz w:val="22"/>
          <w:lang w:eastAsia="de-DE"/>
        </w:rPr>
        <w:t>Lösungsvorschlag</w:t>
      </w:r>
    </w:p>
    <w:p w:rsidR="00B73F51" w:rsidRPr="00B73F51" w:rsidRDefault="00B73F51" w:rsidP="008F1F5C">
      <w:pPr>
        <w:pStyle w:val="Textkrpernrauen"/>
        <w:numPr>
          <w:ilvl w:val="0"/>
          <w:numId w:val="27"/>
        </w:numPr>
      </w:pPr>
      <w:r w:rsidRPr="00B73F51">
        <w:t>Falzen der Inhaltbogen</w:t>
      </w:r>
    </w:p>
    <w:p w:rsidR="00B73F51" w:rsidRPr="00B73F51" w:rsidRDefault="00752C8B" w:rsidP="001F55FC">
      <w:pPr>
        <w:pStyle w:val="Textkrpernrauen"/>
      </w:pPr>
      <w:r>
        <w:t>Zusammentragen</w:t>
      </w:r>
      <w:r w:rsidR="00B73F51" w:rsidRPr="00B73F51">
        <w:t xml:space="preserve"> der gefalzten Bogen</w:t>
      </w:r>
    </w:p>
    <w:p w:rsidR="00B73F51" w:rsidRPr="00B73F51" w:rsidRDefault="00B73F51" w:rsidP="001F55FC">
      <w:pPr>
        <w:pStyle w:val="Textkrpernrauen"/>
      </w:pPr>
      <w:r w:rsidRPr="00B73F51">
        <w:t>Abschneiden des Rückens des zusammengetragenen Blockes</w:t>
      </w:r>
    </w:p>
    <w:p w:rsidR="00B73F51" w:rsidRPr="00B73F51" w:rsidRDefault="00B73F51" w:rsidP="001F55FC">
      <w:pPr>
        <w:pStyle w:val="Textkrpernrauen"/>
      </w:pPr>
      <w:r w:rsidRPr="00B73F51">
        <w:t xml:space="preserve">Rücken </w:t>
      </w:r>
      <w:proofErr w:type="spellStart"/>
      <w:r w:rsidRPr="00B73F51">
        <w:t>ableimen</w:t>
      </w:r>
      <w:proofErr w:type="spellEnd"/>
      <w:r w:rsidRPr="00B73F51">
        <w:t xml:space="preserve"> mit de</w:t>
      </w:r>
      <w:r w:rsidR="00B40C03">
        <w:t>r Fächertechnik und Vorsätze an</w:t>
      </w:r>
      <w:r w:rsidRPr="00B73F51">
        <w:t>kleben</w:t>
      </w:r>
    </w:p>
    <w:p w:rsidR="00B73F51" w:rsidRPr="00B73F51" w:rsidRDefault="00B73F51" w:rsidP="001F55FC">
      <w:pPr>
        <w:pStyle w:val="Textkrpernrauen"/>
      </w:pPr>
      <w:r w:rsidRPr="00B73F51">
        <w:t>Überziehen der Deckel mit Papier oder Gewebe</w:t>
      </w:r>
    </w:p>
    <w:p w:rsidR="00B73F51" w:rsidRPr="00B73F51" w:rsidRDefault="00B73F51" w:rsidP="001F55FC">
      <w:pPr>
        <w:pStyle w:val="Textkrpernrauen"/>
      </w:pPr>
      <w:r w:rsidRPr="00B73F51">
        <w:t xml:space="preserve">Seiten- und </w:t>
      </w:r>
      <w:proofErr w:type="spellStart"/>
      <w:r w:rsidRPr="00B73F51">
        <w:t>Rückenbeleimung</w:t>
      </w:r>
      <w:proofErr w:type="spellEnd"/>
      <w:r w:rsidRPr="00B73F51">
        <w:t xml:space="preserve"> am </w:t>
      </w:r>
      <w:proofErr w:type="spellStart"/>
      <w:r w:rsidRPr="00B73F51">
        <w:t>abgeleimten</w:t>
      </w:r>
      <w:proofErr w:type="spellEnd"/>
      <w:r w:rsidRPr="00B73F51">
        <w:t xml:space="preserve"> Inhaltblock anbringen und </w:t>
      </w:r>
      <w:proofErr w:type="spellStart"/>
      <w:r w:rsidRPr="00B73F51">
        <w:t>G</w:t>
      </w:r>
      <w:r w:rsidRPr="00B73F51">
        <w:t>e</w:t>
      </w:r>
      <w:r w:rsidRPr="00B73F51">
        <w:t>webefälzel</w:t>
      </w:r>
      <w:proofErr w:type="spellEnd"/>
      <w:r w:rsidRPr="00B73F51">
        <w:t xml:space="preserve"> anbringen</w:t>
      </w:r>
    </w:p>
    <w:p w:rsidR="00B73F51" w:rsidRPr="00B73F51" w:rsidRDefault="00B73F51" w:rsidP="001F55FC">
      <w:pPr>
        <w:pStyle w:val="Textkrpernrauen"/>
      </w:pPr>
      <w:proofErr w:type="spellStart"/>
      <w:r w:rsidRPr="00B73F51">
        <w:t>Gefälzelter</w:t>
      </w:r>
      <w:proofErr w:type="spellEnd"/>
      <w:r w:rsidRPr="00B73F51">
        <w:t xml:space="preserve"> Inhaltblock an der Vorderseite auf Endformat beschneiden</w:t>
      </w:r>
    </w:p>
    <w:p w:rsidR="00B73F51" w:rsidRPr="00B73F51" w:rsidRDefault="00B73F51" w:rsidP="001F55FC">
      <w:pPr>
        <w:pStyle w:val="Textkrpernrauen"/>
      </w:pPr>
      <w:r w:rsidRPr="00B73F51">
        <w:t>Deckel vollflächig mit dem Vorsatz verleimen und pressen</w:t>
      </w:r>
    </w:p>
    <w:p w:rsidR="00B73F51" w:rsidRPr="00B73F51" w:rsidRDefault="00B73F51" w:rsidP="001F55FC">
      <w:pPr>
        <w:pStyle w:val="Textkrpernrauen"/>
      </w:pPr>
      <w:r w:rsidRPr="00B73F51">
        <w:t>Endbeschnitt an Kopf und Fuß</w:t>
      </w:r>
    </w:p>
    <w:p w:rsidR="00B73F51" w:rsidRPr="00B73F51" w:rsidRDefault="00B73F51" w:rsidP="001F55FC">
      <w:pPr>
        <w:pStyle w:val="Textkrpernrauen"/>
      </w:pPr>
      <w:r w:rsidRPr="00B73F51">
        <w:t>Qualitätskontrolle der fertigen Broschur</w:t>
      </w:r>
    </w:p>
    <w:p w:rsidR="00B73F51" w:rsidRPr="00B73F51" w:rsidRDefault="00B73F51" w:rsidP="00B73F51"/>
    <w:p w:rsidR="00B73F51" w:rsidRPr="00B73F51" w:rsidRDefault="00B73F51" w:rsidP="00B73F51">
      <w:pPr>
        <w:spacing w:line="240" w:lineRule="exact"/>
      </w:pPr>
      <w:r w:rsidRPr="00B73F51">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B73F51" w:rsidRPr="00B73F51" w:rsidTr="00B73F51">
        <w:trPr>
          <w:trHeight w:val="523"/>
        </w:trPr>
        <w:tc>
          <w:tcPr>
            <w:tcW w:w="3119" w:type="dxa"/>
            <w:tcBorders>
              <w:left w:val="single" w:sz="4" w:space="0" w:color="auto"/>
              <w:bottom w:val="single" w:sz="4" w:space="0" w:color="auto"/>
              <w:right w:val="single" w:sz="4" w:space="0" w:color="auto"/>
            </w:tcBorders>
            <w:shd w:val="clear" w:color="auto" w:fill="D9D9D9"/>
            <w:hideMark/>
          </w:tcPr>
          <w:p w:rsidR="00B73F51" w:rsidRPr="00B73F51" w:rsidRDefault="00B73F51" w:rsidP="00B73F51">
            <w:pPr>
              <w:spacing w:before="40" w:after="60" w:line="160" w:lineRule="exact"/>
              <w:rPr>
                <w:color w:val="000000"/>
                <w:sz w:val="12"/>
              </w:rPr>
            </w:pPr>
            <w:r w:rsidRPr="00B73F51">
              <w:rPr>
                <w:sz w:val="12"/>
              </w:rPr>
              <w:lastRenderedPageBreak/>
              <w:br w:type="page"/>
              <w:t>Lernfeld</w:t>
            </w:r>
          </w:p>
          <w:p w:rsidR="00B73F51" w:rsidRPr="00B73F51" w:rsidRDefault="00B73F51" w:rsidP="00B73F51">
            <w:pPr>
              <w:rPr>
                <w:b/>
              </w:rPr>
            </w:pPr>
            <w:r w:rsidRPr="00B73F51">
              <w:rPr>
                <w:b/>
              </w:rPr>
              <w:t>LF 4</w:t>
            </w:r>
          </w:p>
        </w:tc>
        <w:tc>
          <w:tcPr>
            <w:tcW w:w="4229" w:type="dxa"/>
            <w:gridSpan w:val="2"/>
            <w:tcBorders>
              <w:left w:val="single" w:sz="4" w:space="0" w:color="auto"/>
              <w:bottom w:val="single" w:sz="4" w:space="0" w:color="auto"/>
              <w:right w:val="single" w:sz="4" w:space="0" w:color="auto"/>
            </w:tcBorders>
            <w:shd w:val="clear" w:color="auto" w:fill="D9D9D9"/>
            <w:hideMark/>
          </w:tcPr>
          <w:p w:rsidR="00B73F51" w:rsidRPr="00B73F51" w:rsidRDefault="00B73F51" w:rsidP="00B73F51">
            <w:pPr>
              <w:spacing w:before="40" w:after="60" w:line="160" w:lineRule="exact"/>
              <w:rPr>
                <w:color w:val="000000"/>
                <w:sz w:val="12"/>
              </w:rPr>
            </w:pPr>
            <w:r w:rsidRPr="00B73F51">
              <w:rPr>
                <w:sz w:val="12"/>
              </w:rPr>
              <w:t>Titel</w:t>
            </w:r>
          </w:p>
          <w:p w:rsidR="00B73F51" w:rsidRPr="00B73F51" w:rsidRDefault="00B73F51" w:rsidP="00B73F51">
            <w:pPr>
              <w:rPr>
                <w:b/>
              </w:rPr>
            </w:pPr>
            <w:r w:rsidRPr="00B73F51">
              <w:rPr>
                <w:b/>
              </w:rPr>
              <w:t xml:space="preserve">Herstellen eines </w:t>
            </w:r>
            <w:proofErr w:type="spellStart"/>
            <w:r w:rsidRPr="00B73F51">
              <w:rPr>
                <w:b/>
              </w:rPr>
              <w:t>Schubers</w:t>
            </w:r>
            <w:proofErr w:type="spellEnd"/>
            <w:r w:rsidRPr="00B73F51">
              <w:rPr>
                <w:b/>
              </w:rPr>
              <w:t xml:space="preserve"> für die </w:t>
            </w:r>
            <w:proofErr w:type="spellStart"/>
            <w:r w:rsidRPr="00B73F51">
              <w:rPr>
                <w:b/>
              </w:rPr>
              <w:t>Broschure</w:t>
            </w:r>
            <w:r w:rsidRPr="00B73F51">
              <w:rPr>
                <w:b/>
              </w:rPr>
              <w:t>n</w:t>
            </w:r>
            <w:r w:rsidRPr="00B73F51">
              <w:rPr>
                <w:b/>
              </w:rPr>
              <w:t>musterbox</w:t>
            </w:r>
            <w:proofErr w:type="spellEnd"/>
          </w:p>
        </w:tc>
        <w:tc>
          <w:tcPr>
            <w:tcW w:w="188" w:type="dxa"/>
            <w:vMerge w:val="restart"/>
            <w:tcBorders>
              <w:top w:val="nil"/>
              <w:left w:val="single" w:sz="4" w:space="0" w:color="auto"/>
              <w:bottom w:val="nil"/>
              <w:right w:val="single" w:sz="4" w:space="0" w:color="auto"/>
            </w:tcBorders>
            <w:shd w:val="clear" w:color="auto" w:fill="FFFFFF"/>
          </w:tcPr>
          <w:p w:rsidR="00B73F51" w:rsidRPr="00B73F51" w:rsidRDefault="00B73F51" w:rsidP="00B73F51"/>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B73F51" w:rsidRPr="00B73F51" w:rsidRDefault="00B73F51" w:rsidP="00B73F51">
            <w:pPr>
              <w:spacing w:before="40" w:after="60" w:line="160" w:lineRule="exact"/>
              <w:rPr>
                <w:sz w:val="12"/>
              </w:rPr>
            </w:pPr>
          </w:p>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Drucktechnik</w:t>
            </w:r>
          </w:p>
          <w:p w:rsidR="00B73F51" w:rsidRPr="00B73F51" w:rsidRDefault="00443964" w:rsidP="00B73F51">
            <w:pPr>
              <w:jc w:val="center"/>
              <w:rPr>
                <w:rFonts w:eastAsia="Calibri" w:cs="Times New Roman"/>
                <w:b/>
                <w:lang w:eastAsia="de-DE"/>
              </w:rPr>
            </w:pPr>
            <w:r>
              <w:rPr>
                <w:rFonts w:eastAsia="Times New Roman" w:cs="Times New Roman"/>
                <w:b/>
                <w:lang w:eastAsia="de-DE"/>
              </w:rPr>
              <w:t>DR0</w:t>
            </w:r>
            <w:r w:rsidR="00B73F51" w:rsidRPr="00B73F51">
              <w:rPr>
                <w:rFonts w:eastAsia="Times New Roman" w:cs="Times New Roman"/>
                <w:b/>
                <w:lang w:eastAsia="de-DE"/>
              </w:rPr>
              <w:t>4.03.12</w:t>
            </w:r>
          </w:p>
        </w:tc>
      </w:tr>
      <w:tr w:rsidR="00B73F51" w:rsidRPr="00B73F51" w:rsidTr="00B73F51">
        <w:tc>
          <w:tcPr>
            <w:tcW w:w="7348" w:type="dxa"/>
            <w:gridSpan w:val="3"/>
            <w:tcBorders>
              <w:left w:val="single" w:sz="4" w:space="0" w:color="auto"/>
              <w:bottom w:val="single" w:sz="4" w:space="0" w:color="auto"/>
              <w:right w:val="single" w:sz="4" w:space="0" w:color="auto"/>
            </w:tcBorders>
            <w:hideMark/>
          </w:tcPr>
          <w:p w:rsidR="00B73F51" w:rsidRPr="00B73F51" w:rsidRDefault="00B73F51" w:rsidP="00B73F51">
            <w:pPr>
              <w:spacing w:before="40" w:after="60" w:line="160" w:lineRule="exact"/>
              <w:rPr>
                <w:sz w:val="12"/>
              </w:rPr>
            </w:pPr>
            <w:r w:rsidRPr="00B73F51">
              <w:rPr>
                <w:sz w:val="12"/>
              </w:rPr>
              <w:t>Kompetenzbereiche:</w:t>
            </w:r>
          </w:p>
          <w:p w:rsidR="00B73F51" w:rsidRPr="00B73F51" w:rsidRDefault="00B73F51" w:rsidP="008F1F5C">
            <w:pPr>
              <w:numPr>
                <w:ilvl w:val="0"/>
                <w:numId w:val="5"/>
              </w:numPr>
              <w:ind w:left="227" w:hanging="170"/>
              <w:rPr>
                <w:sz w:val="16"/>
              </w:rPr>
            </w:pPr>
            <w:r w:rsidRPr="00B73F51">
              <w:rPr>
                <w:sz w:val="16"/>
              </w:rPr>
              <w:t xml:space="preserve">Ich kann Kundenmuster unter Verwendung geeigneter </w:t>
            </w:r>
            <w:r w:rsidR="00D24461">
              <w:rPr>
                <w:sz w:val="16"/>
              </w:rPr>
              <w:t>Werkstoffe herstellen.</w:t>
            </w:r>
          </w:p>
          <w:p w:rsidR="00B73F51" w:rsidRPr="00B73F51" w:rsidRDefault="00B73F51" w:rsidP="008F1F5C">
            <w:pPr>
              <w:numPr>
                <w:ilvl w:val="0"/>
                <w:numId w:val="5"/>
              </w:numPr>
              <w:ind w:left="227" w:hanging="170"/>
              <w:rPr>
                <w:sz w:val="16"/>
              </w:rPr>
            </w:pPr>
            <w:r w:rsidRPr="00B73F51">
              <w:rPr>
                <w:sz w:val="16"/>
              </w:rPr>
              <w:t xml:space="preserve">Ich kann die richtigen Werkzeuge und Geräte für verschiedene </w:t>
            </w:r>
            <w:r w:rsidR="00D24461">
              <w:rPr>
                <w:sz w:val="16"/>
              </w:rPr>
              <w:t>Arbeitstechniken auswählen.</w:t>
            </w:r>
          </w:p>
          <w:p w:rsidR="00B73F51" w:rsidRPr="00B73F51" w:rsidRDefault="00B73F51" w:rsidP="00B73F51">
            <w:pPr>
              <w:ind w:left="227"/>
              <w:rPr>
                <w:sz w:val="16"/>
              </w:rPr>
            </w:pPr>
          </w:p>
        </w:tc>
        <w:tc>
          <w:tcPr>
            <w:tcW w:w="188" w:type="dxa"/>
            <w:vMerge/>
            <w:tcBorders>
              <w:left w:val="single" w:sz="4" w:space="0" w:color="auto"/>
              <w:bottom w:val="nil"/>
              <w:right w:val="nil"/>
            </w:tcBorders>
            <w:vAlign w:val="center"/>
            <w:hideMark/>
          </w:tcPr>
          <w:p w:rsidR="00B73F51" w:rsidRPr="00B73F51" w:rsidRDefault="00B73F51" w:rsidP="00B73F5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B73F51" w:rsidRPr="00B73F51" w:rsidTr="00B73F51">
              <w:trPr>
                <w:trHeight w:val="284"/>
              </w:trPr>
              <w:tc>
                <w:tcPr>
                  <w:tcW w:w="2090" w:type="dxa"/>
                  <w:shd w:val="clear" w:color="auto" w:fill="auto"/>
                </w:tcPr>
                <w:p w:rsidR="00B73F51" w:rsidRPr="00B73F51" w:rsidRDefault="00B73F51" w:rsidP="00B73F51">
                  <w:pPr>
                    <w:jc w:val="center"/>
                  </w:pPr>
                  <w:proofErr w:type="spellStart"/>
                  <w:r w:rsidRPr="00B73F51">
                    <w:t>LernPROJEKT</w:t>
                  </w:r>
                  <w:proofErr w:type="spellEnd"/>
                </w:p>
              </w:tc>
            </w:tr>
            <w:tr w:rsidR="00B73F51" w:rsidRPr="00B73F51" w:rsidTr="00B73F51">
              <w:trPr>
                <w:trHeight w:val="284"/>
              </w:trPr>
              <w:tc>
                <w:tcPr>
                  <w:tcW w:w="2090" w:type="dxa"/>
                  <w:tcBorders>
                    <w:bottom w:val="single" w:sz="4" w:space="0" w:color="auto"/>
                  </w:tcBorders>
                  <w:shd w:val="clear" w:color="auto" w:fill="D9D9D9" w:themeFill="background1" w:themeFillShade="D9"/>
                </w:tcPr>
                <w:p w:rsidR="00B73F51" w:rsidRPr="00B73F51" w:rsidRDefault="00B73F51" w:rsidP="00B73F51">
                  <w:pPr>
                    <w:jc w:val="center"/>
                    <w:rPr>
                      <w:rFonts w:eastAsia="Times New Roman" w:cs="Times New Roman"/>
                      <w:b/>
                    </w:rPr>
                  </w:pPr>
                  <w:proofErr w:type="spellStart"/>
                  <w:r w:rsidRPr="00B73F51">
                    <w:rPr>
                      <w:rFonts w:eastAsia="Times New Roman" w:cs="Times New Roman"/>
                      <w:b/>
                    </w:rPr>
                    <w:t>LernTHEMA</w:t>
                  </w:r>
                  <w:proofErr w:type="spellEnd"/>
                </w:p>
              </w:tc>
            </w:tr>
            <w:tr w:rsidR="00B73F51" w:rsidRPr="00B73F51" w:rsidTr="00B73F51">
              <w:trPr>
                <w:trHeight w:val="284"/>
              </w:trPr>
              <w:tc>
                <w:tcPr>
                  <w:tcW w:w="2090" w:type="dxa"/>
                  <w:tcBorders>
                    <w:bottom w:val="nil"/>
                  </w:tcBorders>
                </w:tcPr>
                <w:p w:rsidR="00B73F51" w:rsidRPr="00B73F51" w:rsidRDefault="00B73F51" w:rsidP="00B73F51">
                  <w:pPr>
                    <w:jc w:val="center"/>
                  </w:pPr>
                  <w:proofErr w:type="spellStart"/>
                  <w:r w:rsidRPr="00B73F51">
                    <w:t>LernSCHRITT</w:t>
                  </w:r>
                  <w:proofErr w:type="spellEnd"/>
                </w:p>
              </w:tc>
            </w:tr>
          </w:tbl>
          <w:p w:rsidR="00B73F51" w:rsidRPr="00B73F51" w:rsidRDefault="00B73F51" w:rsidP="00B73F51"/>
        </w:tc>
      </w:tr>
      <w:tr w:rsidR="00B73F51" w:rsidRPr="00B73F51" w:rsidTr="00B73F51">
        <w:trPr>
          <w:trHeight w:val="149"/>
        </w:trPr>
        <w:tc>
          <w:tcPr>
            <w:tcW w:w="7348" w:type="dxa"/>
            <w:gridSpan w:val="3"/>
            <w:tcBorders>
              <w:top w:val="single" w:sz="4" w:space="0" w:color="auto"/>
              <w:left w:val="nil"/>
              <w:right w:val="nil"/>
            </w:tcBorders>
          </w:tcPr>
          <w:p w:rsidR="00B73F51" w:rsidRPr="00B73F51" w:rsidRDefault="00B73F51" w:rsidP="00B73F51"/>
        </w:tc>
        <w:tc>
          <w:tcPr>
            <w:tcW w:w="196" w:type="dxa"/>
            <w:gridSpan w:val="2"/>
            <w:tcBorders>
              <w:top w:val="nil"/>
              <w:left w:val="nil"/>
              <w:right w:val="nil"/>
            </w:tcBorders>
          </w:tcPr>
          <w:p w:rsidR="00B73F51" w:rsidRPr="00B73F51" w:rsidRDefault="00B73F51" w:rsidP="00B73F51"/>
        </w:tc>
        <w:tc>
          <w:tcPr>
            <w:tcW w:w="2095" w:type="dxa"/>
            <w:tcBorders>
              <w:top w:val="single" w:sz="4" w:space="0" w:color="auto"/>
              <w:left w:val="nil"/>
              <w:right w:val="nil"/>
            </w:tcBorders>
          </w:tcPr>
          <w:p w:rsidR="00B73F51" w:rsidRPr="00B73F51" w:rsidRDefault="00B73F51" w:rsidP="00B73F51"/>
        </w:tc>
      </w:tr>
      <w:tr w:rsidR="00B73F51" w:rsidRPr="00B73F51" w:rsidTr="00B73F51">
        <w:trPr>
          <w:trHeight w:val="443"/>
        </w:trPr>
        <w:tc>
          <w:tcPr>
            <w:tcW w:w="4818" w:type="dxa"/>
            <w:gridSpan w:val="2"/>
            <w:vMerge w:val="restart"/>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Kompetenzen:</w:t>
            </w:r>
          </w:p>
          <w:p w:rsidR="00B73F51" w:rsidRPr="00B73F51" w:rsidRDefault="00B73F51" w:rsidP="008F1F5C">
            <w:pPr>
              <w:numPr>
                <w:ilvl w:val="0"/>
                <w:numId w:val="5"/>
              </w:numPr>
              <w:ind w:left="227" w:hanging="170"/>
              <w:rPr>
                <w:sz w:val="16"/>
              </w:rPr>
            </w:pPr>
            <w:r w:rsidRPr="00B73F51">
              <w:rPr>
                <w:sz w:val="16"/>
              </w:rPr>
              <w:t xml:space="preserve">Ich kann Informationen über </w:t>
            </w:r>
            <w:proofErr w:type="spellStart"/>
            <w:r w:rsidRPr="00B73F51">
              <w:rPr>
                <w:sz w:val="16"/>
              </w:rPr>
              <w:t>Schuber</w:t>
            </w:r>
            <w:proofErr w:type="spellEnd"/>
            <w:r w:rsidRPr="00B73F51">
              <w:rPr>
                <w:sz w:val="16"/>
              </w:rPr>
              <w:t xml:space="preserve"> ermitteln.</w:t>
            </w:r>
          </w:p>
          <w:p w:rsidR="00B73F51" w:rsidRPr="00B73F51" w:rsidRDefault="00B73F51" w:rsidP="008F1F5C">
            <w:pPr>
              <w:numPr>
                <w:ilvl w:val="0"/>
                <w:numId w:val="5"/>
              </w:numPr>
              <w:ind w:left="227" w:hanging="170"/>
              <w:rPr>
                <w:sz w:val="16"/>
              </w:rPr>
            </w:pPr>
            <w:r w:rsidRPr="00B73F51">
              <w:rPr>
                <w:sz w:val="16"/>
              </w:rPr>
              <w:t xml:space="preserve">Ich kann </w:t>
            </w:r>
            <w:proofErr w:type="spellStart"/>
            <w:r w:rsidRPr="00B73F51">
              <w:rPr>
                <w:sz w:val="16"/>
              </w:rPr>
              <w:t>buchbinderische</w:t>
            </w:r>
            <w:proofErr w:type="spellEnd"/>
            <w:r w:rsidRPr="00B73F51">
              <w:rPr>
                <w:sz w:val="16"/>
              </w:rPr>
              <w:t xml:space="preserve"> und weiterverarbeitungstechnische Pr</w:t>
            </w:r>
            <w:r w:rsidRPr="00B73F51">
              <w:rPr>
                <w:sz w:val="16"/>
              </w:rPr>
              <w:t>o</w:t>
            </w:r>
            <w:r w:rsidRPr="00B73F51">
              <w:rPr>
                <w:sz w:val="16"/>
              </w:rPr>
              <w:t>dukte analysieren.</w:t>
            </w:r>
          </w:p>
          <w:p w:rsidR="00B73F51" w:rsidRPr="00B73F51" w:rsidRDefault="00B73F51" w:rsidP="008F1F5C">
            <w:pPr>
              <w:numPr>
                <w:ilvl w:val="0"/>
                <w:numId w:val="5"/>
              </w:numPr>
              <w:ind w:left="227" w:hanging="170"/>
              <w:rPr>
                <w:sz w:val="16"/>
              </w:rPr>
            </w:pPr>
            <w:r w:rsidRPr="00B73F51">
              <w:rPr>
                <w:sz w:val="16"/>
              </w:rPr>
              <w:t xml:space="preserve">Ich kann Arbeitsaufträge zur Anfertigung eines </w:t>
            </w:r>
            <w:proofErr w:type="spellStart"/>
            <w:r w:rsidRPr="00B73F51">
              <w:rPr>
                <w:sz w:val="16"/>
              </w:rPr>
              <w:t>Schubers</w:t>
            </w:r>
            <w:proofErr w:type="spellEnd"/>
            <w:r w:rsidRPr="00B73F51">
              <w:rPr>
                <w:sz w:val="16"/>
              </w:rPr>
              <w:t xml:space="preserve"> verstehen.</w:t>
            </w:r>
          </w:p>
          <w:p w:rsidR="00B73F51" w:rsidRPr="00B73F51" w:rsidRDefault="00B73F51" w:rsidP="008F1F5C">
            <w:pPr>
              <w:numPr>
                <w:ilvl w:val="0"/>
                <w:numId w:val="5"/>
              </w:numPr>
              <w:ind w:left="227" w:hanging="170"/>
              <w:rPr>
                <w:sz w:val="16"/>
              </w:rPr>
            </w:pPr>
            <w:r w:rsidRPr="00B73F51">
              <w:rPr>
                <w:sz w:val="16"/>
              </w:rPr>
              <w:t>Ich kann die Informationen von Auftragsdaten vergleichen und bewerten.</w:t>
            </w:r>
          </w:p>
          <w:p w:rsidR="00B73F51" w:rsidRPr="00B73F51" w:rsidRDefault="00B73F51" w:rsidP="008F1F5C">
            <w:pPr>
              <w:numPr>
                <w:ilvl w:val="0"/>
                <w:numId w:val="5"/>
              </w:numPr>
              <w:ind w:left="227" w:hanging="170"/>
              <w:rPr>
                <w:sz w:val="16"/>
              </w:rPr>
            </w:pPr>
            <w:r w:rsidRPr="00B73F51">
              <w:rPr>
                <w:sz w:val="16"/>
              </w:rPr>
              <w:t xml:space="preserve">Ich kann einen Arbeitsablaufplan zur Herstellung eines </w:t>
            </w:r>
            <w:proofErr w:type="spellStart"/>
            <w:r w:rsidRPr="00B73F51">
              <w:rPr>
                <w:sz w:val="16"/>
              </w:rPr>
              <w:t>Schubers</w:t>
            </w:r>
            <w:proofErr w:type="spellEnd"/>
            <w:r w:rsidRPr="00B73F51">
              <w:rPr>
                <w:sz w:val="16"/>
              </w:rPr>
              <w:t xml:space="preserve"> erstellen.</w:t>
            </w:r>
          </w:p>
          <w:p w:rsidR="00B73F51" w:rsidRPr="00B73F51" w:rsidRDefault="00B73F51" w:rsidP="008F1F5C">
            <w:pPr>
              <w:numPr>
                <w:ilvl w:val="0"/>
                <w:numId w:val="5"/>
              </w:numPr>
              <w:ind w:left="227" w:hanging="170"/>
              <w:rPr>
                <w:sz w:val="16"/>
              </w:rPr>
            </w:pPr>
            <w:r w:rsidRPr="00B73F51">
              <w:rPr>
                <w:sz w:val="16"/>
              </w:rPr>
              <w:t>Ich kann eine Materialliste anfertigen.</w:t>
            </w:r>
          </w:p>
          <w:p w:rsidR="00B73F51" w:rsidRPr="00B73F51" w:rsidRDefault="00B73F51" w:rsidP="008F1F5C">
            <w:pPr>
              <w:numPr>
                <w:ilvl w:val="0"/>
                <w:numId w:val="5"/>
              </w:numPr>
              <w:ind w:left="227" w:hanging="170"/>
              <w:rPr>
                <w:sz w:val="16"/>
              </w:rPr>
            </w:pPr>
            <w:r w:rsidRPr="00B73F51">
              <w:rPr>
                <w:sz w:val="16"/>
              </w:rPr>
              <w:t>Ich kann die zu nutzenden Maschinen und Werkzeuge auswählen.</w:t>
            </w:r>
          </w:p>
          <w:p w:rsidR="00B73F51" w:rsidRPr="00B73F51" w:rsidRDefault="00B73F51" w:rsidP="008F1F5C">
            <w:pPr>
              <w:numPr>
                <w:ilvl w:val="0"/>
                <w:numId w:val="5"/>
              </w:numPr>
              <w:ind w:left="227" w:hanging="170"/>
              <w:rPr>
                <w:sz w:val="16"/>
              </w:rPr>
            </w:pPr>
            <w:r w:rsidRPr="00B73F51">
              <w:rPr>
                <w:sz w:val="16"/>
              </w:rPr>
              <w:t xml:space="preserve">Ich kann den </w:t>
            </w:r>
            <w:proofErr w:type="spellStart"/>
            <w:r w:rsidRPr="00B73F51">
              <w:rPr>
                <w:sz w:val="16"/>
              </w:rPr>
              <w:t>Schuber</w:t>
            </w:r>
            <w:proofErr w:type="spellEnd"/>
            <w:r w:rsidRPr="00B73F51">
              <w:rPr>
                <w:sz w:val="16"/>
              </w:rPr>
              <w:t xml:space="preserve"> anhand der vorgegebenen Parameter anfe</w:t>
            </w:r>
            <w:r w:rsidRPr="00B73F51">
              <w:rPr>
                <w:sz w:val="16"/>
              </w:rPr>
              <w:t>r</w:t>
            </w:r>
            <w:r w:rsidRPr="00B73F51">
              <w:rPr>
                <w:sz w:val="16"/>
              </w:rPr>
              <w:t>tigen.</w:t>
            </w:r>
          </w:p>
          <w:p w:rsidR="00B73F51" w:rsidRPr="00B73F51" w:rsidRDefault="00B73F51" w:rsidP="008F1F5C">
            <w:pPr>
              <w:numPr>
                <w:ilvl w:val="0"/>
                <w:numId w:val="5"/>
              </w:numPr>
              <w:ind w:left="227" w:hanging="170"/>
              <w:rPr>
                <w:sz w:val="16"/>
              </w:rPr>
            </w:pPr>
            <w:r w:rsidRPr="00B73F51">
              <w:rPr>
                <w:sz w:val="16"/>
              </w:rPr>
              <w:t>Ich kann meine Vorgehensweise und den Herstellungsablauf dok</w:t>
            </w:r>
            <w:r w:rsidRPr="00B73F51">
              <w:rPr>
                <w:sz w:val="16"/>
              </w:rPr>
              <w:t>u</w:t>
            </w:r>
            <w:r w:rsidRPr="00B73F51">
              <w:rPr>
                <w:sz w:val="16"/>
              </w:rPr>
              <w:t>mentieren.</w:t>
            </w:r>
          </w:p>
          <w:p w:rsidR="00B73F51" w:rsidRPr="00B73F51" w:rsidRDefault="00B73F51" w:rsidP="008F1F5C">
            <w:pPr>
              <w:numPr>
                <w:ilvl w:val="0"/>
                <w:numId w:val="5"/>
              </w:numPr>
              <w:ind w:left="227" w:hanging="170"/>
              <w:rPr>
                <w:sz w:val="16"/>
              </w:rPr>
            </w:pPr>
            <w:r w:rsidRPr="00B73F51">
              <w:rPr>
                <w:sz w:val="16"/>
              </w:rPr>
              <w:t>Ich kann mein Werkstück nach verarbeitungstechnischen und ä</w:t>
            </w:r>
            <w:r w:rsidRPr="00B73F51">
              <w:rPr>
                <w:sz w:val="16"/>
              </w:rPr>
              <w:t>s</w:t>
            </w:r>
            <w:r w:rsidRPr="00B73F51">
              <w:rPr>
                <w:sz w:val="16"/>
              </w:rPr>
              <w:t>thetischen Gesichtspunkten prüfen.</w:t>
            </w:r>
          </w:p>
          <w:p w:rsidR="00B73F51" w:rsidRPr="00B73F51" w:rsidRDefault="00B73F51" w:rsidP="008F1F5C">
            <w:pPr>
              <w:numPr>
                <w:ilvl w:val="0"/>
                <w:numId w:val="5"/>
              </w:numPr>
              <w:ind w:left="227" w:hanging="170"/>
              <w:rPr>
                <w:sz w:val="16"/>
              </w:rPr>
            </w:pPr>
            <w:r w:rsidRPr="00B73F51">
              <w:rPr>
                <w:sz w:val="16"/>
              </w:rPr>
              <w:t>Ich kann die Vorgehensweise mit anderen Produktionsplänen ve</w:t>
            </w:r>
            <w:r w:rsidRPr="00B73F51">
              <w:rPr>
                <w:sz w:val="16"/>
              </w:rPr>
              <w:t>r</w:t>
            </w:r>
            <w:r w:rsidRPr="00B73F51">
              <w:rPr>
                <w:sz w:val="16"/>
              </w:rPr>
              <w:t>gleichen.</w:t>
            </w:r>
          </w:p>
          <w:p w:rsidR="00B73F51" w:rsidRPr="00B73F51" w:rsidRDefault="00B73F51" w:rsidP="008F1F5C">
            <w:pPr>
              <w:numPr>
                <w:ilvl w:val="0"/>
                <w:numId w:val="5"/>
              </w:numPr>
              <w:ind w:left="227" w:hanging="170"/>
              <w:rPr>
                <w:sz w:val="16"/>
              </w:rPr>
            </w:pPr>
            <w:r w:rsidRPr="00B73F51">
              <w:rPr>
                <w:sz w:val="16"/>
              </w:rPr>
              <w:t>Ich kann meinen Produktionsplan hinsichtlich wirtschaftlicher und fertigungstechnischer Kriterien verbessern.</w:t>
            </w:r>
          </w:p>
          <w:p w:rsidR="00B73F51" w:rsidRPr="00B73F51" w:rsidRDefault="00B73F51" w:rsidP="008F1F5C">
            <w:pPr>
              <w:numPr>
                <w:ilvl w:val="0"/>
                <w:numId w:val="5"/>
              </w:numPr>
              <w:ind w:left="227" w:hanging="170"/>
              <w:rPr>
                <w:sz w:val="16"/>
              </w:rPr>
            </w:pPr>
            <w:r w:rsidRPr="00B73F51">
              <w:rPr>
                <w:sz w:val="16"/>
              </w:rPr>
              <w:t>Ich kann mich mit meinem erzielten Ergebnis kritisch auseinande</w:t>
            </w:r>
            <w:r w:rsidRPr="00B73F51">
              <w:rPr>
                <w:sz w:val="16"/>
              </w:rPr>
              <w:t>r</w:t>
            </w:r>
            <w:r w:rsidRPr="00B73F51">
              <w:rPr>
                <w:sz w:val="16"/>
              </w:rPr>
              <w:t>setzten.</w:t>
            </w:r>
          </w:p>
          <w:p w:rsidR="00B73F51" w:rsidRPr="00B73F51" w:rsidRDefault="00B73F51" w:rsidP="008F1F5C">
            <w:pPr>
              <w:numPr>
                <w:ilvl w:val="0"/>
                <w:numId w:val="5"/>
              </w:numPr>
              <w:ind w:left="227" w:hanging="170"/>
              <w:rPr>
                <w:sz w:val="16"/>
              </w:rPr>
            </w:pPr>
            <w:r w:rsidRPr="00B73F51">
              <w:rPr>
                <w:sz w:val="16"/>
              </w:rPr>
              <w:t>Ich kann meine Vorgehensweise bewerten und plane Verbesseru</w:t>
            </w:r>
            <w:r w:rsidRPr="00B73F51">
              <w:rPr>
                <w:sz w:val="16"/>
              </w:rPr>
              <w:t>n</w:t>
            </w:r>
            <w:r w:rsidRPr="00B73F51">
              <w:rPr>
                <w:sz w:val="16"/>
              </w:rPr>
              <w:t>gen ein.</w:t>
            </w:r>
          </w:p>
          <w:p w:rsidR="00B73F51" w:rsidRPr="00B73F51" w:rsidRDefault="00B73F51" w:rsidP="00B73F51">
            <w:pPr>
              <w:ind w:left="227"/>
              <w:rPr>
                <w:sz w:val="16"/>
              </w:rPr>
            </w:pPr>
          </w:p>
        </w:tc>
        <w:tc>
          <w:tcPr>
            <w:tcW w:w="4821" w:type="dxa"/>
            <w:gridSpan w:val="4"/>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Was Sie schon können sollten:</w:t>
            </w:r>
          </w:p>
          <w:p w:rsidR="00B73F51" w:rsidRPr="00B73F51" w:rsidRDefault="00B73F51" w:rsidP="008F1F5C">
            <w:pPr>
              <w:numPr>
                <w:ilvl w:val="0"/>
                <w:numId w:val="5"/>
              </w:numPr>
              <w:ind w:left="227" w:hanging="170"/>
              <w:rPr>
                <w:sz w:val="16"/>
              </w:rPr>
            </w:pPr>
            <w:r w:rsidRPr="00B73F51">
              <w:rPr>
                <w:sz w:val="16"/>
              </w:rPr>
              <w:t>Ich kann schon Aufträge lesen und verstehen.</w:t>
            </w:r>
          </w:p>
          <w:p w:rsidR="00B73F51" w:rsidRPr="00B73F51" w:rsidRDefault="00B73F51" w:rsidP="008F1F5C">
            <w:pPr>
              <w:numPr>
                <w:ilvl w:val="0"/>
                <w:numId w:val="5"/>
              </w:numPr>
              <w:ind w:left="227" w:hanging="170"/>
              <w:rPr>
                <w:sz w:val="16"/>
              </w:rPr>
            </w:pPr>
            <w:r w:rsidRPr="00B73F51">
              <w:rPr>
                <w:sz w:val="16"/>
              </w:rPr>
              <w:t>Ich kann Skizzen lesen.</w:t>
            </w:r>
          </w:p>
          <w:p w:rsidR="00B73F51" w:rsidRPr="00B73F51" w:rsidRDefault="00B73F51" w:rsidP="008F1F5C">
            <w:pPr>
              <w:numPr>
                <w:ilvl w:val="0"/>
                <w:numId w:val="5"/>
              </w:numPr>
              <w:ind w:left="227" w:hanging="170"/>
              <w:rPr>
                <w:sz w:val="16"/>
              </w:rPr>
            </w:pPr>
            <w:r w:rsidRPr="00B73F51">
              <w:rPr>
                <w:sz w:val="16"/>
              </w:rPr>
              <w:t>Ich kann die typischen Werkzeuge der Weiterverarbeitung einse</w:t>
            </w:r>
            <w:r w:rsidRPr="00B73F51">
              <w:rPr>
                <w:sz w:val="16"/>
              </w:rPr>
              <w:t>t</w:t>
            </w:r>
            <w:r w:rsidRPr="00B73F51">
              <w:rPr>
                <w:sz w:val="16"/>
              </w:rPr>
              <w:t>zen.</w:t>
            </w:r>
          </w:p>
          <w:p w:rsidR="00B73F51" w:rsidRPr="00B73F51" w:rsidRDefault="00B73F51" w:rsidP="008F1F5C">
            <w:pPr>
              <w:numPr>
                <w:ilvl w:val="0"/>
                <w:numId w:val="5"/>
              </w:numPr>
              <w:ind w:left="227" w:hanging="170"/>
              <w:rPr>
                <w:sz w:val="16"/>
              </w:rPr>
            </w:pPr>
            <w:r w:rsidRPr="00B73F51">
              <w:rPr>
                <w:sz w:val="16"/>
              </w:rPr>
              <w:t>Ich kann Bogen von Hand falzen</w:t>
            </w:r>
            <w:r w:rsidR="002D324E">
              <w:rPr>
                <w:sz w:val="16"/>
              </w:rPr>
              <w:t>.</w:t>
            </w:r>
          </w:p>
        </w:tc>
      </w:tr>
      <w:tr w:rsidR="00B73F51" w:rsidRPr="00B73F51" w:rsidTr="00B73F51">
        <w:trPr>
          <w:trHeight w:val="443"/>
        </w:trPr>
        <w:tc>
          <w:tcPr>
            <w:tcW w:w="4818" w:type="dxa"/>
            <w:gridSpan w:val="2"/>
            <w:vMerge/>
            <w:tcBorders>
              <w:left w:val="single" w:sz="4" w:space="0" w:color="auto"/>
              <w:right w:val="single" w:sz="4" w:space="0" w:color="auto"/>
            </w:tcBorders>
          </w:tcPr>
          <w:p w:rsidR="00B73F51" w:rsidRPr="00B73F51" w:rsidRDefault="00B73F51" w:rsidP="00B73F51">
            <w:pPr>
              <w:spacing w:before="40" w:after="60" w:line="160" w:lineRule="exact"/>
              <w:rPr>
                <w:sz w:val="12"/>
              </w:rPr>
            </w:pPr>
          </w:p>
        </w:tc>
        <w:tc>
          <w:tcPr>
            <w:tcW w:w="4821" w:type="dxa"/>
            <w:gridSpan w:val="4"/>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Wofür Sie das benötigen:</w:t>
            </w:r>
          </w:p>
          <w:p w:rsidR="00B73F51" w:rsidRPr="00B73F51" w:rsidRDefault="00B73F51" w:rsidP="00B73F51">
            <w:pPr>
              <w:ind w:left="227"/>
              <w:rPr>
                <w:sz w:val="16"/>
              </w:rPr>
            </w:pPr>
          </w:p>
        </w:tc>
      </w:tr>
      <w:tr w:rsidR="00B73F51" w:rsidRPr="00B73F51" w:rsidTr="00B73F51">
        <w:trPr>
          <w:trHeight w:val="443"/>
        </w:trPr>
        <w:tc>
          <w:tcPr>
            <w:tcW w:w="4818" w:type="dxa"/>
            <w:gridSpan w:val="2"/>
            <w:vMerge/>
            <w:tcBorders>
              <w:left w:val="single" w:sz="4" w:space="0" w:color="auto"/>
              <w:right w:val="single" w:sz="4" w:space="0" w:color="auto"/>
            </w:tcBorders>
          </w:tcPr>
          <w:p w:rsidR="00B73F51" w:rsidRPr="00B73F51" w:rsidRDefault="00B73F51" w:rsidP="00B73F51">
            <w:pPr>
              <w:spacing w:before="40" w:after="60" w:line="160" w:lineRule="exact"/>
              <w:rPr>
                <w:sz w:val="12"/>
              </w:rPr>
            </w:pPr>
          </w:p>
        </w:tc>
        <w:tc>
          <w:tcPr>
            <w:tcW w:w="4821" w:type="dxa"/>
            <w:gridSpan w:val="4"/>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Wie Sie Ihr Können prüfen können:</w:t>
            </w:r>
          </w:p>
          <w:p w:rsidR="00B73F51" w:rsidRPr="00B73F51" w:rsidRDefault="00B73F51" w:rsidP="00B73F51">
            <w:pPr>
              <w:ind w:left="227"/>
              <w:rPr>
                <w:sz w:val="16"/>
              </w:rPr>
            </w:pPr>
          </w:p>
        </w:tc>
      </w:tr>
    </w:tbl>
    <w:p w:rsidR="00B73F51" w:rsidRPr="00B73F51" w:rsidRDefault="00B73F51" w:rsidP="00B73F51">
      <w:pPr>
        <w:keepNext/>
        <w:suppressAutoHyphens/>
        <w:spacing w:before="240" w:after="160"/>
        <w:outlineLvl w:val="0"/>
        <w:rPr>
          <w:rFonts w:ascii="Source Sans Pro Semibold" w:eastAsia="Times New Roman" w:hAnsi="Source Sans Pro Semibold" w:cs="Times New Roman"/>
          <w:bCs/>
          <w:sz w:val="30"/>
          <w:szCs w:val="28"/>
          <w:lang w:eastAsia="de-DE"/>
        </w:rPr>
      </w:pPr>
      <w:r w:rsidRPr="00B73F51">
        <w:rPr>
          <w:rFonts w:ascii="Source Sans Pro Semibold" w:eastAsia="Times New Roman" w:hAnsi="Source Sans Pro Semibold" w:cs="Times New Roman"/>
          <w:bCs/>
          <w:sz w:val="30"/>
          <w:szCs w:val="28"/>
          <w:lang w:eastAsia="de-DE"/>
        </w:rPr>
        <w:t xml:space="preserve">Herstellen einer </w:t>
      </w:r>
      <w:proofErr w:type="spellStart"/>
      <w:r w:rsidRPr="00B73F51">
        <w:rPr>
          <w:rFonts w:ascii="Source Sans Pro Semibold" w:eastAsia="Times New Roman" w:hAnsi="Source Sans Pro Semibold" w:cs="Times New Roman"/>
          <w:bCs/>
          <w:sz w:val="30"/>
          <w:szCs w:val="28"/>
          <w:lang w:eastAsia="de-DE"/>
        </w:rPr>
        <w:t>Broschurenmusterbox</w:t>
      </w:r>
      <w:proofErr w:type="spellEnd"/>
    </w:p>
    <w:p w:rsidR="00B73F51" w:rsidRPr="00B73F51" w:rsidRDefault="00B73F51" w:rsidP="001F55FC">
      <w:pPr>
        <w:pStyle w:val="berschrift2"/>
      </w:pPr>
      <w:r w:rsidRPr="00B73F51">
        <w:t xml:space="preserve">Herstellen eines </w:t>
      </w:r>
      <w:proofErr w:type="spellStart"/>
      <w:r w:rsidRPr="00B73F51">
        <w:t>Schubers</w:t>
      </w:r>
      <w:proofErr w:type="spellEnd"/>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B73F51" w:rsidRPr="00B73F51" w:rsidTr="00B73F51">
        <w:trPr>
          <w:trHeight w:val="397"/>
        </w:trPr>
        <w:tc>
          <w:tcPr>
            <w:tcW w:w="147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noProof/>
                <w:sz w:val="24"/>
                <w:u w:val="single"/>
                <w:lang w:eastAsia="de-DE"/>
              </w:rPr>
              <w:drawing>
                <wp:anchor distT="0" distB="0" distL="114300" distR="114300" simplePos="0" relativeHeight="251737088" behindDoc="0" locked="0" layoutInCell="0" allowOverlap="1" wp14:anchorId="1892CD9E" wp14:editId="52E6E689">
                  <wp:simplePos x="0" y="0"/>
                  <wp:positionH relativeFrom="rightMargin">
                    <wp:posOffset>107950</wp:posOffset>
                  </wp:positionH>
                  <wp:positionV relativeFrom="paragraph">
                    <wp:posOffset>166875</wp:posOffset>
                  </wp:positionV>
                  <wp:extent cx="345440" cy="323850"/>
                  <wp:effectExtent l="0" t="0" r="0" b="0"/>
                  <wp:wrapNone/>
                  <wp:docPr id="2507"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3F51">
              <w:rPr>
                <w:rFonts w:eastAsia="Times New Roman" w:cs="Times New Roman"/>
                <w:b/>
                <w:lang w:eastAsia="de-DE"/>
              </w:rPr>
              <w:t>Phase</w:t>
            </w:r>
          </w:p>
        </w:tc>
        <w:tc>
          <w:tcPr>
            <w:tcW w:w="94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Zeit</w:t>
            </w:r>
          </w:p>
        </w:tc>
        <w:tc>
          <w:tcPr>
            <w:tcW w:w="4961"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7F270230" wp14:editId="168BE546">
                  <wp:extent cx="302701" cy="324000"/>
                  <wp:effectExtent l="0" t="0" r="2540" b="0"/>
                  <wp:docPr id="2508"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F55FC">
            <w:pPr>
              <w:rPr>
                <w:noProof/>
                <w:lang w:eastAsia="de-DE"/>
              </w:rPr>
            </w:pPr>
            <w:r w:rsidRPr="00B73F51">
              <w:rPr>
                <w:noProof/>
                <w:lang w:eastAsia="de-DE"/>
              </w:rPr>
              <w:t>Lesen Sie den Arbeitsauftrag und verschaffen Sie sich einen Überblick ü</w:t>
            </w:r>
            <w:r w:rsidR="00B40C03">
              <w:rPr>
                <w:noProof/>
                <w:lang w:eastAsia="de-DE"/>
              </w:rPr>
              <w:t>b</w:t>
            </w:r>
            <w:r w:rsidRPr="00B73F51">
              <w:rPr>
                <w:noProof/>
                <w:lang w:eastAsia="de-DE"/>
              </w:rPr>
              <w:t>er die geforderte 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0FE76F3F" wp14:editId="3CA37BEF">
                  <wp:extent cx="648335" cy="318770"/>
                  <wp:effectExtent l="0" t="0" r="0" b="0"/>
                  <wp:docPr id="2509"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F55FC">
            <w:pPr>
              <w:rPr>
                <w:noProof/>
                <w:lang w:eastAsia="de-DE"/>
              </w:rPr>
            </w:pPr>
            <w:r w:rsidRPr="00B73F51">
              <w:rPr>
                <w:noProof/>
                <w:lang w:eastAsia="de-DE"/>
              </w:rPr>
              <w:t>Erstellen Sie mit einem Partner einen Arbeitsablaufplan sowie eine Materialliste.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66D65491" wp14:editId="47772939">
                  <wp:extent cx="302701" cy="324000"/>
                  <wp:effectExtent l="0" t="0" r="2540" b="0"/>
                  <wp:docPr id="251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F55FC">
            <w:pPr>
              <w:rPr>
                <w:noProof/>
                <w:lang w:eastAsia="de-DE"/>
              </w:rPr>
            </w:pPr>
            <w:r w:rsidRPr="00B73F51">
              <w:rPr>
                <w:noProof/>
                <w:lang w:eastAsia="de-DE"/>
              </w:rPr>
              <w:t>Stellen Sie den Schuber anhand der vorgegebenen Parameter und prüfen Sie auf Maßhaltigkeit und Sauberkeit.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417554C9" wp14:editId="4D427E22">
                  <wp:extent cx="532800" cy="324000"/>
                  <wp:effectExtent l="0" t="0" r="635" b="0"/>
                  <wp:docPr id="2511"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40C03" w:rsidP="001F55FC">
            <w:pPr>
              <w:rPr>
                <w:noProof/>
                <w:lang w:eastAsia="de-DE"/>
              </w:rPr>
            </w:pPr>
            <w:r>
              <w:rPr>
                <w:noProof/>
                <w:lang w:eastAsia="de-DE"/>
              </w:rPr>
              <w:t>Bewerten Sie I</w:t>
            </w:r>
            <w:r w:rsidR="00B73F51" w:rsidRPr="00B73F51">
              <w:rPr>
                <w:noProof/>
                <w:lang w:eastAsia="de-DE"/>
              </w:rPr>
              <w:t>hren Schuber nach verarbeitungstechnischen und ästhetischen Gesichtspunkten u</w:t>
            </w:r>
            <w:r>
              <w:rPr>
                <w:noProof/>
                <w:lang w:eastAsia="de-DE"/>
              </w:rPr>
              <w:t>nd vergleichen Sie I</w:t>
            </w:r>
            <w:r w:rsidR="00B73F51" w:rsidRPr="00B73F51">
              <w:rPr>
                <w:noProof/>
                <w:lang w:eastAsia="de-DE"/>
              </w:rPr>
              <w:t xml:space="preserve">hr Vorgehen mit anderen </w:t>
            </w:r>
            <w:r w:rsidR="002D324E">
              <w:rPr>
                <w:noProof/>
                <w:lang w:eastAsia="de-DE"/>
              </w:rPr>
              <w:t>Produktionsplänen</w:t>
            </w:r>
            <w:r w:rsidR="00B73F51" w:rsidRPr="00B73F51">
              <w:rPr>
                <w:noProof/>
                <w:lang w:eastAsia="de-DE"/>
              </w:rPr>
              <w: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16E6EA7E" wp14:editId="33BE9155">
                  <wp:extent cx="302701" cy="324000"/>
                  <wp:effectExtent l="0" t="0" r="2540" b="0"/>
                  <wp:docPr id="2512"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F55FC">
            <w:pPr>
              <w:rPr>
                <w:noProof/>
                <w:lang w:eastAsia="de-DE"/>
              </w:rPr>
            </w:pPr>
            <w:r w:rsidRPr="00B73F51">
              <w:rPr>
                <w:noProof/>
                <w:lang w:eastAsia="de-DE"/>
              </w:rPr>
              <w:t>Arbeiten Sie Verbesserungen hinsichtlich ökologischer, wirtschaftlicher und fert</w:t>
            </w:r>
            <w:r w:rsidR="00B40C03">
              <w:rPr>
                <w:noProof/>
                <w:lang w:eastAsia="de-DE"/>
              </w:rPr>
              <w:t>igungstechnischer Kriterien in I</w:t>
            </w:r>
            <w:r w:rsidRPr="00B73F51">
              <w:rPr>
                <w:noProof/>
                <w:lang w:eastAsia="de-DE"/>
              </w:rPr>
              <w:t>hrem Produktions</w:t>
            </w:r>
            <w:r w:rsidR="00B40C03">
              <w:rPr>
                <w:noProof/>
                <w:lang w:eastAsia="de-DE"/>
              </w:rPr>
              <w:t>plan ein und dokumentieren Sie I</w:t>
            </w:r>
            <w:r w:rsidRPr="00B73F51">
              <w:rPr>
                <w:noProof/>
                <w:lang w:eastAsia="de-DE"/>
              </w:rPr>
              <w:t>hre Vorgehensweise.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30DA2E24" wp14:editId="3D28E0C3">
                  <wp:extent cx="302701" cy="324000"/>
                  <wp:effectExtent l="0" t="0" r="2540" b="0"/>
                  <wp:docPr id="251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F55FC">
            <w:pPr>
              <w:rPr>
                <w:noProof/>
                <w:lang w:eastAsia="de-DE"/>
              </w:rPr>
            </w:pPr>
            <w:r w:rsidRPr="00B73F51">
              <w:rPr>
                <w:noProof/>
                <w:lang w:eastAsia="de-DE"/>
              </w:rPr>
              <w:t>Setze</w:t>
            </w:r>
            <w:r w:rsidR="00B40C03">
              <w:rPr>
                <w:noProof/>
                <w:lang w:eastAsia="de-DE"/>
              </w:rPr>
              <w:t>n Sie sich kritisch mit I</w:t>
            </w:r>
            <w:r w:rsidRPr="00B73F51">
              <w:rPr>
                <w:noProof/>
                <w:lang w:eastAsia="de-DE"/>
              </w:rPr>
              <w:t>hrem erzielten Ergebnis auseinander.</w:t>
            </w:r>
          </w:p>
        </w:tc>
      </w:tr>
    </w:tbl>
    <w:p w:rsidR="00B73F51" w:rsidRPr="00B73F51" w:rsidRDefault="00B73F51" w:rsidP="00B73F51">
      <w:pPr>
        <w:spacing w:line="240" w:lineRule="exact"/>
        <w:rPr>
          <w:rFonts w:asciiTheme="minorHAnsi" w:hAnsiTheme="minorHAnsi" w:cstheme="minorBidi"/>
          <w:sz w:val="22"/>
          <w:szCs w:val="22"/>
          <w:u w:val="single"/>
        </w:rPr>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B73F51" w:rsidRPr="00B73F51" w:rsidTr="00B73F51">
        <w:trPr>
          <w:trHeight w:val="397"/>
        </w:trPr>
        <w:tc>
          <w:tcPr>
            <w:tcW w:w="147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Phase</w:t>
            </w:r>
          </w:p>
        </w:tc>
        <w:tc>
          <w:tcPr>
            <w:tcW w:w="94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Zeit</w:t>
            </w:r>
          </w:p>
        </w:tc>
        <w:tc>
          <w:tcPr>
            <w:tcW w:w="4961"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64436FD4" wp14:editId="0A2613CD">
                  <wp:extent cx="302701" cy="324000"/>
                  <wp:effectExtent l="0" t="0" r="2540" b="0"/>
                  <wp:docPr id="2514"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F55FC">
            <w:pPr>
              <w:rPr>
                <w:noProof/>
                <w:lang w:eastAsia="de-DE"/>
              </w:rPr>
            </w:pPr>
            <w:r w:rsidRPr="00B73F51">
              <w:rPr>
                <w:noProof/>
                <w:lang w:eastAsia="de-DE"/>
              </w:rPr>
              <w:t>Lesen Sie den Arbeitsauftrag und verschaffen Sie sich einen Überblick ü</w:t>
            </w:r>
            <w:r w:rsidR="00B40C03">
              <w:rPr>
                <w:noProof/>
                <w:lang w:eastAsia="de-DE"/>
              </w:rPr>
              <w:t>b</w:t>
            </w:r>
            <w:r w:rsidRPr="00B73F51">
              <w:rPr>
                <w:noProof/>
                <w:lang w:eastAsia="de-DE"/>
              </w:rPr>
              <w:t>er die geforderte 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71D255A5" wp14:editId="2D2C814C">
                  <wp:extent cx="648335" cy="318770"/>
                  <wp:effectExtent l="0" t="0" r="0" b="0"/>
                  <wp:docPr id="2515"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F55FC">
            <w:pPr>
              <w:rPr>
                <w:noProof/>
                <w:lang w:eastAsia="de-DE"/>
              </w:rPr>
            </w:pPr>
            <w:r w:rsidRPr="00B73F51">
              <w:rPr>
                <w:noProof/>
                <w:lang w:eastAsia="de-DE"/>
              </w:rPr>
              <w:t>Erstellen Sie mit einem Partner einen Arbeitsablaufplan sowie eine Materialliste.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noProof/>
                <w:lang w:eastAsia="de-DE"/>
              </w:rPr>
            </w:pPr>
            <w:r w:rsidRPr="00B73F51">
              <w:rPr>
                <w:rFonts w:eastAsia="Calibri"/>
                <w:noProof/>
                <w:lang w:eastAsia="de-DE"/>
              </w:rPr>
              <w:drawing>
                <wp:inline distT="0" distB="0" distL="0" distR="0" wp14:anchorId="1F68F8BC" wp14:editId="191AF9A6">
                  <wp:extent cx="302701" cy="324000"/>
                  <wp:effectExtent l="0" t="0" r="2540" b="0"/>
                  <wp:docPr id="251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1F55FC">
            <w:pPr>
              <w:rPr>
                <w:noProof/>
                <w:lang w:eastAsia="de-DE"/>
              </w:rPr>
            </w:pPr>
            <w:r w:rsidRPr="00B73F51">
              <w:rPr>
                <w:noProof/>
                <w:lang w:eastAsia="de-DE"/>
              </w:rPr>
              <w:t>Stellen Sie den Schuber anhand der vorgegebenen Parameter und prüfen Sie auf Maßhaltigkeit und Sauberkeit.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3AE8155E" wp14:editId="74889C99">
                  <wp:extent cx="532800" cy="324000"/>
                  <wp:effectExtent l="0" t="0" r="635" b="0"/>
                  <wp:docPr id="2517"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40C03" w:rsidP="001F55FC">
            <w:pPr>
              <w:rPr>
                <w:noProof/>
                <w:lang w:eastAsia="de-DE"/>
              </w:rPr>
            </w:pPr>
            <w:r>
              <w:rPr>
                <w:noProof/>
                <w:lang w:eastAsia="de-DE"/>
              </w:rPr>
              <w:t>Bewerten Sie I</w:t>
            </w:r>
            <w:r w:rsidR="00B73F51" w:rsidRPr="00B73F51">
              <w:rPr>
                <w:noProof/>
                <w:lang w:eastAsia="de-DE"/>
              </w:rPr>
              <w:t>hren Schuber nach verarbeitungstechnischen und ästhetischen Gesic</w:t>
            </w:r>
            <w:r>
              <w:rPr>
                <w:noProof/>
                <w:lang w:eastAsia="de-DE"/>
              </w:rPr>
              <w:t>htspunkten und vergleichen Sie I</w:t>
            </w:r>
            <w:r w:rsidR="00B73F51" w:rsidRPr="00B73F51">
              <w:rPr>
                <w:noProof/>
                <w:lang w:eastAsia="de-DE"/>
              </w:rPr>
              <w:t xml:space="preserve">hr Vorgehen mit anderen </w:t>
            </w:r>
            <w:r w:rsidR="002D324E">
              <w:rPr>
                <w:noProof/>
                <w:lang w:eastAsia="de-DE"/>
              </w:rPr>
              <w:t>Produktionsplänen</w:t>
            </w:r>
            <w:r w:rsidR="00B73F51" w:rsidRPr="00B73F51">
              <w:rPr>
                <w:noProof/>
                <w:lang w:eastAsia="de-DE"/>
              </w:rPr>
              <w: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706F6D44" wp14:editId="7DBFB72C">
                  <wp:extent cx="302701" cy="324000"/>
                  <wp:effectExtent l="0" t="0" r="2540" b="0"/>
                  <wp:docPr id="2518"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40C03" w:rsidP="001F55FC">
            <w:pPr>
              <w:rPr>
                <w:noProof/>
                <w:lang w:eastAsia="de-DE"/>
              </w:rPr>
            </w:pPr>
            <w:r>
              <w:rPr>
                <w:noProof/>
                <w:lang w:eastAsia="de-DE"/>
              </w:rPr>
              <w:t>Bewerten Sie I</w:t>
            </w:r>
            <w:r w:rsidR="00B73F51" w:rsidRPr="00B73F51">
              <w:rPr>
                <w:noProof/>
                <w:lang w:eastAsia="de-DE"/>
              </w:rPr>
              <w:t>hre Vorgehensweise und planen Sie Verbesserungen ein.</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3EE2FB5C" wp14:editId="24D1D350">
                  <wp:extent cx="302701" cy="324000"/>
                  <wp:effectExtent l="0" t="0" r="2540" b="0"/>
                  <wp:docPr id="251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40C03" w:rsidP="001F55FC">
            <w:pPr>
              <w:rPr>
                <w:noProof/>
                <w:lang w:eastAsia="de-DE"/>
              </w:rPr>
            </w:pPr>
            <w:r>
              <w:rPr>
                <w:noProof/>
                <w:lang w:eastAsia="de-DE"/>
              </w:rPr>
              <w:t>Setzen Sie sich kritisch mit I</w:t>
            </w:r>
            <w:r w:rsidR="00B73F51" w:rsidRPr="00B73F51">
              <w:rPr>
                <w:noProof/>
                <w:lang w:eastAsia="de-DE"/>
              </w:rPr>
              <w:t>hrem erzielten Ergebnis auseinander.</w:t>
            </w:r>
          </w:p>
        </w:tc>
      </w:tr>
    </w:tbl>
    <w:p w:rsidR="00B73F51" w:rsidRPr="00B73F51" w:rsidRDefault="00B73F51" w:rsidP="00B73F51">
      <w:pPr>
        <w:rPr>
          <w:rFonts w:asciiTheme="minorHAnsi" w:hAnsiTheme="minorHAnsi" w:cstheme="minorBidi"/>
          <w:sz w:val="22"/>
          <w:szCs w:val="22"/>
          <w:u w:val="single"/>
        </w:rPr>
      </w:pPr>
      <w:r w:rsidRPr="00B73F51">
        <w:rPr>
          <w:rFonts w:asciiTheme="minorHAnsi" w:hAnsiTheme="minorHAnsi" w:cstheme="minorBidi"/>
          <w:noProof/>
          <w:sz w:val="24"/>
          <w:szCs w:val="22"/>
          <w:u w:val="single"/>
          <w:lang w:eastAsia="de-DE"/>
        </w:rPr>
        <w:drawing>
          <wp:anchor distT="0" distB="0" distL="114300" distR="114300" simplePos="0" relativeHeight="251736064" behindDoc="0" locked="0" layoutInCell="0" allowOverlap="1" wp14:anchorId="20A46434" wp14:editId="5DA4E4F2">
            <wp:simplePos x="0" y="0"/>
            <wp:positionH relativeFrom="rightMargin">
              <wp:posOffset>107950</wp:posOffset>
            </wp:positionH>
            <wp:positionV relativeFrom="paragraph">
              <wp:posOffset>167990</wp:posOffset>
            </wp:positionV>
            <wp:extent cx="345440" cy="323850"/>
            <wp:effectExtent l="0" t="0" r="0" b="0"/>
            <wp:wrapNone/>
            <wp:docPr id="252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3F51">
        <w:rPr>
          <w:rFonts w:asciiTheme="minorHAnsi" w:hAnsiTheme="minorHAnsi" w:cstheme="minorBidi"/>
          <w:noProof/>
          <w:sz w:val="24"/>
          <w:szCs w:val="22"/>
          <w:u w:val="single"/>
          <w:lang w:eastAsia="de-DE"/>
        </w:rPr>
        <w:drawing>
          <wp:anchor distT="0" distB="0" distL="114300" distR="114300" simplePos="0" relativeHeight="251735040" behindDoc="0" locked="0" layoutInCell="0" allowOverlap="1" wp14:anchorId="19F011C0" wp14:editId="29E5B391">
            <wp:simplePos x="0" y="0"/>
            <wp:positionH relativeFrom="rightMargin">
              <wp:posOffset>107950</wp:posOffset>
            </wp:positionH>
            <wp:positionV relativeFrom="paragraph">
              <wp:posOffset>-3412800</wp:posOffset>
            </wp:positionV>
            <wp:extent cx="345440" cy="323850"/>
            <wp:effectExtent l="0" t="0" r="0" b="0"/>
            <wp:wrapNone/>
            <wp:docPr id="2521"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B73F51" w:rsidRPr="00B73F51" w:rsidTr="00B73F51">
        <w:trPr>
          <w:trHeight w:val="397"/>
        </w:trPr>
        <w:tc>
          <w:tcPr>
            <w:tcW w:w="147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Phase</w:t>
            </w:r>
          </w:p>
        </w:tc>
        <w:tc>
          <w:tcPr>
            <w:tcW w:w="940"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Zeit</w:t>
            </w:r>
          </w:p>
        </w:tc>
        <w:tc>
          <w:tcPr>
            <w:tcW w:w="4961" w:type="dxa"/>
            <w:shd w:val="clear" w:color="auto" w:fill="D9D9D9" w:themeFill="background1" w:themeFillShade="D9"/>
            <w:vAlign w:val="center"/>
          </w:tcPr>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6C2679B8" wp14:editId="1B1882F4">
                  <wp:extent cx="302701" cy="324000"/>
                  <wp:effectExtent l="0" t="0" r="2540" b="0"/>
                  <wp:docPr id="2522"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2D324E">
            <w:pPr>
              <w:rPr>
                <w:noProof/>
                <w:lang w:eastAsia="de-DE"/>
              </w:rPr>
            </w:pPr>
            <w:r w:rsidRPr="00B73F51">
              <w:rPr>
                <w:noProof/>
                <w:lang w:eastAsia="de-DE"/>
              </w:rPr>
              <w:t>Lesen Sie den Arbeitsauftrag und verschaffen Sie sich einen Überblick ü</w:t>
            </w:r>
            <w:r w:rsidR="00B40C03">
              <w:rPr>
                <w:noProof/>
                <w:lang w:eastAsia="de-DE"/>
              </w:rPr>
              <w:t>b</w:t>
            </w:r>
            <w:r w:rsidRPr="00B73F51">
              <w:rPr>
                <w:noProof/>
                <w:lang w:eastAsia="de-DE"/>
              </w:rPr>
              <w:t>er die geforderte Aufgabe.</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159E8A4E" wp14:editId="7E2C7E04">
                  <wp:extent cx="648335" cy="318770"/>
                  <wp:effectExtent l="0" t="0" r="0" b="0"/>
                  <wp:docPr id="2523"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2D324E">
            <w:pPr>
              <w:rPr>
                <w:noProof/>
                <w:lang w:eastAsia="de-DE"/>
              </w:rPr>
            </w:pPr>
            <w:r w:rsidRPr="00B73F51">
              <w:rPr>
                <w:noProof/>
                <w:lang w:eastAsia="de-DE"/>
              </w:rPr>
              <w:t xml:space="preserve">Bearbeiten Sie mit einem Partner die Arbeitsschritte und bringen Sie diese in eine richtige Reihenfolge. Fertigen Sie eine Materialliste an. </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noProof/>
                <w:lang w:eastAsia="de-DE"/>
              </w:rPr>
            </w:pPr>
            <w:r w:rsidRPr="00B73F51">
              <w:rPr>
                <w:rFonts w:eastAsia="Calibri"/>
                <w:noProof/>
                <w:lang w:eastAsia="de-DE"/>
              </w:rPr>
              <w:drawing>
                <wp:inline distT="0" distB="0" distL="0" distR="0" wp14:anchorId="38AD684C" wp14:editId="6F87097E">
                  <wp:extent cx="302701" cy="324000"/>
                  <wp:effectExtent l="0" t="0" r="2540" b="0"/>
                  <wp:docPr id="2524"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73F51" w:rsidP="002D324E">
            <w:pPr>
              <w:rPr>
                <w:noProof/>
                <w:lang w:eastAsia="de-DE"/>
              </w:rPr>
            </w:pPr>
            <w:r w:rsidRPr="00B73F51">
              <w:rPr>
                <w:noProof/>
                <w:lang w:eastAsia="de-DE"/>
              </w:rPr>
              <w:t>Stellen Sie den Schuber anhand der vorgegebenen Parameter und prüfen Sie auf Maßhaltigkeit und Sauberkeit.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7218916A" wp14:editId="338F88D1">
                  <wp:extent cx="532800" cy="324000"/>
                  <wp:effectExtent l="0" t="0" r="635" b="0"/>
                  <wp:docPr id="2525"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40C03" w:rsidP="002D324E">
            <w:pPr>
              <w:rPr>
                <w:noProof/>
                <w:lang w:eastAsia="de-DE"/>
              </w:rPr>
            </w:pPr>
            <w:r>
              <w:rPr>
                <w:noProof/>
                <w:lang w:eastAsia="de-DE"/>
              </w:rPr>
              <w:t>Bewerten Sie I</w:t>
            </w:r>
            <w:r w:rsidR="00B73F51" w:rsidRPr="00B73F51">
              <w:rPr>
                <w:noProof/>
                <w:lang w:eastAsia="de-DE"/>
              </w:rPr>
              <w:t>hren Schuber nach verarbeitungstechnischen und ästhetischen Gesic</w:t>
            </w:r>
            <w:r>
              <w:rPr>
                <w:noProof/>
                <w:lang w:eastAsia="de-DE"/>
              </w:rPr>
              <w:t>htspunkten und vergleichen Sie I</w:t>
            </w:r>
            <w:r w:rsidR="00B73F51" w:rsidRPr="00B73F51">
              <w:rPr>
                <w:noProof/>
                <w:lang w:eastAsia="de-DE"/>
              </w:rPr>
              <w:t xml:space="preserve">hr Vorgehen mit anderen </w:t>
            </w:r>
            <w:r w:rsidR="002D324E">
              <w:rPr>
                <w:noProof/>
                <w:lang w:eastAsia="de-DE"/>
              </w:rPr>
              <w:t>Produktionsplänen</w:t>
            </w:r>
            <w:r w:rsidR="00B73F51" w:rsidRPr="00B73F51">
              <w:rPr>
                <w:noProof/>
                <w:lang w:eastAsia="de-DE"/>
              </w:rPr>
              <w:t>.</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6C655457" wp14:editId="06618F9C">
                  <wp:extent cx="648335" cy="318770"/>
                  <wp:effectExtent l="0" t="0" r="0" b="0"/>
                  <wp:docPr id="2526"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40C03" w:rsidP="002D324E">
            <w:pPr>
              <w:rPr>
                <w:noProof/>
                <w:lang w:eastAsia="de-DE"/>
              </w:rPr>
            </w:pPr>
            <w:r>
              <w:rPr>
                <w:noProof/>
                <w:lang w:eastAsia="de-DE"/>
              </w:rPr>
              <w:t>Bewerten Sie mit einem Partner I</w:t>
            </w:r>
            <w:r w:rsidR="00B73F51" w:rsidRPr="00B73F51">
              <w:rPr>
                <w:noProof/>
                <w:lang w:eastAsia="de-DE"/>
              </w:rPr>
              <w:t>hre Arbeiten nach verarbeitungstechnischen und ästhetischen Gesichtspunkten.</w:t>
            </w:r>
          </w:p>
        </w:tc>
      </w:tr>
      <w:tr w:rsidR="00B73F51" w:rsidRPr="00B73F51" w:rsidTr="00B73F51">
        <w:trPr>
          <w:trHeight w:val="624"/>
        </w:trPr>
        <w:tc>
          <w:tcPr>
            <w:tcW w:w="1470" w:type="dxa"/>
            <w:shd w:val="clear" w:color="auto" w:fill="auto"/>
            <w:vAlign w:val="center"/>
          </w:tcPr>
          <w:p w:rsidR="00B73F51" w:rsidRPr="00B73F51" w:rsidRDefault="00B73F51" w:rsidP="00B73F51">
            <w:pPr>
              <w:jc w:val="center"/>
              <w:rPr>
                <w:rFonts w:eastAsia="Calibri"/>
                <w:lang w:eastAsia="de-DE"/>
              </w:rPr>
            </w:pPr>
            <w:r w:rsidRPr="00B73F51">
              <w:rPr>
                <w:rFonts w:eastAsia="Calibri"/>
                <w:noProof/>
                <w:lang w:eastAsia="de-DE"/>
              </w:rPr>
              <w:drawing>
                <wp:inline distT="0" distB="0" distL="0" distR="0" wp14:anchorId="2BB95EC4" wp14:editId="01755814">
                  <wp:extent cx="302701" cy="324000"/>
                  <wp:effectExtent l="0" t="0" r="2540" b="0"/>
                  <wp:docPr id="252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73F51" w:rsidRPr="00B73F51" w:rsidRDefault="00B73F51" w:rsidP="00B73F51">
            <w:pPr>
              <w:jc w:val="both"/>
              <w:rPr>
                <w:lang w:eastAsia="de-DE"/>
              </w:rPr>
            </w:pPr>
          </w:p>
        </w:tc>
        <w:tc>
          <w:tcPr>
            <w:tcW w:w="4961" w:type="dxa"/>
            <w:shd w:val="clear" w:color="auto" w:fill="auto"/>
            <w:vAlign w:val="center"/>
          </w:tcPr>
          <w:p w:rsidR="00B73F51" w:rsidRPr="00B73F51" w:rsidRDefault="00B40C03" w:rsidP="002D324E">
            <w:pPr>
              <w:rPr>
                <w:noProof/>
                <w:lang w:eastAsia="de-DE"/>
              </w:rPr>
            </w:pPr>
            <w:r>
              <w:rPr>
                <w:noProof/>
                <w:lang w:eastAsia="de-DE"/>
              </w:rPr>
              <w:t>Setzen Sie sich kritisch mit I</w:t>
            </w:r>
            <w:r w:rsidR="00B73F51" w:rsidRPr="00B73F51">
              <w:rPr>
                <w:noProof/>
                <w:lang w:eastAsia="de-DE"/>
              </w:rPr>
              <w:t xml:space="preserve">hrem erzielten Ergebnis </w:t>
            </w:r>
            <w:r w:rsidR="002D324E">
              <w:rPr>
                <w:noProof/>
                <w:lang w:eastAsia="de-DE"/>
              </w:rPr>
              <w:t>auseinander.</w:t>
            </w:r>
          </w:p>
        </w:tc>
      </w:tr>
    </w:tbl>
    <w:p w:rsidR="00B73F51" w:rsidRPr="00B73F51" w:rsidRDefault="00B73F51" w:rsidP="00B73F51"/>
    <w:p w:rsidR="00B73F51" w:rsidRPr="00B73F51" w:rsidRDefault="00B73F51" w:rsidP="00B73F51">
      <w:r w:rsidRPr="00B73F51">
        <w:br w:type="page"/>
      </w:r>
    </w:p>
    <w:p w:rsidR="00B73F51" w:rsidRPr="00B73F51" w:rsidRDefault="00B73F51" w:rsidP="001F55FC">
      <w:pPr>
        <w:pStyle w:val="berschrift4"/>
      </w:pPr>
      <w:r w:rsidRPr="00B73F51">
        <w:lastRenderedPageBreak/>
        <w:t xml:space="preserve">Produktdaten </w:t>
      </w:r>
      <w:proofErr w:type="spellStart"/>
      <w:r w:rsidRPr="00B73F51">
        <w:t>Schuber</w:t>
      </w:r>
      <w:proofErr w:type="spellEnd"/>
      <w:r w:rsidRPr="00B73F51">
        <w:rPr>
          <w:noProof/>
          <w:sz w:val="24"/>
        </w:rPr>
        <w:drawing>
          <wp:anchor distT="0" distB="0" distL="114300" distR="114300" simplePos="0" relativeHeight="251798528" behindDoc="0" locked="0" layoutInCell="0" allowOverlap="1" wp14:anchorId="187DD879" wp14:editId="2EE65EE4">
            <wp:simplePos x="0" y="0"/>
            <wp:positionH relativeFrom="rightMargin">
              <wp:posOffset>828040</wp:posOffset>
            </wp:positionH>
            <wp:positionV relativeFrom="paragraph">
              <wp:posOffset>0</wp:posOffset>
            </wp:positionV>
            <wp:extent cx="349200" cy="320400"/>
            <wp:effectExtent l="0" t="0" r="0" b="3810"/>
            <wp:wrapNone/>
            <wp:docPr id="252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3F51">
        <w:rPr>
          <w:noProof/>
          <w:sz w:val="24"/>
        </w:rPr>
        <w:drawing>
          <wp:anchor distT="0" distB="0" distL="114300" distR="114300" simplePos="0" relativeHeight="251797504" behindDoc="0" locked="0" layoutInCell="0" allowOverlap="1" wp14:anchorId="56D32EDD" wp14:editId="7EB9AC8C">
            <wp:simplePos x="0" y="0"/>
            <wp:positionH relativeFrom="rightMargin">
              <wp:posOffset>467995</wp:posOffset>
            </wp:positionH>
            <wp:positionV relativeFrom="paragraph">
              <wp:posOffset>0</wp:posOffset>
            </wp:positionV>
            <wp:extent cx="349885" cy="320675"/>
            <wp:effectExtent l="0" t="0" r="0" b="3175"/>
            <wp:wrapNone/>
            <wp:docPr id="2529"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3F51">
        <w:rPr>
          <w:noProof/>
          <w:sz w:val="24"/>
        </w:rPr>
        <w:drawing>
          <wp:anchor distT="0" distB="0" distL="114300" distR="114300" simplePos="0" relativeHeight="251796480" behindDoc="0" locked="0" layoutInCell="0" allowOverlap="1" wp14:anchorId="341D7604" wp14:editId="6945345E">
            <wp:simplePos x="0" y="0"/>
            <wp:positionH relativeFrom="rightMargin">
              <wp:posOffset>107950</wp:posOffset>
            </wp:positionH>
            <wp:positionV relativeFrom="paragraph">
              <wp:posOffset>0</wp:posOffset>
            </wp:positionV>
            <wp:extent cx="349885" cy="320675"/>
            <wp:effectExtent l="0" t="0" r="0" b="3175"/>
            <wp:wrapNone/>
            <wp:docPr id="253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73F51" w:rsidRPr="00B73F51" w:rsidRDefault="00B73F51" w:rsidP="001F55FC">
      <w:pPr>
        <w:pStyle w:val="Textkrper"/>
      </w:pPr>
      <w:r w:rsidRPr="00B73F51">
        <w:t xml:space="preserve">Ein </w:t>
      </w:r>
      <w:proofErr w:type="spellStart"/>
      <w:r w:rsidRPr="00B73F51">
        <w:t>Schuber</w:t>
      </w:r>
      <w:proofErr w:type="spellEnd"/>
      <w:r w:rsidRPr="00B73F51">
        <w:t xml:space="preserve"> ist eine Aufbewahrungsmöglichkeiten von Broschuren und</w:t>
      </w:r>
      <w:r w:rsidR="00B40C03">
        <w:t xml:space="preserve"> Büchern. </w:t>
      </w:r>
      <w:proofErr w:type="spellStart"/>
      <w:r w:rsidR="00B40C03">
        <w:t>Sch</w:t>
      </w:r>
      <w:r w:rsidR="00B40C03">
        <w:t>u</w:t>
      </w:r>
      <w:r w:rsidR="00B40C03">
        <w:t>ber</w:t>
      </w:r>
      <w:proofErr w:type="spellEnd"/>
      <w:r w:rsidR="00B40C03">
        <w:t xml:space="preserve"> sind zumeist r</w:t>
      </w:r>
      <w:r w:rsidRPr="00B73F51">
        <w:t xml:space="preserve">undum geschlossen mit einer Öffnung, meist am Rücken. Durch die Öffnung kann die Rückenzeile des Buches bzw. der Broschur gelesen werden. Oftmals sind </w:t>
      </w:r>
      <w:proofErr w:type="spellStart"/>
      <w:r w:rsidRPr="00B73F51">
        <w:t>Schuber</w:t>
      </w:r>
      <w:proofErr w:type="spellEnd"/>
      <w:r w:rsidRPr="00B73F51">
        <w:t xml:space="preserve"> selber bedruckt und geben so den Titel und Inhalt des Buches wieder. </w:t>
      </w:r>
      <w:proofErr w:type="spellStart"/>
      <w:r w:rsidRPr="00B73F51">
        <w:t>Schuber</w:t>
      </w:r>
      <w:proofErr w:type="spellEnd"/>
      <w:r w:rsidRPr="00B73F51">
        <w:t xml:space="preserve"> sind als Schutz vor Verschmutzung und Beschädigungen von Bücher und Br</w:t>
      </w:r>
      <w:r w:rsidRPr="00B73F51">
        <w:t>o</w:t>
      </w:r>
      <w:r w:rsidRPr="00B73F51">
        <w:t xml:space="preserve">schuren gedacht. Oftmals dient der </w:t>
      </w:r>
      <w:proofErr w:type="spellStart"/>
      <w:r w:rsidRPr="00B73F51">
        <w:t>Schuber</w:t>
      </w:r>
      <w:proofErr w:type="spellEnd"/>
      <w:r w:rsidRPr="00B73F51">
        <w:t xml:space="preserve"> auch zur optischen Aufwertung des Produ</w:t>
      </w:r>
      <w:r w:rsidRPr="00B73F51">
        <w:t>k</w:t>
      </w:r>
      <w:r w:rsidRPr="00B73F51">
        <w:t>tes.</w:t>
      </w:r>
    </w:p>
    <w:p w:rsidR="00B73F51" w:rsidRPr="00B73F51" w:rsidRDefault="00B73F51" w:rsidP="001F55FC">
      <w:pPr>
        <w:pStyle w:val="berschrift4"/>
      </w:pPr>
      <w:r w:rsidRPr="00B73F51">
        <w:t>Herstellungsablauf</w:t>
      </w:r>
    </w:p>
    <w:p w:rsidR="00B73F51" w:rsidRPr="00B73F51" w:rsidRDefault="00B40C03" w:rsidP="001F55FC">
      <w:pPr>
        <w:pStyle w:val="Textkrper"/>
      </w:pPr>
      <w:r>
        <w:t xml:space="preserve">Um einen </w:t>
      </w:r>
      <w:proofErr w:type="spellStart"/>
      <w:r>
        <w:t>Schuber</w:t>
      </w:r>
      <w:proofErr w:type="spellEnd"/>
      <w:r>
        <w:t xml:space="preserve"> her</w:t>
      </w:r>
      <w:r w:rsidR="00B73F51" w:rsidRPr="00B73F51">
        <w:t>stellen zu können</w:t>
      </w:r>
      <w:r>
        <w:t>,</w:t>
      </w:r>
      <w:r w:rsidR="00B73F51" w:rsidRPr="00B73F51">
        <w:t xml:space="preserve"> sind die Maße de</w:t>
      </w:r>
      <w:r>
        <w:t>s Inhaltes wichtig. Messen Sie I</w:t>
      </w:r>
      <w:r w:rsidR="00B73F51" w:rsidRPr="00B73F51">
        <w:t>hre Produkte in Höhe, Breite und Dicke. Um eine gute Passform zu bekommen, geben Sie jeweils 2</w:t>
      </w:r>
      <w:r>
        <w:t xml:space="preserve"> </w:t>
      </w:r>
      <w:r w:rsidR="006712FC">
        <w:t>mm</w:t>
      </w:r>
      <w:r w:rsidR="00B73F51" w:rsidRPr="00B73F51">
        <w:t xml:space="preserve"> zu den gemessenen Maßen zu. Die nun vorhandenen Maßangaben sind die Innenmaße des </w:t>
      </w:r>
      <w:proofErr w:type="spellStart"/>
      <w:r w:rsidR="00B73F51" w:rsidRPr="00B73F51">
        <w:t>Schubers</w:t>
      </w:r>
      <w:proofErr w:type="spellEnd"/>
      <w:r w:rsidR="00B73F51" w:rsidRPr="00B73F51">
        <w:t xml:space="preserve">. Fertigen Sie nun den </w:t>
      </w:r>
      <w:proofErr w:type="spellStart"/>
      <w:r w:rsidR="00B73F51" w:rsidRPr="00B73F51">
        <w:t>Schuber</w:t>
      </w:r>
      <w:proofErr w:type="spellEnd"/>
      <w:r w:rsidR="00B73F51" w:rsidRPr="00B73F51">
        <w:t xml:space="preserve"> aus einem stabilen Karton (orientieren Sie sich an der Skizze 1</w:t>
      </w:r>
      <w:r>
        <w:t>3</w:t>
      </w:r>
      <w:r w:rsidR="00B73F51" w:rsidRPr="00B73F51">
        <w:t>). Schneiden Sie sich dazu ein Rohformat aus dem Karton. D</w:t>
      </w:r>
      <w:r>
        <w:t>ieses Rohformat müssen Sie nun r</w:t>
      </w:r>
      <w:r w:rsidR="00B73F51" w:rsidRPr="00B73F51">
        <w:t>illen und die Klebelaschen ausschneiden (Skizze 1</w:t>
      </w:r>
      <w:r>
        <w:t>4</w:t>
      </w:r>
      <w:r w:rsidR="00B73F51" w:rsidRPr="00B73F51">
        <w:t xml:space="preserve">). Verleimen Sie den </w:t>
      </w:r>
      <w:proofErr w:type="spellStart"/>
      <w:r w:rsidR="00B73F51" w:rsidRPr="00B73F51">
        <w:t>Schuber</w:t>
      </w:r>
      <w:proofErr w:type="spellEnd"/>
      <w:r w:rsidR="00B73F51" w:rsidRPr="00B73F51">
        <w:t xml:space="preserve"> nun an den Klebelaschen und versuchen Sie die Klebestellen leicht zu beschweren. Ist der Leim getrocknet</w:t>
      </w:r>
      <w:r>
        <w:t>,</w:t>
      </w:r>
      <w:r w:rsidR="00B73F51" w:rsidRPr="00B73F51">
        <w:t xml:space="preserve"> können Sie den </w:t>
      </w:r>
      <w:proofErr w:type="spellStart"/>
      <w:r w:rsidR="00B73F51" w:rsidRPr="00B73F51">
        <w:t>Schuber</w:t>
      </w:r>
      <w:proofErr w:type="spellEnd"/>
      <w:r w:rsidR="00B73F51" w:rsidRPr="00B73F51">
        <w:t xml:space="preserve"> mit den Musterbroschuren füllen.</w:t>
      </w:r>
    </w:p>
    <w:p w:rsidR="00B73F51" w:rsidRPr="00B73F51" w:rsidRDefault="00B73F51" w:rsidP="00B73F51">
      <w:pPr>
        <w:framePr w:w="2041" w:hSpace="198" w:wrap="around" w:vAnchor="text" w:hAnchor="page" w:xAlign="right" w:y="1"/>
        <w:shd w:val="clear" w:color="auto" w:fill="D9D9D9" w:themeFill="background1" w:themeFillShade="D9"/>
        <w:jc w:val="both"/>
        <w:rPr>
          <w:sz w:val="18"/>
        </w:rPr>
      </w:pPr>
      <w:r w:rsidRPr="00B73F51">
        <w:rPr>
          <w:sz w:val="18"/>
        </w:rPr>
        <w:t>Skizze 13</w:t>
      </w:r>
    </w:p>
    <w:p w:rsidR="00B73F51" w:rsidRPr="00B73F51" w:rsidRDefault="00B73F51" w:rsidP="00B73F51">
      <w:pPr>
        <w:framePr w:w="2041" w:hSpace="198" w:wrap="around" w:vAnchor="text" w:hAnchor="page" w:xAlign="right" w:y="1"/>
        <w:shd w:val="clear" w:color="auto" w:fill="D9D9D9" w:themeFill="background1" w:themeFillShade="D9"/>
        <w:jc w:val="both"/>
        <w:rPr>
          <w:sz w:val="18"/>
        </w:rPr>
      </w:pPr>
      <w:r w:rsidRPr="00B73F51">
        <w:rPr>
          <w:sz w:val="18"/>
        </w:rPr>
        <w:t xml:space="preserve">Grundriss </w:t>
      </w:r>
      <w:proofErr w:type="spellStart"/>
      <w:r w:rsidRPr="00B73F51">
        <w:rPr>
          <w:sz w:val="18"/>
        </w:rPr>
        <w:t>Schuber</w:t>
      </w:r>
      <w:proofErr w:type="spellEnd"/>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r w:rsidRPr="00B73F51">
        <w:rPr>
          <w:rFonts w:asciiTheme="minorHAnsi" w:hAnsiTheme="minorHAnsi" w:cstheme="minorBidi"/>
          <w:noProof/>
          <w:sz w:val="22"/>
          <w:szCs w:val="22"/>
          <w:lang w:eastAsia="de-DE"/>
        </w:rPr>
        <mc:AlternateContent>
          <mc:Choice Requires="wpg">
            <w:drawing>
              <wp:anchor distT="0" distB="0" distL="114300" distR="114300" simplePos="0" relativeHeight="251720704" behindDoc="0" locked="0" layoutInCell="1" allowOverlap="1" wp14:anchorId="16E0AA41" wp14:editId="43F04346">
                <wp:simplePos x="0" y="0"/>
                <wp:positionH relativeFrom="column">
                  <wp:posOffset>469684</wp:posOffset>
                </wp:positionH>
                <wp:positionV relativeFrom="paragraph">
                  <wp:posOffset>111760</wp:posOffset>
                </wp:positionV>
                <wp:extent cx="2602800" cy="2167200"/>
                <wp:effectExtent l="0" t="0" r="26670" b="43180"/>
                <wp:wrapNone/>
                <wp:docPr id="56" name="Gruppieren 56"/>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2602800" cy="2167200"/>
                          <a:chOff x="0" y="0"/>
                          <a:chExt cx="4640093" cy="3866164"/>
                        </a:xfrm>
                      </wpg:grpSpPr>
                      <wps:wsp>
                        <wps:cNvPr id="57" name="Gerader Verbinder 57"/>
                        <wps:cNvCnPr/>
                        <wps:spPr>
                          <a:xfrm>
                            <a:off x="14591" y="510702"/>
                            <a:ext cx="4619625" cy="0"/>
                          </a:xfrm>
                          <a:prstGeom prst="line">
                            <a:avLst/>
                          </a:prstGeom>
                          <a:noFill/>
                          <a:ln w="12700" cap="flat" cmpd="sng" algn="ctr">
                            <a:solidFill>
                              <a:sysClr val="windowText" lastClr="000000"/>
                            </a:solidFill>
                            <a:prstDash val="dash"/>
                          </a:ln>
                          <a:effectLst/>
                        </wps:spPr>
                        <wps:bodyPr/>
                      </wps:wsp>
                      <wps:wsp>
                        <wps:cNvPr id="58" name="Gerader Verbinder 58"/>
                        <wps:cNvCnPr/>
                        <wps:spPr>
                          <a:xfrm>
                            <a:off x="0" y="9727"/>
                            <a:ext cx="0" cy="3842426"/>
                          </a:xfrm>
                          <a:prstGeom prst="line">
                            <a:avLst/>
                          </a:prstGeom>
                          <a:noFill/>
                          <a:ln w="12700" cap="flat" cmpd="sng" algn="ctr">
                            <a:solidFill>
                              <a:sysClr val="windowText" lastClr="000000"/>
                            </a:solidFill>
                            <a:prstDash val="solid"/>
                          </a:ln>
                          <a:effectLst/>
                        </wps:spPr>
                        <wps:bodyPr/>
                      </wps:wsp>
                      <wps:wsp>
                        <wps:cNvPr id="59" name="Gerader Verbinder 59"/>
                        <wps:cNvCnPr/>
                        <wps:spPr>
                          <a:xfrm>
                            <a:off x="4864" y="3351179"/>
                            <a:ext cx="4619625" cy="0"/>
                          </a:xfrm>
                          <a:prstGeom prst="line">
                            <a:avLst/>
                          </a:prstGeom>
                          <a:noFill/>
                          <a:ln w="12700" cap="flat" cmpd="sng" algn="ctr">
                            <a:solidFill>
                              <a:sysClr val="windowText" lastClr="000000"/>
                            </a:solidFill>
                            <a:prstDash val="dash"/>
                          </a:ln>
                          <a:effectLst/>
                        </wps:spPr>
                        <wps:bodyPr/>
                      </wps:wsp>
                      <wps:wsp>
                        <wps:cNvPr id="60" name="Gerader Verbinder 60"/>
                        <wps:cNvCnPr/>
                        <wps:spPr>
                          <a:xfrm>
                            <a:off x="4640093" y="9727"/>
                            <a:ext cx="0" cy="3842385"/>
                          </a:xfrm>
                          <a:prstGeom prst="line">
                            <a:avLst/>
                          </a:prstGeom>
                          <a:noFill/>
                          <a:ln w="12700" cap="flat" cmpd="sng" algn="ctr">
                            <a:solidFill>
                              <a:sysClr val="windowText" lastClr="000000"/>
                            </a:solidFill>
                            <a:prstDash val="solid"/>
                          </a:ln>
                          <a:effectLst/>
                        </wps:spPr>
                        <wps:bodyPr/>
                      </wps:wsp>
                      <wps:wsp>
                        <wps:cNvPr id="61" name="Gerader Verbinder 61"/>
                        <wps:cNvCnPr/>
                        <wps:spPr>
                          <a:xfrm>
                            <a:off x="1955259" y="19455"/>
                            <a:ext cx="0" cy="490855"/>
                          </a:xfrm>
                          <a:prstGeom prst="line">
                            <a:avLst/>
                          </a:prstGeom>
                          <a:noFill/>
                          <a:ln w="12700" cap="flat" cmpd="sng" algn="ctr">
                            <a:solidFill>
                              <a:sysClr val="windowText" lastClr="000000"/>
                            </a:solidFill>
                            <a:prstDash val="solid"/>
                          </a:ln>
                          <a:effectLst/>
                        </wps:spPr>
                        <wps:bodyPr/>
                      </wps:wsp>
                      <wps:wsp>
                        <wps:cNvPr id="62" name="Gerader Verbinder 62"/>
                        <wps:cNvCnPr/>
                        <wps:spPr>
                          <a:xfrm>
                            <a:off x="2684834" y="14591"/>
                            <a:ext cx="0" cy="490855"/>
                          </a:xfrm>
                          <a:prstGeom prst="line">
                            <a:avLst/>
                          </a:prstGeom>
                          <a:noFill/>
                          <a:ln w="12700" cap="flat" cmpd="sng" algn="ctr">
                            <a:solidFill>
                              <a:sysClr val="windowText" lastClr="000000"/>
                            </a:solidFill>
                            <a:prstDash val="solid"/>
                          </a:ln>
                          <a:effectLst/>
                        </wps:spPr>
                        <wps:bodyPr/>
                      </wps:wsp>
                      <wps:wsp>
                        <wps:cNvPr id="63" name="Gerader Verbinder 63"/>
                        <wps:cNvCnPr/>
                        <wps:spPr>
                          <a:xfrm>
                            <a:off x="0" y="0"/>
                            <a:ext cx="1960123" cy="10408"/>
                          </a:xfrm>
                          <a:prstGeom prst="line">
                            <a:avLst/>
                          </a:prstGeom>
                          <a:noFill/>
                          <a:ln w="12700" cap="flat" cmpd="sng" algn="ctr">
                            <a:solidFill>
                              <a:sysClr val="windowText" lastClr="000000"/>
                            </a:solidFill>
                            <a:prstDash val="solid"/>
                          </a:ln>
                          <a:effectLst/>
                        </wps:spPr>
                        <wps:bodyPr/>
                      </wps:wsp>
                      <wps:wsp>
                        <wps:cNvPr id="192" name="Gerader Verbinder 192"/>
                        <wps:cNvCnPr/>
                        <wps:spPr>
                          <a:xfrm>
                            <a:off x="2679970" y="4864"/>
                            <a:ext cx="1959610" cy="10160"/>
                          </a:xfrm>
                          <a:prstGeom prst="line">
                            <a:avLst/>
                          </a:prstGeom>
                          <a:noFill/>
                          <a:ln w="12700" cap="flat" cmpd="sng" algn="ctr">
                            <a:solidFill>
                              <a:sysClr val="windowText" lastClr="000000"/>
                            </a:solidFill>
                            <a:prstDash val="solid"/>
                          </a:ln>
                          <a:effectLst/>
                        </wps:spPr>
                        <wps:bodyPr/>
                      </wps:wsp>
                      <wps:wsp>
                        <wps:cNvPr id="193" name="Gerader Verbinder 193"/>
                        <wps:cNvCnPr/>
                        <wps:spPr>
                          <a:xfrm>
                            <a:off x="0" y="3847289"/>
                            <a:ext cx="1960123" cy="10408"/>
                          </a:xfrm>
                          <a:prstGeom prst="line">
                            <a:avLst/>
                          </a:prstGeom>
                          <a:noFill/>
                          <a:ln w="12700" cap="flat" cmpd="sng" algn="ctr">
                            <a:solidFill>
                              <a:sysClr val="windowText" lastClr="000000"/>
                            </a:solidFill>
                            <a:prstDash val="solid"/>
                          </a:ln>
                          <a:effectLst/>
                        </wps:spPr>
                        <wps:bodyPr/>
                      </wps:wsp>
                      <wps:wsp>
                        <wps:cNvPr id="194" name="Gerader Verbinder 194"/>
                        <wps:cNvCnPr/>
                        <wps:spPr>
                          <a:xfrm>
                            <a:off x="2679970" y="3847289"/>
                            <a:ext cx="1960123" cy="10408"/>
                          </a:xfrm>
                          <a:prstGeom prst="line">
                            <a:avLst/>
                          </a:prstGeom>
                          <a:noFill/>
                          <a:ln w="12700" cap="flat" cmpd="sng" algn="ctr">
                            <a:solidFill>
                              <a:sysClr val="windowText" lastClr="000000"/>
                            </a:solidFill>
                            <a:prstDash val="solid"/>
                          </a:ln>
                          <a:effectLst/>
                        </wps:spPr>
                        <wps:bodyPr/>
                      </wps:wsp>
                      <wps:wsp>
                        <wps:cNvPr id="195" name="Gerader Verbinder 195"/>
                        <wps:cNvCnPr/>
                        <wps:spPr>
                          <a:xfrm>
                            <a:off x="2684834" y="3356042"/>
                            <a:ext cx="0" cy="490855"/>
                          </a:xfrm>
                          <a:prstGeom prst="line">
                            <a:avLst/>
                          </a:prstGeom>
                          <a:noFill/>
                          <a:ln w="12700" cap="flat" cmpd="sng" algn="ctr">
                            <a:solidFill>
                              <a:sysClr val="windowText" lastClr="000000"/>
                            </a:solidFill>
                            <a:prstDash val="solid"/>
                          </a:ln>
                          <a:effectLst/>
                        </wps:spPr>
                        <wps:bodyPr/>
                      </wps:wsp>
                      <wps:wsp>
                        <wps:cNvPr id="197" name="Gerader Verbinder 197"/>
                        <wps:cNvCnPr/>
                        <wps:spPr>
                          <a:xfrm>
                            <a:off x="1955259" y="3365770"/>
                            <a:ext cx="0" cy="490855"/>
                          </a:xfrm>
                          <a:prstGeom prst="line">
                            <a:avLst/>
                          </a:prstGeom>
                          <a:noFill/>
                          <a:ln w="12700" cap="flat" cmpd="sng" algn="ctr">
                            <a:solidFill>
                              <a:sysClr val="windowText" lastClr="000000"/>
                            </a:solidFill>
                            <a:prstDash val="solid"/>
                          </a:ln>
                          <a:effectLst/>
                        </wps:spPr>
                        <wps:bodyPr/>
                      </wps:wsp>
                      <wps:wsp>
                        <wps:cNvPr id="198" name="Gerader Verbinder 198"/>
                        <wps:cNvCnPr/>
                        <wps:spPr>
                          <a:xfrm flipV="1">
                            <a:off x="1960123" y="9727"/>
                            <a:ext cx="53502" cy="500799"/>
                          </a:xfrm>
                          <a:prstGeom prst="line">
                            <a:avLst/>
                          </a:prstGeom>
                          <a:noFill/>
                          <a:ln w="12700" cap="flat" cmpd="sng" algn="ctr">
                            <a:solidFill>
                              <a:sysClr val="windowText" lastClr="000000"/>
                            </a:solidFill>
                            <a:prstDash val="solid"/>
                          </a:ln>
                          <a:effectLst/>
                        </wps:spPr>
                        <wps:bodyPr/>
                      </wps:wsp>
                      <wps:wsp>
                        <wps:cNvPr id="199" name="Gerader Verbinder 199"/>
                        <wps:cNvCnPr/>
                        <wps:spPr>
                          <a:xfrm flipH="1" flipV="1">
                            <a:off x="2621604" y="9727"/>
                            <a:ext cx="58285" cy="500583"/>
                          </a:xfrm>
                          <a:prstGeom prst="line">
                            <a:avLst/>
                          </a:prstGeom>
                          <a:noFill/>
                          <a:ln w="12700" cap="flat" cmpd="sng" algn="ctr">
                            <a:solidFill>
                              <a:sysClr val="windowText" lastClr="000000"/>
                            </a:solidFill>
                            <a:prstDash val="solid"/>
                          </a:ln>
                          <a:effectLst/>
                        </wps:spPr>
                        <wps:bodyPr/>
                      </wps:wsp>
                      <wps:wsp>
                        <wps:cNvPr id="200" name="Gerader Verbinder 200"/>
                        <wps:cNvCnPr/>
                        <wps:spPr>
                          <a:xfrm>
                            <a:off x="2023353" y="14591"/>
                            <a:ext cx="597927" cy="4864"/>
                          </a:xfrm>
                          <a:prstGeom prst="line">
                            <a:avLst/>
                          </a:prstGeom>
                          <a:noFill/>
                          <a:ln w="12700" cap="flat" cmpd="sng" algn="ctr">
                            <a:solidFill>
                              <a:sysClr val="windowText" lastClr="000000"/>
                            </a:solidFill>
                            <a:prstDash val="solid"/>
                          </a:ln>
                          <a:effectLst/>
                        </wps:spPr>
                        <wps:bodyPr/>
                      </wps:wsp>
                      <wps:wsp>
                        <wps:cNvPr id="201" name="Gerader Verbinder 201"/>
                        <wps:cNvCnPr/>
                        <wps:spPr>
                          <a:xfrm>
                            <a:off x="1964987" y="3356042"/>
                            <a:ext cx="97142" cy="510108"/>
                          </a:xfrm>
                          <a:prstGeom prst="line">
                            <a:avLst/>
                          </a:prstGeom>
                          <a:noFill/>
                          <a:ln w="12700" cap="flat" cmpd="sng" algn="ctr">
                            <a:solidFill>
                              <a:sysClr val="windowText" lastClr="000000"/>
                            </a:solidFill>
                            <a:prstDash val="solid"/>
                          </a:ln>
                          <a:effectLst/>
                        </wps:spPr>
                        <wps:bodyPr/>
                      </wps:wsp>
                      <wps:wsp>
                        <wps:cNvPr id="204" name="Gerader Verbinder 204"/>
                        <wps:cNvCnPr/>
                        <wps:spPr>
                          <a:xfrm flipH="1">
                            <a:off x="2597285" y="3356042"/>
                            <a:ext cx="82685" cy="510122"/>
                          </a:xfrm>
                          <a:prstGeom prst="line">
                            <a:avLst/>
                          </a:prstGeom>
                          <a:noFill/>
                          <a:ln w="12700" cap="flat" cmpd="sng" algn="ctr">
                            <a:solidFill>
                              <a:sysClr val="windowText" lastClr="000000"/>
                            </a:solidFill>
                            <a:prstDash val="solid"/>
                          </a:ln>
                          <a:effectLst/>
                        </wps:spPr>
                        <wps:bodyPr/>
                      </wps:wsp>
                      <wps:wsp>
                        <wps:cNvPr id="205" name="Gerader Verbinder 205"/>
                        <wps:cNvCnPr/>
                        <wps:spPr>
                          <a:xfrm>
                            <a:off x="2067128" y="3861881"/>
                            <a:ext cx="530157" cy="0"/>
                          </a:xfrm>
                          <a:prstGeom prst="line">
                            <a:avLst/>
                          </a:prstGeom>
                          <a:noFill/>
                          <a:ln w="12700" cap="flat" cmpd="sng" algn="ctr">
                            <a:solidFill>
                              <a:sysClr val="windowText" lastClr="000000"/>
                            </a:solidFill>
                            <a:prstDash val="solid"/>
                          </a:ln>
                          <a:effectLst/>
                        </wps:spPr>
                        <wps:bodyPr/>
                      </wps:wsp>
                      <wps:wsp>
                        <wps:cNvPr id="206" name="Gerader Verbinder 206"/>
                        <wps:cNvCnPr/>
                        <wps:spPr>
                          <a:xfrm>
                            <a:off x="1960123" y="510702"/>
                            <a:ext cx="0" cy="2855068"/>
                          </a:xfrm>
                          <a:prstGeom prst="line">
                            <a:avLst/>
                          </a:prstGeom>
                          <a:noFill/>
                          <a:ln w="12700" cap="flat" cmpd="sng" algn="ctr">
                            <a:solidFill>
                              <a:sysClr val="windowText" lastClr="000000"/>
                            </a:solidFill>
                            <a:prstDash val="dash"/>
                          </a:ln>
                          <a:effectLst/>
                        </wps:spPr>
                        <wps:bodyPr/>
                      </wps:wsp>
                      <wps:wsp>
                        <wps:cNvPr id="207" name="Gerader Verbinder 207"/>
                        <wps:cNvCnPr/>
                        <wps:spPr>
                          <a:xfrm>
                            <a:off x="2684834" y="505838"/>
                            <a:ext cx="0" cy="2855068"/>
                          </a:xfrm>
                          <a:prstGeom prst="line">
                            <a:avLst/>
                          </a:prstGeom>
                          <a:noFill/>
                          <a:ln w="12700" cap="flat" cmpd="sng" algn="ctr">
                            <a:solidFill>
                              <a:sysClr val="windowText" lastClr="000000"/>
                            </a:solidFill>
                            <a:prstDash val="dash"/>
                          </a:ln>
                          <a:effectLst/>
                        </wps:spPr>
                        <wps:bodyPr/>
                      </wps:wsp>
                    </wpg:wgp>
                  </a:graphicData>
                </a:graphic>
                <wp14:sizeRelH relativeFrom="margin">
                  <wp14:pctWidth>0</wp14:pctWidth>
                </wp14:sizeRelH>
                <wp14:sizeRelV relativeFrom="margin">
                  <wp14:pctHeight>0</wp14:pctHeight>
                </wp14:sizeRelV>
              </wp:anchor>
            </w:drawing>
          </mc:Choice>
          <mc:Fallback>
            <w:pict>
              <v:group id="Gruppieren 56" o:spid="_x0000_s1026" style="position:absolute;margin-left:37pt;margin-top:8.8pt;width:204.95pt;height:170.65pt;z-index:251720704;mso-width-relative:margin;mso-height-relative:margin" coordsize="46400,386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">
                <o:lock v:ext="edit" aspectratio="t"/>
                <v:line id="Gerader Verbinder 57" o:spid="_x0000_s1027" style="position:absolute;visibility:visible;mso-wrap-style:square" from="145,5107" to="46342,51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PAEz8QAAADbAAAADwAAAGRycy9kb3ducmV2LnhtbESP3WrCQBSE7wu+w3IKvWs2FaoluooK&#10;hYr4lwavD9ljEsyeDdlVk7d3hUIvh5n5hpnOO1OLG7WusqzgI4pBEOdWV1woyH6/379AOI+ssbZM&#10;CnpyMJ8NXqaYaHvnI91SX4gAYZeggtL7JpHS5SUZdJFtiIN3tq1BH2RbSN3iPcBNLYdxPJIGKw4L&#10;JTa0Kim/pFejoOn1enHa7Ls0i9d8POz67TKrlHp77RYTEJ46/x/+a/9oBZ9jeH4JP0DOH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c8ATPxAAAANsAAAAPAAAAAAAAAAAA&#10;AAAAAKECAABkcnMvZG93bnJldi54bWxQSwUGAAAAAAQABAD5AAAAkgMAAAAA&#10;" strokecolor="windowText" strokeweight="1pt">
                  <v:stroke dashstyle="dash"/>
                </v:line>
                <v:line id="Gerader Verbinder 58" o:spid="_x0000_s1028" style="position:absolute;visibility:visible;mso-wrap-style:square" from="0,97" to="0,3852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" strokecolor="windowText" strokeweight="1pt"/>
                <v:line id="Gerader Verbinder 59" o:spid="_x0000_s1029" style="position:absolute;visibility:visible;mso-wrap-style:square" from="48,33511" to="46244,335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iM1JsQAAADbAAAADwAAAGRycy9kb3ducmV2LnhtbESP3WrCQBSE7wu+w3IKvWs2FSo2uooK&#10;hYr4lwavD9ljEsyeDdlVk7d3hUIvh5n5hpnOO1OLG7WusqzgI4pBEOdWV1woyH6/38cgnEfWWFsm&#10;BT05mM8GL1NMtL3zkW6pL0SAsEtQQel9k0jp8pIMusg2xME729agD7ItpG7xHuCmlsM4HkmDFYeF&#10;EhtalZRf0qtR0PR6vTht9l2axWs+Hnb9dplVSr29dosJCE+d/w//tX+0gs8veH4JP0DOH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CIzUmxAAAANsAAAAPAAAAAAAAAAAA&#10;AAAAAKECAABkcnMvZG93bnJldi54bWxQSwUGAAAAAAQABAD5AAAAkgMAAAAA&#10;" strokecolor="windowText" strokeweight="1pt">
                  <v:stroke dashstyle="dash"/>
                </v:line>
                <v:line id="Gerader Verbinder 60" o:spid="_x0000_s1030" style="position:absolute;visibility:visible;mso-wrap-style:square" from="46400,97" to="46400,3852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" strokecolor="windowText" strokeweight="1pt"/>
                <v:line id="Gerader Verbinder 61" o:spid="_x0000_s1031" style="position:absolute;visibility:visible;mso-wrap-style:square" from="19552,194" to="19552,51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" strokecolor="windowText" strokeweight="1pt"/>
                <v:line id="Gerader Verbinder 62" o:spid="_x0000_s1032" style="position:absolute;visibility:visible;mso-wrap-style:square" from="26848,145" to="26848,50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" strokecolor="windowText" strokeweight="1pt"/>
                <v:line id="Gerader Verbinder 63" o:spid="_x0000_s1033" style="position:absolute;visibility:visible;mso-wrap-style:square" from="0,0" to="19601,1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MOiRMAAAADbAAAADwAAAGRycy9kb3ducmV2LnhtbESP0WrCQBRE3wv+w3IF33RjpRJiVglC&#10;wVdTP+CavWZDsndjdpvEv+8WCn0cZuYMk59m24mRBt84VrDdJCCIK6cbrhXcvj7XKQgfkDV2jknB&#10;izycjou3HDPtJr7SWIZaRAj7DBWYEPpMSl8Zsug3rieO3sMNFkOUQy31gFOE206+J8leWmw4Lhjs&#10;6WyoastvqyCV5QulD1fzbJuiq9Li43IvlFot5+IAItAc/sN/7YtWsN/B75f4A+TxB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FTDokTAAAAA2wAAAA8AAAAAAAAAAAAAAAAA&#10;oQIAAGRycy9kb3ducmV2LnhtbFBLBQYAAAAABAAEAPkAAACOAwAAAAA=&#10;" strokecolor="windowText" strokeweight="1pt"/>
                <v:line id="Gerader Verbinder 192" o:spid="_x0000_s1034" style="position:absolute;visibility:visible;mso-wrap-style:square" from="26799,48" to="46395,1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P3QXb8AAADcAAAADwAAAGRycy9kb3ducmV2LnhtbERPzYrCMBC+L/gOYQRva2rBpXYbpSwI&#10;Xu3uA4zNbFPaTGqTrfXtjSDsbT6+3ykOs+3FRKNvHSvYrBMQxLXTLTcKfr6P7xkIH5A19o5JwZ08&#10;HPaLtwJz7W58pqkKjYgh7HNUYEIYcil9bciiX7uBOHK/brQYIhwbqUe8xXDbyzRJPqTFlmODwYG+&#10;DNVd9WcVZLK6o/ThbK5dW/Z1Vm5Pl1Kp1XIuP0EEmsO/+OU+6Th/l8LzmXiB3D8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5P3QXb8AAADcAAAADwAAAAAAAAAAAAAAAACh&#10;AgAAZHJzL2Rvd25yZXYueG1sUEsFBgAAAAAEAAQA+QAAAI0DAAAAAA==&#10;" strokecolor="windowText" strokeweight="1pt"/>
                <v:line id="Gerader Verbinder 193" o:spid="_x0000_s1035" style="position:absolute;visibility:visible;mso-wrap-style:square" from="0,38472" to="19601,385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7F1xr8AAADcAAAADwAAAGRycy9kb3ducmV2LnhtbERPzWqDQBC+F/IOywRya9Y2tBjrGqRQ&#10;8KrtA0zcqStxZ627jfr22UCht/n4fic/LXYQV5p871jB0z4BQdw63XOn4Ovz4zEF4QOyxsExKVjJ&#10;w6nYPOSYaTdzTdcmdCKGsM9QgQlhzKT0rSGLfu9G4sh9u8liiHDqpJ5wjuF2kM9J8iot9hwbDI70&#10;bqi9NL9WQSqbFaUPtfm59OXQpuVLdS6V2m2X8g1EoCX8i//clY7zjwe4PxMvkMUN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i7F1xr8AAADcAAAADwAAAAAAAAAAAAAAAACh&#10;AgAAZHJzL2Rvd25yZXYueG1sUEsFBgAAAAAEAAQA+QAAAI0DAAAAAA==&#10;" strokecolor="windowText" strokeweight="1pt"/>
                <v:line id="Gerader Verbinder 194" o:spid="_x0000_s1036" style="position:absolute;visibility:visible;mso-wrap-style:square" from="26799,38472" to="46400,385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Fjtsr8AAADcAAAADwAAAGRycy9kb3ducmV2LnhtbERPzWqDQBC+F/IOywRya9aWtBjrGqRQ&#10;8KrtA0zcqStxZ627jfr22UCht/n4fic/LXYQV5p871jB0z4BQdw63XOn4Ovz4zEF4QOyxsExKVjJ&#10;w6nYPOSYaTdzTdcmdCKGsM9QgQlhzKT0rSGLfu9G4sh9u8liiHDqpJ5wjuF2kM9J8iot9hwbDI70&#10;bqi9NL9WQSqbFaUPtfm59OXQpuVLdS6V2m2X8g1EoCX8i//clY7zjwe4PxMvkMUN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BFjtsr8AAADcAAAADwAAAAAAAAAAAAAAAACh&#10;AgAAZHJzL2Rvd25yZXYueG1sUEsFBgAAAAAEAAQA+QAAAI0DAAAAAA==&#10;" strokecolor="windowText" strokeweight="1pt"/>
                <v:line id="Gerader Verbinder 195" o:spid="_x0000_s1037" style="position:absolute;visibility:visible;mso-wrap-style:square" from="26848,33560" to="26848,38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xRIKb8AAADcAAAADwAAAGRycy9kb3ducmV2LnhtbERPzYrCMBC+L/gOYQRva6rgUruNUhYE&#10;r3b3AcZmtiltJrXJ1vbtjSDsbT6+38mPk+3ESINvHCvYrBMQxJXTDdcKfr5P7ykIH5A1do5JwUwe&#10;jofFW46Zdne+0FiGWsQQ9hkqMCH0mZS+MmTRr11PHLlfN1gMEQ611APeY7jt5DZJPqTFhmODwZ6+&#10;DFVt+WcVpLKcUfpwMbe2KboqLXbna6HUajkVnyACTeFf/HKfdZy/38HzmXiBPDw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axRIKb8AAADcAAAADwAAAAAAAAAAAAAAAACh&#10;AgAAZHJzL2Rvd25yZXYueG1sUEsFBgAAAAAEAAQA+QAAAI0DAAAAAA==&#10;" strokecolor="windowText" strokeweight="1pt"/>
                <v:line id="Gerader Verbinder 197" o:spid="_x0000_s1038" style="position:absolute;visibility:visible;mso-wrap-style:square" from="19552,33657" to="19552,385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Ipzxb8AAADcAAAADwAAAGRycy9kb3ducmV2LnhtbERPzWqDQBC+F/IOywRya9YW0hrrGqRQ&#10;8KrtA0zcqStxZ627jfr22UCht/n4fic/LXYQV5p871jB0z4BQdw63XOn4Ovz4zEF4QOyxsExKVjJ&#10;w6nYPOSYaTdzTdcmdCKGsM9QgQlhzKT0rSGLfu9G4sh9u8liiHDqpJ5wjuF2kM9J8iIt9hwbDI70&#10;bqi9NL9WQSqbFaUPtfm59OXQpuWhOpdK7bZL+QYi0BL+xX/uSsf5x1e4PxMvkMUN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9Ipzxb8AAADcAAAADwAAAAAAAAAAAAAAAACh&#10;AgAAZHJzL2Rvd25yZXYueG1sUEsFBgAAAAAEAAQA+QAAAI0DAAAAAA==&#10;" strokecolor="windowText" strokeweight="1pt"/>
                <v:line id="Gerader Verbinder 198" o:spid="_x0000_s1039" style="position:absolute;flip:y;visibility:visible;mso-wrap-style:square" from="19601,97" to="20136,51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qNSHcQAAADcAAAADwAAAGRycy9kb3ducmV2LnhtbESPQWvCQBCF7wX/wzKCl6IbLUiMbkIQ&#10;qqWXUqv3ITsmwexsyG41/fedQ6G3ecz73rzZFaPr1J2G0Ho2sFwkoIgrb1uuDZy/XucpqBCRLXae&#10;ycAPBSjyydMOM+sf/En3U6yVhHDI0EATY59pHaqGHIaF74lld/WDwyhyqLUd8CHhrtOrJFlrhy3L&#10;hQZ72jdU3U7fTmqMH+Vt/WyT6viepv7wUp8v+9KY2XQst6AijfHf/Ee/WeE20laekQl0/gs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uo1IdxAAAANwAAAAPAAAAAAAAAAAA&#10;AAAAAKECAABkcnMvZG93bnJldi54bWxQSwUGAAAAAAQABAD5AAAAkgMAAAAA&#10;" strokecolor="windowText" strokeweight="1pt"/>
                <v:line id="Gerader Verbinder 199" o:spid="_x0000_s1040" style="position:absolute;flip:x y;visibility:visible;mso-wrap-style:square" from="26216,97" to="26798,51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io418QAAADcAAAADwAAAGRycy9kb3ducmV2LnhtbERP22oCMRB9F/yHMIJvmlWh1K1RRC14&#10;oYhWwcchGXcXN5PtJtXt3zdCoW9zONeZzBpbijvVvnCsYNBPQBBrZwrOFJw+33uvIHxANlg6JgU/&#10;5GE2bbcmmBr34APdjyETMYR9igryEKpUSq9zsuj7riKO3NXVFkOEdSZNjY8Ybks5TJIXabHg2JBj&#10;RYuc9O34bRXMm1Gmb8vTeX/ZrT62elRtN18bpbqdZv4GIlAT/sV/7rWJ88djeD4TL5DT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aKjjXxAAAANwAAAAPAAAAAAAAAAAA&#10;AAAAAKECAABkcnMvZG93bnJldi54bWxQSwUGAAAAAAQABAD5AAAAkgMAAAAA&#10;" strokecolor="windowText" strokeweight="1pt"/>
                <v:line id="Gerader Verbinder 200" o:spid="_x0000_s1041" style="position:absolute;visibility:visible;mso-wrap-style:square" from="20233,145" to="26212,1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" strokecolor="windowText" strokeweight="1pt"/>
                <v:line id="Gerader Verbinder 201" o:spid="_x0000_s1042" style="position:absolute;visibility:visible;mso-wrap-style:square" from="19649,33560" to="20621,386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" strokecolor="windowText" strokeweight="1pt"/>
                <v:line id="Gerader Verbinder 204" o:spid="_x0000_s1043" style="position:absolute;flip:x;visibility:visible;mso-wrap-style:square" from="25972,33560" to="26799,386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MGs48UAAADcAAAADwAAAGRycy9kb3ducmV2LnhtbESPzWrDMBCE74G+g9hCL6GRmoZgnMjG&#10;BPpDLqFpel+sjW1irYyl2s7bR4FCj8PsfLOzzSfbioF63zjW8LJQIIhLZxquNJy+354TED4gG2wd&#10;k4Yrecizh9kWU+NG/qLhGCoRIexT1FCH0KVS+rImi37hOuLonV1vMUTZV9L0OEa4beVSqbW02HBs&#10;qLGjXU3l5fhr4xvTobis50aVH/skce+v1elnV2j99DgVGxCBpvB//Jf+NBqWagX3MZEAMrs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3MGs48UAAADcAAAADwAAAAAAAAAA&#10;AAAAAAChAgAAZHJzL2Rvd25yZXYueG1sUEsFBgAAAAAEAAQA+QAAAJMDAAAAAA==&#10;" strokecolor="windowText" strokeweight="1pt"/>
                <v:line id="Gerader Verbinder 205" o:spid="_x0000_s1044" style="position:absolute;visibility:visible;mso-wrap-style:square" from="20671,38618" to="25972,3861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" strokecolor="windowText" strokeweight="1pt"/>
                <v:line id="Gerader Verbinder 206" o:spid="_x0000_s1045" style="position:absolute;visibility:visible;mso-wrap-style:square" from="19601,5107" to="19601,336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Ml2YcQAAADcAAAADwAAAGRycy9kb3ducmV2LnhtbESPQWvCQBSE74L/YXmCN93Vg5ToKlYQ&#10;lKLWGHp+ZF+T0OzbkN1q8u/dgtDjMDPfMKtNZ2txp9ZXjjXMpgoEce5MxYWG7LafvIHwAdlg7Zg0&#10;9ORhsx4OVpgY9+Ar3dNQiAhhn6CGMoQmkdLnJVn0U9cQR+/btRZDlG0hTYuPCLe1nCu1kBYrjgsl&#10;NrQrKf9Jf62GpjfH7dfHpUszdeTr57k/vWeV1uNRt12CCNSF//CrfTAa5moBf2fiEZDrJ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0yXZhxAAAANwAAAAPAAAAAAAAAAAA&#10;AAAAAKECAABkcnMvZG93bnJldi54bWxQSwUGAAAAAAQABAD5AAAAkgMAAAAA&#10;" strokecolor="windowText" strokeweight="1pt">
                  <v:stroke dashstyle="dash"/>
                </v:line>
                <v:line id="Gerader Verbinder 207" o:spid="_x0000_s1046" style="position:absolute;visibility:visible;mso-wrap-style:square" from="26848,5058" to="26848,336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4XT+sUAAADcAAAADwAAAGRycy9kb3ducmV2LnhtbESPQWvCQBSE7wX/w/KE3uquHqxE15AK&#10;glJaaww9P7KvSWj2bciumvz7bqHQ4zAz3zCbdLCtuFHvG8ca5jMFgrh0puFKQ3HZP61A+IBssHVM&#10;GkbykG4nDxtMjLvzmW55qESEsE9QQx1Cl0jpy5os+pnriKP35XqLIcq+kqbHe4TbVi6UWkqLDceF&#10;Gjva1VR+51eroRvNMft8PQ15oY58/ngf316KRuvH6ZCtQQQawn/4r30wGhbqGX7PxCMgt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4XT+sUAAADcAAAADwAAAAAAAAAA&#10;AAAAAAChAgAAZHJzL2Rvd25yZXYueG1sUEsFBgAAAAAEAAQA+QAAAJMDAAAAAA==&#10;" strokecolor="windowText" strokeweight="1pt">
                  <v:stroke dashstyle="dash"/>
                </v:line>
              </v:group>
            </w:pict>
          </mc:Fallback>
        </mc:AlternateContent>
      </w: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r w:rsidRPr="00B73F51">
        <w:rPr>
          <w:rFonts w:asciiTheme="minorHAnsi" w:hAnsiTheme="minorHAnsi" w:cstheme="minorBidi"/>
          <w:noProof/>
          <w:sz w:val="22"/>
          <w:szCs w:val="22"/>
          <w:lang w:eastAsia="de-DE"/>
        </w:rPr>
        <mc:AlternateContent>
          <mc:Choice Requires="wpg">
            <w:drawing>
              <wp:anchor distT="0" distB="0" distL="114300" distR="114300" simplePos="0" relativeHeight="251721728" behindDoc="0" locked="0" layoutInCell="1" allowOverlap="1" wp14:anchorId="52607C05" wp14:editId="5A82B5C4">
                <wp:simplePos x="0" y="0"/>
                <wp:positionH relativeFrom="column">
                  <wp:posOffset>889927</wp:posOffset>
                </wp:positionH>
                <wp:positionV relativeFrom="paragraph">
                  <wp:posOffset>13132</wp:posOffset>
                </wp:positionV>
                <wp:extent cx="1477590" cy="2264400"/>
                <wp:effectExtent l="0" t="0" r="27940" b="22225"/>
                <wp:wrapNone/>
                <wp:docPr id="2188" name="Gruppieren 2188"/>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1477590" cy="2264400"/>
                          <a:chOff x="-6796" y="0"/>
                          <a:chExt cx="1142197" cy="3117715"/>
                        </a:xfrm>
                      </wpg:grpSpPr>
                      <wps:wsp>
                        <wps:cNvPr id="2189" name="Rechteck 2189"/>
                        <wps:cNvSpPr/>
                        <wps:spPr>
                          <a:xfrm>
                            <a:off x="4863" y="520430"/>
                            <a:ext cx="111869" cy="2597285"/>
                          </a:xfrm>
                          <a:prstGeom prst="rect">
                            <a:avLst/>
                          </a:prstGeom>
                          <a:solidFill>
                            <a:srgbClr val="4F81BD"/>
                          </a:solidFill>
                          <a:ln w="25400" cap="flat" cmpd="sng" algn="ctr">
                            <a:solidFill>
                              <a:srgbClr val="4F81BD"/>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90" name="Rechteck 2190"/>
                        <wps:cNvSpPr/>
                        <wps:spPr>
                          <a:xfrm>
                            <a:off x="131323" y="520430"/>
                            <a:ext cx="111869" cy="2597285"/>
                          </a:xfrm>
                          <a:prstGeom prst="rect">
                            <a:avLst/>
                          </a:prstGeom>
                          <a:solidFill>
                            <a:srgbClr val="C0504D"/>
                          </a:solidFill>
                          <a:ln w="25400" cap="flat" cmpd="sng" algn="ctr">
                            <a:solidFill>
                              <a:srgbClr val="C0504D"/>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91" name="Rechteck 2191"/>
                        <wps:cNvSpPr/>
                        <wps:spPr>
                          <a:xfrm>
                            <a:off x="257783" y="520430"/>
                            <a:ext cx="111869" cy="2597285"/>
                          </a:xfrm>
                          <a:prstGeom prst="rect">
                            <a:avLst/>
                          </a:prstGeom>
                          <a:solidFill>
                            <a:srgbClr val="8064A2"/>
                          </a:solidFill>
                          <a:ln w="25400" cap="flat" cmpd="sng" algn="ctr">
                            <a:solidFill>
                              <a:srgbClr val="8064A2"/>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92" name="Rechteck 2192"/>
                        <wps:cNvSpPr/>
                        <wps:spPr>
                          <a:xfrm>
                            <a:off x="384242" y="520430"/>
                            <a:ext cx="111869" cy="2597285"/>
                          </a:xfrm>
                          <a:prstGeom prst="rect">
                            <a:avLst/>
                          </a:prstGeom>
                          <a:solidFill>
                            <a:srgbClr val="F79646"/>
                          </a:solidFill>
                          <a:ln w="25400" cap="flat" cmpd="sng" algn="ctr">
                            <a:solidFill>
                              <a:srgbClr val="F79646"/>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93" name="Rechteck 2193"/>
                        <wps:cNvSpPr/>
                        <wps:spPr>
                          <a:xfrm>
                            <a:off x="505838" y="520430"/>
                            <a:ext cx="111869" cy="2597285"/>
                          </a:xfrm>
                          <a:prstGeom prst="rect">
                            <a:avLst/>
                          </a:prstGeom>
                          <a:solidFill>
                            <a:srgbClr val="4BACC6">
                              <a:lumMod val="60000"/>
                              <a:lumOff val="40000"/>
                            </a:srgbClr>
                          </a:solidFill>
                          <a:ln w="25400" cap="flat" cmpd="sng" algn="ctr">
                            <a:solidFill>
                              <a:srgbClr val="4BACC6">
                                <a:lumMod val="60000"/>
                                <a:lumOff val="4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94" name="Rechteck 2194"/>
                        <wps:cNvSpPr/>
                        <wps:spPr>
                          <a:xfrm>
                            <a:off x="7032" y="520430"/>
                            <a:ext cx="609521" cy="2597150"/>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95" name="Gerader Verbinder 1190"/>
                        <wps:cNvCnPr/>
                        <wps:spPr>
                          <a:xfrm flipV="1">
                            <a:off x="617434" y="14590"/>
                            <a:ext cx="510476" cy="510536"/>
                          </a:xfrm>
                          <a:prstGeom prst="line">
                            <a:avLst/>
                          </a:prstGeom>
                          <a:noFill/>
                          <a:ln w="12700" cap="flat" cmpd="sng" algn="ctr">
                            <a:solidFill>
                              <a:sysClr val="windowText" lastClr="000000"/>
                            </a:solidFill>
                            <a:prstDash val="solid"/>
                          </a:ln>
                          <a:effectLst/>
                        </wps:spPr>
                        <wps:bodyPr/>
                      </wps:wsp>
                      <wps:wsp>
                        <wps:cNvPr id="2196" name="Gerader Verbinder 1191"/>
                        <wps:cNvCnPr/>
                        <wps:spPr>
                          <a:xfrm flipV="1">
                            <a:off x="-6796" y="0"/>
                            <a:ext cx="525146" cy="525144"/>
                          </a:xfrm>
                          <a:prstGeom prst="line">
                            <a:avLst/>
                          </a:prstGeom>
                          <a:noFill/>
                          <a:ln w="12700" cap="flat" cmpd="sng" algn="ctr">
                            <a:solidFill>
                              <a:sysClr val="windowText" lastClr="000000"/>
                            </a:solidFill>
                            <a:prstDash val="solid"/>
                          </a:ln>
                          <a:effectLst/>
                        </wps:spPr>
                        <wps:bodyPr/>
                      </wps:wsp>
                      <wps:wsp>
                        <wps:cNvPr id="2197" name="Gerader Verbinder 1192"/>
                        <wps:cNvCnPr/>
                        <wps:spPr>
                          <a:xfrm>
                            <a:off x="517716" y="4860"/>
                            <a:ext cx="614075" cy="0"/>
                          </a:xfrm>
                          <a:prstGeom prst="line">
                            <a:avLst/>
                          </a:prstGeom>
                          <a:noFill/>
                          <a:ln w="12700" cap="flat" cmpd="sng" algn="ctr">
                            <a:solidFill>
                              <a:sysClr val="windowText" lastClr="000000"/>
                            </a:solidFill>
                            <a:prstDash val="solid"/>
                          </a:ln>
                          <a:effectLst/>
                        </wps:spPr>
                        <wps:bodyPr/>
                      </wps:wsp>
                      <wps:wsp>
                        <wps:cNvPr id="2198" name="Gerader Verbinder 1193"/>
                        <wps:cNvCnPr/>
                        <wps:spPr>
                          <a:xfrm flipV="1">
                            <a:off x="617570" y="2599603"/>
                            <a:ext cx="517581" cy="517612"/>
                          </a:xfrm>
                          <a:prstGeom prst="line">
                            <a:avLst/>
                          </a:prstGeom>
                          <a:noFill/>
                          <a:ln w="12700" cap="flat" cmpd="sng" algn="ctr">
                            <a:solidFill>
                              <a:sysClr val="windowText" lastClr="000000"/>
                            </a:solidFill>
                            <a:prstDash val="solid"/>
                          </a:ln>
                          <a:effectLst/>
                        </wps:spPr>
                        <wps:bodyPr/>
                      </wps:wsp>
                      <wps:wsp>
                        <wps:cNvPr id="2199" name="Gerader Verbinder 1194"/>
                        <wps:cNvCnPr/>
                        <wps:spPr>
                          <a:xfrm>
                            <a:off x="1135401" y="14592"/>
                            <a:ext cx="0" cy="2577465"/>
                          </a:xfrm>
                          <a:prstGeom prst="line">
                            <a:avLst/>
                          </a:prstGeom>
                          <a:noFill/>
                          <a:ln w="12700" cap="flat" cmpd="sng" algn="ctr">
                            <a:solidFill>
                              <a:sysClr val="windowText" lastClr="000000"/>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2188" o:spid="_x0000_s1026" style="position:absolute;margin-left:70.05pt;margin-top:1.05pt;width:116.35pt;height:178.3pt;z-index:251721728;mso-width-relative:margin;mso-height-relative:margin" coordorigin="-67" coordsize="11421,311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">
                <o:lock v:ext="edit" aspectratio="t"/>
                <v:rect id="Rechteck 2189" o:spid="_x0000_s1027" style="position:absolute;left:48;top:5204;width:1119;height:2597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KVq5sQA&#10;AADdAAAADwAAAGRycy9kb3ducmV2LnhtbESPQWvCQBSE7wX/w/KEXopuDMXE6CoiFHtt1IO3R/aZ&#10;BLNvw+6q8d+7hUKPw8x8w6w2g+nEnZxvLSuYTRMQxJXVLdcKjoevSQ7CB2SNnWVS8CQPm/XobYWF&#10;tg/+oXsZahEh7AtU0ITQF1L6qiGDfmp74uhdrDMYonS11A4fEW46mSbJXBpsOS402NOuoepa3oyC&#10;z21WJumczlnvTtdDxvsy/9gr9T4etksQgYbwH/5rf2sF6SxfwO+b+ATk+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ilaubEAAAA3QAAAA8AAAAAAAAAAAAAAAAAmAIAAGRycy9k&#10;b3ducmV2LnhtbFBLBQYAAAAABAAEAPUAAACJAwAAAAA=&#10;" fillcolor="#4f81bd" strokecolor="#4f81bd" strokeweight="2pt"/>
                <v:rect id="Rechteck 2190" o:spid="_x0000_s1028" style="position:absolute;left:1313;top:5204;width:1118;height:2597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PfRCMAA&#10;AADdAAAADwAAAGRycy9kb3ducmV2LnhtbERPTYvCMBC9L/gfwgje1tQepK1GEUFYdS+rHjwOydgW&#10;m0lJslr/vTks7PHxvpfrwXbiQT60jhXMphkIYu1My7WCy3n3WYAIEdlg55gUvCjAejX6WGJl3JN/&#10;6HGKtUghHCpU0MTYV1IG3ZDFMHU9ceJuzluMCfpaGo/PFG47mWfZXFpsOTU02NO2IX0//VoFxeZQ&#10;ULk/45Xy+dF3+ruMXis1GQ+bBYhIQ/wX/7m/jIJ8Vqb96U16AnL1B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CPfRCMAAAADdAAAADwAAAAAAAAAAAAAAAACYAgAAZHJzL2Rvd25y&#10;ZXYueG1sUEsFBgAAAAAEAAQA9QAAAIUDAAAAAA==&#10;" fillcolor="#c0504d" strokecolor="#c0504d" strokeweight="2pt"/>
                <v:rect id="Rechteck 2191" o:spid="_x0000_s1029" style="position:absolute;left:2577;top:5204;width:1119;height:2597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L+9ksQA&#10;AADdAAAADwAAAGRycy9kb3ducmV2LnhtbESP3WrCQBCF7wu+wzKCd3UThVKjq8RCRagX9ecBhuyY&#10;RLOzYXc16dt3BcHLw/n5OItVbxpxJ+drywrScQKCuLC65lLB6fj9/gnCB2SNjWVS8EceVsvB2wIz&#10;bTve0/0QShFH2GeooAqhzaT0RUUG/di2xNE7W2cwROlKqR12cdw0cpIkH9JgzZFQYUtfFRXXw81E&#10;Lnft5fy77nK32f1cymne32Su1GjY53MQgfrwCj/bW61gks5SeLyJT0Au/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C/vZLEAAAA3QAAAA8AAAAAAAAAAAAAAAAAmAIAAGRycy9k&#10;b3ducmV2LnhtbFBLBQYAAAAABAAEAPUAAACJAwAAAAA=&#10;" fillcolor="#8064a2" strokecolor="#8064a2" strokeweight="2pt"/>
                <v:rect id="Rechteck 2192" o:spid="_x0000_s1030" style="position:absolute;left:3842;top:5204;width:1119;height:2597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ca/ccA&#10;AADdAAAADwAAAGRycy9kb3ducmV2LnhtbESPQWvCQBSE70L/w/IK3nRjUGmjmyAFoZReakva4zP7&#10;moRm3ybZ1cR/3xUEj8PMfMNss9E04ky9qy0rWMwjEMSF1TWXCr4+97MnEM4ja2wsk4ILOcjSh8kW&#10;E20H/qDzwZciQNglqKDyvk2kdEVFBt3ctsTB+7W9QR9kX0rd4xDgppFxFK2lwZrDQoUtvVRU/B1O&#10;RkH+PpzqdplHu3J/fPtedV384zulpo/jbgPC0+jv4Vv7VSuIF88xXN+EJyDT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0XGv3HAAAA3QAAAA8AAAAAAAAAAAAAAAAAmAIAAGRy&#10;cy9kb3ducmV2LnhtbFBLBQYAAAAABAAEAPUAAACMAwAAAAA=&#10;" fillcolor="#f79646" strokecolor="#f79646" strokeweight="2pt"/>
                <v:rect id="Rechteck 2193" o:spid="_x0000_s1031" style="position:absolute;left:5058;top:5204;width:1119;height:2597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AqlIsQA&#10;AADdAAAADwAAAGRycy9kb3ducmV2LnhtbESPS6vCMBSE9xf8D+EI7q6pCqLVKKL42NyFD8TloTm2&#10;1eakNNHWf38jCC6HmfmGmc4bU4gnVS63rKDXjUAQJ1bnnCo4Hde/IxDOI2ssLJOCFzmYz1o/U4y1&#10;rXlPz4NPRYCwi1FB5n0ZS+mSjAy6ri2Jg3e1lUEfZJVKXWEd4KaQ/SgaSoM5h4UMS1pmlNwPD6Ng&#10;PBz8bVf1rtHnW0qRLC7HzfKiVKfdLCYgPDX+G/60d1pBvzcewPtNeAJy9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AKpSLEAAAA3QAAAA8AAAAAAAAAAAAAAAAAmAIAAGRycy9k&#10;b3ducmV2LnhtbFBLBQYAAAAABAAEAPUAAACJAwAAAAA=&#10;" fillcolor="#93cddd" strokecolor="#93cddd" strokeweight="2pt"/>
                <v:rect id="Rechteck 2194" o:spid="_x0000_s1032" style="position:absolute;left:70;top:5204;width:6095;height:259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ClnQMUA&#10;AADdAAAADwAAAGRycy9kb3ducmV2LnhtbESPQWvCQBSE7wX/w/KEXopuEou00VVEsIgH0dRDj4/s&#10;Mwlm34bsNkn/vSsIPQ4z8w2zXA+mFh21rrKsIJ5GIIhzqysuFFy+d5MPEM4ja6wtk4I/crBejV6W&#10;mGrb85m6zBciQNilqKD0vkmldHlJBt3UNsTBu9rWoA+yLaRusQ9wU8skiubSYMVhocSGtiXlt+zX&#10;KPjpo9ORb0ZLOYv5+Lb76g5FotTreNgsQHga/H/42d5rBUn8+Q6PN+EJyN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KWdAxQAAAN0AAAAPAAAAAAAAAAAAAAAAAJgCAABkcnMv&#10;ZG93bnJldi54bWxQSwUGAAAAAAQABAD1AAAAigMAAAAA&#10;" filled="f" strokecolor="windowText" strokeweight="2pt"/>
                <v:line id="Gerader Verbinder 1190" o:spid="_x0000_s1033" style="position:absolute;flip:y;visibility:visible;mso-wrap-style:square" from="6174,145" to="11279,52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Vw9T8UAAADdAAAADwAAAGRycy9kb3ducmV2LnhtbESPzYrCQBCE74LvMLTgZdGJyoZs1lGC&#10;oC5exJ+9N5neJJjpCZlR49s7C4LHorq+6povO1OLG7WusqxgMo5AEOdWV1woOJ/WowSE88gaa8uk&#10;4EEOlot+b46ptnc+0O3oCxEg7FJUUHrfpFK6vCSDbmwb4uD92dagD7ItpG7xHuCmltMoiqXBikND&#10;iQ2tSsovx6sJb3T77BJ/6Cjf7pLEbmbF+XeVKTUcdNk3CE+dfx+/0j9awXTy9Qn/awIC5OIJ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lVw9T8UAAADdAAAADwAAAAAAAAAA&#10;AAAAAAChAgAAZHJzL2Rvd25yZXYueG1sUEsFBgAAAAAEAAQA+QAAAJMDAAAAAA==&#10;" strokecolor="windowText" strokeweight="1pt"/>
                <v:line id="Gerader Verbinder 1191" o:spid="_x0000_s1034" style="position:absolute;flip:y;visibility:visible;mso-wrap-style:square" from="-67,0" to="5183,52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Y6jOMQAAADdAAAADwAAAGRycy9kb3ducmV2LnhtbESPzYrCQBCE7wu+w9CCl0UnKoQYHSUI&#10;6uJl8e/eZNokmOkJmVHj2+8Iwh6L6vqqa7HqTC0e1LrKsoLxKAJBnFtdcaHgfNoMExDOI2usLZOC&#10;FzlYLXtfC0y1ffKBHkdfiABhl6KC0vsmldLlJRl0I9sQB+9qW4M+yLaQusVngJtaTqIolgYrDg0l&#10;NrQuKb8d7ya80f1mt/hbR/lunyR2Oy3Ol3Wm1KDfZXMQnjr/f/xJ/2gFk/EshveagAC5/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ljqM4xAAAAN0AAAAPAAAAAAAAAAAA&#10;AAAAAKECAABkcnMvZG93bnJldi54bWxQSwUGAAAAAAQABAD5AAAAkgMAAAAA&#10;" strokecolor="windowText" strokeweight="1pt"/>
                <v:line id="Gerader Verbinder 1192" o:spid="_x0000_s1035" style="position:absolute;visibility:visible;mso-wrap-style:square" from="5177,48" to="11317,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Ex0lMMAAADdAAAADwAAAGRycy9kb3ducmV2LnhtbESPwWrDMBBE74H+g9hAb4mcQBPXjWxM&#10;IOCr3X7A1tpaJtbKsdTE+fuqEMhxmJk3zKGY7SCuNPnesYLNOgFB3Drdc6fg6/O0SkH4gKxxcEwK&#10;7uShyF8WB8y0u3FN1yZ0IkLYZ6jAhDBmUvrWkEW/diNx9H7cZDFEOXVST3iLcDvIbZLspMWe44LB&#10;kY6G2nPzaxWksrmj9KE2l3NfDm1avlXfpVKvy7n8ABFoDs/wo11pBdvN+x7+38QnIPM/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xMdJTDAAAA3QAAAA8AAAAAAAAAAAAA&#10;AAAAoQIAAGRycy9kb3ducmV2LnhtbFBLBQYAAAAABAAEAPkAAACRAwAAAAA=&#10;" strokecolor="windowText" strokeweight="1pt"/>
                <v:line id="Gerader Verbinder 1193" o:spid="_x0000_s1036" style="position:absolute;flip:y;visibility:visible;mso-wrap-style:square" from="6175,25996" to="11351,311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12S0cUAAADdAAAADwAAAGRycy9kb3ducmV2LnhtbESPwWrCQBCG70LfYZlCL6IbLUiMbkIQ&#10;aksvpVbvQ3aaBLOzIbtqfHvnUOhx+Of/5pttMbpOXWkIrWcDi3kCirjytuXawPHnbZaCChHZYueZ&#10;DNwpQJE/TbaYWX/jb7oeYq0EwiFDA02MfaZ1qBpyGOa+J5bs1w8Oo4xDre2AN4G7Ti+TZKUdtiwX&#10;Guxp11B1PlycaIxf5Xk1tUn1/pmmfv9aH0+70piX57HcgIo0xv/lv/aHNbBcrEVXvhEE6Pw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12S0cUAAADdAAAADwAAAAAAAAAA&#10;AAAAAAChAgAAZHJzL2Rvd25yZXYueG1sUEsFBgAAAAAEAAQA+QAAAJMDAAAAAA==&#10;" strokecolor="windowText" strokeweight="1pt"/>
                <v:line id="Gerader Verbinder 1194" o:spid="_x0000_s1037" style="position:absolute;visibility:visible;mso-wrap-style:square" from="11354,145" to="11354,259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p9FfcIAAADdAAAADwAAAGRycy9kb3ducmV2LnhtbESP0WrCQBRE3wv+w3IF3+pGwRKjqwSh&#10;kNek/YDb7G02mL0bs6tJ/r4rCH0cZuYMczxPthMPGnzrWMFmnYAgrp1uuVHw/fX5noLwAVlj55gU&#10;zOThfFq8HTHTbuSSHlVoRISwz1CBCaHPpPS1IYt+7Xri6P26wWKIcmikHnCMcNvJbZJ8SIstxwWD&#10;PV0M1dfqbhWksppR+lCa27XNuzrNd8VPrtRqOeUHEIGm8B9+tQutYLvZ7+H5Jj4Befo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Up9FfcIAAADdAAAADwAAAAAAAAAAAAAA&#10;AAChAgAAZHJzL2Rvd25yZXYueG1sUEsFBgAAAAAEAAQA+QAAAJADAAAAAA==&#10;" strokecolor="windowText" strokeweight="1pt"/>
              </v:group>
            </w:pict>
          </mc:Fallback>
        </mc:AlternateContent>
      </w:r>
    </w:p>
    <w:p w:rsidR="00B73F51" w:rsidRPr="00B73F51" w:rsidRDefault="00B73F51" w:rsidP="00B73F51">
      <w:pPr>
        <w:framePr w:w="2041" w:hSpace="198" w:wrap="around" w:vAnchor="text" w:hAnchor="page" w:xAlign="right" w:y="1"/>
        <w:shd w:val="clear" w:color="auto" w:fill="D9D9D9" w:themeFill="background1" w:themeFillShade="D9"/>
        <w:jc w:val="both"/>
        <w:rPr>
          <w:sz w:val="18"/>
        </w:rPr>
      </w:pPr>
      <w:r w:rsidRPr="00B73F51">
        <w:rPr>
          <w:sz w:val="18"/>
        </w:rPr>
        <w:t>Skizze 14</w:t>
      </w:r>
    </w:p>
    <w:p w:rsidR="00B73F51" w:rsidRPr="00B73F51" w:rsidRDefault="00B73F51" w:rsidP="00B73F51">
      <w:pPr>
        <w:framePr w:w="2041" w:hSpace="198" w:wrap="around" w:vAnchor="text" w:hAnchor="page" w:xAlign="right" w:y="1"/>
        <w:shd w:val="clear" w:color="auto" w:fill="D9D9D9" w:themeFill="background1" w:themeFillShade="D9"/>
        <w:jc w:val="both"/>
        <w:rPr>
          <w:sz w:val="18"/>
        </w:rPr>
      </w:pPr>
      <w:proofErr w:type="spellStart"/>
      <w:r w:rsidRPr="00B73F51">
        <w:rPr>
          <w:sz w:val="18"/>
        </w:rPr>
        <w:t>Schuber</w:t>
      </w:r>
      <w:proofErr w:type="spellEnd"/>
      <w:r w:rsidRPr="00B73F51">
        <w:rPr>
          <w:sz w:val="18"/>
        </w:rPr>
        <w:t xml:space="preserve"> mit Broschuren</w:t>
      </w: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rPr>
          <w:rFonts w:asciiTheme="minorHAnsi" w:hAnsiTheme="minorHAnsi" w:cstheme="minorBidi"/>
          <w:sz w:val="22"/>
          <w:szCs w:val="22"/>
        </w:rPr>
      </w:pPr>
    </w:p>
    <w:p w:rsidR="00B73F51" w:rsidRPr="00B73F51" w:rsidRDefault="00B73F51" w:rsidP="00B73F51">
      <w:pPr>
        <w:spacing w:line="240" w:lineRule="exact"/>
      </w:pPr>
      <w:r w:rsidRPr="00B73F51">
        <w:br w:type="page"/>
      </w:r>
    </w:p>
    <w:p w:rsidR="00B73F51" w:rsidRPr="00B73F51" w:rsidRDefault="00B73F51" w:rsidP="00B73F51">
      <w:pPr>
        <w:keepNext/>
        <w:suppressAutoHyphens/>
        <w:spacing w:before="240" w:after="160"/>
        <w:outlineLvl w:val="0"/>
        <w:rPr>
          <w:rFonts w:ascii="Source Sans Pro Semibold" w:eastAsia="Times New Roman" w:hAnsi="Source Sans Pro Semibold" w:cs="Times New Roman"/>
          <w:bCs/>
          <w:sz w:val="30"/>
          <w:szCs w:val="28"/>
          <w:lang w:eastAsia="de-DE"/>
        </w:rPr>
      </w:pPr>
      <w:r w:rsidRPr="00B73F51">
        <w:rPr>
          <w:rFonts w:ascii="Source Sans Pro Semibold" w:eastAsia="Times New Roman" w:hAnsi="Source Sans Pro Semibold" w:cs="Times New Roman"/>
          <w:bCs/>
          <w:sz w:val="30"/>
          <w:szCs w:val="28"/>
          <w:lang w:eastAsia="de-DE"/>
        </w:rPr>
        <w:lastRenderedPageBreak/>
        <w:t>A</w:t>
      </w:r>
      <w:r w:rsidR="002A7512">
        <w:rPr>
          <w:rFonts w:ascii="Source Sans Pro Semibold" w:eastAsia="Times New Roman" w:hAnsi="Source Sans Pro Semibold" w:cs="Times New Roman"/>
          <w:bCs/>
          <w:sz w:val="30"/>
          <w:szCs w:val="28"/>
          <w:lang w:eastAsia="de-DE"/>
        </w:rPr>
        <w:t>rbeitsablaufplan klebegebundene</w:t>
      </w:r>
      <w:r w:rsidRPr="00B73F51">
        <w:rPr>
          <w:rFonts w:ascii="Source Sans Pro Semibold" w:eastAsia="Times New Roman" w:hAnsi="Source Sans Pro Semibold" w:cs="Times New Roman"/>
          <w:bCs/>
          <w:sz w:val="30"/>
          <w:szCs w:val="28"/>
          <w:lang w:eastAsia="de-DE"/>
        </w:rPr>
        <w:t xml:space="preserve"> Broschur</w:t>
      </w:r>
      <w:r w:rsidRPr="00B73F51">
        <w:rPr>
          <w:rFonts w:ascii="Source Sans Pro Semibold" w:eastAsia="Times New Roman" w:hAnsi="Source Sans Pro Semibold" w:cs="Times New Roman"/>
          <w:bCs/>
          <w:noProof/>
          <w:sz w:val="24"/>
          <w:szCs w:val="28"/>
          <w:lang w:eastAsia="de-DE"/>
        </w:rPr>
        <w:drawing>
          <wp:anchor distT="0" distB="0" distL="114300" distR="114300" simplePos="0" relativeHeight="251760640" behindDoc="0" locked="0" layoutInCell="0" allowOverlap="1" wp14:anchorId="265417B9" wp14:editId="031EED13">
            <wp:simplePos x="0" y="0"/>
            <wp:positionH relativeFrom="rightMargin">
              <wp:posOffset>107950</wp:posOffset>
            </wp:positionH>
            <wp:positionV relativeFrom="paragraph">
              <wp:posOffset>0</wp:posOffset>
            </wp:positionV>
            <wp:extent cx="345440" cy="323850"/>
            <wp:effectExtent l="0" t="0" r="0" b="0"/>
            <wp:wrapNone/>
            <wp:docPr id="2531"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73F51" w:rsidRPr="00B73F51" w:rsidRDefault="00B73F51" w:rsidP="008F1F5C">
      <w:pPr>
        <w:pStyle w:val="AufgabeEbene1"/>
        <w:numPr>
          <w:ilvl w:val="0"/>
          <w:numId w:val="40"/>
        </w:numPr>
      </w:pPr>
      <w:r w:rsidRPr="00B73F51">
        <w:t>Bringen Sie die Arbeitsschritte in die richtige Reihenfolge</w:t>
      </w:r>
    </w:p>
    <w:p w:rsidR="00B73F51" w:rsidRPr="00B73F51" w:rsidRDefault="00B73F51" w:rsidP="00B73F51"/>
    <w:p w:rsidR="00B73F51" w:rsidRPr="00B73F51" w:rsidRDefault="00B73F51" w:rsidP="00B73F51">
      <w:r w:rsidRPr="00B73F51">
        <w:t>___</w:t>
      </w:r>
      <w:r w:rsidRPr="00B73F51">
        <w:tab/>
        <w:t xml:space="preserve">Verleimen des </w:t>
      </w:r>
      <w:proofErr w:type="spellStart"/>
      <w:r w:rsidRPr="00B73F51">
        <w:t>Schubers</w:t>
      </w:r>
      <w:proofErr w:type="spellEnd"/>
    </w:p>
    <w:p w:rsidR="00B73F51" w:rsidRPr="00B73F51" w:rsidRDefault="00B73F51" w:rsidP="00B73F51"/>
    <w:p w:rsidR="00B73F51" w:rsidRPr="00B73F51" w:rsidRDefault="00B73F51" w:rsidP="00B73F51">
      <w:r w:rsidRPr="00B73F51">
        <w:t>___</w:t>
      </w:r>
      <w:r w:rsidRPr="00B73F51">
        <w:tab/>
        <w:t xml:space="preserve">Rillen des Rohkörpers und Ausschnitte schneiden </w:t>
      </w:r>
    </w:p>
    <w:p w:rsidR="00B73F51" w:rsidRPr="00B73F51" w:rsidRDefault="00B73F51" w:rsidP="00B73F51"/>
    <w:p w:rsidR="00B73F51" w:rsidRPr="00B73F51" w:rsidRDefault="00B73F51" w:rsidP="00B73F51">
      <w:r w:rsidRPr="00B73F51">
        <w:t>___</w:t>
      </w:r>
      <w:r w:rsidRPr="00B73F51">
        <w:tab/>
        <w:t xml:space="preserve">Berechnen der </w:t>
      </w:r>
      <w:proofErr w:type="spellStart"/>
      <w:r w:rsidRPr="00B73F51">
        <w:t>Zuschnittmaße</w:t>
      </w:r>
      <w:proofErr w:type="spellEnd"/>
      <w:r w:rsidRPr="00B73F51">
        <w:t xml:space="preserve"> </w:t>
      </w:r>
    </w:p>
    <w:p w:rsidR="00B73F51" w:rsidRPr="00B73F51" w:rsidRDefault="00B73F51" w:rsidP="00B73F51"/>
    <w:p w:rsidR="00B73F51" w:rsidRPr="00B73F51" w:rsidRDefault="00B73F51" w:rsidP="00B73F51">
      <w:r w:rsidRPr="00B73F51">
        <w:t>___</w:t>
      </w:r>
      <w:r w:rsidRPr="00B73F51">
        <w:tab/>
        <w:t xml:space="preserve">Qualitätskontrolle des fertigen </w:t>
      </w:r>
      <w:proofErr w:type="spellStart"/>
      <w:r w:rsidRPr="00B73F51">
        <w:t>Schubers</w:t>
      </w:r>
      <w:proofErr w:type="spellEnd"/>
      <w:r w:rsidRPr="00B73F51">
        <w:t xml:space="preserve"> </w:t>
      </w:r>
    </w:p>
    <w:p w:rsidR="00B73F51" w:rsidRPr="00B73F51" w:rsidRDefault="00B73F51" w:rsidP="00B73F51"/>
    <w:p w:rsidR="00B73F51" w:rsidRPr="00B73F51" w:rsidRDefault="00B73F51" w:rsidP="00B73F51">
      <w:r w:rsidRPr="00B73F51">
        <w:t>___</w:t>
      </w:r>
      <w:r w:rsidRPr="00B73F51">
        <w:tab/>
        <w:t xml:space="preserve">Zuschneiden des Rohkörpers </w:t>
      </w:r>
    </w:p>
    <w:p w:rsidR="00B73F51" w:rsidRPr="00B73F51" w:rsidRDefault="00B73F51" w:rsidP="00B73F51"/>
    <w:p w:rsidR="00B73F51" w:rsidRPr="00B73F51" w:rsidRDefault="00B73F51" w:rsidP="00B73F51">
      <w:r w:rsidRPr="00B73F51">
        <w:t>___</w:t>
      </w:r>
      <w:r w:rsidRPr="00B73F51">
        <w:tab/>
        <w:t xml:space="preserve">Zusammensetzen des </w:t>
      </w:r>
      <w:proofErr w:type="spellStart"/>
      <w:r w:rsidRPr="00B73F51">
        <w:t>Schubers</w:t>
      </w:r>
      <w:proofErr w:type="spellEnd"/>
    </w:p>
    <w:p w:rsidR="00B73F51" w:rsidRPr="00B73F51" w:rsidRDefault="00B73F51" w:rsidP="00B73F51"/>
    <w:p w:rsidR="00B73F51" w:rsidRPr="00B73F51" w:rsidRDefault="00B73F51" w:rsidP="00B73F51"/>
    <w:p w:rsidR="00B73F51" w:rsidRPr="00B73F51" w:rsidRDefault="00B73F51" w:rsidP="00B73F51"/>
    <w:p w:rsidR="00B73F51" w:rsidRPr="00B73F51" w:rsidRDefault="00B73F51" w:rsidP="00B73F51"/>
    <w:p w:rsidR="00B73F51" w:rsidRPr="00B73F51" w:rsidRDefault="00B73F51" w:rsidP="00B73F51"/>
    <w:p w:rsidR="00841EC4" w:rsidRDefault="00841EC4">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1F55FC" w:rsidRPr="001F55FC" w:rsidTr="006B2D3A">
        <w:trPr>
          <w:trHeight w:val="523"/>
        </w:trPr>
        <w:tc>
          <w:tcPr>
            <w:tcW w:w="3119" w:type="dxa"/>
            <w:tcBorders>
              <w:left w:val="single" w:sz="4" w:space="0" w:color="auto"/>
              <w:bottom w:val="single" w:sz="4" w:space="0" w:color="auto"/>
              <w:right w:val="single" w:sz="4" w:space="0" w:color="auto"/>
            </w:tcBorders>
            <w:shd w:val="clear" w:color="auto" w:fill="D9D9D9"/>
            <w:hideMark/>
          </w:tcPr>
          <w:p w:rsidR="001F55FC" w:rsidRPr="001F55FC" w:rsidRDefault="001F55FC" w:rsidP="001F55FC">
            <w:pPr>
              <w:numPr>
                <w:ilvl w:val="0"/>
                <w:numId w:val="3"/>
              </w:numPr>
              <w:tabs>
                <w:tab w:val="num" w:pos="360"/>
              </w:tabs>
              <w:spacing w:before="40" w:after="60" w:line="160" w:lineRule="exact"/>
              <w:ind w:left="0" w:firstLine="0"/>
              <w:rPr>
                <w:color w:val="000000"/>
                <w:sz w:val="12"/>
              </w:rPr>
            </w:pPr>
            <w:r w:rsidRPr="001F55FC">
              <w:rPr>
                <w:sz w:val="12"/>
              </w:rPr>
              <w:lastRenderedPageBreak/>
              <w:br w:type="page"/>
              <w:t>Lernfeld</w:t>
            </w:r>
          </w:p>
          <w:p w:rsidR="001F55FC" w:rsidRPr="001F55FC" w:rsidRDefault="001F55FC" w:rsidP="001F55FC">
            <w:pPr>
              <w:rPr>
                <w:b/>
              </w:rPr>
            </w:pPr>
            <w:r w:rsidRPr="001F55FC">
              <w:rPr>
                <w:b/>
              </w:rPr>
              <w:t>LF 4</w:t>
            </w:r>
          </w:p>
        </w:tc>
        <w:tc>
          <w:tcPr>
            <w:tcW w:w="4229" w:type="dxa"/>
            <w:tcBorders>
              <w:left w:val="single" w:sz="4" w:space="0" w:color="auto"/>
              <w:bottom w:val="single" w:sz="4" w:space="0" w:color="auto"/>
              <w:right w:val="single" w:sz="4" w:space="0" w:color="auto"/>
            </w:tcBorders>
            <w:shd w:val="clear" w:color="auto" w:fill="D9D9D9"/>
          </w:tcPr>
          <w:p w:rsidR="001F55FC" w:rsidRPr="001F55FC" w:rsidRDefault="001F55FC" w:rsidP="001F55FC">
            <w:pPr>
              <w:spacing w:before="40" w:after="60" w:line="160" w:lineRule="exact"/>
              <w:rPr>
                <w:color w:val="000000"/>
                <w:sz w:val="12"/>
              </w:rPr>
            </w:pPr>
            <w:r w:rsidRPr="001F55FC">
              <w:rPr>
                <w:sz w:val="12"/>
              </w:rPr>
              <w:t>Titel</w:t>
            </w:r>
          </w:p>
          <w:p w:rsidR="001F55FC" w:rsidRPr="001F55FC" w:rsidRDefault="001F55FC" w:rsidP="001F55FC">
            <w:pPr>
              <w:rPr>
                <w:b/>
              </w:rPr>
            </w:pPr>
            <w:r>
              <w:rPr>
                <w:b/>
              </w:rPr>
              <w:t xml:space="preserve">Herstellen eines </w:t>
            </w:r>
            <w:proofErr w:type="spellStart"/>
            <w:r>
              <w:rPr>
                <w:b/>
              </w:rPr>
              <w:t>Schubers</w:t>
            </w:r>
            <w:proofErr w:type="spellEnd"/>
            <w:r>
              <w:rPr>
                <w:b/>
              </w:rPr>
              <w:t xml:space="preserve"> </w:t>
            </w:r>
            <w:r w:rsidRPr="001F55FC">
              <w:rPr>
                <w:b/>
              </w:rPr>
              <w:t xml:space="preserve">für die </w:t>
            </w:r>
            <w:proofErr w:type="spellStart"/>
            <w:r w:rsidRPr="001F55FC">
              <w:rPr>
                <w:b/>
              </w:rPr>
              <w:t>Broschure</w:t>
            </w:r>
            <w:r w:rsidRPr="001F55FC">
              <w:rPr>
                <w:b/>
              </w:rPr>
              <w:t>n</w:t>
            </w:r>
            <w:r w:rsidRPr="001F55FC">
              <w:rPr>
                <w:b/>
              </w:rPr>
              <w:t>musterbox</w:t>
            </w:r>
            <w:proofErr w:type="spellEnd"/>
          </w:p>
        </w:tc>
        <w:tc>
          <w:tcPr>
            <w:tcW w:w="188" w:type="dxa"/>
            <w:vMerge w:val="restart"/>
            <w:tcBorders>
              <w:top w:val="nil"/>
              <w:left w:val="single" w:sz="4" w:space="0" w:color="auto"/>
              <w:bottom w:val="nil"/>
              <w:right w:val="single" w:sz="4" w:space="0" w:color="auto"/>
            </w:tcBorders>
            <w:shd w:val="clear" w:color="auto" w:fill="FFFFFF"/>
          </w:tcPr>
          <w:p w:rsidR="001F55FC" w:rsidRPr="001F55FC" w:rsidRDefault="001F55FC" w:rsidP="001F55FC"/>
        </w:tc>
        <w:tc>
          <w:tcPr>
            <w:tcW w:w="2103" w:type="dxa"/>
            <w:tcBorders>
              <w:top w:val="single" w:sz="4" w:space="0" w:color="auto"/>
              <w:left w:val="single" w:sz="4" w:space="0" w:color="auto"/>
              <w:bottom w:val="single" w:sz="4" w:space="0" w:color="auto"/>
              <w:right w:val="single" w:sz="4" w:space="0" w:color="auto"/>
            </w:tcBorders>
            <w:shd w:val="clear" w:color="auto" w:fill="D9D9D9"/>
          </w:tcPr>
          <w:p w:rsidR="001F55FC" w:rsidRPr="001F55FC" w:rsidRDefault="001F55FC" w:rsidP="001F55FC">
            <w:pPr>
              <w:spacing w:before="40" w:after="60" w:line="160" w:lineRule="exact"/>
              <w:rPr>
                <w:sz w:val="12"/>
              </w:rPr>
            </w:pPr>
          </w:p>
          <w:p w:rsidR="001F55FC" w:rsidRPr="001F55FC" w:rsidRDefault="001F55FC" w:rsidP="001F55FC">
            <w:pPr>
              <w:jc w:val="center"/>
              <w:rPr>
                <w:rFonts w:eastAsia="Times New Roman" w:cs="Times New Roman"/>
                <w:b/>
                <w:lang w:eastAsia="de-DE"/>
              </w:rPr>
            </w:pPr>
            <w:r w:rsidRPr="001F55FC">
              <w:rPr>
                <w:rFonts w:eastAsia="Times New Roman" w:cs="Times New Roman"/>
                <w:b/>
                <w:lang w:eastAsia="de-DE"/>
              </w:rPr>
              <w:t>Drucktechnik</w:t>
            </w:r>
          </w:p>
          <w:p w:rsidR="001F55FC" w:rsidRPr="001F55FC" w:rsidRDefault="00443964" w:rsidP="001F55FC">
            <w:pPr>
              <w:jc w:val="center"/>
              <w:rPr>
                <w:rFonts w:eastAsia="Calibri" w:cs="Times New Roman"/>
                <w:b/>
                <w:lang w:eastAsia="de-DE"/>
              </w:rPr>
            </w:pPr>
            <w:r>
              <w:rPr>
                <w:rFonts w:eastAsia="Times New Roman" w:cs="Times New Roman"/>
                <w:b/>
                <w:lang w:eastAsia="de-DE"/>
              </w:rPr>
              <w:t>DR0</w:t>
            </w:r>
            <w:r w:rsidR="001F55FC">
              <w:rPr>
                <w:rFonts w:eastAsia="Times New Roman" w:cs="Times New Roman"/>
                <w:b/>
                <w:lang w:eastAsia="de-DE"/>
              </w:rPr>
              <w:t>4.03.12</w:t>
            </w:r>
          </w:p>
        </w:tc>
      </w:tr>
      <w:tr w:rsidR="001F55FC" w:rsidRPr="001F55FC" w:rsidTr="006B2D3A">
        <w:tc>
          <w:tcPr>
            <w:tcW w:w="7348" w:type="dxa"/>
            <w:gridSpan w:val="2"/>
            <w:tcBorders>
              <w:left w:val="single" w:sz="4" w:space="0" w:color="auto"/>
              <w:bottom w:val="single" w:sz="4" w:space="0" w:color="auto"/>
              <w:right w:val="single" w:sz="4" w:space="0" w:color="auto"/>
            </w:tcBorders>
            <w:hideMark/>
          </w:tcPr>
          <w:p w:rsidR="001F55FC" w:rsidRPr="001F55FC" w:rsidRDefault="001F55FC" w:rsidP="001F55FC">
            <w:pPr>
              <w:numPr>
                <w:ilvl w:val="0"/>
                <w:numId w:val="3"/>
              </w:numPr>
              <w:tabs>
                <w:tab w:val="num" w:pos="360"/>
              </w:tabs>
              <w:spacing w:before="40" w:after="60" w:line="160" w:lineRule="exact"/>
              <w:ind w:left="0" w:firstLine="0"/>
              <w:rPr>
                <w:sz w:val="12"/>
              </w:rPr>
            </w:pPr>
            <w:r w:rsidRPr="001F55FC">
              <w:rPr>
                <w:sz w:val="12"/>
              </w:rPr>
              <w:t>Kompetenzbereiche:</w:t>
            </w:r>
          </w:p>
          <w:p w:rsidR="001F55FC" w:rsidRPr="001F55FC" w:rsidRDefault="001F55FC" w:rsidP="008F1F5C">
            <w:pPr>
              <w:numPr>
                <w:ilvl w:val="0"/>
                <w:numId w:val="5"/>
              </w:numPr>
              <w:ind w:left="227" w:hanging="170"/>
              <w:rPr>
                <w:sz w:val="16"/>
              </w:rPr>
            </w:pPr>
            <w:r w:rsidRPr="001F55FC">
              <w:rPr>
                <w:sz w:val="16"/>
              </w:rPr>
              <w:t>Ich kann Kundenmuster unter Verwendung geeigneter Werkstoffe herstellen.</w:t>
            </w:r>
          </w:p>
          <w:p w:rsidR="001F55FC" w:rsidRPr="001F55FC" w:rsidRDefault="001F55FC" w:rsidP="008F1F5C">
            <w:pPr>
              <w:numPr>
                <w:ilvl w:val="0"/>
                <w:numId w:val="5"/>
              </w:numPr>
              <w:ind w:left="227" w:hanging="170"/>
              <w:rPr>
                <w:sz w:val="16"/>
              </w:rPr>
            </w:pPr>
            <w:r w:rsidRPr="001F55FC">
              <w:rPr>
                <w:sz w:val="16"/>
              </w:rPr>
              <w:t>Ich kann die richtigen Werkzeuge und Geräte für verschiedene Arbeitstechniken auswählen.</w:t>
            </w:r>
          </w:p>
          <w:p w:rsidR="001F55FC" w:rsidRPr="001F55FC" w:rsidRDefault="001F55FC" w:rsidP="001F55FC">
            <w:pPr>
              <w:ind w:left="227" w:hanging="170"/>
              <w:rPr>
                <w:sz w:val="16"/>
              </w:rPr>
            </w:pPr>
          </w:p>
        </w:tc>
        <w:tc>
          <w:tcPr>
            <w:tcW w:w="188" w:type="dxa"/>
            <w:vMerge/>
            <w:tcBorders>
              <w:left w:val="single" w:sz="4" w:space="0" w:color="auto"/>
              <w:bottom w:val="nil"/>
              <w:right w:val="nil"/>
            </w:tcBorders>
            <w:vAlign w:val="center"/>
            <w:hideMark/>
          </w:tcPr>
          <w:p w:rsidR="001F55FC" w:rsidRPr="001F55FC" w:rsidRDefault="001F55FC" w:rsidP="001F55FC">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5"/>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1F55FC" w:rsidRPr="001F55FC" w:rsidTr="006B2D3A">
              <w:trPr>
                <w:trHeight w:val="284"/>
              </w:trPr>
              <w:tc>
                <w:tcPr>
                  <w:tcW w:w="2090" w:type="dxa"/>
                  <w:shd w:val="clear" w:color="auto" w:fill="D9D9D9" w:themeFill="background1" w:themeFillShade="D9"/>
                </w:tcPr>
                <w:p w:rsidR="001F55FC" w:rsidRPr="001F55FC" w:rsidRDefault="001F55FC" w:rsidP="001F55FC">
                  <w:pPr>
                    <w:jc w:val="center"/>
                    <w:rPr>
                      <w:rFonts w:eastAsia="Times New Roman" w:cs="Times New Roman"/>
                      <w:b/>
                    </w:rPr>
                  </w:pPr>
                  <w:r w:rsidRPr="001F55FC">
                    <w:rPr>
                      <w:rFonts w:eastAsia="Times New Roman" w:cs="Times New Roman"/>
                      <w:b/>
                    </w:rPr>
                    <w:t>Lösung</w:t>
                  </w:r>
                </w:p>
              </w:tc>
            </w:tr>
          </w:tbl>
          <w:p w:rsidR="001F55FC" w:rsidRPr="001F55FC" w:rsidRDefault="001F55FC" w:rsidP="001F55FC"/>
        </w:tc>
      </w:tr>
    </w:tbl>
    <w:p w:rsidR="00B73F51" w:rsidRPr="00B73F51" w:rsidRDefault="00B73F51" w:rsidP="00B73F51">
      <w:pPr>
        <w:keepNext/>
        <w:keepLines/>
        <w:suppressAutoHyphens/>
        <w:spacing w:before="160" w:after="80"/>
        <w:outlineLvl w:val="2"/>
        <w:rPr>
          <w:rFonts w:ascii="Source Sans Pro Semibold" w:eastAsia="Times New Roman" w:hAnsi="Source Sans Pro Semibold" w:cs="Times New Roman"/>
          <w:bCs/>
          <w:sz w:val="22"/>
          <w:lang w:eastAsia="de-DE"/>
        </w:rPr>
      </w:pPr>
      <w:r w:rsidRPr="00B73F51">
        <w:rPr>
          <w:rFonts w:ascii="Source Sans Pro Semibold" w:eastAsia="Times New Roman" w:hAnsi="Source Sans Pro Semibold" w:cs="Times New Roman"/>
          <w:bCs/>
          <w:sz w:val="22"/>
          <w:lang w:eastAsia="de-DE"/>
        </w:rPr>
        <w:t>Lösungsvorschlag</w:t>
      </w:r>
    </w:p>
    <w:p w:rsidR="00B73F51" w:rsidRPr="00B73F51" w:rsidRDefault="00B73F51" w:rsidP="008F1F5C">
      <w:pPr>
        <w:pStyle w:val="Textkrpernrauen"/>
        <w:numPr>
          <w:ilvl w:val="0"/>
          <w:numId w:val="28"/>
        </w:numPr>
      </w:pPr>
      <w:r w:rsidRPr="00B73F51">
        <w:t xml:space="preserve">Berechnen der </w:t>
      </w:r>
      <w:proofErr w:type="spellStart"/>
      <w:r w:rsidRPr="00B73F51">
        <w:t>Zuschnittmaße</w:t>
      </w:r>
      <w:proofErr w:type="spellEnd"/>
    </w:p>
    <w:p w:rsidR="00B73F51" w:rsidRPr="00B73F51" w:rsidRDefault="00B73F51" w:rsidP="001F55FC">
      <w:pPr>
        <w:pStyle w:val="Textkrpernrauen"/>
      </w:pPr>
      <w:r w:rsidRPr="00B73F51">
        <w:t>Zuschneiden des Rohkörpers</w:t>
      </w:r>
    </w:p>
    <w:p w:rsidR="00B73F51" w:rsidRPr="00B73F51" w:rsidRDefault="00B73F51" w:rsidP="001F55FC">
      <w:pPr>
        <w:pStyle w:val="Textkrpernrauen"/>
      </w:pPr>
      <w:r w:rsidRPr="00B73F51">
        <w:t>Rillen des Rohkörpers und Ausschnitte schneiden</w:t>
      </w:r>
    </w:p>
    <w:p w:rsidR="00B73F51" w:rsidRPr="00B73F51" w:rsidRDefault="00B73F51" w:rsidP="001F55FC">
      <w:pPr>
        <w:pStyle w:val="Textkrpernrauen"/>
      </w:pPr>
      <w:r w:rsidRPr="00B73F51">
        <w:t xml:space="preserve">Zusammensetzen des </w:t>
      </w:r>
      <w:proofErr w:type="spellStart"/>
      <w:r w:rsidRPr="00B73F51">
        <w:t>Schubers</w:t>
      </w:r>
      <w:proofErr w:type="spellEnd"/>
    </w:p>
    <w:p w:rsidR="00B73F51" w:rsidRPr="00B73F51" w:rsidRDefault="00B73F51" w:rsidP="001F55FC">
      <w:pPr>
        <w:pStyle w:val="Textkrpernrauen"/>
      </w:pPr>
      <w:r w:rsidRPr="00B73F51">
        <w:t xml:space="preserve">Verleimen des </w:t>
      </w:r>
      <w:proofErr w:type="spellStart"/>
      <w:r w:rsidRPr="00B73F51">
        <w:t>Schubers</w:t>
      </w:r>
      <w:proofErr w:type="spellEnd"/>
    </w:p>
    <w:p w:rsidR="00B73F51" w:rsidRPr="00B73F51" w:rsidRDefault="00B73F51" w:rsidP="001F55FC">
      <w:pPr>
        <w:pStyle w:val="Textkrpernrauen"/>
      </w:pPr>
      <w:r w:rsidRPr="00B73F51">
        <w:t xml:space="preserve">Qualitätskontrolle des fertigen </w:t>
      </w:r>
      <w:proofErr w:type="spellStart"/>
      <w:r w:rsidRPr="00B73F51">
        <w:t>Schubers</w:t>
      </w:r>
      <w:proofErr w:type="spellEnd"/>
    </w:p>
    <w:p w:rsidR="00B73F51" w:rsidRPr="00B73F51" w:rsidRDefault="00B73F51" w:rsidP="00B73F51"/>
    <w:p w:rsidR="00B73F51" w:rsidRPr="00B73F51" w:rsidRDefault="00B73F51" w:rsidP="00B73F51">
      <w:pPr>
        <w:spacing w:line="240" w:lineRule="exact"/>
      </w:pPr>
      <w:r w:rsidRPr="00B73F51">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B73F51" w:rsidRPr="00B73F51" w:rsidTr="00B73F51">
        <w:trPr>
          <w:trHeight w:val="523"/>
        </w:trPr>
        <w:tc>
          <w:tcPr>
            <w:tcW w:w="3119" w:type="dxa"/>
            <w:tcBorders>
              <w:left w:val="single" w:sz="4" w:space="0" w:color="auto"/>
              <w:bottom w:val="single" w:sz="4" w:space="0" w:color="auto"/>
              <w:right w:val="single" w:sz="4" w:space="0" w:color="auto"/>
            </w:tcBorders>
            <w:shd w:val="clear" w:color="auto" w:fill="D9D9D9"/>
            <w:hideMark/>
          </w:tcPr>
          <w:p w:rsidR="00B73F51" w:rsidRPr="00B73F51" w:rsidRDefault="00B73F51" w:rsidP="00B73F51">
            <w:pPr>
              <w:spacing w:before="40" w:after="60" w:line="160" w:lineRule="exact"/>
              <w:rPr>
                <w:color w:val="000000"/>
                <w:sz w:val="12"/>
              </w:rPr>
            </w:pPr>
            <w:r w:rsidRPr="00B73F51">
              <w:rPr>
                <w:sz w:val="12"/>
              </w:rPr>
              <w:lastRenderedPageBreak/>
              <w:br w:type="page"/>
              <w:t>Lernfeld</w:t>
            </w:r>
          </w:p>
          <w:p w:rsidR="00B73F51" w:rsidRPr="00B73F51" w:rsidRDefault="00B73F51" w:rsidP="00B73F51">
            <w:pPr>
              <w:rPr>
                <w:b/>
              </w:rPr>
            </w:pPr>
            <w:r w:rsidRPr="00B73F51">
              <w:rPr>
                <w:b/>
              </w:rPr>
              <w:t>LF 4</w:t>
            </w:r>
          </w:p>
        </w:tc>
        <w:tc>
          <w:tcPr>
            <w:tcW w:w="4229" w:type="dxa"/>
            <w:gridSpan w:val="2"/>
            <w:tcBorders>
              <w:left w:val="single" w:sz="4" w:space="0" w:color="auto"/>
              <w:bottom w:val="single" w:sz="4" w:space="0" w:color="auto"/>
              <w:right w:val="single" w:sz="4" w:space="0" w:color="auto"/>
            </w:tcBorders>
            <w:shd w:val="clear" w:color="auto" w:fill="D9D9D9"/>
            <w:hideMark/>
          </w:tcPr>
          <w:p w:rsidR="00B73F51" w:rsidRPr="00B73F51" w:rsidRDefault="00B73F51" w:rsidP="00B73F51">
            <w:pPr>
              <w:spacing w:before="40" w:after="60" w:line="160" w:lineRule="exact"/>
              <w:rPr>
                <w:color w:val="000000"/>
                <w:sz w:val="12"/>
              </w:rPr>
            </w:pPr>
            <w:r w:rsidRPr="00B73F51">
              <w:rPr>
                <w:sz w:val="12"/>
              </w:rPr>
              <w:t>Titel</w:t>
            </w:r>
          </w:p>
          <w:p w:rsidR="00B73F51" w:rsidRPr="00B73F51" w:rsidRDefault="00033A61" w:rsidP="00B73F51">
            <w:pPr>
              <w:rPr>
                <w:b/>
              </w:rPr>
            </w:pPr>
            <w:r>
              <w:rPr>
                <w:b/>
              </w:rPr>
              <w:t>Feedback</w:t>
            </w:r>
          </w:p>
        </w:tc>
        <w:tc>
          <w:tcPr>
            <w:tcW w:w="188" w:type="dxa"/>
            <w:vMerge w:val="restart"/>
            <w:tcBorders>
              <w:top w:val="nil"/>
              <w:left w:val="single" w:sz="4" w:space="0" w:color="auto"/>
              <w:bottom w:val="nil"/>
              <w:right w:val="single" w:sz="4" w:space="0" w:color="auto"/>
            </w:tcBorders>
            <w:shd w:val="clear" w:color="auto" w:fill="FFFFFF"/>
          </w:tcPr>
          <w:p w:rsidR="00B73F51" w:rsidRPr="00B73F51" w:rsidRDefault="00B73F51" w:rsidP="00B73F51"/>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B73F51" w:rsidRPr="00B73F51" w:rsidRDefault="00B73F51" w:rsidP="00B73F51">
            <w:pPr>
              <w:spacing w:before="40" w:after="60" w:line="160" w:lineRule="exact"/>
              <w:rPr>
                <w:sz w:val="12"/>
              </w:rPr>
            </w:pPr>
          </w:p>
          <w:p w:rsidR="00B73F51" w:rsidRPr="00B73F51" w:rsidRDefault="00B73F51" w:rsidP="00B73F51">
            <w:pPr>
              <w:jc w:val="center"/>
              <w:rPr>
                <w:rFonts w:eastAsia="Times New Roman" w:cs="Times New Roman"/>
                <w:b/>
                <w:lang w:eastAsia="de-DE"/>
              </w:rPr>
            </w:pPr>
            <w:r w:rsidRPr="00B73F51">
              <w:rPr>
                <w:rFonts w:eastAsia="Times New Roman" w:cs="Times New Roman"/>
                <w:b/>
                <w:lang w:eastAsia="de-DE"/>
              </w:rPr>
              <w:t>Drucktechnik</w:t>
            </w:r>
          </w:p>
          <w:p w:rsidR="00B73F51" w:rsidRPr="00B73F51" w:rsidRDefault="00443964" w:rsidP="00B73F51">
            <w:pPr>
              <w:jc w:val="center"/>
              <w:rPr>
                <w:rFonts w:eastAsia="Calibri" w:cs="Times New Roman"/>
                <w:b/>
                <w:lang w:eastAsia="de-DE"/>
              </w:rPr>
            </w:pPr>
            <w:r>
              <w:rPr>
                <w:rFonts w:eastAsia="Times New Roman" w:cs="Times New Roman"/>
                <w:b/>
                <w:lang w:eastAsia="de-DE"/>
              </w:rPr>
              <w:t>DR0</w:t>
            </w:r>
            <w:r w:rsidR="00B73F51" w:rsidRPr="00B73F51">
              <w:rPr>
                <w:rFonts w:eastAsia="Times New Roman" w:cs="Times New Roman"/>
                <w:b/>
                <w:lang w:eastAsia="de-DE"/>
              </w:rPr>
              <w:t>4.03.13</w:t>
            </w:r>
          </w:p>
        </w:tc>
      </w:tr>
      <w:tr w:rsidR="00B73F51" w:rsidRPr="00B73F51" w:rsidTr="00B73F51">
        <w:tc>
          <w:tcPr>
            <w:tcW w:w="7348" w:type="dxa"/>
            <w:gridSpan w:val="3"/>
            <w:tcBorders>
              <w:left w:val="single" w:sz="4" w:space="0" w:color="auto"/>
              <w:bottom w:val="single" w:sz="4" w:space="0" w:color="auto"/>
              <w:right w:val="single" w:sz="4" w:space="0" w:color="auto"/>
            </w:tcBorders>
            <w:hideMark/>
          </w:tcPr>
          <w:p w:rsidR="00B73F51" w:rsidRPr="00B73F51" w:rsidRDefault="00B73F51" w:rsidP="00B73F51">
            <w:pPr>
              <w:spacing w:before="40" w:after="60" w:line="160" w:lineRule="exact"/>
              <w:rPr>
                <w:sz w:val="12"/>
              </w:rPr>
            </w:pPr>
            <w:r w:rsidRPr="00B73F51">
              <w:rPr>
                <w:sz w:val="12"/>
              </w:rPr>
              <w:t>Kompetenzbereiche:</w:t>
            </w:r>
          </w:p>
          <w:p w:rsidR="00B73F51" w:rsidRPr="00B73F51" w:rsidRDefault="00B73F51" w:rsidP="008F1F5C">
            <w:pPr>
              <w:numPr>
                <w:ilvl w:val="0"/>
                <w:numId w:val="5"/>
              </w:numPr>
              <w:ind w:left="227" w:hanging="170"/>
              <w:rPr>
                <w:sz w:val="16"/>
              </w:rPr>
            </w:pPr>
            <w:r w:rsidRPr="00B73F51">
              <w:rPr>
                <w:sz w:val="16"/>
              </w:rPr>
              <w:t>Ich kann Kundenmuster unter Verwendung geeigneter Werkstoffe herstellen</w:t>
            </w:r>
          </w:p>
          <w:p w:rsidR="00B73F51" w:rsidRPr="00B73F51" w:rsidRDefault="00B73F51" w:rsidP="008F1F5C">
            <w:pPr>
              <w:numPr>
                <w:ilvl w:val="0"/>
                <w:numId w:val="5"/>
              </w:numPr>
              <w:ind w:left="227" w:hanging="170"/>
              <w:rPr>
                <w:sz w:val="16"/>
              </w:rPr>
            </w:pPr>
            <w:r w:rsidRPr="00B73F51">
              <w:rPr>
                <w:sz w:val="16"/>
              </w:rPr>
              <w:t xml:space="preserve">Ich kann die richtigen Werkzeuge und Geräte für verschiedene </w:t>
            </w:r>
            <w:r w:rsidR="00D24461">
              <w:rPr>
                <w:sz w:val="16"/>
              </w:rPr>
              <w:t>Arbeitstechniken auswählen.</w:t>
            </w:r>
          </w:p>
          <w:p w:rsidR="00B73F51" w:rsidRPr="00B73F51" w:rsidRDefault="00B73F51" w:rsidP="00B73F51">
            <w:pPr>
              <w:ind w:left="57"/>
              <w:rPr>
                <w:sz w:val="16"/>
              </w:rPr>
            </w:pPr>
          </w:p>
        </w:tc>
        <w:tc>
          <w:tcPr>
            <w:tcW w:w="188" w:type="dxa"/>
            <w:vMerge/>
            <w:tcBorders>
              <w:left w:val="single" w:sz="4" w:space="0" w:color="auto"/>
              <w:bottom w:val="nil"/>
              <w:right w:val="nil"/>
            </w:tcBorders>
            <w:vAlign w:val="center"/>
            <w:hideMark/>
          </w:tcPr>
          <w:p w:rsidR="00B73F51" w:rsidRPr="00B73F51" w:rsidRDefault="00B73F51" w:rsidP="00B73F5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B73F51" w:rsidRPr="00B73F51" w:rsidTr="00B73F51">
              <w:trPr>
                <w:trHeight w:val="284"/>
              </w:trPr>
              <w:tc>
                <w:tcPr>
                  <w:tcW w:w="2090" w:type="dxa"/>
                  <w:shd w:val="clear" w:color="auto" w:fill="auto"/>
                </w:tcPr>
                <w:p w:rsidR="00B73F51" w:rsidRPr="00B73F51" w:rsidRDefault="00B73F51" w:rsidP="00B73F51">
                  <w:pPr>
                    <w:jc w:val="center"/>
                  </w:pPr>
                  <w:proofErr w:type="spellStart"/>
                  <w:r w:rsidRPr="00B73F51">
                    <w:t>LernPROJEKT</w:t>
                  </w:r>
                  <w:proofErr w:type="spellEnd"/>
                </w:p>
              </w:tc>
            </w:tr>
            <w:tr w:rsidR="00B73F51" w:rsidRPr="00B73F51" w:rsidTr="00B73F51">
              <w:trPr>
                <w:trHeight w:val="284"/>
              </w:trPr>
              <w:tc>
                <w:tcPr>
                  <w:tcW w:w="2090" w:type="dxa"/>
                  <w:tcBorders>
                    <w:bottom w:val="single" w:sz="4" w:space="0" w:color="auto"/>
                  </w:tcBorders>
                  <w:shd w:val="clear" w:color="auto" w:fill="D9D9D9" w:themeFill="background1" w:themeFillShade="D9"/>
                </w:tcPr>
                <w:p w:rsidR="00B73F51" w:rsidRPr="00B73F51" w:rsidRDefault="00B73F51" w:rsidP="00B73F51">
                  <w:pPr>
                    <w:jc w:val="center"/>
                    <w:rPr>
                      <w:rFonts w:eastAsia="Times New Roman" w:cs="Times New Roman"/>
                      <w:b/>
                    </w:rPr>
                  </w:pPr>
                  <w:proofErr w:type="spellStart"/>
                  <w:r w:rsidRPr="00B73F51">
                    <w:rPr>
                      <w:rFonts w:eastAsia="Times New Roman" w:cs="Times New Roman"/>
                      <w:b/>
                    </w:rPr>
                    <w:t>LernTHEMA</w:t>
                  </w:r>
                  <w:proofErr w:type="spellEnd"/>
                </w:p>
              </w:tc>
            </w:tr>
            <w:tr w:rsidR="00B73F51" w:rsidRPr="00B73F51" w:rsidTr="00B73F51">
              <w:trPr>
                <w:trHeight w:val="284"/>
              </w:trPr>
              <w:tc>
                <w:tcPr>
                  <w:tcW w:w="2090" w:type="dxa"/>
                  <w:tcBorders>
                    <w:bottom w:val="nil"/>
                  </w:tcBorders>
                </w:tcPr>
                <w:p w:rsidR="00B73F51" w:rsidRPr="00B73F51" w:rsidRDefault="00B73F51" w:rsidP="00B73F51">
                  <w:pPr>
                    <w:jc w:val="center"/>
                  </w:pPr>
                  <w:proofErr w:type="spellStart"/>
                  <w:r w:rsidRPr="00B73F51">
                    <w:t>LernSCHRITT</w:t>
                  </w:r>
                  <w:proofErr w:type="spellEnd"/>
                </w:p>
              </w:tc>
            </w:tr>
          </w:tbl>
          <w:p w:rsidR="00B73F51" w:rsidRPr="00B73F51" w:rsidRDefault="00B73F51" w:rsidP="00B73F51"/>
        </w:tc>
      </w:tr>
      <w:tr w:rsidR="00B73F51" w:rsidRPr="00B73F51" w:rsidTr="00B73F51">
        <w:trPr>
          <w:trHeight w:val="149"/>
        </w:trPr>
        <w:tc>
          <w:tcPr>
            <w:tcW w:w="7348" w:type="dxa"/>
            <w:gridSpan w:val="3"/>
            <w:tcBorders>
              <w:top w:val="single" w:sz="4" w:space="0" w:color="auto"/>
              <w:left w:val="nil"/>
              <w:right w:val="nil"/>
            </w:tcBorders>
          </w:tcPr>
          <w:p w:rsidR="00B73F51" w:rsidRPr="00B73F51" w:rsidRDefault="00B73F51" w:rsidP="00B73F51"/>
        </w:tc>
        <w:tc>
          <w:tcPr>
            <w:tcW w:w="196" w:type="dxa"/>
            <w:gridSpan w:val="2"/>
            <w:tcBorders>
              <w:top w:val="nil"/>
              <w:left w:val="nil"/>
              <w:right w:val="nil"/>
            </w:tcBorders>
          </w:tcPr>
          <w:p w:rsidR="00B73F51" w:rsidRPr="00B73F51" w:rsidRDefault="00B73F51" w:rsidP="00B73F51"/>
        </w:tc>
        <w:tc>
          <w:tcPr>
            <w:tcW w:w="2095" w:type="dxa"/>
            <w:tcBorders>
              <w:top w:val="single" w:sz="4" w:space="0" w:color="auto"/>
              <w:left w:val="nil"/>
              <w:right w:val="nil"/>
            </w:tcBorders>
          </w:tcPr>
          <w:p w:rsidR="00B73F51" w:rsidRPr="00B73F51" w:rsidRDefault="00B73F51" w:rsidP="00B73F51"/>
        </w:tc>
      </w:tr>
      <w:tr w:rsidR="00B73F51" w:rsidRPr="00B73F51" w:rsidTr="00B73F51">
        <w:trPr>
          <w:trHeight w:val="443"/>
        </w:trPr>
        <w:tc>
          <w:tcPr>
            <w:tcW w:w="4818" w:type="dxa"/>
            <w:gridSpan w:val="2"/>
            <w:vMerge w:val="restart"/>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Kompetenzen:</w:t>
            </w:r>
          </w:p>
          <w:p w:rsidR="00B73F51" w:rsidRPr="00B73F51" w:rsidRDefault="00B73F51" w:rsidP="00B73F51">
            <w:pPr>
              <w:ind w:left="227"/>
              <w:rPr>
                <w:sz w:val="16"/>
              </w:rPr>
            </w:pPr>
          </w:p>
        </w:tc>
        <w:tc>
          <w:tcPr>
            <w:tcW w:w="4821" w:type="dxa"/>
            <w:gridSpan w:val="4"/>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Was Sie schon können sollten:</w:t>
            </w:r>
          </w:p>
          <w:p w:rsidR="00B73F51" w:rsidRPr="00B73F51" w:rsidRDefault="00B73F51" w:rsidP="008F1F5C">
            <w:pPr>
              <w:numPr>
                <w:ilvl w:val="0"/>
                <w:numId w:val="5"/>
              </w:numPr>
              <w:ind w:left="227" w:hanging="170"/>
              <w:rPr>
                <w:sz w:val="16"/>
              </w:rPr>
            </w:pPr>
            <w:r w:rsidRPr="00B73F51">
              <w:rPr>
                <w:sz w:val="16"/>
              </w:rPr>
              <w:t>Ich kann schon Feedback geben</w:t>
            </w:r>
            <w:r w:rsidR="00D8090D">
              <w:rPr>
                <w:sz w:val="16"/>
              </w:rPr>
              <w:t>.</w:t>
            </w:r>
          </w:p>
        </w:tc>
      </w:tr>
      <w:tr w:rsidR="00B73F51" w:rsidRPr="00B73F51" w:rsidTr="00B73F51">
        <w:trPr>
          <w:trHeight w:val="443"/>
        </w:trPr>
        <w:tc>
          <w:tcPr>
            <w:tcW w:w="4818" w:type="dxa"/>
            <w:gridSpan w:val="2"/>
            <w:vMerge/>
            <w:tcBorders>
              <w:left w:val="single" w:sz="4" w:space="0" w:color="auto"/>
              <w:right w:val="single" w:sz="4" w:space="0" w:color="auto"/>
            </w:tcBorders>
          </w:tcPr>
          <w:p w:rsidR="00B73F51" w:rsidRPr="00B73F51" w:rsidRDefault="00B73F51" w:rsidP="00B73F51">
            <w:pPr>
              <w:spacing w:before="40" w:after="60" w:line="160" w:lineRule="exact"/>
              <w:rPr>
                <w:sz w:val="12"/>
              </w:rPr>
            </w:pPr>
          </w:p>
        </w:tc>
        <w:tc>
          <w:tcPr>
            <w:tcW w:w="4821" w:type="dxa"/>
            <w:gridSpan w:val="4"/>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Wofür Sie das benötigen:</w:t>
            </w:r>
          </w:p>
          <w:p w:rsidR="00B73F51" w:rsidRPr="00B73F51" w:rsidRDefault="00B73F51" w:rsidP="00B73F51">
            <w:pPr>
              <w:ind w:left="227"/>
              <w:rPr>
                <w:sz w:val="16"/>
              </w:rPr>
            </w:pPr>
          </w:p>
        </w:tc>
      </w:tr>
      <w:tr w:rsidR="00B73F51" w:rsidRPr="00B73F51" w:rsidTr="00B73F51">
        <w:trPr>
          <w:trHeight w:val="443"/>
        </w:trPr>
        <w:tc>
          <w:tcPr>
            <w:tcW w:w="4818" w:type="dxa"/>
            <w:gridSpan w:val="2"/>
            <w:vMerge/>
            <w:tcBorders>
              <w:left w:val="single" w:sz="4" w:space="0" w:color="auto"/>
              <w:right w:val="single" w:sz="4" w:space="0" w:color="auto"/>
            </w:tcBorders>
          </w:tcPr>
          <w:p w:rsidR="00B73F51" w:rsidRPr="00B73F51" w:rsidRDefault="00B73F51" w:rsidP="00B73F51">
            <w:pPr>
              <w:spacing w:before="40" w:after="60" w:line="160" w:lineRule="exact"/>
              <w:rPr>
                <w:sz w:val="12"/>
              </w:rPr>
            </w:pPr>
          </w:p>
        </w:tc>
        <w:tc>
          <w:tcPr>
            <w:tcW w:w="4821" w:type="dxa"/>
            <w:gridSpan w:val="4"/>
            <w:tcBorders>
              <w:left w:val="single" w:sz="4" w:space="0" w:color="auto"/>
              <w:right w:val="single" w:sz="4" w:space="0" w:color="auto"/>
            </w:tcBorders>
          </w:tcPr>
          <w:p w:rsidR="00B73F51" w:rsidRPr="00B73F51" w:rsidRDefault="00B73F51" w:rsidP="00B73F51">
            <w:pPr>
              <w:spacing w:before="40" w:after="60" w:line="160" w:lineRule="exact"/>
              <w:rPr>
                <w:sz w:val="12"/>
              </w:rPr>
            </w:pPr>
            <w:r w:rsidRPr="00B73F51">
              <w:rPr>
                <w:sz w:val="12"/>
              </w:rPr>
              <w:t>Wie Sie Ihr Können prüfen können:</w:t>
            </w:r>
          </w:p>
          <w:p w:rsidR="00B73F51" w:rsidRPr="00B73F51" w:rsidRDefault="00B73F51" w:rsidP="00B73F51">
            <w:pPr>
              <w:ind w:left="227"/>
              <w:rPr>
                <w:sz w:val="16"/>
              </w:rPr>
            </w:pPr>
          </w:p>
        </w:tc>
      </w:tr>
    </w:tbl>
    <w:p w:rsidR="00033A61" w:rsidRPr="00033A61" w:rsidRDefault="00033A61" w:rsidP="00033A61">
      <w:pPr>
        <w:pStyle w:val="berschrift3"/>
        <w:rPr>
          <w:rStyle w:val="berschrift4Zchn"/>
        </w:rPr>
      </w:pPr>
      <w:r w:rsidRPr="00B73F51">
        <w:rPr>
          <w:noProof/>
          <w:sz w:val="26"/>
          <w:szCs w:val="26"/>
        </w:rPr>
        <w:drawing>
          <wp:anchor distT="0" distB="0" distL="114300" distR="114300" simplePos="0" relativeHeight="251869184" behindDoc="0" locked="0" layoutInCell="0" allowOverlap="1" wp14:anchorId="2E52190B" wp14:editId="1E977A2A">
            <wp:simplePos x="0" y="0"/>
            <wp:positionH relativeFrom="rightMargin">
              <wp:posOffset>836295</wp:posOffset>
            </wp:positionH>
            <wp:positionV relativeFrom="paragraph">
              <wp:posOffset>37465</wp:posOffset>
            </wp:positionV>
            <wp:extent cx="348615" cy="320040"/>
            <wp:effectExtent l="0" t="0" r="0" b="3810"/>
            <wp:wrapNone/>
            <wp:docPr id="253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3F51">
        <w:rPr>
          <w:noProof/>
          <w:sz w:val="26"/>
          <w:szCs w:val="26"/>
        </w:rPr>
        <w:drawing>
          <wp:anchor distT="0" distB="0" distL="114300" distR="114300" simplePos="0" relativeHeight="251868160" behindDoc="0" locked="0" layoutInCell="0" allowOverlap="1" wp14:anchorId="34365575" wp14:editId="237925D3">
            <wp:simplePos x="0" y="0"/>
            <wp:positionH relativeFrom="rightMargin">
              <wp:posOffset>466725</wp:posOffset>
            </wp:positionH>
            <wp:positionV relativeFrom="paragraph">
              <wp:posOffset>38100</wp:posOffset>
            </wp:positionV>
            <wp:extent cx="349885" cy="320675"/>
            <wp:effectExtent l="0" t="0" r="0" b="3175"/>
            <wp:wrapNone/>
            <wp:docPr id="2533"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B73F51" w:rsidRPr="00B73F51">
        <w:rPr>
          <w:noProof/>
          <w:sz w:val="26"/>
          <w:szCs w:val="26"/>
        </w:rPr>
        <w:drawing>
          <wp:anchor distT="0" distB="0" distL="114300" distR="114300" simplePos="0" relativeHeight="251867136" behindDoc="0" locked="0" layoutInCell="0" allowOverlap="1" wp14:anchorId="79ACCB97" wp14:editId="750B6C0B">
            <wp:simplePos x="0" y="0"/>
            <wp:positionH relativeFrom="rightMargin">
              <wp:posOffset>116205</wp:posOffset>
            </wp:positionH>
            <wp:positionV relativeFrom="paragraph">
              <wp:posOffset>37465</wp:posOffset>
            </wp:positionV>
            <wp:extent cx="349885" cy="320675"/>
            <wp:effectExtent l="0" t="0" r="0" b="3175"/>
            <wp:wrapNone/>
            <wp:docPr id="2532"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3A61">
        <w:rPr>
          <w:rStyle w:val="berschrift4Zchn"/>
        </w:rPr>
        <w:t xml:space="preserve">Feedback zum Lernprojekt „Herstellen einer </w:t>
      </w:r>
      <w:proofErr w:type="spellStart"/>
      <w:r w:rsidRPr="00033A61">
        <w:rPr>
          <w:rStyle w:val="berschrift4Zchn"/>
        </w:rPr>
        <w:t>Broschurenmusterbox</w:t>
      </w:r>
      <w:proofErr w:type="spellEnd"/>
      <w:r w:rsidRPr="00033A61">
        <w:rPr>
          <w:rStyle w:val="berschrift4Zchn"/>
        </w:rPr>
        <w:t>“</w:t>
      </w:r>
    </w:p>
    <w:p w:rsidR="00B73F51" w:rsidRPr="00B73F51" w:rsidRDefault="00033A61" w:rsidP="00033A61">
      <w:pPr>
        <w:pStyle w:val="AufgabeEbene1"/>
      </w:pPr>
      <w:r w:rsidRPr="00B73F51">
        <w:rPr>
          <w:rFonts w:eastAsia="Calibri"/>
          <w:noProof/>
          <w:lang w:eastAsia="de-DE"/>
        </w:rPr>
        <w:drawing>
          <wp:anchor distT="0" distB="0" distL="114300" distR="114300" simplePos="0" relativeHeight="251870208" behindDoc="0" locked="0" layoutInCell="1" allowOverlap="1" wp14:anchorId="19013FFB" wp14:editId="60004305">
            <wp:simplePos x="0" y="0"/>
            <wp:positionH relativeFrom="column">
              <wp:posOffset>4831105</wp:posOffset>
            </wp:positionH>
            <wp:positionV relativeFrom="paragraph">
              <wp:posOffset>139700</wp:posOffset>
            </wp:positionV>
            <wp:extent cx="302260" cy="323850"/>
            <wp:effectExtent l="0" t="0" r="2540" b="0"/>
            <wp:wrapNone/>
            <wp:docPr id="1542"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3F51">
        <w:rPr>
          <w:noProof/>
          <w:lang w:eastAsia="de-DE"/>
        </w:rPr>
        <w:t xml:space="preserve">Lesen Sie den Feedbackbogen und beantworten Sie die Fragen zum Thema Herstellen einer </w:t>
      </w:r>
      <w:r w:rsidR="00D8090D">
        <w:rPr>
          <w:noProof/>
          <w:lang w:eastAsia="de-DE"/>
        </w:rPr>
        <w:t>Broschurenmusterbox. Geben Sie I</w:t>
      </w:r>
      <w:r w:rsidRPr="00B73F51">
        <w:rPr>
          <w:noProof/>
          <w:lang w:eastAsia="de-DE"/>
        </w:rPr>
        <w:t>hr Feedback kritisch aber sachlich.</w:t>
      </w:r>
    </w:p>
    <w:tbl>
      <w:tblPr>
        <w:tblStyle w:val="Tabellenraster"/>
        <w:tblW w:w="9639" w:type="dxa"/>
        <w:tblInd w:w="108" w:type="dxa"/>
        <w:tblLook w:val="04A0" w:firstRow="1" w:lastRow="0" w:firstColumn="1" w:lastColumn="0" w:noHBand="0" w:noVBand="1"/>
      </w:tblPr>
      <w:tblGrid>
        <w:gridCol w:w="4779"/>
        <w:gridCol w:w="871"/>
        <w:gridCol w:w="871"/>
        <w:gridCol w:w="992"/>
        <w:gridCol w:w="992"/>
        <w:gridCol w:w="1134"/>
      </w:tblGrid>
      <w:tr w:rsidR="001A60D4" w:rsidTr="001A60D4">
        <w:tc>
          <w:tcPr>
            <w:tcW w:w="4779" w:type="dxa"/>
            <w:tcBorders>
              <w:top w:val="nil"/>
              <w:left w:val="nil"/>
            </w:tcBorders>
          </w:tcPr>
          <w:p w:rsidR="00036985" w:rsidRDefault="00036985" w:rsidP="00B73F51"/>
        </w:tc>
        <w:tc>
          <w:tcPr>
            <w:tcW w:w="871" w:type="dxa"/>
          </w:tcPr>
          <w:p w:rsidR="00036985" w:rsidRDefault="00036985" w:rsidP="00B73F51">
            <w:r>
              <w:t>Stimme zu</w:t>
            </w:r>
          </w:p>
        </w:tc>
        <w:tc>
          <w:tcPr>
            <w:tcW w:w="871" w:type="dxa"/>
          </w:tcPr>
          <w:p w:rsidR="00036985" w:rsidRDefault="00036985" w:rsidP="001A60D4">
            <w:r>
              <w:t>Stimme eher zu</w:t>
            </w:r>
          </w:p>
        </w:tc>
        <w:tc>
          <w:tcPr>
            <w:tcW w:w="992" w:type="dxa"/>
          </w:tcPr>
          <w:p w:rsidR="00036985" w:rsidRDefault="00036985" w:rsidP="00B73F51">
            <w:r>
              <w:t>Stimme eher nicht zu</w:t>
            </w:r>
          </w:p>
        </w:tc>
        <w:tc>
          <w:tcPr>
            <w:tcW w:w="992" w:type="dxa"/>
          </w:tcPr>
          <w:p w:rsidR="00036985" w:rsidRDefault="00036985" w:rsidP="00B73F51">
            <w:r>
              <w:t>Stimme nicht zu</w:t>
            </w:r>
          </w:p>
        </w:tc>
        <w:tc>
          <w:tcPr>
            <w:tcW w:w="1134" w:type="dxa"/>
          </w:tcPr>
          <w:p w:rsidR="00036985" w:rsidRDefault="00036985" w:rsidP="00B73F51">
            <w:r>
              <w:t>Kann ich nicht b</w:t>
            </w:r>
            <w:r>
              <w:t>e</w:t>
            </w:r>
            <w:r>
              <w:t>urteilen</w:t>
            </w:r>
          </w:p>
        </w:tc>
      </w:tr>
      <w:tr w:rsidR="001A60D4" w:rsidTr="001A60D4">
        <w:tc>
          <w:tcPr>
            <w:tcW w:w="4779" w:type="dxa"/>
            <w:vAlign w:val="center"/>
          </w:tcPr>
          <w:p w:rsidR="001A60D4" w:rsidRDefault="00036985" w:rsidP="001A60D4">
            <w:r>
              <w:t>Ich konnte die Aufgabenstellung verstehen.</w:t>
            </w:r>
          </w:p>
          <w:p w:rsidR="001A60D4" w:rsidRDefault="001A60D4" w:rsidP="001A60D4"/>
        </w:tc>
        <w:tc>
          <w:tcPr>
            <w:tcW w:w="871" w:type="dxa"/>
          </w:tcPr>
          <w:p w:rsidR="00036985" w:rsidRDefault="00036985" w:rsidP="00B73F51"/>
        </w:tc>
        <w:tc>
          <w:tcPr>
            <w:tcW w:w="871" w:type="dxa"/>
          </w:tcPr>
          <w:p w:rsidR="00036985" w:rsidRDefault="00036985" w:rsidP="00B73F51"/>
        </w:tc>
        <w:tc>
          <w:tcPr>
            <w:tcW w:w="992" w:type="dxa"/>
          </w:tcPr>
          <w:p w:rsidR="00036985" w:rsidRDefault="00036985" w:rsidP="00B73F51"/>
        </w:tc>
        <w:tc>
          <w:tcPr>
            <w:tcW w:w="992" w:type="dxa"/>
          </w:tcPr>
          <w:p w:rsidR="00036985" w:rsidRDefault="00036985" w:rsidP="00B73F51"/>
        </w:tc>
        <w:tc>
          <w:tcPr>
            <w:tcW w:w="1134" w:type="dxa"/>
          </w:tcPr>
          <w:p w:rsidR="00036985" w:rsidRDefault="00036985" w:rsidP="00B73F51"/>
        </w:tc>
      </w:tr>
      <w:tr w:rsidR="001A60D4" w:rsidTr="001A60D4">
        <w:tc>
          <w:tcPr>
            <w:tcW w:w="4779" w:type="dxa"/>
            <w:vAlign w:val="center"/>
          </w:tcPr>
          <w:p w:rsidR="00036985" w:rsidRDefault="001A60D4" w:rsidP="001A60D4">
            <w:r>
              <w:t>Ich konnte verstehen was von mir gefordert war.</w:t>
            </w:r>
          </w:p>
          <w:p w:rsidR="001A60D4" w:rsidRDefault="001A60D4" w:rsidP="001A60D4"/>
        </w:tc>
        <w:tc>
          <w:tcPr>
            <w:tcW w:w="871" w:type="dxa"/>
          </w:tcPr>
          <w:p w:rsidR="00036985" w:rsidRDefault="00036985" w:rsidP="00B73F51"/>
        </w:tc>
        <w:tc>
          <w:tcPr>
            <w:tcW w:w="871" w:type="dxa"/>
          </w:tcPr>
          <w:p w:rsidR="00036985" w:rsidRDefault="00036985" w:rsidP="00B73F51"/>
        </w:tc>
        <w:tc>
          <w:tcPr>
            <w:tcW w:w="992" w:type="dxa"/>
          </w:tcPr>
          <w:p w:rsidR="00036985" w:rsidRDefault="00036985" w:rsidP="00B73F51"/>
        </w:tc>
        <w:tc>
          <w:tcPr>
            <w:tcW w:w="992" w:type="dxa"/>
          </w:tcPr>
          <w:p w:rsidR="00036985" w:rsidRDefault="00036985" w:rsidP="00B73F51"/>
        </w:tc>
        <w:tc>
          <w:tcPr>
            <w:tcW w:w="1134" w:type="dxa"/>
          </w:tcPr>
          <w:p w:rsidR="00036985" w:rsidRDefault="00036985" w:rsidP="00B73F51"/>
        </w:tc>
      </w:tr>
      <w:tr w:rsidR="001A60D4" w:rsidTr="001A60D4">
        <w:tc>
          <w:tcPr>
            <w:tcW w:w="4779" w:type="dxa"/>
            <w:vAlign w:val="center"/>
          </w:tcPr>
          <w:p w:rsidR="00036985" w:rsidRDefault="001A60D4" w:rsidP="001A60D4">
            <w:r>
              <w:t>Ich konnte die zu erlernenden Kompetenzen nachvol</w:t>
            </w:r>
            <w:r>
              <w:t>l</w:t>
            </w:r>
            <w:r>
              <w:t>ziehen.</w:t>
            </w:r>
          </w:p>
        </w:tc>
        <w:tc>
          <w:tcPr>
            <w:tcW w:w="871" w:type="dxa"/>
          </w:tcPr>
          <w:p w:rsidR="00036985" w:rsidRDefault="00036985" w:rsidP="00B73F51"/>
        </w:tc>
        <w:tc>
          <w:tcPr>
            <w:tcW w:w="871" w:type="dxa"/>
          </w:tcPr>
          <w:p w:rsidR="00036985" w:rsidRDefault="00036985" w:rsidP="00B73F51"/>
        </w:tc>
        <w:tc>
          <w:tcPr>
            <w:tcW w:w="992" w:type="dxa"/>
          </w:tcPr>
          <w:p w:rsidR="00036985" w:rsidRDefault="00036985" w:rsidP="00B73F51"/>
        </w:tc>
        <w:tc>
          <w:tcPr>
            <w:tcW w:w="992" w:type="dxa"/>
          </w:tcPr>
          <w:p w:rsidR="00036985" w:rsidRDefault="00036985" w:rsidP="00B73F51"/>
        </w:tc>
        <w:tc>
          <w:tcPr>
            <w:tcW w:w="1134" w:type="dxa"/>
          </w:tcPr>
          <w:p w:rsidR="00036985" w:rsidRDefault="00036985" w:rsidP="00B73F51"/>
        </w:tc>
      </w:tr>
      <w:tr w:rsidR="001A60D4" w:rsidTr="001A60D4">
        <w:tc>
          <w:tcPr>
            <w:tcW w:w="4779" w:type="dxa"/>
            <w:vAlign w:val="center"/>
          </w:tcPr>
          <w:p w:rsidR="00036985" w:rsidRDefault="001A60D4" w:rsidP="001A60D4">
            <w:r>
              <w:t>Ich konnte die Texte verstehen.</w:t>
            </w:r>
          </w:p>
          <w:p w:rsidR="001A60D4" w:rsidRDefault="001A60D4" w:rsidP="001A60D4"/>
        </w:tc>
        <w:tc>
          <w:tcPr>
            <w:tcW w:w="871" w:type="dxa"/>
          </w:tcPr>
          <w:p w:rsidR="00036985" w:rsidRDefault="00036985" w:rsidP="00B73F51"/>
        </w:tc>
        <w:tc>
          <w:tcPr>
            <w:tcW w:w="871" w:type="dxa"/>
          </w:tcPr>
          <w:p w:rsidR="00036985" w:rsidRDefault="00036985" w:rsidP="00B73F51"/>
        </w:tc>
        <w:tc>
          <w:tcPr>
            <w:tcW w:w="992" w:type="dxa"/>
          </w:tcPr>
          <w:p w:rsidR="00036985" w:rsidRDefault="00036985" w:rsidP="00B73F51"/>
        </w:tc>
        <w:tc>
          <w:tcPr>
            <w:tcW w:w="992" w:type="dxa"/>
          </w:tcPr>
          <w:p w:rsidR="00036985" w:rsidRDefault="00036985" w:rsidP="00B73F51"/>
        </w:tc>
        <w:tc>
          <w:tcPr>
            <w:tcW w:w="1134" w:type="dxa"/>
          </w:tcPr>
          <w:p w:rsidR="00036985" w:rsidRDefault="00036985" w:rsidP="00B73F51"/>
        </w:tc>
      </w:tr>
      <w:tr w:rsidR="001A60D4" w:rsidTr="001A60D4">
        <w:tc>
          <w:tcPr>
            <w:tcW w:w="4779" w:type="dxa"/>
            <w:vAlign w:val="center"/>
          </w:tcPr>
          <w:p w:rsidR="00036985" w:rsidRDefault="001A60D4" w:rsidP="001A60D4">
            <w:r>
              <w:t>Ich konnte die mir gestellten Aufgaben entsprechend meinem Niveau bearbeiten.</w:t>
            </w:r>
          </w:p>
        </w:tc>
        <w:tc>
          <w:tcPr>
            <w:tcW w:w="871" w:type="dxa"/>
          </w:tcPr>
          <w:p w:rsidR="00036985" w:rsidRDefault="00036985" w:rsidP="00B73F51"/>
        </w:tc>
        <w:tc>
          <w:tcPr>
            <w:tcW w:w="871" w:type="dxa"/>
          </w:tcPr>
          <w:p w:rsidR="00036985" w:rsidRDefault="00036985" w:rsidP="00B73F51"/>
        </w:tc>
        <w:tc>
          <w:tcPr>
            <w:tcW w:w="992" w:type="dxa"/>
          </w:tcPr>
          <w:p w:rsidR="00036985" w:rsidRDefault="00036985" w:rsidP="00B73F51"/>
        </w:tc>
        <w:tc>
          <w:tcPr>
            <w:tcW w:w="992" w:type="dxa"/>
          </w:tcPr>
          <w:p w:rsidR="00036985" w:rsidRDefault="00036985" w:rsidP="00B73F51"/>
        </w:tc>
        <w:tc>
          <w:tcPr>
            <w:tcW w:w="1134" w:type="dxa"/>
          </w:tcPr>
          <w:p w:rsidR="00036985" w:rsidRDefault="00036985" w:rsidP="00B73F51"/>
        </w:tc>
      </w:tr>
      <w:tr w:rsidR="001A60D4" w:rsidTr="001A60D4">
        <w:tc>
          <w:tcPr>
            <w:tcW w:w="4779" w:type="dxa"/>
            <w:vAlign w:val="center"/>
          </w:tcPr>
          <w:p w:rsidR="00036985" w:rsidRDefault="001A60D4" w:rsidP="001A60D4">
            <w:r>
              <w:t>Ich konnte jederzeit Hilfe beim Bearbeiten der Aufg</w:t>
            </w:r>
            <w:r>
              <w:t>a</w:t>
            </w:r>
            <w:r>
              <w:t>ben einholen.</w:t>
            </w:r>
          </w:p>
        </w:tc>
        <w:tc>
          <w:tcPr>
            <w:tcW w:w="871" w:type="dxa"/>
          </w:tcPr>
          <w:p w:rsidR="00036985" w:rsidRDefault="00036985" w:rsidP="00B73F51"/>
        </w:tc>
        <w:tc>
          <w:tcPr>
            <w:tcW w:w="871" w:type="dxa"/>
          </w:tcPr>
          <w:p w:rsidR="00036985" w:rsidRDefault="00036985" w:rsidP="00B73F51"/>
        </w:tc>
        <w:tc>
          <w:tcPr>
            <w:tcW w:w="992" w:type="dxa"/>
          </w:tcPr>
          <w:p w:rsidR="00036985" w:rsidRDefault="00036985" w:rsidP="00B73F51"/>
        </w:tc>
        <w:tc>
          <w:tcPr>
            <w:tcW w:w="992" w:type="dxa"/>
          </w:tcPr>
          <w:p w:rsidR="00036985" w:rsidRDefault="00036985" w:rsidP="00B73F51"/>
        </w:tc>
        <w:tc>
          <w:tcPr>
            <w:tcW w:w="1134" w:type="dxa"/>
          </w:tcPr>
          <w:p w:rsidR="00036985" w:rsidRDefault="00036985" w:rsidP="00B73F51"/>
        </w:tc>
      </w:tr>
      <w:tr w:rsidR="001A60D4" w:rsidTr="001A60D4">
        <w:tc>
          <w:tcPr>
            <w:tcW w:w="4779" w:type="dxa"/>
            <w:vAlign w:val="center"/>
          </w:tcPr>
          <w:p w:rsidR="00036985" w:rsidRDefault="001A60D4" w:rsidP="001A60D4">
            <w:r>
              <w:t>Bei Fragen wurde mir weitergeholfen.</w:t>
            </w:r>
          </w:p>
          <w:p w:rsidR="001A60D4" w:rsidRDefault="001A60D4" w:rsidP="001A60D4"/>
        </w:tc>
        <w:tc>
          <w:tcPr>
            <w:tcW w:w="871" w:type="dxa"/>
          </w:tcPr>
          <w:p w:rsidR="00036985" w:rsidRDefault="00036985" w:rsidP="00B73F51"/>
        </w:tc>
        <w:tc>
          <w:tcPr>
            <w:tcW w:w="871" w:type="dxa"/>
          </w:tcPr>
          <w:p w:rsidR="00036985" w:rsidRDefault="00036985" w:rsidP="00B73F51"/>
        </w:tc>
        <w:tc>
          <w:tcPr>
            <w:tcW w:w="992" w:type="dxa"/>
          </w:tcPr>
          <w:p w:rsidR="00036985" w:rsidRDefault="00036985" w:rsidP="00B73F51"/>
        </w:tc>
        <w:tc>
          <w:tcPr>
            <w:tcW w:w="992" w:type="dxa"/>
          </w:tcPr>
          <w:p w:rsidR="00036985" w:rsidRDefault="00036985" w:rsidP="00B73F51"/>
        </w:tc>
        <w:tc>
          <w:tcPr>
            <w:tcW w:w="1134" w:type="dxa"/>
          </w:tcPr>
          <w:p w:rsidR="00036985" w:rsidRDefault="00036985" w:rsidP="00B73F51"/>
        </w:tc>
      </w:tr>
    </w:tbl>
    <w:p w:rsidR="00B73F51" w:rsidRPr="00B73F51" w:rsidRDefault="00B73F51" w:rsidP="00B73F51"/>
    <w:p w:rsidR="00B73F51" w:rsidRPr="00B73F51" w:rsidRDefault="00B73F51" w:rsidP="001F55FC">
      <w:pPr>
        <w:pStyle w:val="AufgabeEbene1"/>
      </w:pPr>
      <w:r w:rsidRPr="00B73F51">
        <w:t>Ich konnte mein Wissen und meine Fähigkeiten einbringen bei…</w:t>
      </w:r>
    </w:p>
    <w:p w:rsidR="00B73F51" w:rsidRPr="00B73F51" w:rsidRDefault="00B73F51" w:rsidP="00B73F51"/>
    <w:p w:rsidR="00B73F51" w:rsidRPr="00B73F51" w:rsidRDefault="00B73F51" w:rsidP="00B73F51"/>
    <w:p w:rsidR="00B73F51" w:rsidRPr="00B73F51" w:rsidRDefault="00B73F51" w:rsidP="00B73F51"/>
    <w:p w:rsidR="00B73F51" w:rsidRPr="00B73F51" w:rsidRDefault="00B73F51" w:rsidP="00B73F51"/>
    <w:p w:rsidR="00B73F51" w:rsidRPr="00B73F51" w:rsidRDefault="00B73F51" w:rsidP="001F55FC">
      <w:pPr>
        <w:pStyle w:val="AufgabeEbene1"/>
      </w:pPr>
      <w:r w:rsidRPr="00B73F51">
        <w:t xml:space="preserve">Ich hatte besonders Schwierigkeiten bei… </w:t>
      </w:r>
    </w:p>
    <w:p w:rsidR="00B73F51" w:rsidRPr="00B73F51" w:rsidRDefault="00B73F51" w:rsidP="00B73F51"/>
    <w:p w:rsidR="00B73F51" w:rsidRPr="00B73F51" w:rsidRDefault="00B73F51" w:rsidP="00B73F51"/>
    <w:p w:rsidR="00B73F51" w:rsidRPr="00B73F51" w:rsidRDefault="00B73F51" w:rsidP="00B73F51"/>
    <w:p w:rsidR="00B73F51" w:rsidRPr="00B73F51" w:rsidRDefault="00B73F51" w:rsidP="00B73F51"/>
    <w:p w:rsidR="00B73F51" w:rsidRPr="00B73F51" w:rsidRDefault="00B73F51" w:rsidP="001F55FC">
      <w:pPr>
        <w:pStyle w:val="AufgabeEbene1"/>
      </w:pPr>
      <w:r w:rsidRPr="00B73F51">
        <w:t>Das Lernprojekt hat mir Spaß gemacht / kein</w:t>
      </w:r>
      <w:r w:rsidR="00D8090D">
        <w:t>en</w:t>
      </w:r>
      <w:r w:rsidRPr="00B73F51">
        <w:t xml:space="preserve"> Spaß gemacht</w:t>
      </w:r>
      <w:r w:rsidR="00D8090D">
        <w:t>,</w:t>
      </w:r>
      <w:r w:rsidRPr="00B73F51">
        <w:t xml:space="preserve"> weil …</w:t>
      </w:r>
    </w:p>
    <w:p w:rsidR="00B73F51" w:rsidRPr="00B73F51" w:rsidRDefault="00B73F51" w:rsidP="00B73F51"/>
    <w:p w:rsidR="00596C04" w:rsidRPr="00596C04" w:rsidRDefault="00596C04" w:rsidP="00596C04">
      <w:bookmarkStart w:id="0" w:name="_GoBack"/>
      <w:bookmarkEnd w:id="0"/>
    </w:p>
    <w:sectPr w:rsidR="00596C04" w:rsidRPr="00596C04" w:rsidSect="004F754E">
      <w:headerReference w:type="default" r:id="rId76"/>
      <w:footerReference w:type="default" r:id="rId77"/>
      <w:type w:val="continuous"/>
      <w:pgSz w:w="11906" w:h="16838" w:code="9"/>
      <w:pgMar w:top="1418" w:right="3402"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812E7" w:rsidRDefault="00A812E7" w:rsidP="001E03DE">
      <w:r>
        <w:separator/>
      </w:r>
    </w:p>
  </w:endnote>
  <w:endnote w:type="continuationSeparator" w:id="0">
    <w:p w:rsidR="00A812E7" w:rsidRDefault="00A812E7" w:rsidP="001E03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ource Sans Pro">
    <w:panose1 w:val="020B0503030403020204"/>
    <w:charset w:val="00"/>
    <w:family w:val="swiss"/>
    <w:notTrueType/>
    <w:pitch w:val="variable"/>
    <w:sig w:usb0="20000007" w:usb1="00000001" w:usb2="00000000" w:usb3="00000000" w:csb0="00000193"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ource Sans Pro Semibold">
    <w:altName w:val="Arial"/>
    <w:panose1 w:val="020B0603030403020204"/>
    <w:charset w:val="00"/>
    <w:family w:val="swiss"/>
    <w:notTrueType/>
    <w:pitch w:val="variable"/>
    <w:sig w:usb0="20000007" w:usb1="00000001" w:usb2="00000000" w:usb3="00000000" w:csb0="00000193" w:csb1="00000000"/>
  </w:font>
  <w:font w:name="Tahoma">
    <w:panose1 w:val="020B0604030504040204"/>
    <w:charset w:val="00"/>
    <w:family w:val="swiss"/>
    <w:pitch w:val="variable"/>
    <w:sig w:usb0="E1002EFF" w:usb1="C000605B" w:usb2="00000029" w:usb3="00000000" w:csb0="000101FF" w:csb1="00000000"/>
  </w:font>
  <w:font w:name="Source Sans Pro Light">
    <w:altName w:val="Arial"/>
    <w:panose1 w:val="020B0403030403020204"/>
    <w:charset w:val="00"/>
    <w:family w:val="swiss"/>
    <w:notTrueType/>
    <w:pitch w:val="variable"/>
    <w:sig w:usb0="20000007" w:usb1="00000001" w:usb2="00000000" w:usb3="00000000" w:csb0="00000193" w:csb1="00000000"/>
  </w:font>
  <w:font w:name="Univers 55">
    <w:panose1 w:val="00000000000000000000"/>
    <w:charset w:val="00"/>
    <w:family w:val="swiss"/>
    <w:notTrueType/>
    <w:pitch w:val="variable"/>
    <w:sig w:usb0="00000003" w:usb1="00000000" w:usb2="00000000" w:usb3="00000000" w:csb0="00000001" w:csb1="00000000"/>
  </w:font>
  <w:font w:name="Univers 45 Light">
    <w:altName w:val="Arial"/>
    <w:panose1 w:val="00000000000000000000"/>
    <w:charset w:val="00"/>
    <w:family w:val="swiss"/>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12E7" w:rsidRPr="00B0180B" w:rsidRDefault="00A812E7" w:rsidP="00943640">
    <w:pPr>
      <w:pStyle w:val="Fuzeile"/>
    </w:pPr>
    <w:r w:rsidRPr="004E7DBA">
      <w:rPr>
        <w:noProof/>
        <w:sz w:val="24"/>
      </w:rPr>
      <mc:AlternateContent>
        <mc:Choice Requires="wps">
          <w:drawing>
            <wp:anchor distT="0" distB="0" distL="114300" distR="114300" simplePos="0" relativeHeight="251647488" behindDoc="0" locked="0" layoutInCell="1" allowOverlap="1" wp14:anchorId="40AA36F5" wp14:editId="5D0B36A2">
              <wp:simplePos x="0" y="0"/>
              <wp:positionH relativeFrom="page">
                <wp:posOffset>626481</wp:posOffset>
              </wp:positionH>
              <wp:positionV relativeFrom="page">
                <wp:posOffset>10070465</wp:posOffset>
              </wp:positionV>
              <wp:extent cx="716400" cy="352800"/>
              <wp:effectExtent l="0" t="0" r="7620" b="9525"/>
              <wp:wrapNone/>
              <wp:docPr id="3" name="Textfeld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6400" cy="352800"/>
                      </a:xfrm>
                      <a:prstGeom prst="rect">
                        <a:avLst/>
                      </a:prstGeom>
                      <a:solidFill>
                        <a:srgbClr val="FFFFFF"/>
                      </a:solidFill>
                      <a:ln w="9525">
                        <a:noFill/>
                        <a:miter lim="800000"/>
                        <a:headEnd/>
                        <a:tailEnd/>
                      </a:ln>
                    </wps:spPr>
                    <wps:txbx>
                      <w:txbxContent>
                        <w:p w:rsidR="00A812E7" w:rsidRPr="00E20335" w:rsidRDefault="00A812E7" w:rsidP="00943640">
                          <w:pPr>
                            <w:pStyle w:val="LS-KopfzeileUngeradeHochformatRechts"/>
                          </w:pPr>
                          <w:r>
                            <w:fldChar w:fldCharType="begin"/>
                          </w:r>
                          <w:r>
                            <w:instrText xml:space="preserve"> PAGE  \* Arabic  \* MERGEFORMAT </w:instrText>
                          </w:r>
                          <w:r>
                            <w:fldChar w:fldCharType="separate"/>
                          </w:r>
                          <w:r>
                            <w:rPr>
                              <w:noProof/>
                            </w:rPr>
                            <w:t>2</w:t>
                          </w:r>
                          <w: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3" o:spid="_x0000_s1147" type="#_x0000_t202" style="position:absolute;margin-left:49.35pt;margin-top:792.95pt;width:56.4pt;height:27.8pt;z-index:2516474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" stroked="f">
              <v:textbox>
                <w:txbxContent>
                  <w:p w:rsidR="00A812E7" w:rsidRPr="00E20335" w:rsidRDefault="00A812E7" w:rsidP="00943640">
                    <w:pPr>
                      <w:pStyle w:val="LS-KopfzeileUngeradeHochformatRechts"/>
                    </w:pPr>
                    <w:r>
                      <w:fldChar w:fldCharType="begin"/>
                    </w:r>
                    <w:r>
                      <w:instrText xml:space="preserve"> PAGE  \* Arabic  \* MERGEFORMAT </w:instrText>
                    </w:r>
                    <w:r>
                      <w:fldChar w:fldCharType="separate"/>
                    </w:r>
                    <w:r>
                      <w:rPr>
                        <w:noProof/>
                      </w:rPr>
                      <w:t>2</w:t>
                    </w:r>
                    <w:r>
                      <w:fldChar w:fldCharType="end"/>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12E7" w:rsidRPr="00CD1CB7" w:rsidRDefault="00A812E7" w:rsidP="00CD1CB7">
    <w:pPr>
      <w:pStyle w:val="Fuzeile"/>
    </w:pPr>
    <w:r w:rsidRPr="004E7DBA">
      <w:rPr>
        <w:noProof/>
        <w:sz w:val="24"/>
      </w:rPr>
      <mc:AlternateContent>
        <mc:Choice Requires="wps">
          <w:drawing>
            <wp:anchor distT="0" distB="0" distL="114300" distR="114300" simplePos="0" relativeHeight="251657728" behindDoc="0" locked="0" layoutInCell="1" allowOverlap="1" wp14:anchorId="1A61D267" wp14:editId="35D17C41">
              <wp:simplePos x="0" y="0"/>
              <wp:positionH relativeFrom="page">
                <wp:posOffset>71755</wp:posOffset>
              </wp:positionH>
              <wp:positionV relativeFrom="page">
                <wp:posOffset>810260</wp:posOffset>
              </wp:positionV>
              <wp:extent cx="716400" cy="352800"/>
              <wp:effectExtent l="0" t="8573" r="0" b="0"/>
              <wp:wrapNone/>
              <wp:docPr id="547" name="Textfeld 5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400000">
                        <a:off x="0" y="0"/>
                        <a:ext cx="716400" cy="352800"/>
                      </a:xfrm>
                      <a:prstGeom prst="rect">
                        <a:avLst/>
                      </a:prstGeom>
                      <a:solidFill>
                        <a:srgbClr val="FFFFFF"/>
                      </a:solidFill>
                      <a:ln w="9525">
                        <a:noFill/>
                        <a:miter lim="800000"/>
                        <a:headEnd/>
                        <a:tailEnd/>
                      </a:ln>
                    </wps:spPr>
                    <wps:txbx>
                      <w:txbxContent>
                        <w:p w:rsidR="00A812E7" w:rsidRPr="00E20335" w:rsidRDefault="00A812E7" w:rsidP="004F754E">
                          <w:pPr>
                            <w:pStyle w:val="NL-FuzeileGerade"/>
                          </w:pPr>
                          <w:r>
                            <w:fldChar w:fldCharType="begin"/>
                          </w:r>
                          <w:r>
                            <w:instrText xml:space="preserve"> PAGE  \* Arabic  \* MERGEFORMAT </w:instrText>
                          </w:r>
                          <w:r>
                            <w:fldChar w:fldCharType="separate"/>
                          </w:r>
                          <w:r>
                            <w:rPr>
                              <w:noProof/>
                            </w:rPr>
                            <w:t>10</w:t>
                          </w:r>
                          <w: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547" o:spid="_x0000_s1159" type="#_x0000_t202" style="position:absolute;margin-left:5.65pt;margin-top:63.8pt;width:56.4pt;height:27.8pt;rotation:90;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" stroked="f">
              <v:textbox>
                <w:txbxContent>
                  <w:p w:rsidR="00A812E7" w:rsidRPr="00E20335" w:rsidRDefault="00A812E7" w:rsidP="004F754E">
                    <w:pPr>
                      <w:pStyle w:val="NL-FuzeileGerade"/>
                    </w:pPr>
                    <w:r>
                      <w:fldChar w:fldCharType="begin"/>
                    </w:r>
                    <w:r>
                      <w:instrText xml:space="preserve"> PAGE  \* Arabic  \* MERGEFORMAT </w:instrText>
                    </w:r>
                    <w:r>
                      <w:fldChar w:fldCharType="separate"/>
                    </w:r>
                    <w:r>
                      <w:rPr>
                        <w:noProof/>
                      </w:rPr>
                      <w:t>10</w:t>
                    </w:r>
                    <w:r>
                      <w:fldChar w:fldCharType="end"/>
                    </w:r>
                  </w:p>
                </w:txbxContent>
              </v:textbox>
              <w10:wrap anchorx="page" anchory="page"/>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12E7" w:rsidRPr="002E2050" w:rsidRDefault="00A812E7" w:rsidP="002E2050">
    <w:pPr>
      <w:pStyle w:val="Fuzeile"/>
    </w:pPr>
    <w:r w:rsidRPr="00595C5A">
      <w:t>© Landesin</w:t>
    </w:r>
    <w:r>
      <w:t>stitut für Schulentwicklung 2015</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12E7" w:rsidRDefault="00A812E7">
    <w:pPr>
      <w:pStyle w:val="Fuzeile"/>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12E7" w:rsidRPr="002E2050" w:rsidRDefault="00A812E7" w:rsidP="002E2050">
    <w:pPr>
      <w:pStyle w:val="Fuzeile"/>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12E7" w:rsidRPr="00CD1CB7" w:rsidRDefault="00A812E7" w:rsidP="00CD1CB7">
    <w:pPr>
      <w:pStyle w:val="Fuzeile"/>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12E7" w:rsidRPr="002E2050" w:rsidRDefault="00A812E7" w:rsidP="002E2050">
    <w:pPr>
      <w:pStyle w:val="Fuzeile"/>
    </w:pPr>
    <w:r w:rsidRPr="00595C5A">
      <w:t>© Landesin</w:t>
    </w:r>
    <w:r>
      <w:t>stitut für Schulentwicklung 2015</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812E7" w:rsidRDefault="00A812E7" w:rsidP="001E03DE">
      <w:r>
        <w:separator/>
      </w:r>
    </w:p>
  </w:footnote>
  <w:footnote w:type="continuationSeparator" w:id="0">
    <w:p w:rsidR="00A812E7" w:rsidRDefault="00A812E7" w:rsidP="001E03D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12E7" w:rsidRPr="006A1C37" w:rsidRDefault="00A812E7" w:rsidP="00943640">
    <w:pPr>
      <w:pStyle w:val="Kopfzeile"/>
    </w:pPr>
    <w:r>
      <w:rPr>
        <w:noProof/>
      </w:rPr>
      <mc:AlternateContent>
        <mc:Choice Requires="wps">
          <w:drawing>
            <wp:anchor distT="0" distB="0" distL="114300" distR="114300" simplePos="0" relativeHeight="251644416" behindDoc="0" locked="0" layoutInCell="1" allowOverlap="1" wp14:anchorId="7CC34BF2" wp14:editId="6B457B52">
              <wp:simplePos x="0" y="0"/>
              <wp:positionH relativeFrom="page">
                <wp:posOffset>2678430</wp:posOffset>
              </wp:positionH>
              <wp:positionV relativeFrom="page">
                <wp:posOffset>594360</wp:posOffset>
              </wp:positionV>
              <wp:extent cx="4269600" cy="352800"/>
              <wp:effectExtent l="0" t="0" r="0" b="9525"/>
              <wp:wrapNone/>
              <wp:docPr id="1"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69600" cy="352800"/>
                      </a:xfrm>
                      <a:prstGeom prst="rect">
                        <a:avLst/>
                      </a:prstGeom>
                      <a:solidFill>
                        <a:srgbClr val="FFFFFF"/>
                      </a:solidFill>
                      <a:ln w="9525">
                        <a:noFill/>
                        <a:miter lim="800000"/>
                        <a:headEnd/>
                        <a:tailEnd/>
                      </a:ln>
                    </wps:spPr>
                    <wps:txbx>
                      <w:txbxContent>
                        <w:p w:rsidR="00A812E7" w:rsidRPr="00E20335" w:rsidRDefault="00A812E7" w:rsidP="00943640">
                          <w:pPr>
                            <w:pStyle w:val="LS-KopfzeileGeradeHochformatLinks"/>
                          </w:pPr>
                          <w:r>
                            <w:t>Landesinstitut für Schulentwicklung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132" type="#_x0000_t202" style="position:absolute;margin-left:210.9pt;margin-top:46.8pt;width:336.2pt;height:27.8pt;z-index:2516444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" stroked="f">
              <v:textbox>
                <w:txbxContent>
                  <w:p w:rsidR="00A812E7" w:rsidRPr="00E20335" w:rsidRDefault="00A812E7" w:rsidP="00943640">
                    <w:pPr>
                      <w:pStyle w:val="LS-KopfzeileGeradeHochformatLinks"/>
                    </w:pPr>
                    <w:r>
                      <w:t>Landesinstitut für Schulentwicklung</w:t>
                    </w:r>
                  </w:p>
                </w:txbxContent>
              </v:textbox>
              <w10:wrap anchorx="page" anchory="page"/>
            </v:shape>
          </w:pict>
        </mc:Fallback>
      </mc:AlternateContent>
    </w:r>
    <w:r>
      <w:rPr>
        <w:noProof/>
      </w:rPr>
      <w:drawing>
        <wp:anchor distT="0" distB="0" distL="114300" distR="114300" simplePos="0" relativeHeight="251645440" behindDoc="0" locked="0" layoutInCell="1" allowOverlap="1" wp14:anchorId="6398F518" wp14:editId="7DFF80BE">
          <wp:simplePos x="0" y="0"/>
          <wp:positionH relativeFrom="page">
            <wp:posOffset>720090</wp:posOffset>
          </wp:positionH>
          <wp:positionV relativeFrom="page">
            <wp:posOffset>594360</wp:posOffset>
          </wp:positionV>
          <wp:extent cx="309600" cy="266400"/>
          <wp:effectExtent l="0" t="0" r="0" b="635"/>
          <wp:wrapNone/>
          <wp:docPr id="457" name="Grafik 4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Grafik 1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309600" cy="266400"/>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46464" behindDoc="0" locked="0" layoutInCell="1" allowOverlap="1" wp14:anchorId="4DFAEFDC" wp14:editId="2ED0A7E9">
              <wp:simplePos x="0" y="0"/>
              <wp:positionH relativeFrom="page">
                <wp:posOffset>720090</wp:posOffset>
              </wp:positionH>
              <wp:positionV relativeFrom="page">
                <wp:posOffset>860425</wp:posOffset>
              </wp:positionV>
              <wp:extent cx="6120000" cy="0"/>
              <wp:effectExtent l="0" t="0" r="14605" b="19050"/>
              <wp:wrapNone/>
              <wp:docPr id="2" name="Gerade Verbindung 2"/>
              <wp:cNvGraphicFramePr/>
              <a:graphic xmlns:a="http://schemas.openxmlformats.org/drawingml/2006/main">
                <a:graphicData uri="http://schemas.microsoft.com/office/word/2010/wordprocessingShape">
                  <wps:wsp>
                    <wps:cNvCnPr/>
                    <wps:spPr>
                      <a:xfrm flipH="1">
                        <a:off x="0" y="0"/>
                        <a:ext cx="6120000" cy="0"/>
                      </a:xfrm>
                      <a:prstGeom prst="line">
                        <a:avLst/>
                      </a:prstGeom>
                      <a:noFill/>
                      <a:ln w="6350" cap="flat" cmpd="sng" algn="ctr">
                        <a:solidFill>
                          <a:sysClr val="window" lastClr="FFFFFF">
                            <a:lumMod val="65000"/>
                          </a:sysClr>
                        </a:solidFill>
                        <a:prstDash val="solid"/>
                      </a:ln>
                      <a:effectLst/>
                    </wps:spPr>
                    <wps:bodyPr/>
                  </wps:wsp>
                </a:graphicData>
              </a:graphic>
              <wp14:sizeRelH relativeFrom="margin">
                <wp14:pctWidth>0</wp14:pctWidth>
              </wp14:sizeRelH>
            </wp:anchor>
          </w:drawing>
        </mc:Choice>
        <mc:Fallback xmlns:w15="http://schemas.microsoft.com/office/word/2012/wordml">
          <w:pict>
            <v:line w14:anchorId="35D3716C" id="Gerade Verbindung 2" o:spid="_x0000_s1026" style="position:absolute;flip:x;z-index:251646464;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56.7pt,67.75pt" to="538.6pt,6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" strokecolor="#a6a6a6" strokeweight=".5pt">
              <w10:wrap anchorx="page" anchory="page"/>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12E7" w:rsidRPr="006A1C37" w:rsidRDefault="00A812E7" w:rsidP="00943640">
    <w:pPr>
      <w:pStyle w:val="Kopfzeile"/>
    </w:pPr>
    <w:r w:rsidRPr="008B7133">
      <w:rPr>
        <w:noProof/>
      </w:rPr>
      <w:drawing>
        <wp:anchor distT="0" distB="0" distL="114300" distR="114300" simplePos="0" relativeHeight="251650560" behindDoc="1" locked="0" layoutInCell="1" allowOverlap="1" wp14:anchorId="79ECC08D" wp14:editId="0AA3E4A7">
          <wp:simplePos x="0" y="0"/>
          <wp:positionH relativeFrom="page">
            <wp:posOffset>828040</wp:posOffset>
          </wp:positionH>
          <wp:positionV relativeFrom="page">
            <wp:posOffset>586105</wp:posOffset>
          </wp:positionV>
          <wp:extent cx="3592800" cy="968400"/>
          <wp:effectExtent l="0" t="0" r="8255" b="3175"/>
          <wp:wrapThrough wrapText="bothSides">
            <wp:wrapPolygon edited="0">
              <wp:start x="0" y="0"/>
              <wp:lineTo x="0" y="17422"/>
              <wp:lineTo x="2406" y="20396"/>
              <wp:lineTo x="2406" y="21246"/>
              <wp:lineTo x="3895" y="21246"/>
              <wp:lineTo x="3895" y="20396"/>
              <wp:lineTo x="21535" y="18696"/>
              <wp:lineTo x="21535" y="13597"/>
              <wp:lineTo x="19244" y="13597"/>
              <wp:lineTo x="19359" y="11473"/>
              <wp:lineTo x="16610" y="6799"/>
              <wp:lineTo x="15120" y="6799"/>
              <wp:lineTo x="5613" y="0"/>
              <wp:lineTo x="0" y="0"/>
            </wp:wrapPolygon>
          </wp:wrapThrough>
          <wp:docPr id="462" name="Grafik 4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92800" cy="968400"/>
                  </a:xfrm>
                  <a:prstGeom prst="rect">
                    <a:avLst/>
                  </a:prstGeom>
                  <a:noFill/>
                </pic:spPr>
              </pic:pic>
            </a:graphicData>
          </a:graphic>
          <wp14:sizeRelH relativeFrom="margin">
            <wp14:pctWidth>0</wp14:pctWidth>
          </wp14:sizeRelH>
          <wp14:sizeRelV relativeFrom="margin">
            <wp14:pctHeight>0</wp14:pctHeight>
          </wp14:sizeRelV>
        </wp:anchor>
      </w:drawing>
    </w:r>
    <w:r w:rsidRPr="008B7133">
      <w:rPr>
        <w:noProof/>
      </w:rPr>
      <mc:AlternateContent>
        <mc:Choice Requires="wpg">
          <w:drawing>
            <wp:anchor distT="0" distB="0" distL="114300" distR="114300" simplePos="0" relativeHeight="251648512" behindDoc="1" locked="0" layoutInCell="1" allowOverlap="1" wp14:anchorId="4C877EB5" wp14:editId="0514CDC2">
              <wp:simplePos x="0" y="0"/>
              <wp:positionH relativeFrom="page">
                <wp:posOffset>828040</wp:posOffset>
              </wp:positionH>
              <wp:positionV relativeFrom="page">
                <wp:posOffset>3939540</wp:posOffset>
              </wp:positionV>
              <wp:extent cx="5220000" cy="5968800"/>
              <wp:effectExtent l="0" t="0" r="19050" b="13335"/>
              <wp:wrapThrough wrapText="bothSides">
                <wp:wrapPolygon edited="0">
                  <wp:start x="15215" y="0"/>
                  <wp:lineTo x="15215" y="1103"/>
                  <wp:lineTo x="0" y="1103"/>
                  <wp:lineTo x="0" y="21579"/>
                  <wp:lineTo x="21600" y="21579"/>
                  <wp:lineTo x="21600" y="1103"/>
                  <wp:lineTo x="17343" y="1103"/>
                  <wp:lineTo x="17343" y="0"/>
                  <wp:lineTo x="15215" y="0"/>
                </wp:wrapPolygon>
              </wp:wrapThrough>
              <wp:docPr id="1021" name="Gruppieren 1021"/>
              <wp:cNvGraphicFramePr/>
              <a:graphic xmlns:a="http://schemas.openxmlformats.org/drawingml/2006/main">
                <a:graphicData uri="http://schemas.microsoft.com/office/word/2010/wordprocessingGroup">
                  <wpg:wgp>
                    <wpg:cNvGrpSpPr/>
                    <wpg:grpSpPr>
                      <a:xfrm>
                        <a:off x="0" y="0"/>
                        <a:ext cx="5220000" cy="5968800"/>
                        <a:chOff x="0" y="0"/>
                        <a:chExt cx="5220000" cy="5968440"/>
                      </a:xfrm>
                    </wpg:grpSpPr>
                    <wps:wsp>
                      <wps:cNvPr id="1022" name="Rechteck 1022"/>
                      <wps:cNvSpPr/>
                      <wps:spPr>
                        <a:xfrm>
                          <a:off x="0" y="320040"/>
                          <a:ext cx="5220000" cy="5648400"/>
                        </a:xfrm>
                        <a:prstGeom prst="rect">
                          <a:avLst/>
                        </a:prstGeom>
                        <a:noFill/>
                        <a:ln w="25400" cap="flat" cmpd="sng" algn="ctr">
                          <a:solidFill>
                            <a:sysClr val="window" lastClr="FFFFFF">
                              <a:lumMod val="6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1023" name="Grafik 1023"/>
                        <pic:cNvPicPr>
                          <a:picLocks noChangeAspect="1"/>
                        </pic:cNvPicPr>
                      </pic:nvPicPr>
                      <pic:blipFill>
                        <a:blip r:embed="rId2">
                          <a:extLst>
                            <a:ext uri="{28A0092B-C50C-407E-A947-70E740481C1C}">
                              <a14:useLocalDpi xmlns:a14="http://schemas.microsoft.com/office/drawing/2010/main" val="0"/>
                            </a:ext>
                          </a:extLst>
                        </a:blip>
                        <a:srcRect/>
                        <a:stretch>
                          <a:fillRect/>
                        </a:stretch>
                      </pic:blipFill>
                      <pic:spPr bwMode="auto">
                        <a:xfrm>
                          <a:off x="3721608" y="0"/>
                          <a:ext cx="493776" cy="731520"/>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xmlns:w15="http://schemas.microsoft.com/office/word/2012/wordml">
          <w:pict>
            <v:group w14:anchorId="13299AB7" id="Gruppieren 1021" o:spid="_x0000_s1026" style="position:absolute;margin-left:65.2pt;margin-top:310.2pt;width:411pt;height:470pt;z-index:-251667968;mso-position-horizontal-relative:page;mso-position-vertical-relative:page;mso-width-relative:margin;mso-height-relative:margin" coordsize="52200,59684"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">
              <v:rect id="Rechteck 1022" o:spid="_x0000_s1027" style="position:absolute;top:3200;width:52200;height:5648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1gavMMA&#10;AADdAAAADwAAAGRycy9kb3ducmV2LnhtbERPzWrCQBC+F/oOywi91U1CsW3qKq1g8eCl2gcYsmMS&#10;zc6G3WlM+/RdQfA2H9/vzJej69RAIbaeDeTTDBRx5W3LtYHv/frxBVQUZIudZzLwSxGWi/u7OZbW&#10;n/mLhp3UKoVwLNFAI9KXWseqIYdx6nvixB18cCgJhlrbgOcU7jpdZNlMO2w5NTTY06qh6rT7cQYO&#10;x3ZY5/nH0/ZTXuWvCs/HfhWMeZiM72+ghEa5ia/ujU3zs6KAyzfpBL34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1gavMMAAADdAAAADwAAAAAAAAAAAAAAAACYAgAAZHJzL2Rv&#10;d25yZXYueG1sUEsFBgAAAAAEAAQA9QAAAIgDAAAAAA==&#10;" filled="f" strokecolor="#a6a6a6" strokeweight="2p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1023" o:spid="_x0000_s1028" type="#_x0000_t75" style="position:absolute;left:37216;width:4937;height:73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xhtFzFAAAA3QAAAA8AAABkcnMvZG93bnJldi54bWxEj9FqwzAMRd8H/QejQt9Wp2k3Rla3jIEh&#10;UBhZ2w8QsZZki+Vgu0369/VgsDeJe+/R1XY/2V5cyYfOsYLVMgNBXDvTcaPgfNKPLyBCRDbYOyYF&#10;Nwqw380etlgYN/InXY+xEQnCoUAFbYxDIWWoW7IYlm4gTtqX8xZjWn0jjccxwW0v8yx7lhY7Thda&#10;HOi9pfrneLGJwpvVh346l6GSTlc699+b6qDUYj69vYKINMV/81+6NKl+lq/h95s0gtzd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8YbRcxQAAAN0AAAAPAAAAAAAAAAAAAAAA&#10;AJ8CAABkcnMvZG93bnJldi54bWxQSwUGAAAAAAQABAD3AAAAkQMAAAAA&#10;">
                <v:imagedata r:id="rId3" o:title=""/>
                <v:path arrowok="t"/>
              </v:shape>
              <w10:wrap type="through" anchorx="page" anchory="page"/>
            </v:group>
          </w:pict>
        </mc:Fallback>
      </mc:AlternateContent>
    </w:r>
    <w:r w:rsidRPr="008B7133">
      <w:rPr>
        <w:noProof/>
      </w:rPr>
      <w:drawing>
        <wp:anchor distT="0" distB="0" distL="114300" distR="114300" simplePos="0" relativeHeight="251651584" behindDoc="0" locked="0" layoutInCell="1" allowOverlap="1" wp14:anchorId="0A264374" wp14:editId="78F6608D">
          <wp:simplePos x="0" y="0"/>
          <wp:positionH relativeFrom="page">
            <wp:posOffset>4248150</wp:posOffset>
          </wp:positionH>
          <wp:positionV relativeFrom="page">
            <wp:posOffset>3076575</wp:posOffset>
          </wp:positionV>
          <wp:extent cx="2851200" cy="1306800"/>
          <wp:effectExtent l="0" t="0" r="6350" b="8255"/>
          <wp:wrapNone/>
          <wp:docPr id="467" name="Grafik 4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a:picLocks noChangeAspect="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51200" cy="1306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8B7133">
      <w:rPr>
        <w:noProof/>
      </w:rPr>
      <mc:AlternateContent>
        <mc:Choice Requires="wpg">
          <w:drawing>
            <wp:anchor distT="0" distB="0" distL="114300" distR="114300" simplePos="0" relativeHeight="251649536" behindDoc="1" locked="0" layoutInCell="1" allowOverlap="1" wp14:anchorId="1EE2EFE5" wp14:editId="0319E29C">
              <wp:simplePos x="0" y="0"/>
              <wp:positionH relativeFrom="page">
                <wp:posOffset>6228715</wp:posOffset>
              </wp:positionH>
              <wp:positionV relativeFrom="page">
                <wp:posOffset>5682615</wp:posOffset>
              </wp:positionV>
              <wp:extent cx="864000" cy="4280400"/>
              <wp:effectExtent l="0" t="0" r="12700" b="6350"/>
              <wp:wrapThrough wrapText="bothSides">
                <wp:wrapPolygon edited="0">
                  <wp:start x="9529" y="0"/>
                  <wp:lineTo x="6671" y="0"/>
                  <wp:lineTo x="5718" y="288"/>
                  <wp:lineTo x="6194" y="1538"/>
                  <wp:lineTo x="0" y="1538"/>
                  <wp:lineTo x="0" y="5865"/>
                  <wp:lineTo x="10959" y="6153"/>
                  <wp:lineTo x="0" y="6730"/>
                  <wp:lineTo x="0" y="16248"/>
                  <wp:lineTo x="10959" y="16921"/>
                  <wp:lineTo x="0" y="17113"/>
                  <wp:lineTo x="0" y="21536"/>
                  <wp:lineTo x="20965" y="21536"/>
                  <wp:lineTo x="21441" y="20478"/>
                  <wp:lineTo x="21441" y="17113"/>
                  <wp:lineTo x="15724" y="16921"/>
                  <wp:lineTo x="20965" y="16056"/>
                  <wp:lineTo x="21441" y="15287"/>
                  <wp:lineTo x="21441" y="6826"/>
                  <wp:lineTo x="10959" y="6153"/>
                  <wp:lineTo x="21441" y="5769"/>
                  <wp:lineTo x="21441" y="1538"/>
                  <wp:lineTo x="14771" y="1538"/>
                  <wp:lineTo x="14294" y="96"/>
                  <wp:lineTo x="13341" y="0"/>
                  <wp:lineTo x="9529" y="0"/>
                </wp:wrapPolygon>
              </wp:wrapThrough>
              <wp:docPr id="478" name="Gruppieren 478"/>
              <wp:cNvGraphicFramePr/>
              <a:graphic xmlns:a="http://schemas.openxmlformats.org/drawingml/2006/main">
                <a:graphicData uri="http://schemas.microsoft.com/office/word/2010/wordprocessingGroup">
                  <wpg:wgp>
                    <wpg:cNvGrpSpPr/>
                    <wpg:grpSpPr>
                      <a:xfrm>
                        <a:off x="0" y="0"/>
                        <a:ext cx="864000" cy="4280400"/>
                        <a:chOff x="0" y="0"/>
                        <a:chExt cx="862907" cy="4280006"/>
                      </a:xfrm>
                    </wpg:grpSpPr>
                    <wpg:grpSp>
                      <wpg:cNvPr id="479" name="Gruppieren 479"/>
                      <wpg:cNvGrpSpPr/>
                      <wpg:grpSpPr>
                        <a:xfrm>
                          <a:off x="0" y="330413"/>
                          <a:ext cx="862907" cy="860612"/>
                          <a:chOff x="0" y="0"/>
                          <a:chExt cx="862907" cy="860612"/>
                        </a:xfrm>
                      </wpg:grpSpPr>
                      <pic:pic xmlns:pic="http://schemas.openxmlformats.org/drawingml/2006/picture">
                        <pic:nvPicPr>
                          <pic:cNvPr id="480" name="Grafik 480"/>
                          <pic:cNvPicPr>
                            <a:picLocks noChangeAspect="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60612" cy="860612"/>
                          </a:xfrm>
                          <a:prstGeom prst="rect">
                            <a:avLst/>
                          </a:prstGeom>
                          <a:noFill/>
                          <a:ln>
                            <a:noFill/>
                          </a:ln>
                        </pic:spPr>
                      </pic:pic>
                      <wps:wsp>
                        <wps:cNvPr id="481" name="Textfeld 2"/>
                        <wps:cNvSpPr txBox="1">
                          <a:spLocks noChangeArrowheads="1"/>
                        </wps:cNvSpPr>
                        <wps:spPr bwMode="auto">
                          <a:xfrm>
                            <a:off x="69157" y="145997"/>
                            <a:ext cx="793750" cy="567055"/>
                          </a:xfrm>
                          <a:prstGeom prst="rect">
                            <a:avLst/>
                          </a:prstGeom>
                          <a:noFill/>
                          <a:ln w="9525">
                            <a:noFill/>
                            <a:miter lim="800000"/>
                            <a:headEnd/>
                            <a:tailEnd/>
                          </a:ln>
                        </wps:spPr>
                        <wps:txbx>
                          <w:txbxContent>
                            <w:p w:rsidR="00A812E7" w:rsidRPr="008B7133" w:rsidRDefault="00A812E7" w:rsidP="00943640">
                              <w:pPr>
                                <w:pStyle w:val="LS-DeckblattQuatrate"/>
                              </w:pPr>
                              <w:r w:rsidRPr="008B7133">
                                <w:t>Landesinstitut</w:t>
                              </w:r>
                              <w:r>
                                <w:t xml:space="preserve"> </w:t>
                              </w:r>
                              <w:r w:rsidRPr="008B7133">
                                <w:t>für Schulentwicklung</w:t>
                              </w:r>
                            </w:p>
                          </w:txbxContent>
                        </wps:txbx>
                        <wps:bodyPr rot="0" vert="horz" wrap="square" lIns="0" tIns="0" rIns="0" bIns="0" anchor="t" anchorCtr="0">
                          <a:noAutofit/>
                        </wps:bodyPr>
                      </wps:wsp>
                    </wpg:grpSp>
                    <wpg:grpSp>
                      <wpg:cNvPr id="482" name="Gruppieren 482"/>
                      <wpg:cNvGrpSpPr/>
                      <wpg:grpSpPr>
                        <a:xfrm>
                          <a:off x="0" y="2389734"/>
                          <a:ext cx="862907" cy="860612"/>
                          <a:chOff x="0" y="0"/>
                          <a:chExt cx="862907" cy="860612"/>
                        </a:xfrm>
                      </wpg:grpSpPr>
                      <pic:pic xmlns:pic="http://schemas.openxmlformats.org/drawingml/2006/picture">
                        <pic:nvPicPr>
                          <pic:cNvPr id="494" name="Grafik 494"/>
                          <pic:cNvPicPr>
                            <a:picLocks noChangeAspect="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60612" cy="860612"/>
                          </a:xfrm>
                          <a:prstGeom prst="rect">
                            <a:avLst/>
                          </a:prstGeom>
                          <a:noFill/>
                          <a:ln>
                            <a:noFill/>
                          </a:ln>
                        </pic:spPr>
                      </pic:pic>
                      <wps:wsp>
                        <wps:cNvPr id="496" name="Textfeld 496"/>
                        <wps:cNvSpPr txBox="1">
                          <a:spLocks noChangeArrowheads="1"/>
                        </wps:cNvSpPr>
                        <wps:spPr bwMode="auto">
                          <a:xfrm>
                            <a:off x="69157" y="69156"/>
                            <a:ext cx="793750" cy="567055"/>
                          </a:xfrm>
                          <a:prstGeom prst="rect">
                            <a:avLst/>
                          </a:prstGeom>
                          <a:noFill/>
                          <a:ln w="9525">
                            <a:noFill/>
                            <a:miter lim="800000"/>
                            <a:headEnd/>
                            <a:tailEnd/>
                          </a:ln>
                        </wps:spPr>
                        <wps:txbx>
                          <w:txbxContent>
                            <w:p w:rsidR="00A812E7" w:rsidRDefault="00A812E7" w:rsidP="00943640">
                              <w:pPr>
                                <w:rPr>
                                  <w:rFonts w:ascii="Arial Narrow" w:hAnsi="Arial Narrow"/>
                                  <w:color w:val="808080"/>
                                  <w:sz w:val="12"/>
                                  <w:szCs w:val="12"/>
                                </w:rPr>
                              </w:pPr>
                              <w:r>
                                <w:rPr>
                                  <w:rFonts w:ascii="Arial Narrow" w:hAnsi="Arial Narrow"/>
                                  <w:color w:val="808080"/>
                                  <w:sz w:val="12"/>
                                  <w:szCs w:val="12"/>
                                </w:rPr>
                                <w:t>Schulentwicklung</w:t>
                              </w:r>
                            </w:p>
                            <w:p w:rsidR="00A812E7" w:rsidRDefault="00A812E7" w:rsidP="00943640">
                              <w:pPr>
                                <w:rPr>
                                  <w:rFonts w:ascii="Arial Narrow" w:hAnsi="Arial Narrow"/>
                                  <w:color w:val="808080"/>
                                  <w:sz w:val="12"/>
                                  <w:szCs w:val="12"/>
                                </w:rPr>
                              </w:pPr>
                              <w:r>
                                <w:rPr>
                                  <w:rFonts w:ascii="Arial Narrow" w:hAnsi="Arial Narrow"/>
                                  <w:color w:val="808080"/>
                                  <w:sz w:val="12"/>
                                  <w:szCs w:val="12"/>
                                </w:rPr>
                                <w:t>und empirische</w:t>
                              </w:r>
                            </w:p>
                            <w:p w:rsidR="00A812E7" w:rsidRDefault="00A812E7" w:rsidP="00943640">
                              <w:pPr>
                                <w:rPr>
                                  <w:rFonts w:ascii="Arial Narrow" w:hAnsi="Arial Narrow"/>
                                  <w:color w:val="808080"/>
                                  <w:sz w:val="12"/>
                                  <w:szCs w:val="12"/>
                                </w:rPr>
                              </w:pPr>
                              <w:r>
                                <w:rPr>
                                  <w:rFonts w:ascii="Arial Narrow" w:hAnsi="Arial Narrow"/>
                                  <w:color w:val="808080"/>
                                  <w:sz w:val="12"/>
                                  <w:szCs w:val="12"/>
                                </w:rPr>
                                <w:t>Bildungsforschung</w:t>
                              </w:r>
                            </w:p>
                            <w:p w:rsidR="00A812E7" w:rsidRPr="0098402B" w:rsidRDefault="00A812E7" w:rsidP="00943640">
                              <w:pPr>
                                <w:pStyle w:val="LS-DeckblattQuatrate"/>
                              </w:pPr>
                              <w:r>
                                <w:t>Schulentwicklung</w:t>
                              </w:r>
                              <w:r>
                                <w:br/>
                                <w:t>und empirische Bildungsforschung</w:t>
                              </w:r>
                            </w:p>
                          </w:txbxContent>
                        </wps:txbx>
                        <wps:bodyPr rot="0" vert="horz" wrap="square" lIns="0" tIns="0" rIns="0" bIns="0" anchor="t" anchorCtr="0">
                          <a:noAutofit/>
                        </wps:bodyPr>
                      </wps:wsp>
                    </wpg:grpSp>
                    <wpg:grpSp>
                      <wpg:cNvPr id="505" name="Gruppieren 505"/>
                      <wpg:cNvGrpSpPr/>
                      <wpg:grpSpPr>
                        <a:xfrm>
                          <a:off x="0" y="1352389"/>
                          <a:ext cx="862907" cy="860612"/>
                          <a:chOff x="0" y="0"/>
                          <a:chExt cx="862907" cy="860612"/>
                        </a:xfrm>
                      </wpg:grpSpPr>
                      <pic:pic xmlns:pic="http://schemas.openxmlformats.org/drawingml/2006/picture">
                        <pic:nvPicPr>
                          <pic:cNvPr id="506" name="Grafik 506"/>
                          <pic:cNvPicPr>
                            <a:picLocks noChangeAspect="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60612" cy="860612"/>
                          </a:xfrm>
                          <a:prstGeom prst="rect">
                            <a:avLst/>
                          </a:prstGeom>
                          <a:noFill/>
                          <a:ln>
                            <a:noFill/>
                          </a:ln>
                        </pic:spPr>
                      </pic:pic>
                      <wps:wsp>
                        <wps:cNvPr id="558" name="Textfeld 2"/>
                        <wps:cNvSpPr txBox="1">
                          <a:spLocks noChangeArrowheads="1"/>
                        </wps:cNvSpPr>
                        <wps:spPr bwMode="auto">
                          <a:xfrm>
                            <a:off x="69157" y="76841"/>
                            <a:ext cx="793750" cy="567055"/>
                          </a:xfrm>
                          <a:prstGeom prst="rect">
                            <a:avLst/>
                          </a:prstGeom>
                          <a:noFill/>
                          <a:ln w="9525">
                            <a:noFill/>
                            <a:miter lim="800000"/>
                            <a:headEnd/>
                            <a:tailEnd/>
                          </a:ln>
                        </wps:spPr>
                        <wps:txbx>
                          <w:txbxContent>
                            <w:p w:rsidR="00A812E7" w:rsidRDefault="00A812E7" w:rsidP="00943640">
                              <w:pPr>
                                <w:pStyle w:val="LS-DeckblattQuatrate"/>
                              </w:pPr>
                              <w:r>
                                <w:t>Qualitätsentwicklung</w:t>
                              </w:r>
                            </w:p>
                            <w:p w:rsidR="00A812E7" w:rsidRPr="008B7133" w:rsidRDefault="00A812E7" w:rsidP="00943640">
                              <w:pPr>
                                <w:pStyle w:val="LS-DeckblattQuatrate"/>
                              </w:pPr>
                              <w:r>
                                <w:t>und Evaluation</w:t>
                              </w:r>
                            </w:p>
                          </w:txbxContent>
                        </wps:txbx>
                        <wps:bodyPr rot="0" vert="horz" wrap="square" lIns="0" tIns="0" rIns="0" bIns="0" anchor="t" anchorCtr="0">
                          <a:noAutofit/>
                        </wps:bodyPr>
                      </wps:wsp>
                    </wpg:grpSp>
                    <wpg:grpSp>
                      <wpg:cNvPr id="623" name="Gruppieren 623"/>
                      <wpg:cNvGrpSpPr/>
                      <wpg:grpSpPr>
                        <a:xfrm>
                          <a:off x="0" y="3419395"/>
                          <a:ext cx="862907" cy="860611"/>
                          <a:chOff x="0" y="0"/>
                          <a:chExt cx="862907" cy="860611"/>
                        </a:xfrm>
                      </wpg:grpSpPr>
                      <pic:pic xmlns:pic="http://schemas.openxmlformats.org/drawingml/2006/picture">
                        <pic:nvPicPr>
                          <pic:cNvPr id="624" name="Grafik 624"/>
                          <pic:cNvPicPr>
                            <a:picLocks noChangeAspect="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60612" cy="860611"/>
                          </a:xfrm>
                          <a:prstGeom prst="rect">
                            <a:avLst/>
                          </a:prstGeom>
                          <a:noFill/>
                          <a:ln>
                            <a:noFill/>
                          </a:ln>
                        </pic:spPr>
                      </pic:pic>
                      <wps:wsp>
                        <wps:cNvPr id="625" name="Textfeld 2"/>
                        <wps:cNvSpPr txBox="1">
                          <a:spLocks noChangeArrowheads="1"/>
                        </wps:cNvSpPr>
                        <wps:spPr bwMode="auto">
                          <a:xfrm>
                            <a:off x="69157" y="61472"/>
                            <a:ext cx="793750" cy="567055"/>
                          </a:xfrm>
                          <a:prstGeom prst="rect">
                            <a:avLst/>
                          </a:prstGeom>
                          <a:noFill/>
                          <a:ln w="9525">
                            <a:noFill/>
                            <a:miter lim="800000"/>
                            <a:headEnd/>
                            <a:tailEnd/>
                          </a:ln>
                        </wps:spPr>
                        <wps:txbx>
                          <w:txbxContent>
                            <w:p w:rsidR="00A812E7" w:rsidRPr="0098402B" w:rsidRDefault="00A812E7" w:rsidP="00943640">
                              <w:pPr>
                                <w:pStyle w:val="LS-DeckblattQuatrate"/>
                              </w:pPr>
                              <w:r>
                                <w:t>Bildungspläne</w:t>
                              </w:r>
                            </w:p>
                          </w:txbxContent>
                        </wps:txbx>
                        <wps:bodyPr rot="0" vert="horz" wrap="square" lIns="0" tIns="0" rIns="0" bIns="0" anchor="t" anchorCtr="0">
                          <a:noAutofit/>
                        </wps:bodyPr>
                      </wps:wsp>
                    </wpg:grpSp>
                    <pic:pic xmlns:pic="http://schemas.openxmlformats.org/drawingml/2006/picture">
                      <pic:nvPicPr>
                        <pic:cNvPr id="626" name="Grafik 626"/>
                        <pic:cNvPicPr>
                          <a:picLocks/>
                        </pic:cNvPicPr>
                      </pic:nvPicPr>
                      <pic:blipFill>
                        <a:blip r:embed="rId9" cstate="print">
                          <a:extLst>
                            <a:ext uri="{28A0092B-C50C-407E-A947-70E740481C1C}">
                              <a14:useLocalDpi xmlns:a14="http://schemas.microsoft.com/office/drawing/2010/main" val="0"/>
                            </a:ext>
                          </a:extLst>
                        </a:blip>
                        <a:stretch>
                          <a:fillRect/>
                        </a:stretch>
                      </pic:blipFill>
                      <pic:spPr>
                        <a:xfrm>
                          <a:off x="268942" y="0"/>
                          <a:ext cx="315045" cy="453358"/>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id="Gruppieren 478" o:spid="_x0000_s1133" style="position:absolute;margin-left:490.45pt;margin-top:447.45pt;width:68.05pt;height:337.05pt;z-index:-251666944;mso-position-horizontal-relative:page;mso-position-vertical-relative:page;mso-width-relative:margin;mso-height-relative:margin" coordsize="8629,42800"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">
              <v:group id="Gruppieren 479" o:spid="_x0000_s1134" style="position:absolute;top:3304;width:8629;height:8606"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75bjOMcAAADc&#10;AAAADwAAAAAAAAAAAAAAAACqAgAAZHJzL2Rvd25yZXYueG1sUEsFBgAAAAAEAAQA+gAAAJ4DAAAA&#10;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480" o:spid="_x0000_s1135"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knuMrEAAAA3AAAAA8AAABkcnMvZG93bnJldi54bWxET01rwkAQvQv+h2WEXqRulCIhdRUVm/bg&#10;oTU55Dhkp0lodjZkt0n677sHwePjfe8Ok2nFQL1rLCtYryIQxKXVDVcK8uztOQbhPLLG1jIp+CMH&#10;h/18tsNE25G/aLj5SoQQdgkqqL3vEildWZNBt7IdceC+bW/QB9hXUvc4hnDTyk0UbaXBhkNDjR2d&#10;ayp/br9GQTdm5TK/pEUTZ+fP4n1KT9F1o9TTYjq+gvA0+Yf47v7QCl7iMD+cCUdA7v8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knuMrEAAAA3AAAAA8AAAAAAAAAAAAAAAAA&#10;nwIAAGRycy9kb3ducmV2LnhtbFBLBQYAAAAABAAEAPcAAACQAwAAAAA=&#10;">
                  <v:imagedata r:id="rId10" o:title=""/>
                  <v:path arrowok="t"/>
                </v:shape>
                <v:shapetype id="_x0000_t202" coordsize="21600,21600" o:spt="202" path="m,l,21600r21600,l21600,xe">
                  <v:stroke joinstyle="miter"/>
                  <v:path gradientshapeok="t" o:connecttype="rect"/>
                </v:shapetype>
                <v:shape id="_x0000_s1136" type="#_x0000_t202" style="position:absolute;left:691;top:1459;width:7938;height:56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i9UqsUA&#10;AADcAAAADwAAAGRycy9kb3ducmV2LnhtbESPQWvCQBSE74X+h+UVems2FhFN3YhIBaFQGuPB42v2&#10;mSzJvo3ZVdN/3y0UPA4z8w2zXI22E1cavHGsYJKkIIgrpw3XCg7l9mUOwgdkjZ1jUvBDHlb548MS&#10;M+1uXNB1H2oRIewzVNCE0GdS+qohiz5xPXH0Tm6wGKIcaqkHvEW47eRrms6kRcNxocGeNg1V7f5i&#10;FayPXLyb8+f3V3EqTFkuUv6YtUo9P43rNxCBxnAP/7d3WsF0PoG/M/EIyPw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L1SqxQAAANwAAAAPAAAAAAAAAAAAAAAAAJgCAABkcnMv&#10;ZG93bnJldi54bWxQSwUGAAAAAAQABAD1AAAAigMAAAAA&#10;" filled="f" stroked="f">
                  <v:textbox inset="0,0,0,0">
                    <w:txbxContent>
                      <w:p w:rsidR="00A812E7" w:rsidRPr="008B7133" w:rsidRDefault="00A812E7" w:rsidP="00943640">
                        <w:pPr>
                          <w:pStyle w:val="LS-DeckblattQuatrate"/>
                        </w:pPr>
                        <w:r w:rsidRPr="008B7133">
                          <w:t>Landesinstitut</w:t>
                        </w:r>
                        <w:r>
                          <w:t xml:space="preserve"> </w:t>
                        </w:r>
                        <w:r w:rsidRPr="008B7133">
                          <w:t>für Schulentwicklung</w:t>
                        </w:r>
                      </w:p>
                    </w:txbxContent>
                  </v:textbox>
                </v:shape>
              </v:group>
              <v:group id="Gruppieren 482" o:spid="_x0000_s1137" style="position:absolute;top:23897;width:8629;height:8606"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NTnAW7FAAAA3AAA&#10;AA8AAAAAAAAAAAAAAAAAqgIAAGRycy9kb3ducmV2LnhtbFBLBQYAAAAABAAEAPoAAACcAwAAAAA=&#10;">
                <v:shape id="Grafik 494" o:spid="_x0000_s1138"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fWFSvFAAAA3AAAAA8AAABkcnMvZG93bnJldi54bWxEj0GLwjAUhO8L/ofwFrxpuqKuVqOosCKe&#10;XKsHb4/m2Vabl9Jktf57Iwh7HGbmG2Y6b0wpblS7wrKCr24Egji1uuBMwSH56YxAOI+ssbRMCh7k&#10;YD5rfUwx1vbOv3Tb+0wECLsYFeTeV7GULs3JoOvaijh4Z1sb9EHWmdQ13gPclLIXRUNpsOCwkGNF&#10;q5zS6/7PKEi2q2p52kTDb3tIjpfBbn1Zyp5S7c9mMQHhqfH/4Xd7oxX0x314nQlHQM6e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H1hUrxQAAANwAAAAPAAAAAAAAAAAAAAAA&#10;AJ8CAABkcnMvZG93bnJldi54bWxQSwUGAAAAAAQABAD3AAAAkQMAAAAA&#10;">
                  <v:imagedata r:id="rId11" o:title=""/>
                  <v:path arrowok="t"/>
                </v:shape>
                <v:shape id="Textfeld 496" o:spid="_x0000_s1139" type="#_x0000_t202" style="position:absolute;left:691;top:691;width:7938;height:56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9aA8UA&#10;AADcAAAADwAAAGRycy9kb3ducmV2LnhtbESPQWvCQBSE70L/w/KE3nSjlFBTV5GiIBSKMR48vmaf&#10;yWL2bcyumv77rlDwOMzMN8x82dtG3KjzxrGCyTgBQVw6bbhScCg2o3cQPiBrbByTgl/ysFy8DOaY&#10;aXfnnG77UIkIYZ+hgjqENpPSlzVZ9GPXEkfv5DqLIcqukrrDe4TbRk6TJJUWDceFGlv6rKk8769W&#10;werI+dpcvn92+Sk3RTFL+Cs9K/U67FcfIAL14Rn+b2+1grdZCo8z8Qj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H1oDxQAAANwAAAAPAAAAAAAAAAAAAAAAAJgCAABkcnMv&#10;ZG93bnJldi54bWxQSwUGAAAAAAQABAD1AAAAigMAAAAA&#10;" filled="f" stroked="f">
                  <v:textbox inset="0,0,0,0">
                    <w:txbxContent>
                      <w:p w:rsidR="00A812E7" w:rsidRDefault="00A812E7" w:rsidP="00943640">
                        <w:pPr>
                          <w:rPr>
                            <w:rFonts w:ascii="Arial Narrow" w:hAnsi="Arial Narrow"/>
                            <w:color w:val="808080"/>
                            <w:sz w:val="12"/>
                            <w:szCs w:val="12"/>
                          </w:rPr>
                        </w:pPr>
                        <w:r>
                          <w:rPr>
                            <w:rFonts w:ascii="Arial Narrow" w:hAnsi="Arial Narrow"/>
                            <w:color w:val="808080"/>
                            <w:sz w:val="12"/>
                            <w:szCs w:val="12"/>
                          </w:rPr>
                          <w:t>Schulentwicklung</w:t>
                        </w:r>
                      </w:p>
                      <w:p w:rsidR="00A812E7" w:rsidRDefault="00A812E7" w:rsidP="00943640">
                        <w:pPr>
                          <w:rPr>
                            <w:rFonts w:ascii="Arial Narrow" w:hAnsi="Arial Narrow"/>
                            <w:color w:val="808080"/>
                            <w:sz w:val="12"/>
                            <w:szCs w:val="12"/>
                          </w:rPr>
                        </w:pPr>
                        <w:r>
                          <w:rPr>
                            <w:rFonts w:ascii="Arial Narrow" w:hAnsi="Arial Narrow"/>
                            <w:color w:val="808080"/>
                            <w:sz w:val="12"/>
                            <w:szCs w:val="12"/>
                          </w:rPr>
                          <w:t>und empirische</w:t>
                        </w:r>
                      </w:p>
                      <w:p w:rsidR="00A812E7" w:rsidRDefault="00A812E7" w:rsidP="00943640">
                        <w:pPr>
                          <w:rPr>
                            <w:rFonts w:ascii="Arial Narrow" w:hAnsi="Arial Narrow"/>
                            <w:color w:val="808080"/>
                            <w:sz w:val="12"/>
                            <w:szCs w:val="12"/>
                          </w:rPr>
                        </w:pPr>
                        <w:r>
                          <w:rPr>
                            <w:rFonts w:ascii="Arial Narrow" w:hAnsi="Arial Narrow"/>
                            <w:color w:val="808080"/>
                            <w:sz w:val="12"/>
                            <w:szCs w:val="12"/>
                          </w:rPr>
                          <w:t>Bildungsforschung</w:t>
                        </w:r>
                      </w:p>
                      <w:p w:rsidR="00A812E7" w:rsidRPr="0098402B" w:rsidRDefault="00A812E7" w:rsidP="00943640">
                        <w:pPr>
                          <w:pStyle w:val="LS-DeckblattQuatrate"/>
                        </w:pPr>
                        <w:r>
                          <w:t>Schulentwicklung</w:t>
                        </w:r>
                        <w:r>
                          <w:br/>
                          <w:t>und empirische Bildungsforschung</w:t>
                        </w:r>
                      </w:p>
                    </w:txbxContent>
                  </v:textbox>
                </v:shape>
              </v:group>
              <v:group id="Gruppieren 505" o:spid="_x0000_s1140" style="position:absolute;top:13523;width:8629;height:8607"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EA8ld3FAAAA3AAA&#10;AA8AAAAAAAAAAAAAAAAAqgIAAGRycy9kb3ducmV2LnhtbFBLBQYAAAAABAAEAPoAAACcAwAAAAA=&#10;">
                <v:shape id="Grafik 506" o:spid="_x0000_s1141"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K3OhTHAAAA3AAAAA8AAABkcnMvZG93bnJldi54bWxEj9FqwkAURN8L/YflFvpSdNNio0RXKS2F&#10;WkVR8wGX7DUJzd5NstsY/Xq3IPRxmJkzzGzRm0p01LrSsoLnYQSCOLO65FxBevgcTEA4j6yxskwK&#10;zuRgMb+/m2Gi7Yl31O19LgKEXYIKCu/rREqXFWTQDW1NHLyjbQ36INtc6hZPAW4q+RJFsTRYclgo&#10;sKb3grKf/a9RsIpHH022vYy32GzWq+8mfVp2qVKPD/3bFISn3v+Hb+0vreA1iuHvTDgCcn4F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LK3OhTHAAAA3AAAAA8AAAAAAAAAAAAA&#10;AAAAnwIAAGRycy9kb3ducmV2LnhtbFBLBQYAAAAABAAEAPcAAACTAwAAAAA=&#10;">
                  <v:imagedata r:id="rId12" o:title=""/>
                  <v:path arrowok="t"/>
                </v:shape>
                <v:shape id="_x0000_s1142" type="#_x0000_t202" style="position:absolute;left:691;top:768;width:7938;height:56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5Te7cMA&#10;AADcAAAADwAAAGRycy9kb3ducmV2LnhtbERPz2vCMBS+D/wfwhO8zdSBstXGUmQDYTBWu4PHZ/Pa&#10;BpuX2mTa/ffLYbDjx/c7yyfbixuN3jhWsFomIIhrpw23Cr6qt8dnED4ga+wdk4If8pDvZg8Zptrd&#10;uaTbMbQihrBPUUEXwpBK6euOLPqlG4gj17jRYohwbKUe8R7DbS+fkmQjLRqODR0OtO+ovhy/rYLi&#10;xOWruX6cP8umNFX1kvD75qLUYj4VWxCBpvAv/nMftIL1Oq6NZ+IRkL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5Te7cMAAADcAAAADwAAAAAAAAAAAAAAAACYAgAAZHJzL2Rv&#10;d25yZXYueG1sUEsFBgAAAAAEAAQA9QAAAIgDAAAAAA==&#10;" filled="f" stroked="f">
                  <v:textbox inset="0,0,0,0">
                    <w:txbxContent>
                      <w:p w:rsidR="00A812E7" w:rsidRDefault="00A812E7" w:rsidP="00943640">
                        <w:pPr>
                          <w:pStyle w:val="LS-DeckblattQuatrate"/>
                        </w:pPr>
                        <w:r>
                          <w:t>Qualitätsentwicklung</w:t>
                        </w:r>
                      </w:p>
                      <w:p w:rsidR="00A812E7" w:rsidRPr="008B7133" w:rsidRDefault="00A812E7" w:rsidP="00943640">
                        <w:pPr>
                          <w:pStyle w:val="LS-DeckblattQuatrate"/>
                        </w:pPr>
                        <w:r>
                          <w:t>und Evaluation</w:t>
                        </w:r>
                      </w:p>
                    </w:txbxContent>
                  </v:textbox>
                </v:shape>
              </v:group>
              <v:group id="Gruppieren 623" o:spid="_x0000_s1143" style="position:absolute;top:34193;width:8629;height:8607"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MAmVLsQAAADcAAAA&#10;DwAAAAAAAAAAAAAAAACqAgAAZHJzL2Rvd25yZXYueG1sUEsFBgAAAAAEAAQA+gAAAJsDAAAAAA==&#10;">
                <v:shape id="Grafik 624" o:spid="_x0000_s1144"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1PKkPDAAAA3AAAAA8AAABkcnMvZG93bnJldi54bWxEj09rAjEUxO8Fv0N4greadSlSVqOI0NKj&#10;f3pob4/Nc7O6eVmTqLvf3giCx2FmfsPMl51txJV8qB0rmIwzEMSl0zVXCn73X++fIEJE1tg4JgU9&#10;BVguBm9zLLS78Zauu1iJBOFQoAITY1tIGUpDFsPYtcTJOzhvMSbpK6k93hLcNjLPsqm0WHNaMNjS&#10;2lB52l2sAt+ZfU+XnvmA/3+b87HKv48bpUbDbjUDEamLr/Cz/aMVTPMPeJxJR0Au7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jU8qQ8MAAADcAAAADwAAAAAAAAAAAAAAAACf&#10;AgAAZHJzL2Rvd25yZXYueG1sUEsFBgAAAAAEAAQA9wAAAI8DAAAAAA==&#10;">
                  <v:imagedata r:id="rId13" o:title=""/>
                  <v:path arrowok="t"/>
                </v:shape>
                <v:shape id="_x0000_s1145" type="#_x0000_t202" style="position:absolute;left:691;top:614;width:7938;height:56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jcsUA&#10;AADcAAAADwAAAGRycy9kb3ducmV2LnhtbESPQWvCQBSE7wX/w/KE3upGoaFGVxFpQSgUYzx4fGaf&#10;yWL2bcyumv77rlDwOMzMN8x82dtG3KjzxrGC8SgBQVw6bbhSsC++3j5A+ICssXFMCn7Jw3IxeJlj&#10;pt2dc7rtQiUihH2GCuoQ2kxKX9Zk0Y9cSxy9k+sshii7SuoO7xFuGzlJklRaNBwXamxpXVN53l2t&#10;gtWB809z+Tlu81NuimKa8Hd6Vup12K9mIAL14Rn+b2+0gnTyDo8z8Qj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6tmNyxQAAANwAAAAPAAAAAAAAAAAAAAAAAJgCAABkcnMv&#10;ZG93bnJldi54bWxQSwUGAAAAAAQABAD1AAAAigMAAAAA&#10;" filled="f" stroked="f">
                  <v:textbox inset="0,0,0,0">
                    <w:txbxContent>
                      <w:p w:rsidR="00A812E7" w:rsidRPr="0098402B" w:rsidRDefault="00A812E7" w:rsidP="00943640">
                        <w:pPr>
                          <w:pStyle w:val="LS-DeckblattQuatrate"/>
                        </w:pPr>
                        <w:r>
                          <w:t>Bildungspläne</w:t>
                        </w:r>
                      </w:p>
                    </w:txbxContent>
                  </v:textbox>
                </v:shape>
              </v:group>
              <v:shape id="Grafik 626" o:spid="_x0000_s1146" type="#_x0000_t75" style="position:absolute;left:2689;width:3150;height:453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h+7pDEAAAA3AAAAA8AAABkcnMvZG93bnJldi54bWxEj9FqwkAURN8L/YflFvpWN00hlOgqYtEW&#10;FdToB1yy1ySYvRt2V41/7wpCH4eZOcOMJr1pxYWcbywr+BwkIIhLqxuuFBz2849vED4ga2wtk4Ib&#10;eZiMX19GmGt75R1dilCJCGGfo4I6hC6X0pc1GfQD2xFH72idwRClq6R2eI1w08o0STJpsOG4UGNH&#10;s5rKU3E2CnqpV9nid8Hpxi7L7c+6WLuvQqn3t346BBGoD//hZ/tPK8jSDB5n4hGQ4zs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h+7pDEAAAA3AAAAA8AAAAAAAAAAAAAAAAA&#10;nwIAAGRycy9kb3ducmV2LnhtbFBLBQYAAAAABAAEAPcAAACQAwAAAAA=&#10;">
                <v:imagedata r:id="rId14" o:title=""/>
                <v:path arrowok="t"/>
                <o:lock v:ext="edit" aspectratio="f"/>
              </v:shape>
              <w10:wrap type="through" anchorx="page" anchory="page"/>
            </v:group>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12E7" w:rsidRPr="006A1C37" w:rsidRDefault="00A812E7" w:rsidP="00C62390">
    <w:pPr>
      <w:pStyle w:val="Kopfzeile"/>
    </w:pPr>
    <w:r>
      <w:rPr>
        <w:noProof/>
      </w:rPr>
      <mc:AlternateContent>
        <mc:Choice Requires="wpg">
          <w:drawing>
            <wp:anchor distT="0" distB="0" distL="114300" distR="114300" simplePos="0" relativeHeight="251656704" behindDoc="0" locked="0" layoutInCell="1" allowOverlap="1" wp14:anchorId="6EE9F6DD" wp14:editId="20B0790B">
              <wp:simplePos x="0" y="0"/>
              <wp:positionH relativeFrom="page">
                <wp:posOffset>9983972</wp:posOffset>
              </wp:positionH>
              <wp:positionV relativeFrom="page">
                <wp:posOffset>404036</wp:posOffset>
              </wp:positionV>
              <wp:extent cx="352800" cy="6262577"/>
              <wp:effectExtent l="0" t="0" r="9525" b="5080"/>
              <wp:wrapNone/>
              <wp:docPr id="485" name="Gruppieren 485"/>
              <wp:cNvGraphicFramePr/>
              <a:graphic xmlns:a="http://schemas.openxmlformats.org/drawingml/2006/main">
                <a:graphicData uri="http://schemas.microsoft.com/office/word/2010/wordprocessingGroup">
                  <wpg:wgp>
                    <wpg:cNvGrpSpPr/>
                    <wpg:grpSpPr>
                      <a:xfrm>
                        <a:off x="0" y="0"/>
                        <a:ext cx="352800" cy="6262577"/>
                        <a:chOff x="-308" y="3099"/>
                        <a:chExt cx="352800" cy="5482373"/>
                      </a:xfrm>
                    </wpg:grpSpPr>
                    <wps:wsp>
                      <wps:cNvPr id="486" name="Textfeld 2"/>
                      <wps:cNvSpPr txBox="1">
                        <a:spLocks noChangeArrowheads="1"/>
                      </wps:cNvSpPr>
                      <wps:spPr bwMode="auto">
                        <a:xfrm rot="5400000">
                          <a:off x="-2398979" y="2401770"/>
                          <a:ext cx="5150142" cy="352800"/>
                        </a:xfrm>
                        <a:prstGeom prst="rect">
                          <a:avLst/>
                        </a:prstGeom>
                        <a:solidFill>
                          <a:srgbClr val="FFFFFF"/>
                        </a:solidFill>
                        <a:ln w="9525">
                          <a:noFill/>
                          <a:miter lim="800000"/>
                          <a:headEnd/>
                          <a:tailEnd/>
                        </a:ln>
                      </wps:spPr>
                      <wps:txbx>
                        <w:txbxContent>
                          <w:sdt>
                            <w:sdtPr>
                              <w:alias w:val="Titel"/>
                              <w:tag w:val=""/>
                              <w:id w:val="-1868673988"/>
                              <w:showingPlcHdr/>
                              <w:dataBinding w:prefixMappings="xmlns:ns0='http://purl.org/dc/elements/1.1/' xmlns:ns1='http://schemas.openxmlformats.org/package/2006/metadata/core-properties' " w:xpath="/ns1:coreProperties[1]/ns0:title[1]" w:storeItemID="{6C3C8BC8-F283-45AE-878A-BAB7291924A1}"/>
                              <w:text/>
                            </w:sdtPr>
                            <w:sdtEndPr/>
                            <w:sdtContent>
                              <w:p w:rsidR="00A812E7" w:rsidRPr="00E20335" w:rsidRDefault="00A812E7" w:rsidP="004F754E">
                                <w:pPr>
                                  <w:pStyle w:val="NL-Kopfzeilen-Titel"/>
                                </w:pPr>
                                <w:r>
                                  <w:t xml:space="preserve">     </w:t>
                                </w:r>
                              </w:p>
                            </w:sdtContent>
                          </w:sdt>
                        </w:txbxContent>
                      </wps:txbx>
                      <wps:bodyPr rot="0" vert="horz" wrap="square" lIns="91440" tIns="45720" rIns="91440" bIns="45720" anchor="t" anchorCtr="0">
                        <a:noAutofit/>
                      </wps:bodyPr>
                    </wps:wsp>
                    <wps:wsp>
                      <wps:cNvPr id="487" name="Gerade Verbindung 487"/>
                      <wps:cNvCnPr/>
                      <wps:spPr>
                        <a:xfrm flipV="1">
                          <a:off x="85714" y="92004"/>
                          <a:ext cx="0" cy="5393468"/>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485" o:spid="_x0000_s1148" style="position:absolute;margin-left:786.15pt;margin-top:31.8pt;width:27.8pt;height:493.1pt;z-index:251656704;mso-position-horizontal-relative:page;mso-position-vertical-relative:page;mso-width-relative:margin;mso-height-relative:margin" coordorigin="-3,30" coordsize="3528,548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">
              <v:shapetype id="_x0000_t202" coordsize="21600,21600" o:spt="202" path="m,l,21600r21600,l21600,xe">
                <v:stroke joinstyle="miter"/>
                <v:path gradientshapeok="t" o:connecttype="rect"/>
              </v:shapetype>
              <v:shape id="_x0000_s1149" type="#_x0000_t202" style="position:absolute;left:-23990;top:24017;width:5150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BePcQA&#10;AADcAAAADwAAAGRycy9kb3ducmV2LnhtbESPT2sCMRTE7wW/Q3iCt5qtiKxboxRBUKHQqgePj83r&#10;7urmZUni/vn2plDocZiZ3zCrTW9q0ZLzlWUFb9MEBHFudcWFgst595qC8AFZY22ZFAzkYbMevaww&#10;07bjb2pPoRARwj5DBWUITSalz0sy6Ke2IY7ej3UGQ5SukNphF+GmlrMkWUiDFceFEhvalpTfTw+j&#10;AJ3+PN5aN6Tmerh+PeZVtzSDUpNx//EOIlAf/sN/7b1WME8X8HsmHgG5f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LwXj3EAAAA3AAAAA8AAAAAAAAAAAAAAAAAmAIAAGRycy9k&#10;b3ducmV2LnhtbFBLBQYAAAAABAAEAPUAAACJAwAAAAA=&#10;" stroked="f">
                <v:textbox>
                  <w:txbxContent>
                    <w:sdt>
                      <w:sdtPr>
                        <w:alias w:val="Titel"/>
                        <w:tag w:val=""/>
                        <w:id w:val="-1868673988"/>
                        <w:showingPlcHdr/>
                        <w:dataBinding w:prefixMappings="xmlns:ns0='http://purl.org/dc/elements/1.1/' xmlns:ns1='http://schemas.openxmlformats.org/package/2006/metadata/core-properties' " w:xpath="/ns1:coreProperties[1]/ns0:title[1]" w:storeItemID="{6C3C8BC8-F283-45AE-878A-BAB7291924A1}"/>
                        <w:text/>
                      </w:sdtPr>
                      <w:sdtContent>
                        <w:p w:rsidR="00A812E7" w:rsidRPr="00E20335" w:rsidRDefault="00A812E7" w:rsidP="004F754E">
                          <w:pPr>
                            <w:pStyle w:val="NL-Kopfzeilen-Titel"/>
                          </w:pPr>
                          <w:r>
                            <w:t xml:space="preserve">     </w:t>
                          </w:r>
                        </w:p>
                      </w:sdtContent>
                    </w:sdt>
                  </w:txbxContent>
                </v:textbox>
              </v:shape>
              <v:line id="Gerade Verbindung 487" o:spid="_x0000_s1150" style="position:absolute;flip:y;visibility:visible;mso-wrap-style:square" from="857,920" to="857,548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DjQIsQAAADcAAAADwAAAGRycy9kb3ducmV2LnhtbESPQWvCQBCF74L/YRmhN90oRUN0lSqt&#10;9CRo0/Y6ZMckNDsbdrcx/ntXEDw+3rzvzVttetOIjpyvLSuYThIQxIXVNZcK8q+PcQrCB2SNjWVS&#10;cCUPm/VwsMJM2wsfqTuFUkQI+wwVVCG0mZS+qMign9iWOHpn6wyGKF0ptcNLhJtGzpJkLg3WHBsq&#10;bGlXUfF3+jfxjcN2n+86Nng9ut88LaY/7/tvpV5G/dsSRKA+PI8f6U+t4DVdwH1MJIBc3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QONAixAAAANwAAAAPAAAAAAAAAAAA&#10;AAAAAKECAABkcnMvZG93bnJldi54bWxQSwUGAAAAAAQABAD5AAAAkgMAAAAA&#10;" strokecolor="#a6a6a6" strokeweight=".5pt"/>
              <w10:wrap anchorx="page" anchory="page"/>
            </v:group>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12E7" w:rsidRPr="006A1C37" w:rsidRDefault="00A812E7" w:rsidP="00A74C42">
    <w:pPr>
      <w:pStyle w:val="Kopfzeile"/>
    </w:pPr>
    <w:r>
      <w:rPr>
        <w:noProof/>
      </w:rPr>
      <mc:AlternateContent>
        <mc:Choice Requires="wpg">
          <w:drawing>
            <wp:anchor distT="0" distB="0" distL="114300" distR="114300" simplePos="0" relativeHeight="251654656" behindDoc="0" locked="0" layoutInCell="1" allowOverlap="1" wp14:anchorId="2D205F1B" wp14:editId="4DED6CEB">
              <wp:simplePos x="0" y="0"/>
              <wp:positionH relativeFrom="page">
                <wp:posOffset>619125</wp:posOffset>
              </wp:positionH>
              <wp:positionV relativeFrom="page">
                <wp:posOffset>299085</wp:posOffset>
              </wp:positionV>
              <wp:extent cx="6220800" cy="435600"/>
              <wp:effectExtent l="0" t="0" r="8890" b="3175"/>
              <wp:wrapNone/>
              <wp:docPr id="463"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464" name="Textfeld 2"/>
                      <wps:cNvSpPr txBox="1">
                        <a:spLocks noChangeArrowheads="1"/>
                      </wps:cNvSpPr>
                      <wps:spPr bwMode="auto">
                        <a:xfrm>
                          <a:off x="-196349" y="67945"/>
                          <a:ext cx="4464766" cy="352425"/>
                        </a:xfrm>
                        <a:prstGeom prst="rect">
                          <a:avLst/>
                        </a:prstGeom>
                        <a:solidFill>
                          <a:srgbClr val="FFFFFF"/>
                        </a:solidFill>
                        <a:ln w="9525">
                          <a:noFill/>
                          <a:miter lim="800000"/>
                          <a:headEnd/>
                          <a:tailEnd/>
                        </a:ln>
                      </wps:spPr>
                      <wps:txbx>
                        <w:txbxContent>
                          <w:p w:rsidR="00A812E7" w:rsidRPr="00E20335" w:rsidRDefault="00A812E7" w:rsidP="006C4D0A">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65"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466"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650" o:spid="_x0000_s1151" style="position:absolute;margin-left:48.75pt;margin-top:23.55pt;width:489.85pt;height:34.3pt;z-index:251654656;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">
              <v:shapetype id="_x0000_t202" coordsize="21600,21600" o:spt="202" path="m,l,21600r21600,l21600,xe">
                <v:stroke joinstyle="miter"/>
                <v:path gradientshapeok="t" o:connecttype="rect"/>
              </v:shapetype>
              <v:shape id="_x0000_s1152" type="#_x0000_t202" style="position:absolute;left:-1963;top:679;width:44647;height:35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BYPNsMA&#10;AADcAAAADwAAAGRycy9kb3ducmV2LnhtbESP0YrCMBRE3wX/IVxhX0RTl1p3q1HcBcXXqh9wba5t&#10;sbkpTdbWv98Igo/DzJxhVpve1OJOrassK5hNIxDEudUVFwrOp93kC4TzyBpry6TgQQ426+Fgham2&#10;HWd0P/pCBAi7FBWU3jeplC4vyaCb2oY4eFfbGvRBtoXULXYBbmr5GUWJNFhxWCixod+S8tvxzyi4&#10;Hrrx/Lu77P15kcXJD1aLi30o9THqt0sQnnr/Dr/aB60gTmJ4nglHQK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BYPNsMAAADcAAAADwAAAAAAAAAAAAAAAACYAgAAZHJzL2Rv&#10;d25yZXYueG1sUEsFBgAAAAAEAAQA9QAAAIgDAAAAAA==&#10;" stroked="f">
                <v:textbox>
                  <w:txbxContent>
                    <w:p w:rsidR="00A812E7" w:rsidRPr="00E20335" w:rsidRDefault="00A812E7" w:rsidP="006C4D0A">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153"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FNWA3FAAAA3AAAAA8AAABkcnMvZG93bnJldi54bWxEj0FrAjEUhO8F/0N4Qm81aWlFVuPSFoVC&#10;UXHtpbfH5rlZdvOybFJd/30jCB6HmfmGWeSDa8WJ+lB71vA8USCIS29qrjT8HNZPMxAhIhtsPZOG&#10;CwXIl6OHBWbGn3lPpyJWIkE4ZKjBxthlUobSksMw8R1x8o6+dxiT7CtpejwnuGvli1JT6bDmtGCx&#10;o09LZVP8OQ11sdnOLqt1aT/2alesosLv30brx/HwPgcRaYj38K39ZTS8Tt/geiYdAbn8B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xTVgNxQAAANwAAAAPAAAAAAAAAAAAAAAA&#10;AJ8CAABkcnMvZG93bnJldi54bWxQSwUGAAAAAAQABAD3AAAAkQMAAAAA&#10;">
                <v:imagedata r:id="rId2" o:title=""/>
                <v:path arrowok="t"/>
              </v:shape>
              <v:line id="Gerade Verbindung 657" o:spid="_x0000_s1154"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3iTQ8UAAADcAAAADwAAAGRycy9kb3ducmV2LnhtbESPwWrDMBBE74X+g9hCb7XsUExwo5g2&#10;pKGnQBK3vS7WxjaxVkZSHefvq0Agx2F23uwsysn0YiTnO8sKsiQFQVxb3XGjoDp8vsxB+ICssbdM&#10;Ci7koVw+Piyw0PbMOxr3oRERwr5ABW0IQyGlr1sy6BM7EEfvaJ3BEKVrpHZ4jnDTy1ma5tJgx7Gh&#10;xYFWLdWn/Z+Jb2w/NtVqZIOXnfut5nX2s958K/X8NL2/gQg0hfvxLf2lFbzmOVzHRALI5T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3iTQ8UAAADcAAAADwAAAAAAAAAA&#10;AAAAAAChAgAAZHJzL2Rvd25yZXYueG1sUEsFBgAAAAAEAAQA+QAAAJMDAAAAAA==&#10;" strokecolor="#a6a6a6" strokeweight=".5pt"/>
              <w10:wrap anchorx="page" anchory="page"/>
            </v:group>
          </w:pict>
        </mc:Fallback>
      </mc:AlternateContent>
    </w:r>
    <w:r>
      <w:rPr>
        <w:noProof/>
      </w:rPr>
      <mc:AlternateContent>
        <mc:Choice Requires="wpg">
          <w:drawing>
            <wp:anchor distT="0" distB="0" distL="114300" distR="114300" simplePos="0" relativeHeight="251652608" behindDoc="0" locked="0" layoutInCell="1" allowOverlap="1" wp14:anchorId="2878529B" wp14:editId="2B05D8FB">
              <wp:simplePos x="0" y="0"/>
              <wp:positionH relativeFrom="page">
                <wp:posOffset>9963302</wp:posOffset>
              </wp:positionH>
              <wp:positionV relativeFrom="page">
                <wp:posOffset>629107</wp:posOffset>
              </wp:positionV>
              <wp:extent cx="435600" cy="6200740"/>
              <wp:effectExtent l="0" t="0" r="3175" b="0"/>
              <wp:wrapNone/>
              <wp:docPr id="7" name="Gruppieren 7"/>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448"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A812E7" w:rsidRPr="00E20335" w:rsidRDefault="00A812E7"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49" name="Grafik 449"/>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450" name="Gerade Verbindung 450"/>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7" o:spid="_x0000_s1155" style="position:absolute;margin-left:784.5pt;margin-top:49.55pt;width:34.3pt;height:488.25pt;z-index:251652608;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">
              <v:shape id="_x0000_s1156"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5rVTsIA&#10;AADcAAAADwAAAGRycy9kb3ducmV2LnhtbERPy2rCQBTdF/oPwy24qxNLKBozESkUqlBo1YXLS+aa&#10;RDN3wsyYx987i0KXh/PON6NpRU/ON5YVLOYJCOLS6oYrBafj5+sShA/IGlvLpGAiD5vi+SnHTNuB&#10;f6k/hErEEPYZKqhD6DIpfVmTQT+3HXHkLtYZDBG6SmqHQww3rXxLkndpsOHYUGNHHzWVt8PdKECn&#10;v/fX3k1Lc96df+5pM6zMpNTsZdyuQQQaw7/4z/2lFaRpXBvPxCMgi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nmtVOwgAAANwAAAAPAAAAAAAAAAAAAAAAAJgCAABkcnMvZG93&#10;bnJldi54bWxQSwUGAAAAAAQABAD1AAAAhwMAAAAA&#10;" stroked="f">
                <v:textbox>
                  <w:txbxContent>
                    <w:p w:rsidR="00A812E7" w:rsidRPr="00E20335" w:rsidRDefault="00A812E7" w:rsidP="00943640">
                      <w:pPr>
                        <w:pStyle w:val="NL-Kopfzeilen-Titel"/>
                      </w:pPr>
                      <w:r>
                        <w:t>Landesinstitut für Schulentwicklung</w:t>
                      </w:r>
                    </w:p>
                  </w:txbxContent>
                </v:textbox>
              </v:shape>
              <v:shape id="Grafik 449" o:spid="_x0000_s1157"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r7i5bHAAAA3AAAAA8AAABkcnMvZG93bnJldi54bWxEj09LAzEUxO+C3yE8oRexWUutujYtZUHR&#10;S6F/Lr293Tw3i5uXsEm72356Iwg9DjPzG2a+HGwrTtSFxrGCx3EGgrhyuuFawX73/vACIkRkja1j&#10;UnCmAMvF7c0cc+163tBpG2uRIBxyVGBi9LmUoTJkMYydJ07et+ssxiS7WuoO+wS3rZxk2UxabDgt&#10;GPRUGKp+tker4OMSSz58rfsnsyuK53Ljy3DvlRrdDas3EJGGeA3/tz+1gun0Ff7OpCMgF7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Fr7i5bHAAAA3AAAAA8AAAAAAAAAAAAA&#10;AAAAnwIAAGRycy9kb3ducmV2LnhtbFBLBQYAAAAABAAEAPcAAACTAwAAAAA=&#10;">
                <v:imagedata r:id="rId2" o:title=""/>
                <v:path arrowok="t"/>
                <o:lock v:ext="edit" aspectratio="f"/>
              </v:shape>
              <v:line id="Gerade Verbindung 450" o:spid="_x0000_s1158"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bFkEcQAAADcAAAADwAAAGRycy9kb3ducmV2LnhtbESPwWrCQBCG74W+wzKF3urGYotEV2lF&#10;pSdBje11yI5JaHY27K4xvn3nIPQ4/PN/8818ObhW9RRi49nAeJSBIi69bbgyUBw3L1NQMSFbbD2T&#10;gRtFWC4eH+aYW3/lPfWHVCmBcMzRQJ1Sl2sdy5ocxpHviCU7++AwyRgqbQNeBe5a/Zpl79phw3Kh&#10;xo5WNZW/h4sTjd3ntlj17PC2Dz/FtBx/r7cnY56fho8ZqERD+l++t7+sgcmb6MszQgC9+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hsWQRxAAAANwAAAAPAAAAAAAAAAAA&#10;AAAAAKECAABkcnMvZG93bnJldi54bWxQSwUGAAAAAAQABAD5AAAAkgMAAAAA&#10;" strokecolor="#a6a6a6" strokeweight=".5pt"/>
              <w10:wrap anchorx="page" anchory="page"/>
            </v:group>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12E7" w:rsidRDefault="00A812E7"/>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12E7" w:rsidRPr="006A1C37" w:rsidRDefault="00A812E7" w:rsidP="00A74C42">
    <w:pPr>
      <w:pStyle w:val="Kopfzeile"/>
    </w:pPr>
    <w:r>
      <w:rPr>
        <w:noProof/>
      </w:rPr>
      <mc:AlternateContent>
        <mc:Choice Requires="wpg">
          <w:drawing>
            <wp:anchor distT="0" distB="0" distL="114300" distR="114300" simplePos="0" relativeHeight="251653632" behindDoc="0" locked="0" layoutInCell="1" allowOverlap="1" wp14:anchorId="7FD9F25E" wp14:editId="6733FBB4">
              <wp:simplePos x="0" y="0"/>
              <wp:positionH relativeFrom="page">
                <wp:posOffset>9963302</wp:posOffset>
              </wp:positionH>
              <wp:positionV relativeFrom="page">
                <wp:posOffset>629107</wp:posOffset>
              </wp:positionV>
              <wp:extent cx="435600" cy="6200740"/>
              <wp:effectExtent l="0" t="0" r="3175" b="0"/>
              <wp:wrapNone/>
              <wp:docPr id="458" name="Gruppieren 458"/>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459"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A812E7" w:rsidRPr="00E20335" w:rsidRDefault="00A812E7"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60" name="Grafik 460"/>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461" name="Gerade Verbindung 461"/>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458" o:spid="_x0000_s1160" style="position:absolute;margin-left:784.5pt;margin-top:49.55pt;width:34.3pt;height:488.25pt;z-index:251653632;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">
              <v:shapetype id="_x0000_t202" coordsize="21600,21600" o:spt="202" path="m,l,21600r21600,l21600,xe">
                <v:stroke joinstyle="miter"/>
                <v:path gradientshapeok="t" o:connecttype="rect"/>
              </v:shapetype>
              <v:shape id="_x0000_s1161"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Q/mCMQA&#10;AADcAAAADwAAAGRycy9kb3ducmV2LnhtbESPT2sCMRTE74LfITzBm2YVK7o1igiFWhCsevD42Lzu&#10;brt5WZK4f769KRR6HGbmN8xm15lKNOR8aVnBbJqAIM6sLjlXcLu+TVYgfEDWWFkmBT152G2Hgw2m&#10;2rb8Sc0l5CJC2KeooAihTqX0WUEG/dTWxNH7ss5giNLlUjtsI9xUcp4kS2mw5LhQYE2HgrKfy8Mo&#10;QKdPH9+N61fmfryfH4uyXZteqfGo27+CCNSF//Bf+10rWLys4fdMPAJy+w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0P5gjEAAAA3AAAAA8AAAAAAAAAAAAAAAAAmAIAAGRycy9k&#10;b3ducmV2LnhtbFBLBQYAAAAABAAEAPUAAACJAwAAAAA=&#10;" stroked="f">
                <v:textbox>
                  <w:txbxContent>
                    <w:p w:rsidR="00A812E7" w:rsidRPr="00E20335" w:rsidRDefault="00A812E7" w:rsidP="00943640">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460" o:spid="_x0000_s1162"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B0fmvDAAAA3AAAAA8AAABkcnMvZG93bnJldi54bWxET01rwjAYvgv7D+EdeJGZKpuOzihScGyX&#10;gR+X3d4275qy5k1oou389eYw8PjwfK82g23FhbrQOFYwm2YgiCunG64VnI67p1cQISJrbB2Tgj8K&#10;sFk/jFaYa9fzni6HWIsUwiFHBSZGn0sZKkMWw9R54sT9uM5iTLCrpe6wT+G2lfMsW0iLDacGg54K&#10;Q9Xv4WwVvF9jyd+fX/2LORbFstz7Mky8UuPHYfsGItIQ7+J/94dW8LxI89OZdATk+gY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gHR+a8MAAADcAAAADwAAAAAAAAAAAAAAAACf&#10;AgAAZHJzL2Rvd25yZXYueG1sUEsFBgAAAAAEAAQA9wAAAI8DAAAAAA==&#10;">
                <v:imagedata r:id="rId2" o:title=""/>
                <v:path arrowok="t"/>
                <o:lock v:ext="edit" aspectratio="f"/>
              </v:shape>
              <v:line id="Gerade Verbindung 461" o:spid="_x0000_s1163"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JELN8MAAADcAAAADwAAAGRycy9kb3ducmV2LnhtbESPQWvCQBCF70L/wzIFb7qJiEjqKq2o&#10;eCqo0V6H7JgEs7Nhd43x37uFQo+PN+978xar3jSiI+drywrScQKCuLC65lJBftqO5iB8QNbYWCYF&#10;T/KwWr4NFphp++ADdcdQighhn6GCKoQ2k9IXFRn0Y9sSR+9qncEQpSuldviIcNPISZLMpMGaY0OF&#10;La0rKm7Hu4lvfH/t8nXHBp8H95PPi/Sy2Z2VGr73nx8gAvXh//gvvdcKprMUfsdEAsjlC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CRCzfDAAAA3AAAAA8AAAAAAAAAAAAA&#10;AAAAoQIAAGRycy9kb3ducmV2LnhtbFBLBQYAAAAABAAEAPkAAACRAwAAAAA=&#10;" strokecolor="#a6a6a6" strokeweight=".5pt"/>
              <w10:wrap anchorx="page" anchory="page"/>
            </v:group>
          </w:pict>
        </mc:Fallback>
      </mc:AlternateConten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12E7" w:rsidRPr="006A1C37" w:rsidRDefault="00A812E7" w:rsidP="00A74C42">
    <w:pPr>
      <w:pStyle w:val="Kopfzeile"/>
    </w:pPr>
    <w:r w:rsidRPr="0083270B">
      <w:rPr>
        <w:rFonts w:eastAsiaTheme="minorHAnsi" w:cs="Arial"/>
        <w:noProof/>
        <w:sz w:val="24"/>
        <w:szCs w:val="24"/>
      </w:rPr>
      <mc:AlternateContent>
        <mc:Choice Requires="wps">
          <w:drawing>
            <wp:anchor distT="0" distB="0" distL="114300" distR="114300" simplePos="0" relativeHeight="251659776" behindDoc="0" locked="0" layoutInCell="1" allowOverlap="1" wp14:anchorId="7925DB75" wp14:editId="3C610B32">
              <wp:simplePos x="0" y="0"/>
              <wp:positionH relativeFrom="page">
                <wp:posOffset>-1654492</wp:posOffset>
              </wp:positionH>
              <wp:positionV relativeFrom="page">
                <wp:posOffset>2560002</wp:posOffset>
              </wp:positionV>
              <wp:extent cx="4191000" cy="352425"/>
              <wp:effectExtent l="0" t="4763" r="0" b="0"/>
              <wp:wrapNone/>
              <wp:docPr id="489"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400000">
                        <a:off x="0" y="0"/>
                        <a:ext cx="4191000" cy="352425"/>
                      </a:xfrm>
                      <a:prstGeom prst="rect">
                        <a:avLst/>
                      </a:prstGeom>
                      <a:solidFill>
                        <a:srgbClr val="FFFFFF"/>
                      </a:solidFill>
                      <a:ln w="9525">
                        <a:noFill/>
                        <a:miter lim="800000"/>
                        <a:headEnd/>
                        <a:tailEnd/>
                      </a:ln>
                    </wps:spPr>
                    <wps:txbx>
                      <w:txbxContent>
                        <w:p w:rsidR="00A812E7" w:rsidRPr="00E20335" w:rsidRDefault="00A812E7" w:rsidP="00CD1CB7">
                          <w:pPr>
                            <w:pStyle w:val="Fuzeile"/>
                          </w:pPr>
                          <w:r w:rsidRPr="00595C5A">
                            <w:t>© Landesin</w:t>
                          </w:r>
                          <w:r>
                            <w:t>stitut für Schulentwicklung 2014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164" type="#_x0000_t202" style="position:absolute;margin-left:-130.25pt;margin-top:201.55pt;width:330pt;height:27.75pt;rotation:90;z-index:2516597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" stroked="f">
              <v:textbox>
                <w:txbxContent>
                  <w:p w:rsidR="00A812E7" w:rsidRPr="00E20335" w:rsidRDefault="00A812E7" w:rsidP="00CD1CB7">
                    <w:pPr>
                      <w:pStyle w:val="Fuzeile"/>
                    </w:pPr>
                    <w:r w:rsidRPr="00595C5A">
                      <w:t>© Landesin</w:t>
                    </w:r>
                    <w:r>
                      <w:t>stitut für Schulentwicklung 2014</w:t>
                    </w:r>
                  </w:p>
                </w:txbxContent>
              </v:textbox>
              <w10:wrap anchorx="page" anchory="page"/>
            </v:shape>
          </w:pict>
        </mc:Fallback>
      </mc:AlternateContent>
    </w:r>
    <w:r>
      <w:rPr>
        <w:noProof/>
      </w:rPr>
      <mc:AlternateContent>
        <mc:Choice Requires="wpg">
          <w:drawing>
            <wp:anchor distT="0" distB="0" distL="114300" distR="114300" simplePos="0" relativeHeight="251658752" behindDoc="0" locked="0" layoutInCell="1" allowOverlap="1" wp14:anchorId="71F74205" wp14:editId="35ACB73F">
              <wp:simplePos x="0" y="0"/>
              <wp:positionH relativeFrom="page">
                <wp:posOffset>9963302</wp:posOffset>
              </wp:positionH>
              <wp:positionV relativeFrom="page">
                <wp:posOffset>629107</wp:posOffset>
              </wp:positionV>
              <wp:extent cx="435600" cy="6200740"/>
              <wp:effectExtent l="0" t="0" r="3175" b="0"/>
              <wp:wrapNone/>
              <wp:docPr id="490" name="Gruppieren 490"/>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491"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A812E7" w:rsidRPr="00E20335" w:rsidRDefault="00A812E7" w:rsidP="004F754E">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92" name="Grafik 492"/>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493" name="Gerade Verbindung 493"/>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490" o:spid="_x0000_s1165" style="position:absolute;margin-left:784.5pt;margin-top:49.55pt;width:34.3pt;height:488.25pt;z-index:251658752;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">
              <v:shape id="_x0000_s1166"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MBQlMQA&#10;AADcAAAADwAAAGRycy9kb3ducmV2LnhtbESPT2sCMRTE7wW/Q3iCt5pVpOhqFBEEFQrttgePj81z&#10;d3XzsiRx/3z7plDocZiZ3zCbXW9q0ZLzlWUFs2kCgji3uuJCwffX8XUJwgdkjbVlUjCQh9129LLB&#10;VNuOP6nNQiEihH2KCsoQmlRKn5dk0E9tQxy9m3UGQ5SukNphF+GmlvMkeZMGK44LJTZ0KCl/ZE+j&#10;AJ1+v9xbNyzN9Xz9eC6qbmUGpSbjfr8GEagP/+G/9kkrWKxm8HsmHgG5/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jAUJTEAAAA3AAAAA8AAAAAAAAAAAAAAAAAmAIAAGRycy9k&#10;b3ducmV2LnhtbFBLBQYAAAAABAAEAPUAAACJAwAAAAA=&#10;" stroked="f">
                <v:textbox>
                  <w:txbxContent>
                    <w:p w:rsidR="00A812E7" w:rsidRPr="00E20335" w:rsidRDefault="00A812E7" w:rsidP="004F754E">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492" o:spid="_x0000_s1167"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o/NaDHAAAA3AAAAA8AAABkcnMvZG93bnJldi54bWxEj0trwzAQhO+B/gexhVxCIzc0fbhRQjC0&#10;pJdAHpfc1tbWMrVWwlJjt78+KgR6HGbmG2axGmwrztSFxrGC+2kGgrhyuuFawfHwdvcMIkRkja1j&#10;UvBDAVbLm9ECc+163tF5H2uRIBxyVGBi9LmUoTJkMUydJ07ep+ssxiS7WuoO+wS3rZxl2aO02HBa&#10;MOipMFR97b+tgvffWPLpY9vPzaEonsqdL8PEKzW+HdavICIN8T98bW+0goeXGfydSUdALi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Co/NaDHAAAA3AAAAA8AAAAAAAAAAAAA&#10;AAAAnwIAAGRycy9kb3ducmV2LnhtbFBLBQYAAAAABAAEAPcAAACTAwAAAAA=&#10;">
                <v:imagedata r:id="rId2" o:title=""/>
                <v:path arrowok="t"/>
                <o:lock v:ext="edit" aspectratio="f"/>
              </v:shape>
              <v:line id="Gerade Verbindung 493" o:spid="_x0000_s1168"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tpA/MQAAADcAAAADwAAAGRycy9kb3ducmV2LnhtbESPQWvCQBCF74L/YRmhN93YFrHRVVSq&#10;9CRo03odsmMSzM6G3TXGf98tCB4fb9735s2XnalFS85XlhWMRwkI4tzqigsF2fd2OAXhA7LG2jIp&#10;uJOH5aLfm2Oq7Y0P1B5DISKEfYoKyhCaVEqfl2TQj2xDHL2zdQZDlK6Q2uEtwk0tX5NkIg1WHBtK&#10;bGhTUn45Xk18Y7/eZZuWDd4P7pRN8/Hv5+5HqZdBt5qBCNSF5/Ej/aUVvH+8wf+YSAC5+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q2kD8xAAAANwAAAAPAAAAAAAAAAAA&#10;AAAAAKECAABkcnMvZG93bnJldi54bWxQSwUGAAAAAAQABAD5AAAAkgMAAAAA&#10;" strokecolor="#a6a6a6" strokeweight=".5pt"/>
              <w10:wrap anchorx="page" anchory="page"/>
            </v:group>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12E7" w:rsidRPr="006A1C37" w:rsidRDefault="00A812E7" w:rsidP="00A74C42">
    <w:pPr>
      <w:pStyle w:val="Kopfzeile"/>
    </w:pPr>
    <w:r>
      <w:rPr>
        <w:noProof/>
      </w:rPr>
      <mc:AlternateContent>
        <mc:Choice Requires="wpg">
          <w:drawing>
            <wp:anchor distT="0" distB="0" distL="114300" distR="114300" simplePos="0" relativeHeight="251662848" behindDoc="0" locked="0" layoutInCell="1" allowOverlap="1" wp14:anchorId="6CB7C1D0" wp14:editId="6093477D">
              <wp:simplePos x="0" y="0"/>
              <wp:positionH relativeFrom="page">
                <wp:posOffset>619125</wp:posOffset>
              </wp:positionH>
              <wp:positionV relativeFrom="page">
                <wp:posOffset>295275</wp:posOffset>
              </wp:positionV>
              <wp:extent cx="6220800" cy="435600"/>
              <wp:effectExtent l="0" t="0" r="8890" b="3175"/>
              <wp:wrapNone/>
              <wp:docPr id="454"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455" name="Textfeld 2"/>
                      <wps:cNvSpPr txBox="1">
                        <a:spLocks noChangeArrowheads="1"/>
                      </wps:cNvSpPr>
                      <wps:spPr bwMode="auto">
                        <a:xfrm>
                          <a:off x="-196349" y="67944"/>
                          <a:ext cx="4463707" cy="353714"/>
                        </a:xfrm>
                        <a:prstGeom prst="rect">
                          <a:avLst/>
                        </a:prstGeom>
                        <a:solidFill>
                          <a:srgbClr val="FFFFFF"/>
                        </a:solidFill>
                        <a:ln w="9525">
                          <a:noFill/>
                          <a:miter lim="800000"/>
                          <a:headEnd/>
                          <a:tailEnd/>
                        </a:ln>
                      </wps:spPr>
                      <wps:txbx>
                        <w:txbxContent>
                          <w:p w:rsidR="00A812E7" w:rsidRPr="00E20335" w:rsidRDefault="00A812E7" w:rsidP="006C4D0A">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56"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488"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_x0000_s1169" style="position:absolute;margin-left:48.75pt;margin-top:23.25pt;width:489.85pt;height:34.3pt;z-index:251662848;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">
              <v:shapetype id="_x0000_t202" coordsize="21600,21600" o:spt="202" path="m,l,21600r21600,l21600,xe">
                <v:stroke joinstyle="miter"/>
                <v:path gradientshapeok="t" o:connecttype="rect"/>
              </v:shapetype>
              <v:shape id="_x0000_s1170" type="#_x0000_t202" style="position:absolute;left:-1963;top:679;width:44636;height:35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TZgEMIA&#10;AADcAAAADwAAAGRycy9kb3ducmV2LnhtbESP3YrCMBSE7xd8h3AEbxZNFetPNcoqKN768wDH5tgW&#10;m5PSZG19eyMIXg4z8w2zXLemFA+qXWFZwXAQgSBOrS44U3A57/ozEM4jaywtk4InOVivOj9LTLRt&#10;+EiPk89EgLBLUEHufZVI6dKcDLqBrYiDd7O1QR9knUldYxPgppSjKJpIgwWHhRwr2uaU3k//RsHt&#10;0PzG8+a695fpcTzZYDG92qdSvW77twDhqfXf8Kd90ArGcQzvM+EIyNU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hNmAQwgAAANwAAAAPAAAAAAAAAAAAAAAAAJgCAABkcnMvZG93&#10;bnJldi54bWxQSwUGAAAAAAQABAD1AAAAhwMAAAAA&#10;" stroked="f">
                <v:textbox>
                  <w:txbxContent>
                    <w:p w:rsidR="00A812E7" w:rsidRPr="00E20335" w:rsidRDefault="00A812E7" w:rsidP="006C4D0A">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171"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zDMfFAAAA3AAAAA8AAABkcnMvZG93bnJldi54bWxEj0FrAjEUhO8F/0N4Qm81aWlFVuPSFoVC&#10;UXHtpbfH5rlZdvOybFJd/30jCB6HmfmGWeSDa8WJ+lB71vA8USCIS29qrjT8HNZPMxAhIhtsPZOG&#10;CwXIl6OHBWbGn3lPpyJWIkE4ZKjBxthlUobSksMw8R1x8o6+dxiT7CtpejwnuGvli1JT6bDmtGCx&#10;o09LZVP8OQ11sdnOLqt1aT/2alesosLv30brx/HwPgcRaYj38K39ZTS8vk3heiYdAbn8B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P8wzHxQAAANwAAAAPAAAAAAAAAAAAAAAA&#10;AJ8CAABkcnMvZG93bnJldi54bWxQSwUGAAAAAAQABAD3AAAAkQMAAAAA&#10;">
                <v:imagedata r:id="rId2" o:title=""/>
                <v:path arrowok="t"/>
              </v:shape>
              <v:line id="Gerade Verbindung 657" o:spid="_x0000_s1172"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adEUMQAAADcAAAADwAAAGRycy9kb3ducmV2LnhtbESPwWrCQBCG74W+wzIFb3VjEQmpq7TS&#10;iidBTdvrkJ0modnZsLuN8e2dg+Bx+Of/5pvlenSdGijE1rOB2TQDRVx523JtoDx9PuegYkK22Hkm&#10;AxeKsF49PiyxsP7MBxqOqVYC4ViggSalvtA6Vg05jFPfE0v264PDJGOotQ14Frjr9EuWLbTDluVC&#10;gz1tGqr+jv9ONPbv23IzsMPLIfyUeTX7/th+GTN5Gt9eQSUa03351t5ZA/NcbOUZIYBeX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hp0RQxAAAANwAAAAPAAAAAAAAAAAA&#10;AAAAAKECAABkcnMvZG93bnJldi54bWxQSwUGAAAAAAQABAD5AAAAkgMAAAAA&#10;" strokecolor="#a6a6a6" strokeweight=".5pt"/>
              <w10:wrap anchorx="page" anchory="page"/>
            </v:group>
          </w:pict>
        </mc:Fallback>
      </mc:AlternateContent>
    </w:r>
    <w:r>
      <w:rPr>
        <w:noProof/>
      </w:rPr>
      <mc:AlternateContent>
        <mc:Choice Requires="wpg">
          <w:drawing>
            <wp:anchor distT="0" distB="0" distL="114300" distR="114300" simplePos="0" relativeHeight="251661824" behindDoc="0" locked="0" layoutInCell="1" allowOverlap="1" wp14:anchorId="0D2A7B14" wp14:editId="31C05AA0">
              <wp:simplePos x="0" y="0"/>
              <wp:positionH relativeFrom="page">
                <wp:posOffset>9963302</wp:posOffset>
              </wp:positionH>
              <wp:positionV relativeFrom="page">
                <wp:posOffset>629107</wp:posOffset>
              </wp:positionV>
              <wp:extent cx="435600" cy="6200740"/>
              <wp:effectExtent l="0" t="0" r="3175" b="0"/>
              <wp:wrapNone/>
              <wp:docPr id="500" name="Gruppieren 500"/>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501"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A812E7" w:rsidRPr="00E20335" w:rsidRDefault="00A812E7"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502" name="Grafik 502"/>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503" name="Gerade Verbindung 4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500" o:spid="_x0000_s1173" style="position:absolute;margin-left:784.5pt;margin-top:49.55pt;width:34.3pt;height:488.25pt;z-index:251661824;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">
              <v:shape id="_x0000_s1174"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ivKjsUA&#10;AADcAAAADwAAAGRycy9kb3ducmV2LnhtbESPS2vDMBCE74X8B7GB3ho5pS2JE9mEQKEtFJrHIcfF&#10;2thOrJWRFD/+fVUo5DjMzDfMOh9MIzpyvrasYD5LQBAXVtdcKjge3p8WIHxA1thYJgUjecizycMa&#10;U2173lG3D6WIEPYpKqhCaFMpfVGRQT+zLXH0ztYZDFG6UmqHfYSbRj4nyZs0WHNcqLClbUXFdX8z&#10;CtDp769L58aFOX2efm4vdb80o1KP02GzAhFoCPfwf/tDK3hN5vB3Jh4Bmf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K8qOxQAAANwAAAAPAAAAAAAAAAAAAAAAAJgCAABkcnMv&#10;ZG93bnJldi54bWxQSwUGAAAAAAQABAD1AAAAigMAAAAA&#10;" stroked="f">
                <v:textbox>
                  <w:txbxContent>
                    <w:p w:rsidR="00A812E7" w:rsidRPr="00E20335" w:rsidRDefault="00A812E7" w:rsidP="00943640">
                      <w:pPr>
                        <w:pStyle w:val="NL-Kopfzeilen-Titel"/>
                      </w:pPr>
                      <w:r>
                        <w:t>Landesinstitut für Schulentwicklung</w:t>
                      </w:r>
                    </w:p>
                  </w:txbxContent>
                </v:textbox>
              </v:shape>
              <v:shape id="Grafik 502" o:spid="_x0000_s1175"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TUr7rGAAAA3AAAAA8AAABkcnMvZG93bnJldi54bWxEj81qwzAQhO+BvIPYQi+hkRtIU9woIRha&#10;mkshP5fc1tbWMrVWwlJjJ08fFQo5DjPzDbNcD7YVZ+pC41jB8zQDQVw53XCt4Hh4f3oFESKyxtYx&#10;KbhQgPVqPFpirl3POzrvYy0ShEOOCkyMPpcyVIYshqnzxMn7dp3FmGRXS91hn+C2lbMse5EWG04L&#10;Bj0Vhqqf/a9V8HGNJZ+2X/3cHIpiUe58GSZeqceHYfMGItIQ7+H/9qdWMM9m8HcmHQG5ug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tNSvusYAAADcAAAADwAAAAAAAAAAAAAA&#10;AACfAgAAZHJzL2Rvd25yZXYueG1sUEsFBgAAAAAEAAQA9wAAAJIDAAAAAA==&#10;">
                <v:imagedata r:id="rId2" o:title=""/>
                <v:path arrowok="t"/>
                <o:lock v:ext="edit" aspectratio="f"/>
              </v:shape>
              <v:line id="Gerade Verbindung 475" o:spid="_x0000_s1176"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DHa5sQAAADcAAAADwAAAGRycy9kb3ducmV2LnhtbESPQWvCQBCF70L/wzIFb7qxYpHoKq2o&#10;eBK0qV6H7JiEZmfD7hrjv3eFgsfHm/e9efNlZ2rRkvOVZQWjYQKCOLe64kJB9rMZTEH4gKyxtkwK&#10;7uRhuXjrzTHV9sYHao+hEBHCPkUFZQhNKqXPSzLoh7Yhjt7FOoMhSldI7fAW4aaWH0nyKQ1WHBtK&#10;bGhVUv53vJr4xv57m61aNng/uHM2zUen9fZXqf579zUDEagLr+P/9E4rmCRjeI6JBJCL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0MdrmxAAAANwAAAAPAAAAAAAAAAAA&#10;AAAAAKECAABkcnMvZG93bnJldi54bWxQSwUGAAAAAAQABAD5AAAAkgMAAAAA&#10;" strokecolor="#a6a6a6" strokeweight=".5pt"/>
              <w10:wrap anchorx="page" anchory="pag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698A4AB0"/>
    <w:lvl w:ilvl="0">
      <w:start w:val="1"/>
      <w:numFmt w:val="bullet"/>
      <w:pStyle w:val="Aufzhlungszeichen"/>
      <w:lvlText w:val=""/>
      <w:lvlJc w:val="left"/>
      <w:pPr>
        <w:tabs>
          <w:tab w:val="num" w:pos="360"/>
        </w:tabs>
        <w:ind w:left="360" w:hanging="360"/>
      </w:pPr>
      <w:rPr>
        <w:rFonts w:ascii="Symbol" w:hAnsi="Symbol" w:hint="default"/>
      </w:rPr>
    </w:lvl>
  </w:abstractNum>
  <w:abstractNum w:abstractNumId="1">
    <w:nsid w:val="05D62307"/>
    <w:multiLevelType w:val="hybridMultilevel"/>
    <w:tmpl w:val="D3866888"/>
    <w:lvl w:ilvl="0" w:tplc="62D607C2">
      <w:start w:val="1"/>
      <w:numFmt w:val="bullet"/>
      <w:lvlText w:val=""/>
      <w:lvlJc w:val="left"/>
      <w:pPr>
        <w:ind w:left="227" w:hanging="227"/>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nsid w:val="1B234166"/>
    <w:multiLevelType w:val="hybridMultilevel"/>
    <w:tmpl w:val="3D7879A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nsid w:val="28685D9F"/>
    <w:multiLevelType w:val="multilevel"/>
    <w:tmpl w:val="4B50BB92"/>
    <w:lvl w:ilvl="0">
      <w:start w:val="1"/>
      <w:numFmt w:val="bullet"/>
      <w:pStyle w:val="AufgabeEbene3angekreuzt"/>
      <w:lvlText w:val="☑"/>
      <w:lvlJc w:val="left"/>
      <w:pPr>
        <w:ind w:left="567" w:hanging="283"/>
      </w:pPr>
      <w:rPr>
        <w:rFonts w:ascii="Source Sans Pro" w:hAnsi="Source Sans Pro"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nsid w:val="2A63482A"/>
    <w:multiLevelType w:val="multilevel"/>
    <w:tmpl w:val="C3F41E0A"/>
    <w:lvl w:ilvl="0">
      <w:start w:val="1"/>
      <w:numFmt w:val="decimal"/>
      <w:pStyle w:val="AufgabeEbene1"/>
      <w:lvlText w:val="%1)"/>
      <w:lvlJc w:val="left"/>
      <w:pPr>
        <w:ind w:left="284" w:hanging="284"/>
      </w:pPr>
      <w:rPr>
        <w:rFonts w:hint="default"/>
      </w:rPr>
    </w:lvl>
    <w:lvl w:ilvl="1">
      <w:start w:val="1"/>
      <w:numFmt w:val="lowerLetter"/>
      <w:pStyle w:val="AufgabeEbene2"/>
      <w:lvlText w:val="%2)"/>
      <w:lvlJc w:val="left"/>
      <w:pPr>
        <w:ind w:left="567" w:hanging="283"/>
      </w:pPr>
      <w:rPr>
        <w:rFonts w:hint="default"/>
      </w:rPr>
    </w:lvl>
    <w:lvl w:ilvl="2">
      <w:start w:val="1"/>
      <w:numFmt w:val="bullet"/>
      <w:pStyle w:val="AufgabeEbene3"/>
      <w:lvlText w:val="☐"/>
      <w:lvlJc w:val="left"/>
      <w:pPr>
        <w:ind w:left="851" w:hanging="284"/>
      </w:pPr>
      <w:rPr>
        <w:rFonts w:ascii="Source Sans Pro" w:hAnsi="Source Sans Pro"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5">
    <w:nsid w:val="3A5A4402"/>
    <w:multiLevelType w:val="hybridMultilevel"/>
    <w:tmpl w:val="66203786"/>
    <w:lvl w:ilvl="0" w:tplc="3092A8D4">
      <w:start w:val="1"/>
      <w:numFmt w:val="decimal"/>
      <w:pStyle w:val="TabelleNummerierungalt"/>
      <w:lvlText w:val="%1."/>
      <w:lvlJc w:val="right"/>
      <w:pPr>
        <w:ind w:left="360" w:hanging="360"/>
      </w:pPr>
      <w:rPr>
        <w:rFonts w:hint="default"/>
      </w:rPr>
    </w:lvl>
    <w:lvl w:ilvl="1" w:tplc="04070019" w:tentative="1">
      <w:start w:val="1"/>
      <w:numFmt w:val="lowerLetter"/>
      <w:lvlText w:val="%2."/>
      <w:lvlJc w:val="left"/>
      <w:pPr>
        <w:ind w:left="1667" w:hanging="360"/>
      </w:pPr>
    </w:lvl>
    <w:lvl w:ilvl="2" w:tplc="0407001B" w:tentative="1">
      <w:start w:val="1"/>
      <w:numFmt w:val="lowerRoman"/>
      <w:lvlText w:val="%3."/>
      <w:lvlJc w:val="right"/>
      <w:pPr>
        <w:ind w:left="2387" w:hanging="180"/>
      </w:pPr>
    </w:lvl>
    <w:lvl w:ilvl="3" w:tplc="0407000F" w:tentative="1">
      <w:start w:val="1"/>
      <w:numFmt w:val="decimal"/>
      <w:lvlText w:val="%4."/>
      <w:lvlJc w:val="left"/>
      <w:pPr>
        <w:ind w:left="3107" w:hanging="360"/>
      </w:pPr>
    </w:lvl>
    <w:lvl w:ilvl="4" w:tplc="04070019" w:tentative="1">
      <w:start w:val="1"/>
      <w:numFmt w:val="lowerLetter"/>
      <w:lvlText w:val="%5."/>
      <w:lvlJc w:val="left"/>
      <w:pPr>
        <w:ind w:left="3827" w:hanging="360"/>
      </w:pPr>
    </w:lvl>
    <w:lvl w:ilvl="5" w:tplc="0407001B" w:tentative="1">
      <w:start w:val="1"/>
      <w:numFmt w:val="lowerRoman"/>
      <w:lvlText w:val="%6."/>
      <w:lvlJc w:val="right"/>
      <w:pPr>
        <w:ind w:left="4547" w:hanging="180"/>
      </w:pPr>
    </w:lvl>
    <w:lvl w:ilvl="6" w:tplc="0407000F" w:tentative="1">
      <w:start w:val="1"/>
      <w:numFmt w:val="decimal"/>
      <w:lvlText w:val="%7."/>
      <w:lvlJc w:val="left"/>
      <w:pPr>
        <w:ind w:left="5267" w:hanging="360"/>
      </w:pPr>
    </w:lvl>
    <w:lvl w:ilvl="7" w:tplc="04070019" w:tentative="1">
      <w:start w:val="1"/>
      <w:numFmt w:val="lowerLetter"/>
      <w:lvlText w:val="%8."/>
      <w:lvlJc w:val="left"/>
      <w:pPr>
        <w:ind w:left="5987" w:hanging="360"/>
      </w:pPr>
    </w:lvl>
    <w:lvl w:ilvl="8" w:tplc="0407001B" w:tentative="1">
      <w:start w:val="1"/>
      <w:numFmt w:val="lowerRoman"/>
      <w:lvlText w:val="%9."/>
      <w:lvlJc w:val="right"/>
      <w:pPr>
        <w:ind w:left="6707" w:hanging="180"/>
      </w:pPr>
    </w:lvl>
  </w:abstractNum>
  <w:abstractNum w:abstractNumId="6">
    <w:nsid w:val="3AE636CC"/>
    <w:multiLevelType w:val="multilevel"/>
    <w:tmpl w:val="F35824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4036F94"/>
    <w:multiLevelType w:val="multilevel"/>
    <w:tmpl w:val="3D1CDFE6"/>
    <w:lvl w:ilvl="0">
      <w:start w:val="1"/>
      <w:numFmt w:val="decimal"/>
      <w:pStyle w:val="Textkrpernrinnen"/>
      <w:lvlText w:val="%1."/>
      <w:lvlJc w:val="left"/>
      <w:pPr>
        <w:ind w:left="567" w:hanging="283"/>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lowerLetter"/>
      <w:lvlText w:val="%2."/>
      <w:lvlJc w:val="left"/>
      <w:pPr>
        <w:ind w:left="851" w:hanging="283"/>
      </w:pPr>
      <w:rPr>
        <w:rFonts w:hint="default"/>
      </w:rPr>
    </w:lvl>
    <w:lvl w:ilvl="2">
      <w:start w:val="1"/>
      <w:numFmt w:val="lowerRoman"/>
      <w:lvlText w:val="%3."/>
      <w:lvlJc w:val="right"/>
      <w:pPr>
        <w:ind w:left="1135" w:hanging="283"/>
      </w:pPr>
      <w:rPr>
        <w:rFonts w:hint="default"/>
      </w:rPr>
    </w:lvl>
    <w:lvl w:ilvl="3">
      <w:start w:val="1"/>
      <w:numFmt w:val="decimal"/>
      <w:lvlText w:val="%4."/>
      <w:lvlJc w:val="left"/>
      <w:pPr>
        <w:ind w:left="1419" w:hanging="283"/>
      </w:pPr>
      <w:rPr>
        <w:rFonts w:hint="default"/>
      </w:rPr>
    </w:lvl>
    <w:lvl w:ilvl="4">
      <w:start w:val="1"/>
      <w:numFmt w:val="lowerLetter"/>
      <w:lvlText w:val="%5."/>
      <w:lvlJc w:val="left"/>
      <w:pPr>
        <w:ind w:left="1703" w:hanging="283"/>
      </w:pPr>
      <w:rPr>
        <w:rFonts w:hint="default"/>
      </w:rPr>
    </w:lvl>
    <w:lvl w:ilvl="5">
      <w:start w:val="1"/>
      <w:numFmt w:val="lowerRoman"/>
      <w:lvlText w:val="%6."/>
      <w:lvlJc w:val="right"/>
      <w:pPr>
        <w:ind w:left="1987" w:hanging="283"/>
      </w:pPr>
      <w:rPr>
        <w:rFonts w:hint="default"/>
      </w:rPr>
    </w:lvl>
    <w:lvl w:ilvl="6">
      <w:start w:val="1"/>
      <w:numFmt w:val="decimal"/>
      <w:lvlText w:val="%7."/>
      <w:lvlJc w:val="left"/>
      <w:pPr>
        <w:ind w:left="2271" w:hanging="283"/>
      </w:pPr>
      <w:rPr>
        <w:rFonts w:hint="default"/>
      </w:rPr>
    </w:lvl>
    <w:lvl w:ilvl="7">
      <w:start w:val="1"/>
      <w:numFmt w:val="lowerLetter"/>
      <w:lvlText w:val="%8."/>
      <w:lvlJc w:val="left"/>
      <w:pPr>
        <w:ind w:left="2555" w:hanging="283"/>
      </w:pPr>
      <w:rPr>
        <w:rFonts w:hint="default"/>
      </w:rPr>
    </w:lvl>
    <w:lvl w:ilvl="8">
      <w:start w:val="1"/>
      <w:numFmt w:val="lowerRoman"/>
      <w:lvlText w:val="%9."/>
      <w:lvlJc w:val="right"/>
      <w:pPr>
        <w:ind w:left="2839" w:hanging="283"/>
      </w:pPr>
      <w:rPr>
        <w:rFonts w:hint="default"/>
      </w:rPr>
    </w:lvl>
  </w:abstractNum>
  <w:abstractNum w:abstractNumId="8">
    <w:nsid w:val="463816DE"/>
    <w:multiLevelType w:val="hybridMultilevel"/>
    <w:tmpl w:val="E3108BFC"/>
    <w:lvl w:ilvl="0" w:tplc="AFE0DA7E">
      <w:start w:val="1"/>
      <w:numFmt w:val="bullet"/>
      <w:pStyle w:val="AufgabeKastenangekreuzt"/>
      <w:lvlText w:val="☑"/>
      <w:lvlJc w:val="left"/>
      <w:pPr>
        <w:ind w:left="720" w:hanging="360"/>
      </w:pPr>
      <w:rPr>
        <w:rFonts w:ascii="Source Sans Pro" w:hAnsi="Source Sans Pro"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nsid w:val="472B0004"/>
    <w:multiLevelType w:val="multilevel"/>
    <w:tmpl w:val="C5E80F98"/>
    <w:styleLink w:val="LS-berschriftengliederung"/>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080" w:hanging="360"/>
      </w:pPr>
      <w:rPr>
        <w:rFonts w:hint="default"/>
      </w:rPr>
    </w:lvl>
    <w:lvl w:ilvl="3">
      <w:start w:val="1"/>
      <w:numFmt w:val="decimal"/>
      <w:lvlText w:val="%1.%2.%3.%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0">
    <w:nsid w:val="47E97E52"/>
    <w:multiLevelType w:val="multilevel"/>
    <w:tmpl w:val="F21A8B04"/>
    <w:lvl w:ilvl="0">
      <w:start w:val="1"/>
      <w:numFmt w:val="decimal"/>
      <w:pStyle w:val="Textkrpernrauen"/>
      <w:lvlText w:val="%1."/>
      <w:lvlJc w:val="left"/>
      <w:pPr>
        <w:ind w:left="568" w:hanging="284"/>
      </w:pPr>
      <w:rPr>
        <w:rFonts w:hint="default"/>
      </w:rPr>
    </w:lvl>
    <w:lvl w:ilvl="1">
      <w:start w:val="1"/>
      <w:numFmt w:val="lowerLetter"/>
      <w:lvlText w:val="%2."/>
      <w:lvlJc w:val="left"/>
      <w:pPr>
        <w:ind w:left="1724" w:hanging="360"/>
      </w:pPr>
      <w:rPr>
        <w:rFonts w:hint="default"/>
      </w:rPr>
    </w:lvl>
    <w:lvl w:ilvl="2">
      <w:start w:val="1"/>
      <w:numFmt w:val="lowerRoman"/>
      <w:lvlText w:val="%3."/>
      <w:lvlJc w:val="right"/>
      <w:pPr>
        <w:ind w:left="2444" w:hanging="180"/>
      </w:pPr>
      <w:rPr>
        <w:rFonts w:hint="default"/>
      </w:rPr>
    </w:lvl>
    <w:lvl w:ilvl="3">
      <w:start w:val="1"/>
      <w:numFmt w:val="decimal"/>
      <w:lvlText w:val="%4."/>
      <w:lvlJc w:val="left"/>
      <w:pPr>
        <w:ind w:left="3164" w:hanging="360"/>
      </w:pPr>
      <w:rPr>
        <w:rFonts w:hint="default"/>
      </w:rPr>
    </w:lvl>
    <w:lvl w:ilvl="4">
      <w:start w:val="1"/>
      <w:numFmt w:val="lowerLetter"/>
      <w:lvlText w:val="%5."/>
      <w:lvlJc w:val="left"/>
      <w:pPr>
        <w:ind w:left="3884" w:hanging="360"/>
      </w:pPr>
      <w:rPr>
        <w:rFonts w:hint="default"/>
      </w:rPr>
    </w:lvl>
    <w:lvl w:ilvl="5">
      <w:start w:val="1"/>
      <w:numFmt w:val="lowerRoman"/>
      <w:lvlText w:val="%6."/>
      <w:lvlJc w:val="right"/>
      <w:pPr>
        <w:ind w:left="4604" w:hanging="180"/>
      </w:pPr>
      <w:rPr>
        <w:rFonts w:hint="default"/>
      </w:rPr>
    </w:lvl>
    <w:lvl w:ilvl="6">
      <w:start w:val="1"/>
      <w:numFmt w:val="decimal"/>
      <w:lvlText w:val="%7."/>
      <w:lvlJc w:val="left"/>
      <w:pPr>
        <w:ind w:left="5324" w:hanging="360"/>
      </w:pPr>
      <w:rPr>
        <w:rFonts w:hint="default"/>
      </w:rPr>
    </w:lvl>
    <w:lvl w:ilvl="7">
      <w:start w:val="1"/>
      <w:numFmt w:val="lowerLetter"/>
      <w:lvlText w:val="%8."/>
      <w:lvlJc w:val="left"/>
      <w:pPr>
        <w:ind w:left="6044" w:hanging="360"/>
      </w:pPr>
      <w:rPr>
        <w:rFonts w:hint="default"/>
      </w:rPr>
    </w:lvl>
    <w:lvl w:ilvl="8">
      <w:start w:val="1"/>
      <w:numFmt w:val="lowerRoman"/>
      <w:lvlText w:val="%9."/>
      <w:lvlJc w:val="right"/>
      <w:pPr>
        <w:ind w:left="6764" w:hanging="180"/>
      </w:pPr>
      <w:rPr>
        <w:rFonts w:hint="default"/>
      </w:rPr>
    </w:lvl>
  </w:abstractNum>
  <w:abstractNum w:abstractNumId="11">
    <w:nsid w:val="49091D05"/>
    <w:multiLevelType w:val="hybridMultilevel"/>
    <w:tmpl w:val="FEB4C298"/>
    <w:lvl w:ilvl="0" w:tplc="0407000F">
      <w:start w:val="1"/>
      <w:numFmt w:val="decimal"/>
      <w:lvlText w:val="%1."/>
      <w:lvlJc w:val="left"/>
      <w:pPr>
        <w:ind w:left="794" w:hanging="360"/>
      </w:pPr>
    </w:lvl>
    <w:lvl w:ilvl="1" w:tplc="04070019" w:tentative="1">
      <w:start w:val="1"/>
      <w:numFmt w:val="lowerLetter"/>
      <w:lvlText w:val="%2."/>
      <w:lvlJc w:val="left"/>
      <w:pPr>
        <w:ind w:left="1514" w:hanging="360"/>
      </w:pPr>
    </w:lvl>
    <w:lvl w:ilvl="2" w:tplc="0407001B" w:tentative="1">
      <w:start w:val="1"/>
      <w:numFmt w:val="lowerRoman"/>
      <w:lvlText w:val="%3."/>
      <w:lvlJc w:val="right"/>
      <w:pPr>
        <w:ind w:left="2234" w:hanging="180"/>
      </w:pPr>
    </w:lvl>
    <w:lvl w:ilvl="3" w:tplc="0407000F" w:tentative="1">
      <w:start w:val="1"/>
      <w:numFmt w:val="decimal"/>
      <w:lvlText w:val="%4."/>
      <w:lvlJc w:val="left"/>
      <w:pPr>
        <w:ind w:left="2954" w:hanging="360"/>
      </w:pPr>
    </w:lvl>
    <w:lvl w:ilvl="4" w:tplc="04070019" w:tentative="1">
      <w:start w:val="1"/>
      <w:numFmt w:val="lowerLetter"/>
      <w:lvlText w:val="%5."/>
      <w:lvlJc w:val="left"/>
      <w:pPr>
        <w:ind w:left="3674" w:hanging="360"/>
      </w:pPr>
    </w:lvl>
    <w:lvl w:ilvl="5" w:tplc="0407001B" w:tentative="1">
      <w:start w:val="1"/>
      <w:numFmt w:val="lowerRoman"/>
      <w:lvlText w:val="%6."/>
      <w:lvlJc w:val="right"/>
      <w:pPr>
        <w:ind w:left="4394" w:hanging="180"/>
      </w:pPr>
    </w:lvl>
    <w:lvl w:ilvl="6" w:tplc="0407000F" w:tentative="1">
      <w:start w:val="1"/>
      <w:numFmt w:val="decimal"/>
      <w:lvlText w:val="%7."/>
      <w:lvlJc w:val="left"/>
      <w:pPr>
        <w:ind w:left="5114" w:hanging="360"/>
      </w:pPr>
    </w:lvl>
    <w:lvl w:ilvl="7" w:tplc="04070019" w:tentative="1">
      <w:start w:val="1"/>
      <w:numFmt w:val="lowerLetter"/>
      <w:lvlText w:val="%8."/>
      <w:lvlJc w:val="left"/>
      <w:pPr>
        <w:ind w:left="5834" w:hanging="360"/>
      </w:pPr>
    </w:lvl>
    <w:lvl w:ilvl="8" w:tplc="0407001B" w:tentative="1">
      <w:start w:val="1"/>
      <w:numFmt w:val="lowerRoman"/>
      <w:lvlText w:val="%9."/>
      <w:lvlJc w:val="right"/>
      <w:pPr>
        <w:ind w:left="6554" w:hanging="180"/>
      </w:pPr>
    </w:lvl>
  </w:abstractNum>
  <w:abstractNum w:abstractNumId="12">
    <w:nsid w:val="5BEB19CE"/>
    <w:multiLevelType w:val="multilevel"/>
    <w:tmpl w:val="6330AF82"/>
    <w:lvl w:ilvl="0">
      <w:start w:val="1"/>
      <w:numFmt w:val="decimal"/>
      <w:pStyle w:val="Inhaltsverzeichnisnr"/>
      <w:lvlText w:val="%1."/>
      <w:lvlJc w:val="left"/>
      <w:pPr>
        <w:ind w:left="284" w:hanging="284"/>
      </w:pPr>
      <w:rPr>
        <w:rFonts w:hint="default"/>
        <w:b/>
        <w:i w:val="0"/>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3">
    <w:nsid w:val="5EF1192F"/>
    <w:multiLevelType w:val="hybridMultilevel"/>
    <w:tmpl w:val="BA9A5E58"/>
    <w:lvl w:ilvl="0" w:tplc="20608826">
      <w:start w:val="1"/>
      <w:numFmt w:val="bullet"/>
      <w:pStyle w:val="Textkrperafz"/>
      <w:lvlText w:val="­"/>
      <w:lvlJc w:val="left"/>
      <w:pPr>
        <w:ind w:left="720" w:hanging="360"/>
      </w:pPr>
      <w:rPr>
        <w:rFonts w:ascii="Source Sans Pro" w:hAnsi="Source Sans Pro"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nsid w:val="63451526"/>
    <w:multiLevelType w:val="hybridMultilevel"/>
    <w:tmpl w:val="8CBCACCE"/>
    <w:lvl w:ilvl="0" w:tplc="EDF0C358">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5">
    <w:nsid w:val="64962012"/>
    <w:multiLevelType w:val="hybridMultilevel"/>
    <w:tmpl w:val="B73AD3B4"/>
    <w:lvl w:ilvl="0" w:tplc="0CE4E9F8">
      <w:start w:val="1"/>
      <w:numFmt w:val="decimal"/>
      <w:pStyle w:val="NummerierungAnfang"/>
      <w:lvlText w:val="%1."/>
      <w:lvlJc w:val="left"/>
      <w:pPr>
        <w:ind w:left="720" w:hanging="360"/>
      </w:pPr>
      <w:rPr>
        <w:b/>
        <w:bCs/>
        <w:i w:val="0"/>
        <w:iCs w:val="0"/>
        <w:caps w:val="0"/>
        <w:smallCaps w:val="0"/>
        <w:strike w:val="0"/>
        <w:dstrike w:val="0"/>
        <w:noProof w:val="0"/>
        <w:vanish w:val="0"/>
        <w:color w:val="000000"/>
        <w:spacing w:val="0"/>
        <w:kern w:val="0"/>
        <w:position w:val="0"/>
        <w:u w:val="none"/>
        <w:effect w:val="none"/>
        <w:vertAlign w:val="baseline"/>
        <w:em w:val="none"/>
        <w:specVanish w:val="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6">
    <w:nsid w:val="789D03C0"/>
    <w:multiLevelType w:val="hybridMultilevel"/>
    <w:tmpl w:val="481CE426"/>
    <w:lvl w:ilvl="0" w:tplc="16AE79F4">
      <w:start w:val="1"/>
      <w:numFmt w:val="bullet"/>
      <w:pStyle w:val="AufgabeKasten"/>
      <w:lvlText w:val="☐"/>
      <w:lvlJc w:val="left"/>
      <w:pPr>
        <w:ind w:left="1004" w:hanging="360"/>
      </w:pPr>
      <w:rPr>
        <w:rFonts w:ascii="Source Sans Pro" w:hAnsi="Source Sans Pro" w:hint="default"/>
      </w:rPr>
    </w:lvl>
    <w:lvl w:ilvl="1" w:tplc="04070003" w:tentative="1">
      <w:start w:val="1"/>
      <w:numFmt w:val="bullet"/>
      <w:lvlText w:val="o"/>
      <w:lvlJc w:val="left"/>
      <w:pPr>
        <w:ind w:left="1724" w:hanging="360"/>
      </w:pPr>
      <w:rPr>
        <w:rFonts w:ascii="Courier New" w:hAnsi="Courier New" w:cs="Courier New" w:hint="default"/>
      </w:rPr>
    </w:lvl>
    <w:lvl w:ilvl="2" w:tplc="04070005" w:tentative="1">
      <w:start w:val="1"/>
      <w:numFmt w:val="bullet"/>
      <w:lvlText w:val=""/>
      <w:lvlJc w:val="left"/>
      <w:pPr>
        <w:ind w:left="2444" w:hanging="360"/>
      </w:pPr>
      <w:rPr>
        <w:rFonts w:ascii="Wingdings" w:hAnsi="Wingdings" w:hint="default"/>
      </w:rPr>
    </w:lvl>
    <w:lvl w:ilvl="3" w:tplc="04070001" w:tentative="1">
      <w:start w:val="1"/>
      <w:numFmt w:val="bullet"/>
      <w:lvlText w:val=""/>
      <w:lvlJc w:val="left"/>
      <w:pPr>
        <w:ind w:left="3164" w:hanging="360"/>
      </w:pPr>
      <w:rPr>
        <w:rFonts w:ascii="Symbol" w:hAnsi="Symbol" w:hint="default"/>
      </w:rPr>
    </w:lvl>
    <w:lvl w:ilvl="4" w:tplc="04070003" w:tentative="1">
      <w:start w:val="1"/>
      <w:numFmt w:val="bullet"/>
      <w:lvlText w:val="o"/>
      <w:lvlJc w:val="left"/>
      <w:pPr>
        <w:ind w:left="3884" w:hanging="360"/>
      </w:pPr>
      <w:rPr>
        <w:rFonts w:ascii="Courier New" w:hAnsi="Courier New" w:cs="Courier New" w:hint="default"/>
      </w:rPr>
    </w:lvl>
    <w:lvl w:ilvl="5" w:tplc="04070005" w:tentative="1">
      <w:start w:val="1"/>
      <w:numFmt w:val="bullet"/>
      <w:lvlText w:val=""/>
      <w:lvlJc w:val="left"/>
      <w:pPr>
        <w:ind w:left="4604" w:hanging="360"/>
      </w:pPr>
      <w:rPr>
        <w:rFonts w:ascii="Wingdings" w:hAnsi="Wingdings" w:hint="default"/>
      </w:rPr>
    </w:lvl>
    <w:lvl w:ilvl="6" w:tplc="04070001" w:tentative="1">
      <w:start w:val="1"/>
      <w:numFmt w:val="bullet"/>
      <w:lvlText w:val=""/>
      <w:lvlJc w:val="left"/>
      <w:pPr>
        <w:ind w:left="5324" w:hanging="360"/>
      </w:pPr>
      <w:rPr>
        <w:rFonts w:ascii="Symbol" w:hAnsi="Symbol" w:hint="default"/>
      </w:rPr>
    </w:lvl>
    <w:lvl w:ilvl="7" w:tplc="04070003" w:tentative="1">
      <w:start w:val="1"/>
      <w:numFmt w:val="bullet"/>
      <w:lvlText w:val="o"/>
      <w:lvlJc w:val="left"/>
      <w:pPr>
        <w:ind w:left="6044" w:hanging="360"/>
      </w:pPr>
      <w:rPr>
        <w:rFonts w:ascii="Courier New" w:hAnsi="Courier New" w:cs="Courier New" w:hint="default"/>
      </w:rPr>
    </w:lvl>
    <w:lvl w:ilvl="8" w:tplc="04070005" w:tentative="1">
      <w:start w:val="1"/>
      <w:numFmt w:val="bullet"/>
      <w:lvlText w:val=""/>
      <w:lvlJc w:val="left"/>
      <w:pPr>
        <w:ind w:left="6764" w:hanging="360"/>
      </w:pPr>
      <w:rPr>
        <w:rFonts w:ascii="Wingdings" w:hAnsi="Wingdings" w:hint="default"/>
      </w:rPr>
    </w:lvl>
  </w:abstractNum>
  <w:abstractNum w:abstractNumId="17">
    <w:nsid w:val="7A240C70"/>
    <w:multiLevelType w:val="hybridMultilevel"/>
    <w:tmpl w:val="3AC86BCC"/>
    <w:lvl w:ilvl="0" w:tplc="F0F221A6">
      <w:start w:val="6"/>
      <w:numFmt w:val="bullet"/>
      <w:lvlText w:val=""/>
      <w:lvlJc w:val="left"/>
      <w:pPr>
        <w:ind w:left="720" w:hanging="360"/>
      </w:pPr>
      <w:rPr>
        <w:rFonts w:ascii="Wingdings" w:eastAsiaTheme="minorHAnsi" w:hAnsi="Wingdings"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nsid w:val="7E414605"/>
    <w:multiLevelType w:val="hybridMultilevel"/>
    <w:tmpl w:val="3A5E95D8"/>
    <w:lvl w:ilvl="0" w:tplc="8384F2C0">
      <w:start w:val="1"/>
      <w:numFmt w:val="bullet"/>
      <w:pStyle w:val="Kopf8ptafz"/>
      <w:lvlText w:val="­"/>
      <w:lvlJc w:val="left"/>
      <w:pPr>
        <w:ind w:left="416" w:hanging="360"/>
      </w:pPr>
      <w:rPr>
        <w:rFonts w:ascii="Source Sans Pro" w:hAnsi="Source Sans Pro"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9"/>
  </w:num>
  <w:num w:numId="2">
    <w:abstractNumId w:val="5"/>
  </w:num>
  <w:num w:numId="3">
    <w:abstractNumId w:val="12"/>
  </w:num>
  <w:num w:numId="4">
    <w:abstractNumId w:val="15"/>
  </w:num>
  <w:num w:numId="5">
    <w:abstractNumId w:val="18"/>
  </w:num>
  <w:num w:numId="6">
    <w:abstractNumId w:val="13"/>
  </w:num>
  <w:num w:numId="7">
    <w:abstractNumId w:val="0"/>
  </w:num>
  <w:num w:numId="8">
    <w:abstractNumId w:val="7"/>
  </w:num>
  <w:num w:numId="9">
    <w:abstractNumId w:val="4"/>
  </w:num>
  <w:num w:numId="10">
    <w:abstractNumId w:val="16"/>
  </w:num>
  <w:num w:numId="11">
    <w:abstractNumId w:val="8"/>
  </w:num>
  <w:num w:numId="12">
    <w:abstractNumId w:val="10"/>
  </w:num>
  <w:num w:numId="13">
    <w:abstractNumId w:val="3"/>
  </w:num>
  <w:num w:numId="14">
    <w:abstractNumId w:val="6"/>
  </w:num>
  <w:num w:numId="15">
    <w:abstractNumId w:val="1"/>
  </w:num>
  <w:num w:numId="16">
    <w:abstractNumId w:val="17"/>
  </w:num>
  <w:num w:numId="17">
    <w:abstractNumId w:val="14"/>
  </w:num>
  <w:num w:numId="18">
    <w:abstractNumId w:val="11"/>
  </w:num>
  <w:num w:numId="19">
    <w:abstractNumId w:val="2"/>
  </w:num>
  <w:num w:numId="20">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attachedTemplate r:id="rId1"/>
  <w:stylePaneFormatFilter w:val="D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1"/>
  <w:stylePaneSortMethod w:val="0000"/>
  <w:defaultTabStop w:val="708"/>
  <w:autoHyphenation/>
  <w:hyphenationZone w:val="425"/>
  <w:characterSpacingControl w:val="doNotCompress"/>
  <w:hdrShapeDefaults>
    <o:shapedefaults v:ext="edit" spidmax="3481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22E5"/>
    <w:rsid w:val="00005129"/>
    <w:rsid w:val="00005EAC"/>
    <w:rsid w:val="00010974"/>
    <w:rsid w:val="00024E63"/>
    <w:rsid w:val="00033A61"/>
    <w:rsid w:val="000343DC"/>
    <w:rsid w:val="00036985"/>
    <w:rsid w:val="00036A4D"/>
    <w:rsid w:val="000411A8"/>
    <w:rsid w:val="0005288C"/>
    <w:rsid w:val="00054525"/>
    <w:rsid w:val="00055AA9"/>
    <w:rsid w:val="00057390"/>
    <w:rsid w:val="00064582"/>
    <w:rsid w:val="00085AB3"/>
    <w:rsid w:val="000919D0"/>
    <w:rsid w:val="00095160"/>
    <w:rsid w:val="000977FD"/>
    <w:rsid w:val="00097AAA"/>
    <w:rsid w:val="000A764B"/>
    <w:rsid w:val="000C1C52"/>
    <w:rsid w:val="000C5FC9"/>
    <w:rsid w:val="000D5446"/>
    <w:rsid w:val="000E33F4"/>
    <w:rsid w:val="000E763B"/>
    <w:rsid w:val="00101831"/>
    <w:rsid w:val="001021F6"/>
    <w:rsid w:val="001022E5"/>
    <w:rsid w:val="00102A7B"/>
    <w:rsid w:val="001066AF"/>
    <w:rsid w:val="00111E6A"/>
    <w:rsid w:val="001150E2"/>
    <w:rsid w:val="0012000E"/>
    <w:rsid w:val="001332A4"/>
    <w:rsid w:val="0013496E"/>
    <w:rsid w:val="00135454"/>
    <w:rsid w:val="001424B4"/>
    <w:rsid w:val="00153EE8"/>
    <w:rsid w:val="001633C8"/>
    <w:rsid w:val="00173367"/>
    <w:rsid w:val="00186B1D"/>
    <w:rsid w:val="0019046A"/>
    <w:rsid w:val="001979E7"/>
    <w:rsid w:val="001A2103"/>
    <w:rsid w:val="001A60D4"/>
    <w:rsid w:val="001B4C23"/>
    <w:rsid w:val="001C039A"/>
    <w:rsid w:val="001C241E"/>
    <w:rsid w:val="001C721C"/>
    <w:rsid w:val="001D2E49"/>
    <w:rsid w:val="001E03DE"/>
    <w:rsid w:val="001E168E"/>
    <w:rsid w:val="001E24C0"/>
    <w:rsid w:val="001F0FC1"/>
    <w:rsid w:val="001F1C14"/>
    <w:rsid w:val="001F55FC"/>
    <w:rsid w:val="0020278E"/>
    <w:rsid w:val="00203E01"/>
    <w:rsid w:val="00210735"/>
    <w:rsid w:val="00212005"/>
    <w:rsid w:val="0021552C"/>
    <w:rsid w:val="002223B8"/>
    <w:rsid w:val="0022617F"/>
    <w:rsid w:val="00227078"/>
    <w:rsid w:val="00230E2D"/>
    <w:rsid w:val="00233DFA"/>
    <w:rsid w:val="00233EB7"/>
    <w:rsid w:val="00234B66"/>
    <w:rsid w:val="00241372"/>
    <w:rsid w:val="002508FD"/>
    <w:rsid w:val="00253AA4"/>
    <w:rsid w:val="002611F5"/>
    <w:rsid w:val="00266719"/>
    <w:rsid w:val="00281CB1"/>
    <w:rsid w:val="00285781"/>
    <w:rsid w:val="002915B8"/>
    <w:rsid w:val="00296589"/>
    <w:rsid w:val="002979DC"/>
    <w:rsid w:val="002A2D21"/>
    <w:rsid w:val="002A7512"/>
    <w:rsid w:val="002A79B5"/>
    <w:rsid w:val="002B1CA9"/>
    <w:rsid w:val="002B5C8D"/>
    <w:rsid w:val="002D324E"/>
    <w:rsid w:val="002E10B1"/>
    <w:rsid w:val="002E2050"/>
    <w:rsid w:val="002F2555"/>
    <w:rsid w:val="003079A7"/>
    <w:rsid w:val="0032708D"/>
    <w:rsid w:val="00334277"/>
    <w:rsid w:val="003346C3"/>
    <w:rsid w:val="003429B5"/>
    <w:rsid w:val="003457A0"/>
    <w:rsid w:val="00351422"/>
    <w:rsid w:val="00353BE9"/>
    <w:rsid w:val="003552C0"/>
    <w:rsid w:val="00357C55"/>
    <w:rsid w:val="00361E5E"/>
    <w:rsid w:val="00362A92"/>
    <w:rsid w:val="00366215"/>
    <w:rsid w:val="003754CF"/>
    <w:rsid w:val="00384B94"/>
    <w:rsid w:val="00385D63"/>
    <w:rsid w:val="00387063"/>
    <w:rsid w:val="00391945"/>
    <w:rsid w:val="00396668"/>
    <w:rsid w:val="003A0130"/>
    <w:rsid w:val="003A17D4"/>
    <w:rsid w:val="003C56C4"/>
    <w:rsid w:val="003C7E55"/>
    <w:rsid w:val="003D2E25"/>
    <w:rsid w:val="003E5682"/>
    <w:rsid w:val="003F245D"/>
    <w:rsid w:val="003F5C78"/>
    <w:rsid w:val="003F75E9"/>
    <w:rsid w:val="0041303F"/>
    <w:rsid w:val="00414FCC"/>
    <w:rsid w:val="0042086D"/>
    <w:rsid w:val="0042345D"/>
    <w:rsid w:val="00423CE5"/>
    <w:rsid w:val="0043494C"/>
    <w:rsid w:val="00441328"/>
    <w:rsid w:val="0044271F"/>
    <w:rsid w:val="00443964"/>
    <w:rsid w:val="00444F9C"/>
    <w:rsid w:val="00444FB7"/>
    <w:rsid w:val="0044650F"/>
    <w:rsid w:val="0044784D"/>
    <w:rsid w:val="004524BD"/>
    <w:rsid w:val="004529FA"/>
    <w:rsid w:val="00470D61"/>
    <w:rsid w:val="00472595"/>
    <w:rsid w:val="0047779F"/>
    <w:rsid w:val="00486468"/>
    <w:rsid w:val="00493E75"/>
    <w:rsid w:val="004A69C8"/>
    <w:rsid w:val="004B658C"/>
    <w:rsid w:val="004C18F1"/>
    <w:rsid w:val="004C48C4"/>
    <w:rsid w:val="004C6F64"/>
    <w:rsid w:val="004C779E"/>
    <w:rsid w:val="004D3EFB"/>
    <w:rsid w:val="004F754E"/>
    <w:rsid w:val="005039B8"/>
    <w:rsid w:val="005122A9"/>
    <w:rsid w:val="00516DF0"/>
    <w:rsid w:val="00520BD0"/>
    <w:rsid w:val="0053570A"/>
    <w:rsid w:val="00535F4A"/>
    <w:rsid w:val="005411B1"/>
    <w:rsid w:val="00542D04"/>
    <w:rsid w:val="00545AB7"/>
    <w:rsid w:val="005514DA"/>
    <w:rsid w:val="00562799"/>
    <w:rsid w:val="005632E8"/>
    <w:rsid w:val="00566650"/>
    <w:rsid w:val="00573512"/>
    <w:rsid w:val="00581AF7"/>
    <w:rsid w:val="00583BFC"/>
    <w:rsid w:val="00596C04"/>
    <w:rsid w:val="00597140"/>
    <w:rsid w:val="005A6708"/>
    <w:rsid w:val="005B6550"/>
    <w:rsid w:val="005C19AC"/>
    <w:rsid w:val="005C4141"/>
    <w:rsid w:val="005C589B"/>
    <w:rsid w:val="005D72B9"/>
    <w:rsid w:val="005E4A43"/>
    <w:rsid w:val="005E64E6"/>
    <w:rsid w:val="0061505A"/>
    <w:rsid w:val="00623F2C"/>
    <w:rsid w:val="00624F16"/>
    <w:rsid w:val="006308C3"/>
    <w:rsid w:val="00635328"/>
    <w:rsid w:val="00642CF3"/>
    <w:rsid w:val="006542B8"/>
    <w:rsid w:val="006640C2"/>
    <w:rsid w:val="00665E61"/>
    <w:rsid w:val="0067020A"/>
    <w:rsid w:val="006712FC"/>
    <w:rsid w:val="00674242"/>
    <w:rsid w:val="00682B9E"/>
    <w:rsid w:val="0069030C"/>
    <w:rsid w:val="006A5BF4"/>
    <w:rsid w:val="006A64CA"/>
    <w:rsid w:val="006B2D3A"/>
    <w:rsid w:val="006C4D0A"/>
    <w:rsid w:val="006C7249"/>
    <w:rsid w:val="006D3107"/>
    <w:rsid w:val="006D75BC"/>
    <w:rsid w:val="006E3505"/>
    <w:rsid w:val="006E4825"/>
    <w:rsid w:val="006F0ECC"/>
    <w:rsid w:val="006F661D"/>
    <w:rsid w:val="006F6E2E"/>
    <w:rsid w:val="00700692"/>
    <w:rsid w:val="007025F5"/>
    <w:rsid w:val="00706E47"/>
    <w:rsid w:val="00712924"/>
    <w:rsid w:val="00715FF1"/>
    <w:rsid w:val="0072380A"/>
    <w:rsid w:val="00740ADF"/>
    <w:rsid w:val="00752C8B"/>
    <w:rsid w:val="0075476A"/>
    <w:rsid w:val="00760104"/>
    <w:rsid w:val="00761F04"/>
    <w:rsid w:val="00764360"/>
    <w:rsid w:val="007665EC"/>
    <w:rsid w:val="00770F61"/>
    <w:rsid w:val="007A239C"/>
    <w:rsid w:val="007B7335"/>
    <w:rsid w:val="007C55F7"/>
    <w:rsid w:val="007D2A16"/>
    <w:rsid w:val="007E1441"/>
    <w:rsid w:val="007E40B0"/>
    <w:rsid w:val="007E5B6A"/>
    <w:rsid w:val="007F67D3"/>
    <w:rsid w:val="007F7024"/>
    <w:rsid w:val="00806A4B"/>
    <w:rsid w:val="00822445"/>
    <w:rsid w:val="0082469F"/>
    <w:rsid w:val="00832068"/>
    <w:rsid w:val="00840DEE"/>
    <w:rsid w:val="00841EC4"/>
    <w:rsid w:val="00843602"/>
    <w:rsid w:val="00850A64"/>
    <w:rsid w:val="0085594F"/>
    <w:rsid w:val="00873419"/>
    <w:rsid w:val="00874A59"/>
    <w:rsid w:val="00877B0B"/>
    <w:rsid w:val="008976D5"/>
    <w:rsid w:val="008A606F"/>
    <w:rsid w:val="008A7911"/>
    <w:rsid w:val="008B0708"/>
    <w:rsid w:val="008B103F"/>
    <w:rsid w:val="008B49F7"/>
    <w:rsid w:val="008B6EE3"/>
    <w:rsid w:val="008C2856"/>
    <w:rsid w:val="008C74E5"/>
    <w:rsid w:val="008D17C4"/>
    <w:rsid w:val="008D5EDB"/>
    <w:rsid w:val="008E2D1B"/>
    <w:rsid w:val="008F1F5C"/>
    <w:rsid w:val="00900D7C"/>
    <w:rsid w:val="00912429"/>
    <w:rsid w:val="00913F2D"/>
    <w:rsid w:val="009144D8"/>
    <w:rsid w:val="00916D0F"/>
    <w:rsid w:val="00917C6D"/>
    <w:rsid w:val="00923799"/>
    <w:rsid w:val="0092568C"/>
    <w:rsid w:val="009334EC"/>
    <w:rsid w:val="00942397"/>
    <w:rsid w:val="00943640"/>
    <w:rsid w:val="009452CB"/>
    <w:rsid w:val="009533B3"/>
    <w:rsid w:val="0096073B"/>
    <w:rsid w:val="009735C6"/>
    <w:rsid w:val="00980E77"/>
    <w:rsid w:val="009911FA"/>
    <w:rsid w:val="00992625"/>
    <w:rsid w:val="009935DA"/>
    <w:rsid w:val="009958D5"/>
    <w:rsid w:val="009C05F9"/>
    <w:rsid w:val="009C2229"/>
    <w:rsid w:val="009C2513"/>
    <w:rsid w:val="009D4817"/>
    <w:rsid w:val="009D4857"/>
    <w:rsid w:val="009D56E0"/>
    <w:rsid w:val="009F66A5"/>
    <w:rsid w:val="009F74BE"/>
    <w:rsid w:val="00A010D4"/>
    <w:rsid w:val="00A05A56"/>
    <w:rsid w:val="00A103EA"/>
    <w:rsid w:val="00A1042A"/>
    <w:rsid w:val="00A20659"/>
    <w:rsid w:val="00A24DDF"/>
    <w:rsid w:val="00A33C98"/>
    <w:rsid w:val="00A410C8"/>
    <w:rsid w:val="00A4364B"/>
    <w:rsid w:val="00A5009A"/>
    <w:rsid w:val="00A567D9"/>
    <w:rsid w:val="00A57219"/>
    <w:rsid w:val="00A64FC9"/>
    <w:rsid w:val="00A74C42"/>
    <w:rsid w:val="00A812E7"/>
    <w:rsid w:val="00A91AEE"/>
    <w:rsid w:val="00AA3A0A"/>
    <w:rsid w:val="00AA3D2D"/>
    <w:rsid w:val="00AB373B"/>
    <w:rsid w:val="00AB5F36"/>
    <w:rsid w:val="00AC3742"/>
    <w:rsid w:val="00AD3746"/>
    <w:rsid w:val="00AD790B"/>
    <w:rsid w:val="00AE418B"/>
    <w:rsid w:val="00AE47FF"/>
    <w:rsid w:val="00AE53C5"/>
    <w:rsid w:val="00AF11A2"/>
    <w:rsid w:val="00B139F3"/>
    <w:rsid w:val="00B2315B"/>
    <w:rsid w:val="00B36168"/>
    <w:rsid w:val="00B40C03"/>
    <w:rsid w:val="00B43592"/>
    <w:rsid w:val="00B4780D"/>
    <w:rsid w:val="00B51DE9"/>
    <w:rsid w:val="00B553BF"/>
    <w:rsid w:val="00B55577"/>
    <w:rsid w:val="00B619C2"/>
    <w:rsid w:val="00B66B61"/>
    <w:rsid w:val="00B70997"/>
    <w:rsid w:val="00B73F51"/>
    <w:rsid w:val="00B911F3"/>
    <w:rsid w:val="00B9247E"/>
    <w:rsid w:val="00BA3365"/>
    <w:rsid w:val="00BA64CC"/>
    <w:rsid w:val="00BB4334"/>
    <w:rsid w:val="00BC2107"/>
    <w:rsid w:val="00BE21B0"/>
    <w:rsid w:val="00BE4DD2"/>
    <w:rsid w:val="00BE7018"/>
    <w:rsid w:val="00BF2749"/>
    <w:rsid w:val="00BF35AC"/>
    <w:rsid w:val="00BF5802"/>
    <w:rsid w:val="00BF5E7A"/>
    <w:rsid w:val="00BF6B73"/>
    <w:rsid w:val="00BF7272"/>
    <w:rsid w:val="00C036FE"/>
    <w:rsid w:val="00C074DE"/>
    <w:rsid w:val="00C07653"/>
    <w:rsid w:val="00C224C8"/>
    <w:rsid w:val="00C22DA6"/>
    <w:rsid w:val="00C22F73"/>
    <w:rsid w:val="00C258F2"/>
    <w:rsid w:val="00C30504"/>
    <w:rsid w:val="00C37F08"/>
    <w:rsid w:val="00C37F71"/>
    <w:rsid w:val="00C4772F"/>
    <w:rsid w:val="00C570B7"/>
    <w:rsid w:val="00C62390"/>
    <w:rsid w:val="00C6264D"/>
    <w:rsid w:val="00C701E5"/>
    <w:rsid w:val="00CA0F95"/>
    <w:rsid w:val="00CB0197"/>
    <w:rsid w:val="00CC3814"/>
    <w:rsid w:val="00CD1CB7"/>
    <w:rsid w:val="00CD6932"/>
    <w:rsid w:val="00CF0506"/>
    <w:rsid w:val="00D05D58"/>
    <w:rsid w:val="00D07EA5"/>
    <w:rsid w:val="00D159D2"/>
    <w:rsid w:val="00D24461"/>
    <w:rsid w:val="00D2625D"/>
    <w:rsid w:val="00D318F6"/>
    <w:rsid w:val="00D34A82"/>
    <w:rsid w:val="00D46917"/>
    <w:rsid w:val="00D4778F"/>
    <w:rsid w:val="00D55E22"/>
    <w:rsid w:val="00D65102"/>
    <w:rsid w:val="00D71F3F"/>
    <w:rsid w:val="00D76BE8"/>
    <w:rsid w:val="00D77352"/>
    <w:rsid w:val="00D8090D"/>
    <w:rsid w:val="00D901DB"/>
    <w:rsid w:val="00DA26E0"/>
    <w:rsid w:val="00DB4A0B"/>
    <w:rsid w:val="00DB5F77"/>
    <w:rsid w:val="00DC0942"/>
    <w:rsid w:val="00DC6ABF"/>
    <w:rsid w:val="00DD1147"/>
    <w:rsid w:val="00DD4D19"/>
    <w:rsid w:val="00DE1C87"/>
    <w:rsid w:val="00DE4890"/>
    <w:rsid w:val="00DF22A5"/>
    <w:rsid w:val="00DF60B9"/>
    <w:rsid w:val="00DF78A1"/>
    <w:rsid w:val="00E00B95"/>
    <w:rsid w:val="00E0229A"/>
    <w:rsid w:val="00E0310C"/>
    <w:rsid w:val="00E14D6A"/>
    <w:rsid w:val="00E20E9E"/>
    <w:rsid w:val="00E22121"/>
    <w:rsid w:val="00E24D2B"/>
    <w:rsid w:val="00E26AA0"/>
    <w:rsid w:val="00E30E50"/>
    <w:rsid w:val="00E34088"/>
    <w:rsid w:val="00E45B19"/>
    <w:rsid w:val="00E510ED"/>
    <w:rsid w:val="00E52225"/>
    <w:rsid w:val="00E60E5A"/>
    <w:rsid w:val="00E6200A"/>
    <w:rsid w:val="00E74810"/>
    <w:rsid w:val="00E86974"/>
    <w:rsid w:val="00E879C1"/>
    <w:rsid w:val="00E90FC1"/>
    <w:rsid w:val="00EA541A"/>
    <w:rsid w:val="00EC2400"/>
    <w:rsid w:val="00EC3F69"/>
    <w:rsid w:val="00EC4EC2"/>
    <w:rsid w:val="00EE6694"/>
    <w:rsid w:val="00EF7FF8"/>
    <w:rsid w:val="00F00135"/>
    <w:rsid w:val="00F0156F"/>
    <w:rsid w:val="00F14895"/>
    <w:rsid w:val="00F1713F"/>
    <w:rsid w:val="00F3537D"/>
    <w:rsid w:val="00F44A67"/>
    <w:rsid w:val="00F4780B"/>
    <w:rsid w:val="00F62D64"/>
    <w:rsid w:val="00F67B00"/>
    <w:rsid w:val="00F701F9"/>
    <w:rsid w:val="00F7220D"/>
    <w:rsid w:val="00F7341A"/>
    <w:rsid w:val="00F748DF"/>
    <w:rsid w:val="00F84125"/>
    <w:rsid w:val="00F846ED"/>
    <w:rsid w:val="00F92799"/>
    <w:rsid w:val="00F9695E"/>
    <w:rsid w:val="00F97152"/>
    <w:rsid w:val="00FA019B"/>
    <w:rsid w:val="00FA4123"/>
    <w:rsid w:val="00FA43B6"/>
    <w:rsid w:val="00FA4B11"/>
    <w:rsid w:val="00FC0F56"/>
    <w:rsid w:val="00FD6985"/>
    <w:rsid w:val="00FE1190"/>
    <w:rsid w:val="00FE2010"/>
    <w:rsid w:val="00FE77D0"/>
    <w:rsid w:val="00FF0B68"/>
    <w:rsid w:val="00FF3674"/>
    <w:rsid w:val="00FF658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3481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Source Sans Pro" w:eastAsiaTheme="minorHAnsi" w:hAnsi="Source Sans Pro" w:cs="Arial"/>
        <w:lang w:val="de-DE" w:eastAsia="en-US" w:bidi="ar-SA"/>
      </w:rPr>
    </w:rPrDefault>
    <w:pPrDefault>
      <w:pPr>
        <w:spacing w:line="240" w:lineRule="exac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unhideWhenUsed="0" w:qFormat="1"/>
    <w:lsdException w:name="heading 6"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List Number" w:unhideWhenUsed="0"/>
    <w:lsdException w:name="List 4" w:unhideWhenUsed="0"/>
    <w:lsdException w:name="List 5" w:unhideWhenUsed="0"/>
    <w:lsdException w:name="Title" w:semiHidden="0" w:uiPriority="10" w:unhideWhenUsed="0" w:qFormat="1"/>
    <w:lsdException w:name="Default Paragraph Font" w:uiPriority="1"/>
    <w:lsdException w:name="Body Text" w:uiPriority="0"/>
    <w:lsdException w:name="Subtitle" w:uiPriority="11" w:unhideWhenUsed="0" w:qFormat="1"/>
    <w:lsdException w:name="Salutation" w:unhideWhenUsed="0"/>
    <w:lsdException w:name="Date"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rsid w:val="006F0ECC"/>
    <w:pPr>
      <w:spacing w:line="240" w:lineRule="auto"/>
    </w:pPr>
  </w:style>
  <w:style w:type="paragraph" w:styleId="berschrift1">
    <w:name w:val="heading 1"/>
    <w:basedOn w:val="Standard"/>
    <w:next w:val="Textkrper"/>
    <w:link w:val="berschrift1Zchn"/>
    <w:uiPriority w:val="9"/>
    <w:qFormat/>
    <w:rsid w:val="00BE7018"/>
    <w:pPr>
      <w:keepNext/>
      <w:suppressAutoHyphens/>
      <w:spacing w:before="240" w:after="160"/>
      <w:outlineLvl w:val="0"/>
    </w:pPr>
    <w:rPr>
      <w:rFonts w:ascii="Source Sans Pro Semibold" w:eastAsia="Times New Roman" w:hAnsi="Source Sans Pro Semibold" w:cs="Times New Roman"/>
      <w:bCs/>
      <w:sz w:val="30"/>
      <w:szCs w:val="28"/>
      <w:lang w:eastAsia="de-DE"/>
    </w:rPr>
  </w:style>
  <w:style w:type="paragraph" w:styleId="berschrift2">
    <w:name w:val="heading 2"/>
    <w:basedOn w:val="Standard"/>
    <w:next w:val="Textkrper"/>
    <w:link w:val="berschrift2Zchn"/>
    <w:uiPriority w:val="9"/>
    <w:qFormat/>
    <w:rsid w:val="00BE7018"/>
    <w:pPr>
      <w:keepNext/>
      <w:keepLines/>
      <w:suppressAutoHyphens/>
      <w:spacing w:before="200" w:after="120"/>
      <w:outlineLvl w:val="1"/>
    </w:pPr>
    <w:rPr>
      <w:rFonts w:ascii="Source Sans Pro Semibold" w:eastAsia="Times New Roman" w:hAnsi="Source Sans Pro Semibold" w:cs="Times New Roman"/>
      <w:bCs/>
      <w:sz w:val="26"/>
      <w:szCs w:val="26"/>
      <w:lang w:eastAsia="de-DE"/>
    </w:rPr>
  </w:style>
  <w:style w:type="paragraph" w:styleId="berschrift3">
    <w:name w:val="heading 3"/>
    <w:basedOn w:val="Standard"/>
    <w:next w:val="Textkrper"/>
    <w:link w:val="berschrift3Zchn"/>
    <w:uiPriority w:val="9"/>
    <w:qFormat/>
    <w:rsid w:val="00BE7018"/>
    <w:pPr>
      <w:keepNext/>
      <w:keepLines/>
      <w:suppressAutoHyphens/>
      <w:spacing w:before="160" w:after="80"/>
      <w:outlineLvl w:val="2"/>
    </w:pPr>
    <w:rPr>
      <w:rFonts w:ascii="Source Sans Pro Semibold" w:eastAsia="Times New Roman" w:hAnsi="Source Sans Pro Semibold" w:cs="Times New Roman"/>
      <w:bCs/>
      <w:sz w:val="22"/>
      <w:lang w:eastAsia="de-DE"/>
    </w:rPr>
  </w:style>
  <w:style w:type="paragraph" w:styleId="berschrift4">
    <w:name w:val="heading 4"/>
    <w:basedOn w:val="Standard"/>
    <w:next w:val="Textkrper"/>
    <w:link w:val="berschrift4Zchn"/>
    <w:uiPriority w:val="9"/>
    <w:qFormat/>
    <w:rsid w:val="00BE7018"/>
    <w:pPr>
      <w:keepNext/>
      <w:keepLines/>
      <w:suppressAutoHyphens/>
      <w:spacing w:before="160" w:after="80"/>
      <w:outlineLvl w:val="3"/>
    </w:pPr>
    <w:rPr>
      <w:rFonts w:ascii="Source Sans Pro Semibold" w:eastAsia="Times New Roman" w:hAnsi="Source Sans Pro Semibold" w:cs="Times New Roman"/>
      <w:bCs/>
      <w:iCs/>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ellenraster1">
    <w:name w:val="Tabellenraster1"/>
    <w:basedOn w:val="NormaleTabelle"/>
    <w:next w:val="Tabellenraster"/>
    <w:uiPriority w:val="59"/>
    <w:rsid w:val="000977FD"/>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krperlinks">
    <w:name w:val="Textkörper_links"/>
    <w:basedOn w:val="Standard"/>
    <w:rsid w:val="00770F61"/>
  </w:style>
  <w:style w:type="paragraph" w:customStyle="1" w:styleId="TabelleNummerierungalt">
    <w:name w:val="Tabelle Nummerierung alt"/>
    <w:basedOn w:val="Standard"/>
    <w:semiHidden/>
    <w:locked/>
    <w:rsid w:val="00A74C42"/>
    <w:pPr>
      <w:numPr>
        <w:numId w:val="2"/>
      </w:numPr>
      <w:tabs>
        <w:tab w:val="num" w:pos="360"/>
      </w:tabs>
      <w:spacing w:line="220" w:lineRule="exact"/>
      <w:ind w:left="0" w:firstLine="0"/>
    </w:pPr>
    <w:rPr>
      <w:rFonts w:eastAsia="Times New Roman" w:cs="Times New Roman"/>
      <w:lang w:eastAsia="de-DE"/>
    </w:rPr>
  </w:style>
  <w:style w:type="paragraph" w:styleId="Listenabsatz">
    <w:name w:val="List Paragraph"/>
    <w:basedOn w:val="Standard"/>
    <w:uiPriority w:val="34"/>
    <w:qFormat/>
    <w:rsid w:val="00A74C42"/>
    <w:pPr>
      <w:ind w:left="720"/>
      <w:contextualSpacing/>
    </w:pPr>
  </w:style>
  <w:style w:type="paragraph" w:customStyle="1" w:styleId="Inhaltsverzeichnisnr">
    <w:name w:val="Inhaltsverzeichnis_nr"/>
    <w:basedOn w:val="Standard"/>
    <w:rsid w:val="00A74C42"/>
    <w:pPr>
      <w:numPr>
        <w:numId w:val="3"/>
      </w:numPr>
      <w:spacing w:before="160" w:after="160"/>
    </w:pPr>
    <w:rPr>
      <w:b/>
    </w:rPr>
  </w:style>
  <w:style w:type="paragraph" w:styleId="Sprechblasentext">
    <w:name w:val="Balloon Text"/>
    <w:basedOn w:val="Standard"/>
    <w:link w:val="SprechblasentextZchn"/>
    <w:uiPriority w:val="99"/>
    <w:semiHidden/>
    <w:rsid w:val="00A74C42"/>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74C42"/>
    <w:rPr>
      <w:rFonts w:ascii="Tahoma" w:eastAsia="Calibri" w:hAnsi="Tahoma" w:cs="Tahoma"/>
      <w:color w:val="000000"/>
      <w:sz w:val="16"/>
      <w:szCs w:val="16"/>
    </w:rPr>
  </w:style>
  <w:style w:type="paragraph" w:styleId="Fuzeile">
    <w:name w:val="footer"/>
    <w:basedOn w:val="Standard"/>
    <w:link w:val="FuzeileZchn"/>
    <w:semiHidden/>
    <w:rsid w:val="00DB4A0B"/>
    <w:pPr>
      <w:tabs>
        <w:tab w:val="center" w:pos="4536"/>
        <w:tab w:val="right" w:pos="9072"/>
      </w:tabs>
      <w:overflowPunct w:val="0"/>
      <w:autoSpaceDE w:val="0"/>
      <w:autoSpaceDN w:val="0"/>
      <w:adjustRightInd w:val="0"/>
      <w:textAlignment w:val="baseline"/>
    </w:pPr>
    <w:rPr>
      <w:rFonts w:eastAsia="Times New Roman" w:cs="Times New Roman"/>
      <w:sz w:val="16"/>
      <w:lang w:eastAsia="de-DE"/>
    </w:rPr>
  </w:style>
  <w:style w:type="character" w:customStyle="1" w:styleId="FuzeileZchn">
    <w:name w:val="Fußzeile Zchn"/>
    <w:basedOn w:val="Absatz-Standardschriftart"/>
    <w:link w:val="Fuzeile"/>
    <w:semiHidden/>
    <w:rsid w:val="00850A64"/>
    <w:rPr>
      <w:rFonts w:eastAsia="Times New Roman" w:cs="Times New Roman"/>
      <w:sz w:val="16"/>
      <w:lang w:eastAsia="de-DE"/>
    </w:rPr>
  </w:style>
  <w:style w:type="paragraph" w:styleId="Kopfzeile">
    <w:name w:val="header"/>
    <w:basedOn w:val="Standard"/>
    <w:link w:val="KopfzeileZchn"/>
    <w:semiHidden/>
    <w:rsid w:val="00DB4A0B"/>
    <w:pPr>
      <w:tabs>
        <w:tab w:val="center" w:pos="4536"/>
        <w:tab w:val="right" w:pos="9072"/>
      </w:tabs>
      <w:overflowPunct w:val="0"/>
      <w:autoSpaceDE w:val="0"/>
      <w:autoSpaceDN w:val="0"/>
      <w:adjustRightInd w:val="0"/>
      <w:textAlignment w:val="baseline"/>
    </w:pPr>
    <w:rPr>
      <w:rFonts w:eastAsia="Times New Roman" w:cs="Times New Roman"/>
      <w:lang w:eastAsia="de-DE"/>
    </w:rPr>
  </w:style>
  <w:style w:type="character" w:customStyle="1" w:styleId="KopfzeileZchn">
    <w:name w:val="Kopfzeile Zchn"/>
    <w:basedOn w:val="Absatz-Standardschriftart"/>
    <w:link w:val="Kopfzeile"/>
    <w:semiHidden/>
    <w:rsid w:val="007E5B6A"/>
    <w:rPr>
      <w:rFonts w:ascii="Source Sans Pro" w:eastAsia="Times New Roman" w:hAnsi="Source Sans Pro" w:cs="Times New Roman"/>
      <w:color w:val="000000"/>
      <w:sz w:val="20"/>
      <w:szCs w:val="20"/>
      <w:lang w:eastAsia="de-DE"/>
    </w:rPr>
  </w:style>
  <w:style w:type="character" w:styleId="Seitenzahl">
    <w:name w:val="page number"/>
    <w:basedOn w:val="Absatz-Standardschriftart"/>
    <w:semiHidden/>
    <w:rsid w:val="00DB4A0B"/>
  </w:style>
  <w:style w:type="paragraph" w:customStyle="1" w:styleId="LS-KopfzeileUngeradeHochformatRechts">
    <w:name w:val="LS-Kopfzeile Ungerade Hochformat (Rechts)"/>
    <w:basedOn w:val="Standard"/>
    <w:link w:val="LS-KopfzeileUngeradeHochformatRechtsZchn"/>
    <w:semiHidden/>
    <w:qFormat/>
    <w:rsid w:val="00DB4A0B"/>
    <w:pPr>
      <w:spacing w:line="320" w:lineRule="exact"/>
    </w:pPr>
    <w:rPr>
      <w:rFonts w:ascii="Source Sans Pro Light" w:eastAsia="Times New Roman" w:hAnsi="Source Sans Pro Light" w:cs="Times New Roman"/>
      <w:color w:val="A6A6A6"/>
      <w:lang w:eastAsia="de-DE"/>
    </w:rPr>
  </w:style>
  <w:style w:type="character" w:customStyle="1" w:styleId="LS-KopfzeileUngeradeHochformatRechtsZchn">
    <w:name w:val="LS-Kopfzeile Ungerade Hochformat (Rechts) Zchn"/>
    <w:link w:val="LS-KopfzeileUngeradeHochformatRechts"/>
    <w:semiHidden/>
    <w:rsid w:val="00A74C42"/>
    <w:rPr>
      <w:rFonts w:ascii="Source Sans Pro Light" w:eastAsia="Times New Roman" w:hAnsi="Source Sans Pro Light" w:cs="Times New Roman"/>
      <w:color w:val="A6A6A6"/>
      <w:sz w:val="20"/>
      <w:szCs w:val="20"/>
      <w:lang w:eastAsia="de-DE"/>
    </w:rPr>
  </w:style>
  <w:style w:type="paragraph" w:customStyle="1" w:styleId="LS-KopfzeileGeradeHochformatLinks">
    <w:name w:val="LS-Kopfzeile Gerade Hochformat (Links)"/>
    <w:basedOn w:val="Standard"/>
    <w:link w:val="LS-KopfzeileGeradeHochformatLinksZchn"/>
    <w:semiHidden/>
    <w:qFormat/>
    <w:rsid w:val="00DB4A0B"/>
    <w:pPr>
      <w:spacing w:line="320" w:lineRule="exact"/>
      <w:jc w:val="right"/>
    </w:pPr>
    <w:rPr>
      <w:rFonts w:eastAsia="Times New Roman" w:cs="Times New Roman"/>
      <w:color w:val="A6A6A6"/>
      <w:lang w:eastAsia="de-DE"/>
    </w:rPr>
  </w:style>
  <w:style w:type="character" w:customStyle="1" w:styleId="LS-KopfzeileGeradeHochformatLinksZchn">
    <w:name w:val="LS-Kopfzeile Gerade Hochformat (Links) Zchn"/>
    <w:link w:val="LS-KopfzeileGeradeHochformatLinks"/>
    <w:semiHidden/>
    <w:rsid w:val="00A74C42"/>
    <w:rPr>
      <w:rFonts w:ascii="Source Sans Pro" w:eastAsia="Times New Roman" w:hAnsi="Source Sans Pro" w:cs="Times New Roman"/>
      <w:color w:val="A6A6A6"/>
      <w:sz w:val="20"/>
      <w:szCs w:val="20"/>
      <w:lang w:eastAsia="de-DE"/>
    </w:rPr>
  </w:style>
  <w:style w:type="paragraph" w:customStyle="1" w:styleId="TabelleKopfmitte">
    <w:name w:val="Tabelle_Kopf_mitte"/>
    <w:basedOn w:val="Standard"/>
    <w:rsid w:val="00DB4A0B"/>
    <w:pPr>
      <w:jc w:val="center"/>
    </w:pPr>
    <w:rPr>
      <w:rFonts w:eastAsia="Times New Roman" w:cs="Times New Roman"/>
      <w:b/>
      <w:lang w:eastAsia="de-DE"/>
    </w:rPr>
  </w:style>
  <w:style w:type="paragraph" w:customStyle="1" w:styleId="Textkrpernrauen">
    <w:name w:val="Textkörper_nr_außen"/>
    <w:basedOn w:val="Standard"/>
    <w:next w:val="TextkrpernrauenText"/>
    <w:rsid w:val="006D75BC"/>
    <w:pPr>
      <w:numPr>
        <w:numId w:val="12"/>
      </w:numPr>
      <w:spacing w:before="120"/>
      <w:jc w:val="both"/>
    </w:pPr>
  </w:style>
  <w:style w:type="paragraph" w:customStyle="1" w:styleId="LS-DeckblattQuatrate">
    <w:name w:val="LS-Deckblatt Quatrate"/>
    <w:semiHidden/>
    <w:rsid w:val="00DB4A0B"/>
    <w:pPr>
      <w:suppressAutoHyphens/>
      <w:spacing w:line="160" w:lineRule="exact"/>
    </w:pPr>
    <w:rPr>
      <w:rFonts w:eastAsia="Times New Roman" w:cs="Times New Roman"/>
      <w:color w:val="7F7F7F"/>
      <w:sz w:val="10"/>
      <w:lang w:eastAsia="de-DE"/>
    </w:rPr>
  </w:style>
  <w:style w:type="paragraph" w:customStyle="1" w:styleId="NL-DeckblattFett">
    <w:name w:val="NL-Deckblatt Fett"/>
    <w:basedOn w:val="Standard"/>
    <w:semiHidden/>
    <w:rsid w:val="006F6E2E"/>
    <w:pPr>
      <w:spacing w:line="440" w:lineRule="exact"/>
    </w:pPr>
    <w:rPr>
      <w:rFonts w:ascii="Source Sans Pro Semibold" w:eastAsia="Calibri" w:hAnsi="Source Sans Pro Semibold"/>
      <w:color w:val="000000"/>
      <w:sz w:val="44"/>
    </w:rPr>
  </w:style>
  <w:style w:type="paragraph" w:customStyle="1" w:styleId="NL-Deckblatt">
    <w:name w:val="NL-Deckblatt"/>
    <w:basedOn w:val="Standard"/>
    <w:semiHidden/>
    <w:rsid w:val="007B7335"/>
    <w:rPr>
      <w:sz w:val="32"/>
    </w:rPr>
  </w:style>
  <w:style w:type="paragraph" w:customStyle="1" w:styleId="LS-ImpressumFett">
    <w:name w:val="LS-Impressum Fett"/>
    <w:semiHidden/>
    <w:rsid w:val="00DB4A0B"/>
    <w:pPr>
      <w:spacing w:line="240" w:lineRule="atLeast"/>
    </w:pPr>
    <w:rPr>
      <w:rFonts w:ascii="Univers 55" w:eastAsia="Calibri" w:hAnsi="Univers 55"/>
      <w:color w:val="000000"/>
      <w:sz w:val="32"/>
    </w:rPr>
  </w:style>
  <w:style w:type="paragraph" w:customStyle="1" w:styleId="NL-Impressum">
    <w:name w:val="NL-Impressum"/>
    <w:semiHidden/>
    <w:rsid w:val="00DB4A0B"/>
    <w:pPr>
      <w:spacing w:line="220" w:lineRule="exact"/>
    </w:pPr>
    <w:rPr>
      <w:rFonts w:ascii="Source Sans Pro Light" w:eastAsia="Calibri" w:hAnsi="Source Sans Pro Light"/>
      <w:color w:val="000000"/>
    </w:rPr>
  </w:style>
  <w:style w:type="paragraph" w:customStyle="1" w:styleId="LS-ImpressumBlocksatz">
    <w:name w:val="LS-Impressum Blocksatz"/>
    <w:semiHidden/>
    <w:rsid w:val="00DB4A0B"/>
    <w:pPr>
      <w:spacing w:line="220" w:lineRule="exact"/>
      <w:jc w:val="both"/>
    </w:pPr>
    <w:rPr>
      <w:rFonts w:ascii="Univers 55" w:eastAsia="Calibri" w:hAnsi="Univers 55"/>
      <w:color w:val="000000"/>
      <w:lang w:eastAsia="de-DE"/>
    </w:rPr>
  </w:style>
  <w:style w:type="numbering" w:customStyle="1" w:styleId="LS-berschriftengliederung">
    <w:name w:val="LS-Überschriftengliederung"/>
    <w:basedOn w:val="KeineListe"/>
    <w:uiPriority w:val="99"/>
    <w:rsid w:val="00DB4A0B"/>
    <w:pPr>
      <w:numPr>
        <w:numId w:val="1"/>
      </w:numPr>
    </w:pPr>
  </w:style>
  <w:style w:type="paragraph" w:customStyle="1" w:styleId="LS-Inhaltsverzeichnisberschrift">
    <w:name w:val="LS-Inhaltsverzeichnis Überschrift"/>
    <w:semiHidden/>
    <w:rsid w:val="00DB4A0B"/>
    <w:pPr>
      <w:tabs>
        <w:tab w:val="left" w:pos="1320"/>
        <w:tab w:val="right" w:leader="dot" w:pos="9628"/>
      </w:tabs>
      <w:spacing w:after="480" w:line="386" w:lineRule="exact"/>
    </w:pPr>
    <w:rPr>
      <w:rFonts w:ascii="Univers 45 Light" w:eastAsia="Calibri" w:hAnsi="Univers 45 Light"/>
      <w:b/>
      <w:noProof/>
      <w:color w:val="000000"/>
      <w:sz w:val="28"/>
    </w:rPr>
  </w:style>
  <w:style w:type="paragraph" w:customStyle="1" w:styleId="NL-Kopfzeilen-Titel">
    <w:name w:val="NL-Kopfzeilen-Titel"/>
    <w:link w:val="NL-Kopfzeilen-TitelZchn"/>
    <w:semiHidden/>
    <w:rsid w:val="00DB4A0B"/>
    <w:rPr>
      <w:rFonts w:ascii="Source Sans Pro Light" w:eastAsia="Times New Roman" w:hAnsi="Source Sans Pro Light" w:cs="Times New Roman"/>
    </w:rPr>
  </w:style>
  <w:style w:type="character" w:customStyle="1" w:styleId="NL-Kopfzeilen-TitelZchn">
    <w:name w:val="NL-Kopfzeilen-Titel Zchn"/>
    <w:link w:val="NL-Kopfzeilen-Titel"/>
    <w:semiHidden/>
    <w:rsid w:val="00E34088"/>
    <w:rPr>
      <w:rFonts w:ascii="Source Sans Pro Light" w:eastAsia="Times New Roman" w:hAnsi="Source Sans Pro Light" w:cs="Times New Roman"/>
    </w:rPr>
  </w:style>
  <w:style w:type="paragraph" w:customStyle="1" w:styleId="NL-FuzeileUngerade">
    <w:name w:val="NL-Fußzeile Ungerade"/>
    <w:semiHidden/>
    <w:rsid w:val="00DB4A0B"/>
    <w:pPr>
      <w:spacing w:line="320" w:lineRule="atLeast"/>
      <w:jc w:val="right"/>
    </w:pPr>
    <w:rPr>
      <w:rFonts w:ascii="Source Sans Pro Light" w:eastAsia="Times New Roman" w:hAnsi="Source Sans Pro Light" w:cs="Times New Roman"/>
      <w:color w:val="000000"/>
      <w:sz w:val="28"/>
      <w:lang w:eastAsia="de-DE"/>
    </w:rPr>
  </w:style>
  <w:style w:type="paragraph" w:customStyle="1" w:styleId="NL-FuzeileGerade">
    <w:name w:val="NL-Fußzeile Gerade"/>
    <w:basedOn w:val="LS-KopfzeileUngeradeHochformatRechts"/>
    <w:semiHidden/>
    <w:rsid w:val="00DB4A0B"/>
    <w:rPr>
      <w:color w:val="000000"/>
      <w:sz w:val="28"/>
    </w:rPr>
  </w:style>
  <w:style w:type="paragraph" w:customStyle="1" w:styleId="Kopf8pt">
    <w:name w:val="Kopf_8pt"/>
    <w:basedOn w:val="Standard"/>
    <w:rsid w:val="00DB4A0B"/>
    <w:pPr>
      <w:spacing w:line="200" w:lineRule="exact"/>
    </w:pPr>
    <w:rPr>
      <w:rFonts w:eastAsia="Times New Roman" w:cs="Times New Roman"/>
      <w:sz w:val="16"/>
    </w:rPr>
  </w:style>
  <w:style w:type="paragraph" w:styleId="Textkrper">
    <w:name w:val="Body Text"/>
    <w:basedOn w:val="Standard"/>
    <w:link w:val="TextkrperZchn"/>
    <w:rsid w:val="00BE7018"/>
    <w:pPr>
      <w:jc w:val="both"/>
    </w:pPr>
    <w:rPr>
      <w:lang w:eastAsia="de-DE"/>
    </w:rPr>
  </w:style>
  <w:style w:type="character" w:customStyle="1" w:styleId="TextkrperZchn">
    <w:name w:val="Textkörper Zchn"/>
    <w:basedOn w:val="Absatz-Standardschriftart"/>
    <w:link w:val="Textkrper"/>
    <w:rsid w:val="00BE7018"/>
    <w:rPr>
      <w:lang w:eastAsia="de-DE"/>
    </w:rPr>
  </w:style>
  <w:style w:type="character" w:customStyle="1" w:styleId="berschrift1Zchn">
    <w:name w:val="Überschrift 1 Zchn"/>
    <w:basedOn w:val="Absatz-Standardschriftart"/>
    <w:link w:val="berschrift1"/>
    <w:uiPriority w:val="9"/>
    <w:rsid w:val="00BE7018"/>
    <w:rPr>
      <w:rFonts w:ascii="Source Sans Pro Semibold" w:eastAsia="Times New Roman" w:hAnsi="Source Sans Pro Semibold" w:cs="Times New Roman"/>
      <w:bCs/>
      <w:sz w:val="30"/>
      <w:szCs w:val="28"/>
      <w:lang w:eastAsia="de-DE"/>
    </w:rPr>
  </w:style>
  <w:style w:type="character" w:customStyle="1" w:styleId="berschrift2Zchn">
    <w:name w:val="Überschrift 2 Zchn"/>
    <w:basedOn w:val="Absatz-Standardschriftart"/>
    <w:link w:val="berschrift2"/>
    <w:uiPriority w:val="9"/>
    <w:rsid w:val="00BE7018"/>
    <w:rPr>
      <w:rFonts w:ascii="Source Sans Pro Semibold" w:eastAsia="Times New Roman" w:hAnsi="Source Sans Pro Semibold" w:cs="Times New Roman"/>
      <w:bCs/>
      <w:sz w:val="26"/>
      <w:szCs w:val="26"/>
      <w:lang w:eastAsia="de-DE"/>
    </w:rPr>
  </w:style>
  <w:style w:type="character" w:customStyle="1" w:styleId="berschrift3Zchn">
    <w:name w:val="Überschrift 3 Zchn"/>
    <w:basedOn w:val="Absatz-Standardschriftart"/>
    <w:link w:val="berschrift3"/>
    <w:uiPriority w:val="9"/>
    <w:rsid w:val="00BE7018"/>
    <w:rPr>
      <w:rFonts w:ascii="Source Sans Pro Semibold" w:eastAsia="Times New Roman" w:hAnsi="Source Sans Pro Semibold" w:cs="Times New Roman"/>
      <w:bCs/>
      <w:sz w:val="22"/>
      <w:lang w:eastAsia="de-DE"/>
    </w:rPr>
  </w:style>
  <w:style w:type="character" w:customStyle="1" w:styleId="berschrift4Zchn">
    <w:name w:val="Überschrift 4 Zchn"/>
    <w:basedOn w:val="Absatz-Standardschriftart"/>
    <w:link w:val="berschrift4"/>
    <w:uiPriority w:val="9"/>
    <w:rsid w:val="00BE7018"/>
    <w:rPr>
      <w:rFonts w:ascii="Source Sans Pro Semibold" w:eastAsia="Times New Roman" w:hAnsi="Source Sans Pro Semibold" w:cs="Times New Roman"/>
      <w:bCs/>
      <w:iCs/>
      <w:lang w:eastAsia="de-DE"/>
    </w:rPr>
  </w:style>
  <w:style w:type="paragraph" w:styleId="Textkrper-Erstzeileneinzug">
    <w:name w:val="Body Text First Indent"/>
    <w:aliases w:val="Textkörper_Erstzeileneinzug"/>
    <w:basedOn w:val="Standard"/>
    <w:link w:val="Textkrper-ErstzeileneinzugZchn"/>
    <w:uiPriority w:val="99"/>
    <w:rsid w:val="00472595"/>
    <w:pPr>
      <w:ind w:firstLine="284"/>
      <w:contextualSpacing/>
      <w:jc w:val="both"/>
    </w:pPr>
    <w:rPr>
      <w:szCs w:val="24"/>
      <w:lang w:eastAsia="de-DE"/>
    </w:rPr>
  </w:style>
  <w:style w:type="character" w:customStyle="1" w:styleId="Textkrper-ErstzeileneinzugZchn">
    <w:name w:val="Textkörper-Erstzeileneinzug Zchn"/>
    <w:aliases w:val="Textkörper_Erstzeileneinzug Zchn"/>
    <w:basedOn w:val="TextkrperZchn"/>
    <w:link w:val="Textkrper-Erstzeileneinzug"/>
    <w:uiPriority w:val="99"/>
    <w:rsid w:val="00472595"/>
    <w:rPr>
      <w:szCs w:val="24"/>
      <w:lang w:eastAsia="de-DE"/>
    </w:rPr>
  </w:style>
  <w:style w:type="character" w:styleId="Fett">
    <w:name w:val="Strong"/>
    <w:uiPriority w:val="22"/>
    <w:qFormat/>
    <w:rsid w:val="00DB4A0B"/>
    <w:rPr>
      <w:b/>
      <w:bCs/>
      <w:color w:val="000000"/>
    </w:rPr>
  </w:style>
  <w:style w:type="character" w:styleId="Hervorhebung">
    <w:name w:val="Emphasis"/>
    <w:aliases w:val="Kursiv"/>
    <w:uiPriority w:val="20"/>
    <w:qFormat/>
    <w:rsid w:val="00DB4A0B"/>
    <w:rPr>
      <w:i/>
      <w:iCs/>
    </w:rPr>
  </w:style>
  <w:style w:type="table" w:styleId="Tabellenraster">
    <w:name w:val="Table Grid"/>
    <w:basedOn w:val="NormaleTabelle"/>
    <w:uiPriority w:val="59"/>
    <w:rsid w:val="00DB4A0B"/>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ummerierungAnfang">
    <w:name w:val="Nummerierung Anfang"/>
    <w:basedOn w:val="Standard"/>
    <w:next w:val="Standard"/>
    <w:semiHidden/>
    <w:locked/>
    <w:rsid w:val="009F66A5"/>
    <w:pPr>
      <w:numPr>
        <w:numId w:val="4"/>
      </w:numPr>
      <w:pBdr>
        <w:top w:val="single" w:sz="4" w:space="6" w:color="FFFFFF"/>
        <w:left w:val="single" w:sz="4" w:space="4" w:color="FFFFFF"/>
        <w:bottom w:val="single" w:sz="4" w:space="8" w:color="FFFFFF"/>
        <w:right w:val="single" w:sz="4" w:space="4" w:color="FFFFFF"/>
      </w:pBdr>
      <w:spacing w:before="120" w:after="100"/>
      <w:ind w:right="113"/>
      <w:jc w:val="both"/>
    </w:pPr>
    <w:rPr>
      <w:rFonts w:ascii="Univers 55" w:eastAsia="Times New Roman" w:hAnsi="Univers 55" w:cs="Times New Roman"/>
      <w:lang w:eastAsia="de-DE"/>
    </w:rPr>
  </w:style>
  <w:style w:type="paragraph" w:customStyle="1" w:styleId="Kopf8ptlinksnr">
    <w:name w:val="Kopf_8pt_links_nr"/>
    <w:basedOn w:val="Standard"/>
    <w:rsid w:val="00C224C8"/>
    <w:pPr>
      <w:contextualSpacing/>
    </w:pPr>
    <w:rPr>
      <w:bCs/>
      <w:sz w:val="16"/>
    </w:rPr>
  </w:style>
  <w:style w:type="paragraph" w:customStyle="1" w:styleId="NummerierungGrauhinterlegt">
    <w:name w:val="Nummerierung Grau hinterlegt"/>
    <w:basedOn w:val="NummerierungAnfang"/>
    <w:semiHidden/>
    <w:rsid w:val="009F66A5"/>
    <w:pPr>
      <w:pBdr>
        <w:top w:val="single" w:sz="4" w:space="6" w:color="D9D9D9"/>
        <w:left w:val="single" w:sz="4" w:space="4" w:color="D9D9D9"/>
        <w:bottom w:val="single" w:sz="4" w:space="8" w:color="D9D9D9"/>
        <w:right w:val="single" w:sz="4" w:space="4" w:color="D9D9D9"/>
      </w:pBdr>
      <w:shd w:val="clear" w:color="auto" w:fill="D9D9D9"/>
      <w:tabs>
        <w:tab w:val="left" w:pos="398"/>
      </w:tabs>
    </w:pPr>
    <w:rPr>
      <w:rFonts w:ascii="Source Sans Pro Light" w:hAnsi="Source Sans Pro Light"/>
    </w:rPr>
  </w:style>
  <w:style w:type="paragraph" w:customStyle="1" w:styleId="TabelleLinks8PT">
    <w:name w:val="Tabelle Links 8PT"/>
    <w:basedOn w:val="Textkrper"/>
    <w:semiHidden/>
    <w:rsid w:val="009F66A5"/>
    <w:pPr>
      <w:spacing w:line="200" w:lineRule="exact"/>
      <w:jc w:val="left"/>
    </w:pPr>
    <w:rPr>
      <w:rFonts w:eastAsia="Times New Roman" w:cs="Times New Roman"/>
      <w:sz w:val="16"/>
    </w:rPr>
  </w:style>
  <w:style w:type="paragraph" w:customStyle="1" w:styleId="Autoren">
    <w:name w:val="Autoren"/>
    <w:basedOn w:val="Marginaliegrau"/>
    <w:rsid w:val="005039B8"/>
    <w:pPr>
      <w:framePr w:wrap="around"/>
      <w:shd w:val="clear" w:color="auto" w:fill="D9D9D9"/>
      <w:spacing w:after="60" w:line="200" w:lineRule="exact"/>
    </w:pPr>
    <w:rPr>
      <w:rFonts w:eastAsia="Times New Roman" w:cs="Times New Roman"/>
      <w:sz w:val="16"/>
      <w:lang w:eastAsia="de-DE"/>
    </w:rPr>
  </w:style>
  <w:style w:type="paragraph" w:customStyle="1" w:styleId="Kopf8ptafz">
    <w:name w:val="Kopf_8pt_afz"/>
    <w:basedOn w:val="Standard"/>
    <w:rsid w:val="00D77352"/>
    <w:pPr>
      <w:numPr>
        <w:numId w:val="5"/>
      </w:numPr>
      <w:ind w:left="227" w:hanging="170"/>
    </w:pPr>
    <w:rPr>
      <w:sz w:val="16"/>
    </w:rPr>
  </w:style>
  <w:style w:type="paragraph" w:customStyle="1" w:styleId="TextkrpernrauenText">
    <w:name w:val="Textkörper_nr_außen_Text"/>
    <w:basedOn w:val="Standard"/>
    <w:rsid w:val="003346C3"/>
    <w:pPr>
      <w:ind w:left="284"/>
      <w:jc w:val="both"/>
    </w:pPr>
  </w:style>
  <w:style w:type="paragraph" w:customStyle="1" w:styleId="TabelleLinks">
    <w:name w:val="Tabelle Links"/>
    <w:basedOn w:val="Standard"/>
    <w:rsid w:val="00EC3F69"/>
    <w:pPr>
      <w:spacing w:line="220" w:lineRule="exact"/>
    </w:pPr>
    <w:rPr>
      <w:rFonts w:eastAsia="Times New Roman" w:cs="Times New Roman"/>
      <w:sz w:val="18"/>
      <w:lang w:eastAsia="de-DE"/>
    </w:rPr>
  </w:style>
  <w:style w:type="paragraph" w:customStyle="1" w:styleId="Tabellezentriert">
    <w:name w:val="Tabelle zentriert"/>
    <w:basedOn w:val="TabelleLinks"/>
    <w:semiHidden/>
    <w:rsid w:val="00D34A82"/>
    <w:pPr>
      <w:jc w:val="center"/>
    </w:pPr>
  </w:style>
  <w:style w:type="character" w:styleId="Hyperlink">
    <w:name w:val="Hyperlink"/>
    <w:uiPriority w:val="99"/>
    <w:semiHidden/>
    <w:rsid w:val="00D34A82"/>
    <w:rPr>
      <w:color w:val="0000FF"/>
      <w:u w:val="single"/>
    </w:rPr>
  </w:style>
  <w:style w:type="paragraph" w:customStyle="1" w:styleId="Tabelle6ptmitte">
    <w:name w:val="Tabelle_6pt_mitte"/>
    <w:basedOn w:val="Standard"/>
    <w:rsid w:val="00D34A82"/>
    <w:pPr>
      <w:jc w:val="center"/>
    </w:pPr>
    <w:rPr>
      <w:sz w:val="12"/>
    </w:rPr>
  </w:style>
  <w:style w:type="paragraph" w:customStyle="1" w:styleId="Textkrpernrinnen">
    <w:name w:val="Textkörper_nr_innen"/>
    <w:basedOn w:val="Standard"/>
    <w:rsid w:val="003346C3"/>
    <w:pPr>
      <w:numPr>
        <w:numId w:val="8"/>
      </w:numPr>
      <w:spacing w:before="120" w:after="120"/>
      <w:contextualSpacing/>
      <w:jc w:val="both"/>
    </w:pPr>
  </w:style>
  <w:style w:type="paragraph" w:customStyle="1" w:styleId="Textkrperafz">
    <w:name w:val="Textkörper_afz"/>
    <w:basedOn w:val="Standard"/>
    <w:rsid w:val="00583BFC"/>
    <w:pPr>
      <w:numPr>
        <w:numId w:val="6"/>
      </w:numPr>
      <w:spacing w:before="120" w:after="120"/>
      <w:ind w:left="568" w:hanging="284"/>
      <w:contextualSpacing/>
    </w:pPr>
    <w:rPr>
      <w:noProof/>
      <w:lang w:val="en-US"/>
    </w:rPr>
  </w:style>
  <w:style w:type="paragraph" w:customStyle="1" w:styleId="TabelleKopflinks">
    <w:name w:val="Tabelle_Kopf_links"/>
    <w:basedOn w:val="Standard"/>
    <w:rsid w:val="00706E47"/>
    <w:rPr>
      <w:b/>
    </w:rPr>
  </w:style>
  <w:style w:type="paragraph" w:styleId="Aufzhlungszeichen">
    <w:name w:val="List Bullet"/>
    <w:basedOn w:val="Standard"/>
    <w:uiPriority w:val="99"/>
    <w:semiHidden/>
    <w:rsid w:val="00F67B00"/>
    <w:pPr>
      <w:numPr>
        <w:numId w:val="7"/>
      </w:numPr>
      <w:contextualSpacing/>
    </w:pPr>
  </w:style>
  <w:style w:type="paragraph" w:customStyle="1" w:styleId="AufgabeEbene1">
    <w:name w:val="Aufgabe_Ebene1"/>
    <w:basedOn w:val="Standard"/>
    <w:next w:val="AufgabeText"/>
    <w:rsid w:val="00EC3F69"/>
    <w:pPr>
      <w:numPr>
        <w:numId w:val="9"/>
      </w:numPr>
      <w:spacing w:before="240"/>
      <w:jc w:val="both"/>
    </w:pPr>
  </w:style>
  <w:style w:type="paragraph" w:customStyle="1" w:styleId="AufgabeText">
    <w:name w:val="Aufgabe_Text"/>
    <w:basedOn w:val="Standard"/>
    <w:rsid w:val="006A64CA"/>
    <w:pPr>
      <w:ind w:left="284"/>
      <w:jc w:val="both"/>
    </w:pPr>
  </w:style>
  <w:style w:type="paragraph" w:customStyle="1" w:styleId="AufgabeLinie">
    <w:name w:val="Aufgabe_Linie"/>
    <w:basedOn w:val="Standard"/>
    <w:rsid w:val="00E34088"/>
    <w:pPr>
      <w:tabs>
        <w:tab w:val="left" w:leader="underscore" w:pos="7371"/>
      </w:tabs>
      <w:spacing w:before="120" w:line="480" w:lineRule="auto"/>
      <w:ind w:left="284"/>
      <w:contextualSpacing/>
      <w:jc w:val="both"/>
    </w:pPr>
  </w:style>
  <w:style w:type="paragraph" w:customStyle="1" w:styleId="AufgabeKasten">
    <w:name w:val="Aufgabe_Kasten"/>
    <w:basedOn w:val="Standard"/>
    <w:rsid w:val="00D77352"/>
    <w:pPr>
      <w:numPr>
        <w:numId w:val="10"/>
      </w:numPr>
      <w:spacing w:before="120" w:after="120"/>
      <w:ind w:left="568" w:hanging="284"/>
    </w:pPr>
  </w:style>
  <w:style w:type="paragraph" w:customStyle="1" w:styleId="AufgabeKastenangekreuzt">
    <w:name w:val="Aufgabe_Kasten_angekreuzt"/>
    <w:basedOn w:val="Standard"/>
    <w:rsid w:val="00992625"/>
    <w:pPr>
      <w:numPr>
        <w:numId w:val="11"/>
      </w:numPr>
      <w:spacing w:before="120" w:after="120"/>
      <w:ind w:left="568" w:hanging="284"/>
      <w:jc w:val="both"/>
    </w:pPr>
  </w:style>
  <w:style w:type="paragraph" w:customStyle="1" w:styleId="Marginalie">
    <w:name w:val="Marginalie"/>
    <w:basedOn w:val="Standard"/>
    <w:next w:val="Textkrper"/>
    <w:rsid w:val="005039B8"/>
    <w:pPr>
      <w:framePr w:w="2098" w:hSpace="170" w:wrap="notBeside" w:vAnchor="text" w:hAnchor="page" w:xAlign="right" w:y="1"/>
      <w:jc w:val="both"/>
    </w:pPr>
    <w:rPr>
      <w:rFonts w:eastAsia="Times New Roman" w:cs="Times New Roman"/>
      <w:sz w:val="18"/>
      <w:lang w:eastAsia="de-DE"/>
    </w:rPr>
  </w:style>
  <w:style w:type="paragraph" w:customStyle="1" w:styleId="MarginalieIcon">
    <w:name w:val="Marginalie_Icon"/>
    <w:basedOn w:val="Standard"/>
    <w:next w:val="Textkrper"/>
    <w:rsid w:val="00472595"/>
    <w:pPr>
      <w:framePr w:w="2098" w:hSpace="170" w:wrap="notBeside" w:vAnchor="text" w:hAnchor="page" w:xAlign="right" w:y="511"/>
      <w:jc w:val="both"/>
    </w:pPr>
    <w:rPr>
      <w:sz w:val="18"/>
    </w:rPr>
  </w:style>
  <w:style w:type="paragraph" w:customStyle="1" w:styleId="ImpressumNamen">
    <w:name w:val="Impressum_Namen"/>
    <w:basedOn w:val="Standard"/>
    <w:semiHidden/>
    <w:rsid w:val="00233EB7"/>
    <w:pPr>
      <w:framePr w:hSpace="141" w:wrap="around" w:vAnchor="text" w:hAnchor="text" w:y="276"/>
      <w:spacing w:after="240"/>
      <w:contextualSpacing/>
    </w:pPr>
    <w:rPr>
      <w:rFonts w:eastAsia="Calibri"/>
    </w:rPr>
  </w:style>
  <w:style w:type="paragraph" w:customStyle="1" w:styleId="Impressum">
    <w:name w:val="Impressum"/>
    <w:basedOn w:val="Standard"/>
    <w:semiHidden/>
    <w:rsid w:val="00233EB7"/>
    <w:pPr>
      <w:jc w:val="both"/>
    </w:pPr>
    <w:rPr>
      <w:rFonts w:eastAsia="Calibri"/>
      <w:lang w:eastAsia="de-DE"/>
    </w:rPr>
  </w:style>
  <w:style w:type="paragraph" w:customStyle="1" w:styleId="Abstandszeile">
    <w:name w:val="Abstandszeile"/>
    <w:basedOn w:val="Standard"/>
    <w:rsid w:val="00674242"/>
    <w:rPr>
      <w:sz w:val="16"/>
      <w:lang w:eastAsia="de-DE"/>
    </w:rPr>
  </w:style>
  <w:style w:type="paragraph" w:customStyle="1" w:styleId="AufgabeEbene2">
    <w:name w:val="Aufgabe_Ebene2"/>
    <w:basedOn w:val="Standard"/>
    <w:rsid w:val="00992625"/>
    <w:pPr>
      <w:numPr>
        <w:ilvl w:val="1"/>
        <w:numId w:val="9"/>
      </w:numPr>
      <w:spacing w:before="120"/>
      <w:jc w:val="both"/>
    </w:pPr>
  </w:style>
  <w:style w:type="paragraph" w:customStyle="1" w:styleId="AufgabeEbene3">
    <w:name w:val="Aufgabe_Ebene3"/>
    <w:basedOn w:val="Standard"/>
    <w:rsid w:val="00992625"/>
    <w:pPr>
      <w:numPr>
        <w:ilvl w:val="2"/>
        <w:numId w:val="9"/>
      </w:numPr>
      <w:spacing w:before="120"/>
      <w:jc w:val="both"/>
    </w:pPr>
  </w:style>
  <w:style w:type="paragraph" w:customStyle="1" w:styleId="Marginaliegrau">
    <w:name w:val="Marginalie_grau"/>
    <w:basedOn w:val="Standard"/>
    <w:next w:val="Textkrper"/>
    <w:rsid w:val="005039B8"/>
    <w:pPr>
      <w:framePr w:w="2041" w:hSpace="198" w:wrap="around" w:vAnchor="text" w:hAnchor="page" w:xAlign="right" w:y="1"/>
      <w:shd w:val="clear" w:color="auto" w:fill="D9D9D9" w:themeFill="background1" w:themeFillShade="D9"/>
      <w:jc w:val="both"/>
    </w:pPr>
    <w:rPr>
      <w:sz w:val="18"/>
    </w:rPr>
  </w:style>
  <w:style w:type="paragraph" w:customStyle="1" w:styleId="AufgabeEbene3angekreuzt">
    <w:name w:val="Aufgabe_Ebene3_angekreuzt"/>
    <w:basedOn w:val="Standard"/>
    <w:rsid w:val="00992625"/>
    <w:pPr>
      <w:numPr>
        <w:numId w:val="13"/>
      </w:numPr>
      <w:spacing w:before="120"/>
      <w:ind w:left="851" w:hanging="284"/>
      <w:jc w:val="both"/>
      <w:outlineLvl w:val="2"/>
    </w:pPr>
  </w:style>
  <w:style w:type="character" w:styleId="Zeilennummer">
    <w:name w:val="line number"/>
    <w:basedOn w:val="Absatz-Standardschriftart"/>
    <w:uiPriority w:val="99"/>
    <w:semiHidden/>
    <w:rsid w:val="00FA43B6"/>
  </w:style>
  <w:style w:type="paragraph" w:customStyle="1" w:styleId="MaginaliegrauIcon">
    <w:name w:val="Maginalie_grau_Icon"/>
    <w:basedOn w:val="Standard"/>
    <w:next w:val="Textkrper"/>
    <w:rsid w:val="005039B8"/>
    <w:pPr>
      <w:framePr w:w="2041" w:hSpace="198" w:wrap="around" w:vAnchor="text" w:hAnchor="page" w:xAlign="right" w:y="511"/>
      <w:shd w:val="clear" w:color="auto" w:fill="D9D9D9" w:themeFill="background1" w:themeFillShade="D9"/>
    </w:pPr>
    <w:rPr>
      <w:sz w:val="18"/>
    </w:rPr>
  </w:style>
  <w:style w:type="paragraph" w:customStyle="1" w:styleId="Tabelle6pt">
    <w:name w:val="Tabelle_6pt"/>
    <w:basedOn w:val="Standard"/>
    <w:next w:val="Standard"/>
    <w:rsid w:val="006308C3"/>
    <w:pPr>
      <w:spacing w:before="40" w:after="60" w:line="160" w:lineRule="exact"/>
    </w:pPr>
    <w:rPr>
      <w:sz w:val="12"/>
    </w:rPr>
  </w:style>
  <w:style w:type="paragraph" w:customStyle="1" w:styleId="AufgabeLckentext">
    <w:name w:val="Aufgabe_Lückentext"/>
    <w:basedOn w:val="Standard"/>
    <w:rsid w:val="00E34088"/>
    <w:pPr>
      <w:spacing w:before="120" w:line="480" w:lineRule="auto"/>
      <w:ind w:left="284"/>
      <w:contextualSpacing/>
      <w:jc w:val="both"/>
    </w:pPr>
  </w:style>
  <w:style w:type="character" w:customStyle="1" w:styleId="Unterstrichen">
    <w:name w:val="Unterstrichen"/>
    <w:basedOn w:val="Absatz-Standardschriftart"/>
    <w:uiPriority w:val="1"/>
    <w:rsid w:val="003C56C4"/>
    <w:rPr>
      <w:u w:val="single"/>
    </w:rPr>
  </w:style>
  <w:style w:type="character" w:customStyle="1" w:styleId="Durchgestrichen">
    <w:name w:val="Durchgestrichen"/>
    <w:basedOn w:val="Absatz-Standardschriftart"/>
    <w:uiPriority w:val="1"/>
    <w:rsid w:val="003C56C4"/>
    <w:rPr>
      <w:strike/>
      <w:dstrike w:val="0"/>
    </w:rPr>
  </w:style>
  <w:style w:type="paragraph" w:customStyle="1" w:styleId="Textkrpermitte">
    <w:name w:val="Textkörper_mitte"/>
    <w:basedOn w:val="Standard"/>
    <w:rsid w:val="00A410C8"/>
    <w:pPr>
      <w:jc w:val="center"/>
    </w:pPr>
    <w:rPr>
      <w:rFonts w:eastAsia="Calibri"/>
      <w:lang w:eastAsia="de-DE"/>
    </w:rPr>
  </w:style>
  <w:style w:type="paragraph" w:styleId="KeinLeerraum">
    <w:name w:val="No Spacing"/>
    <w:uiPriority w:val="1"/>
    <w:qFormat/>
    <w:rsid w:val="00C37F71"/>
    <w:pPr>
      <w:spacing w:line="240" w:lineRule="auto"/>
    </w:pPr>
  </w:style>
  <w:style w:type="numbering" w:customStyle="1" w:styleId="KeineListe1">
    <w:name w:val="Keine Liste1"/>
    <w:next w:val="KeineListe"/>
    <w:uiPriority w:val="99"/>
    <w:semiHidden/>
    <w:unhideWhenUsed/>
    <w:rsid w:val="00596C04"/>
  </w:style>
  <w:style w:type="table" w:customStyle="1" w:styleId="Tabellenraster11">
    <w:name w:val="Tabellenraster11"/>
    <w:basedOn w:val="NormaleTabelle"/>
    <w:next w:val="Tabellenraster"/>
    <w:uiPriority w:val="59"/>
    <w:rsid w:val="00596C04"/>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2">
    <w:name w:val="Tabellenraster2"/>
    <w:basedOn w:val="NormaleTabelle"/>
    <w:next w:val="Tabellenraster"/>
    <w:uiPriority w:val="59"/>
    <w:rsid w:val="00596C04"/>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elle10pt">
    <w:name w:val="Tabelle_10pt"/>
    <w:basedOn w:val="Standard"/>
    <w:rsid w:val="00596C04"/>
  </w:style>
  <w:style w:type="numbering" w:customStyle="1" w:styleId="KeineListe11">
    <w:name w:val="Keine Liste11"/>
    <w:next w:val="KeineListe"/>
    <w:uiPriority w:val="99"/>
    <w:semiHidden/>
    <w:unhideWhenUsed/>
    <w:rsid w:val="00596C04"/>
  </w:style>
  <w:style w:type="numbering" w:customStyle="1" w:styleId="LS-berschriftengliederung1">
    <w:name w:val="LS-Überschriftengliederung1"/>
    <w:basedOn w:val="KeineListe"/>
    <w:uiPriority w:val="99"/>
    <w:rsid w:val="00596C04"/>
  </w:style>
  <w:style w:type="paragraph" w:customStyle="1" w:styleId="western">
    <w:name w:val="western"/>
    <w:basedOn w:val="Standard"/>
    <w:rsid w:val="00596C04"/>
    <w:pPr>
      <w:spacing w:before="100" w:beforeAutospacing="1" w:line="319" w:lineRule="auto"/>
    </w:pPr>
    <w:rPr>
      <w:rFonts w:ascii="Arial" w:eastAsia="Times New Roman" w:hAnsi="Arial"/>
      <w:lang w:eastAsia="de-DE"/>
    </w:rPr>
  </w:style>
  <w:style w:type="table" w:customStyle="1" w:styleId="Tabellenraster3">
    <w:name w:val="Tabellenraster3"/>
    <w:basedOn w:val="NormaleTabelle"/>
    <w:next w:val="Tabellenraster"/>
    <w:uiPriority w:val="59"/>
    <w:rsid w:val="00D318F6"/>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21">
    <w:name w:val="Tabellenraster21"/>
    <w:basedOn w:val="NormaleTabelle"/>
    <w:next w:val="Tabellenraster"/>
    <w:uiPriority w:val="59"/>
    <w:rsid w:val="00D318F6"/>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4">
    <w:name w:val="Tabellenraster4"/>
    <w:basedOn w:val="NormaleTabelle"/>
    <w:next w:val="Tabellenraster"/>
    <w:uiPriority w:val="59"/>
    <w:rsid w:val="001F55FC"/>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5">
    <w:name w:val="Tabellenraster5"/>
    <w:basedOn w:val="NormaleTabelle"/>
    <w:next w:val="Tabellenraster"/>
    <w:uiPriority w:val="59"/>
    <w:rsid w:val="001F55FC"/>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andardWeb">
    <w:name w:val="Normal (Web)"/>
    <w:basedOn w:val="Standard"/>
    <w:uiPriority w:val="99"/>
    <w:semiHidden/>
    <w:unhideWhenUsed/>
    <w:rsid w:val="003C7E55"/>
    <w:pPr>
      <w:spacing w:before="100" w:beforeAutospacing="1" w:after="100" w:afterAutospacing="1"/>
    </w:pPr>
    <w:rPr>
      <w:rFonts w:ascii="Times New Roman" w:eastAsiaTheme="minorEastAsia" w:hAnsi="Times New Roman" w:cs="Times New Roman"/>
      <w:sz w:val="24"/>
      <w:szCs w:val="24"/>
      <w:lang w:eastAsia="de-D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Source Sans Pro" w:eastAsiaTheme="minorHAnsi" w:hAnsi="Source Sans Pro" w:cs="Arial"/>
        <w:lang w:val="de-DE" w:eastAsia="en-US" w:bidi="ar-SA"/>
      </w:rPr>
    </w:rPrDefault>
    <w:pPrDefault>
      <w:pPr>
        <w:spacing w:line="240" w:lineRule="exac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unhideWhenUsed="0" w:qFormat="1"/>
    <w:lsdException w:name="heading 6"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List Number" w:unhideWhenUsed="0"/>
    <w:lsdException w:name="List 4" w:unhideWhenUsed="0"/>
    <w:lsdException w:name="List 5" w:unhideWhenUsed="0"/>
    <w:lsdException w:name="Title" w:semiHidden="0" w:uiPriority="10" w:unhideWhenUsed="0" w:qFormat="1"/>
    <w:lsdException w:name="Default Paragraph Font" w:uiPriority="1"/>
    <w:lsdException w:name="Body Text" w:uiPriority="0"/>
    <w:lsdException w:name="Subtitle" w:uiPriority="11" w:unhideWhenUsed="0" w:qFormat="1"/>
    <w:lsdException w:name="Salutation" w:unhideWhenUsed="0"/>
    <w:lsdException w:name="Date"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rsid w:val="006F0ECC"/>
    <w:pPr>
      <w:spacing w:line="240" w:lineRule="auto"/>
    </w:pPr>
  </w:style>
  <w:style w:type="paragraph" w:styleId="berschrift1">
    <w:name w:val="heading 1"/>
    <w:basedOn w:val="Standard"/>
    <w:next w:val="Textkrper"/>
    <w:link w:val="berschrift1Zchn"/>
    <w:uiPriority w:val="9"/>
    <w:qFormat/>
    <w:rsid w:val="00BE7018"/>
    <w:pPr>
      <w:keepNext/>
      <w:suppressAutoHyphens/>
      <w:spacing w:before="240" w:after="160"/>
      <w:outlineLvl w:val="0"/>
    </w:pPr>
    <w:rPr>
      <w:rFonts w:ascii="Source Sans Pro Semibold" w:eastAsia="Times New Roman" w:hAnsi="Source Sans Pro Semibold" w:cs="Times New Roman"/>
      <w:bCs/>
      <w:sz w:val="30"/>
      <w:szCs w:val="28"/>
      <w:lang w:eastAsia="de-DE"/>
    </w:rPr>
  </w:style>
  <w:style w:type="paragraph" w:styleId="berschrift2">
    <w:name w:val="heading 2"/>
    <w:basedOn w:val="Standard"/>
    <w:next w:val="Textkrper"/>
    <w:link w:val="berschrift2Zchn"/>
    <w:uiPriority w:val="9"/>
    <w:qFormat/>
    <w:rsid w:val="00BE7018"/>
    <w:pPr>
      <w:keepNext/>
      <w:keepLines/>
      <w:suppressAutoHyphens/>
      <w:spacing w:before="200" w:after="120"/>
      <w:outlineLvl w:val="1"/>
    </w:pPr>
    <w:rPr>
      <w:rFonts w:ascii="Source Sans Pro Semibold" w:eastAsia="Times New Roman" w:hAnsi="Source Sans Pro Semibold" w:cs="Times New Roman"/>
      <w:bCs/>
      <w:sz w:val="26"/>
      <w:szCs w:val="26"/>
      <w:lang w:eastAsia="de-DE"/>
    </w:rPr>
  </w:style>
  <w:style w:type="paragraph" w:styleId="berschrift3">
    <w:name w:val="heading 3"/>
    <w:basedOn w:val="Standard"/>
    <w:next w:val="Textkrper"/>
    <w:link w:val="berschrift3Zchn"/>
    <w:uiPriority w:val="9"/>
    <w:qFormat/>
    <w:rsid w:val="00BE7018"/>
    <w:pPr>
      <w:keepNext/>
      <w:keepLines/>
      <w:suppressAutoHyphens/>
      <w:spacing w:before="160" w:after="80"/>
      <w:outlineLvl w:val="2"/>
    </w:pPr>
    <w:rPr>
      <w:rFonts w:ascii="Source Sans Pro Semibold" w:eastAsia="Times New Roman" w:hAnsi="Source Sans Pro Semibold" w:cs="Times New Roman"/>
      <w:bCs/>
      <w:sz w:val="22"/>
      <w:lang w:eastAsia="de-DE"/>
    </w:rPr>
  </w:style>
  <w:style w:type="paragraph" w:styleId="berschrift4">
    <w:name w:val="heading 4"/>
    <w:basedOn w:val="Standard"/>
    <w:next w:val="Textkrper"/>
    <w:link w:val="berschrift4Zchn"/>
    <w:uiPriority w:val="9"/>
    <w:qFormat/>
    <w:rsid w:val="00BE7018"/>
    <w:pPr>
      <w:keepNext/>
      <w:keepLines/>
      <w:suppressAutoHyphens/>
      <w:spacing w:before="160" w:after="80"/>
      <w:outlineLvl w:val="3"/>
    </w:pPr>
    <w:rPr>
      <w:rFonts w:ascii="Source Sans Pro Semibold" w:eastAsia="Times New Roman" w:hAnsi="Source Sans Pro Semibold" w:cs="Times New Roman"/>
      <w:bCs/>
      <w:iCs/>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ellenraster1">
    <w:name w:val="Tabellenraster1"/>
    <w:basedOn w:val="NormaleTabelle"/>
    <w:next w:val="Tabellenraster"/>
    <w:uiPriority w:val="59"/>
    <w:rsid w:val="000977FD"/>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krperlinks">
    <w:name w:val="Textkörper_links"/>
    <w:basedOn w:val="Standard"/>
    <w:rsid w:val="00770F61"/>
  </w:style>
  <w:style w:type="paragraph" w:customStyle="1" w:styleId="TabelleNummerierungalt">
    <w:name w:val="Tabelle Nummerierung alt"/>
    <w:basedOn w:val="Standard"/>
    <w:semiHidden/>
    <w:locked/>
    <w:rsid w:val="00A74C42"/>
    <w:pPr>
      <w:numPr>
        <w:numId w:val="2"/>
      </w:numPr>
      <w:tabs>
        <w:tab w:val="num" w:pos="360"/>
      </w:tabs>
      <w:spacing w:line="220" w:lineRule="exact"/>
      <w:ind w:left="0" w:firstLine="0"/>
    </w:pPr>
    <w:rPr>
      <w:rFonts w:eastAsia="Times New Roman" w:cs="Times New Roman"/>
      <w:lang w:eastAsia="de-DE"/>
    </w:rPr>
  </w:style>
  <w:style w:type="paragraph" w:styleId="Listenabsatz">
    <w:name w:val="List Paragraph"/>
    <w:basedOn w:val="Standard"/>
    <w:uiPriority w:val="34"/>
    <w:qFormat/>
    <w:rsid w:val="00A74C42"/>
    <w:pPr>
      <w:ind w:left="720"/>
      <w:contextualSpacing/>
    </w:pPr>
  </w:style>
  <w:style w:type="paragraph" w:customStyle="1" w:styleId="Inhaltsverzeichnisnr">
    <w:name w:val="Inhaltsverzeichnis_nr"/>
    <w:basedOn w:val="Standard"/>
    <w:rsid w:val="00A74C42"/>
    <w:pPr>
      <w:numPr>
        <w:numId w:val="3"/>
      </w:numPr>
      <w:spacing w:before="160" w:after="160"/>
    </w:pPr>
    <w:rPr>
      <w:b/>
    </w:rPr>
  </w:style>
  <w:style w:type="paragraph" w:styleId="Sprechblasentext">
    <w:name w:val="Balloon Text"/>
    <w:basedOn w:val="Standard"/>
    <w:link w:val="SprechblasentextZchn"/>
    <w:uiPriority w:val="99"/>
    <w:semiHidden/>
    <w:rsid w:val="00A74C42"/>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74C42"/>
    <w:rPr>
      <w:rFonts w:ascii="Tahoma" w:eastAsia="Calibri" w:hAnsi="Tahoma" w:cs="Tahoma"/>
      <w:color w:val="000000"/>
      <w:sz w:val="16"/>
      <w:szCs w:val="16"/>
    </w:rPr>
  </w:style>
  <w:style w:type="paragraph" w:styleId="Fuzeile">
    <w:name w:val="footer"/>
    <w:basedOn w:val="Standard"/>
    <w:link w:val="FuzeileZchn"/>
    <w:semiHidden/>
    <w:rsid w:val="00DB4A0B"/>
    <w:pPr>
      <w:tabs>
        <w:tab w:val="center" w:pos="4536"/>
        <w:tab w:val="right" w:pos="9072"/>
      </w:tabs>
      <w:overflowPunct w:val="0"/>
      <w:autoSpaceDE w:val="0"/>
      <w:autoSpaceDN w:val="0"/>
      <w:adjustRightInd w:val="0"/>
      <w:textAlignment w:val="baseline"/>
    </w:pPr>
    <w:rPr>
      <w:rFonts w:eastAsia="Times New Roman" w:cs="Times New Roman"/>
      <w:sz w:val="16"/>
      <w:lang w:eastAsia="de-DE"/>
    </w:rPr>
  </w:style>
  <w:style w:type="character" w:customStyle="1" w:styleId="FuzeileZchn">
    <w:name w:val="Fußzeile Zchn"/>
    <w:basedOn w:val="Absatz-Standardschriftart"/>
    <w:link w:val="Fuzeile"/>
    <w:semiHidden/>
    <w:rsid w:val="00850A64"/>
    <w:rPr>
      <w:rFonts w:eastAsia="Times New Roman" w:cs="Times New Roman"/>
      <w:sz w:val="16"/>
      <w:lang w:eastAsia="de-DE"/>
    </w:rPr>
  </w:style>
  <w:style w:type="paragraph" w:styleId="Kopfzeile">
    <w:name w:val="header"/>
    <w:basedOn w:val="Standard"/>
    <w:link w:val="KopfzeileZchn"/>
    <w:semiHidden/>
    <w:rsid w:val="00DB4A0B"/>
    <w:pPr>
      <w:tabs>
        <w:tab w:val="center" w:pos="4536"/>
        <w:tab w:val="right" w:pos="9072"/>
      </w:tabs>
      <w:overflowPunct w:val="0"/>
      <w:autoSpaceDE w:val="0"/>
      <w:autoSpaceDN w:val="0"/>
      <w:adjustRightInd w:val="0"/>
      <w:textAlignment w:val="baseline"/>
    </w:pPr>
    <w:rPr>
      <w:rFonts w:eastAsia="Times New Roman" w:cs="Times New Roman"/>
      <w:lang w:eastAsia="de-DE"/>
    </w:rPr>
  </w:style>
  <w:style w:type="character" w:customStyle="1" w:styleId="KopfzeileZchn">
    <w:name w:val="Kopfzeile Zchn"/>
    <w:basedOn w:val="Absatz-Standardschriftart"/>
    <w:link w:val="Kopfzeile"/>
    <w:semiHidden/>
    <w:rsid w:val="007E5B6A"/>
    <w:rPr>
      <w:rFonts w:ascii="Source Sans Pro" w:eastAsia="Times New Roman" w:hAnsi="Source Sans Pro" w:cs="Times New Roman"/>
      <w:color w:val="000000"/>
      <w:sz w:val="20"/>
      <w:szCs w:val="20"/>
      <w:lang w:eastAsia="de-DE"/>
    </w:rPr>
  </w:style>
  <w:style w:type="character" w:styleId="Seitenzahl">
    <w:name w:val="page number"/>
    <w:basedOn w:val="Absatz-Standardschriftart"/>
    <w:semiHidden/>
    <w:rsid w:val="00DB4A0B"/>
  </w:style>
  <w:style w:type="paragraph" w:customStyle="1" w:styleId="LS-KopfzeileUngeradeHochformatRechts">
    <w:name w:val="LS-Kopfzeile Ungerade Hochformat (Rechts)"/>
    <w:basedOn w:val="Standard"/>
    <w:link w:val="LS-KopfzeileUngeradeHochformatRechtsZchn"/>
    <w:semiHidden/>
    <w:qFormat/>
    <w:rsid w:val="00DB4A0B"/>
    <w:pPr>
      <w:spacing w:line="320" w:lineRule="exact"/>
    </w:pPr>
    <w:rPr>
      <w:rFonts w:ascii="Source Sans Pro Light" w:eastAsia="Times New Roman" w:hAnsi="Source Sans Pro Light" w:cs="Times New Roman"/>
      <w:color w:val="A6A6A6"/>
      <w:lang w:eastAsia="de-DE"/>
    </w:rPr>
  </w:style>
  <w:style w:type="character" w:customStyle="1" w:styleId="LS-KopfzeileUngeradeHochformatRechtsZchn">
    <w:name w:val="LS-Kopfzeile Ungerade Hochformat (Rechts) Zchn"/>
    <w:link w:val="LS-KopfzeileUngeradeHochformatRechts"/>
    <w:semiHidden/>
    <w:rsid w:val="00A74C42"/>
    <w:rPr>
      <w:rFonts w:ascii="Source Sans Pro Light" w:eastAsia="Times New Roman" w:hAnsi="Source Sans Pro Light" w:cs="Times New Roman"/>
      <w:color w:val="A6A6A6"/>
      <w:sz w:val="20"/>
      <w:szCs w:val="20"/>
      <w:lang w:eastAsia="de-DE"/>
    </w:rPr>
  </w:style>
  <w:style w:type="paragraph" w:customStyle="1" w:styleId="LS-KopfzeileGeradeHochformatLinks">
    <w:name w:val="LS-Kopfzeile Gerade Hochformat (Links)"/>
    <w:basedOn w:val="Standard"/>
    <w:link w:val="LS-KopfzeileGeradeHochformatLinksZchn"/>
    <w:semiHidden/>
    <w:qFormat/>
    <w:rsid w:val="00DB4A0B"/>
    <w:pPr>
      <w:spacing w:line="320" w:lineRule="exact"/>
      <w:jc w:val="right"/>
    </w:pPr>
    <w:rPr>
      <w:rFonts w:eastAsia="Times New Roman" w:cs="Times New Roman"/>
      <w:color w:val="A6A6A6"/>
      <w:lang w:eastAsia="de-DE"/>
    </w:rPr>
  </w:style>
  <w:style w:type="character" w:customStyle="1" w:styleId="LS-KopfzeileGeradeHochformatLinksZchn">
    <w:name w:val="LS-Kopfzeile Gerade Hochformat (Links) Zchn"/>
    <w:link w:val="LS-KopfzeileGeradeHochformatLinks"/>
    <w:semiHidden/>
    <w:rsid w:val="00A74C42"/>
    <w:rPr>
      <w:rFonts w:ascii="Source Sans Pro" w:eastAsia="Times New Roman" w:hAnsi="Source Sans Pro" w:cs="Times New Roman"/>
      <w:color w:val="A6A6A6"/>
      <w:sz w:val="20"/>
      <w:szCs w:val="20"/>
      <w:lang w:eastAsia="de-DE"/>
    </w:rPr>
  </w:style>
  <w:style w:type="paragraph" w:customStyle="1" w:styleId="TabelleKopfmitte">
    <w:name w:val="Tabelle_Kopf_mitte"/>
    <w:basedOn w:val="Standard"/>
    <w:rsid w:val="00DB4A0B"/>
    <w:pPr>
      <w:jc w:val="center"/>
    </w:pPr>
    <w:rPr>
      <w:rFonts w:eastAsia="Times New Roman" w:cs="Times New Roman"/>
      <w:b/>
      <w:lang w:eastAsia="de-DE"/>
    </w:rPr>
  </w:style>
  <w:style w:type="paragraph" w:customStyle="1" w:styleId="Textkrpernrauen">
    <w:name w:val="Textkörper_nr_außen"/>
    <w:basedOn w:val="Standard"/>
    <w:next w:val="TextkrpernrauenText"/>
    <w:rsid w:val="006D75BC"/>
    <w:pPr>
      <w:numPr>
        <w:numId w:val="12"/>
      </w:numPr>
      <w:spacing w:before="120"/>
      <w:jc w:val="both"/>
    </w:pPr>
  </w:style>
  <w:style w:type="paragraph" w:customStyle="1" w:styleId="LS-DeckblattQuatrate">
    <w:name w:val="LS-Deckblatt Quatrate"/>
    <w:semiHidden/>
    <w:rsid w:val="00DB4A0B"/>
    <w:pPr>
      <w:suppressAutoHyphens/>
      <w:spacing w:line="160" w:lineRule="exact"/>
    </w:pPr>
    <w:rPr>
      <w:rFonts w:eastAsia="Times New Roman" w:cs="Times New Roman"/>
      <w:color w:val="7F7F7F"/>
      <w:sz w:val="10"/>
      <w:lang w:eastAsia="de-DE"/>
    </w:rPr>
  </w:style>
  <w:style w:type="paragraph" w:customStyle="1" w:styleId="NL-DeckblattFett">
    <w:name w:val="NL-Deckblatt Fett"/>
    <w:basedOn w:val="Standard"/>
    <w:semiHidden/>
    <w:rsid w:val="006F6E2E"/>
    <w:pPr>
      <w:spacing w:line="440" w:lineRule="exact"/>
    </w:pPr>
    <w:rPr>
      <w:rFonts w:ascii="Source Sans Pro Semibold" w:eastAsia="Calibri" w:hAnsi="Source Sans Pro Semibold"/>
      <w:color w:val="000000"/>
      <w:sz w:val="44"/>
    </w:rPr>
  </w:style>
  <w:style w:type="paragraph" w:customStyle="1" w:styleId="NL-Deckblatt">
    <w:name w:val="NL-Deckblatt"/>
    <w:basedOn w:val="Standard"/>
    <w:semiHidden/>
    <w:rsid w:val="007B7335"/>
    <w:rPr>
      <w:sz w:val="32"/>
    </w:rPr>
  </w:style>
  <w:style w:type="paragraph" w:customStyle="1" w:styleId="LS-ImpressumFett">
    <w:name w:val="LS-Impressum Fett"/>
    <w:semiHidden/>
    <w:rsid w:val="00DB4A0B"/>
    <w:pPr>
      <w:spacing w:line="240" w:lineRule="atLeast"/>
    </w:pPr>
    <w:rPr>
      <w:rFonts w:ascii="Univers 55" w:eastAsia="Calibri" w:hAnsi="Univers 55"/>
      <w:color w:val="000000"/>
      <w:sz w:val="32"/>
    </w:rPr>
  </w:style>
  <w:style w:type="paragraph" w:customStyle="1" w:styleId="NL-Impressum">
    <w:name w:val="NL-Impressum"/>
    <w:semiHidden/>
    <w:rsid w:val="00DB4A0B"/>
    <w:pPr>
      <w:spacing w:line="220" w:lineRule="exact"/>
    </w:pPr>
    <w:rPr>
      <w:rFonts w:ascii="Source Sans Pro Light" w:eastAsia="Calibri" w:hAnsi="Source Sans Pro Light"/>
      <w:color w:val="000000"/>
    </w:rPr>
  </w:style>
  <w:style w:type="paragraph" w:customStyle="1" w:styleId="LS-ImpressumBlocksatz">
    <w:name w:val="LS-Impressum Blocksatz"/>
    <w:semiHidden/>
    <w:rsid w:val="00DB4A0B"/>
    <w:pPr>
      <w:spacing w:line="220" w:lineRule="exact"/>
      <w:jc w:val="both"/>
    </w:pPr>
    <w:rPr>
      <w:rFonts w:ascii="Univers 55" w:eastAsia="Calibri" w:hAnsi="Univers 55"/>
      <w:color w:val="000000"/>
      <w:lang w:eastAsia="de-DE"/>
    </w:rPr>
  </w:style>
  <w:style w:type="numbering" w:customStyle="1" w:styleId="LS-berschriftengliederung">
    <w:name w:val="LS-Überschriftengliederung"/>
    <w:basedOn w:val="KeineListe"/>
    <w:uiPriority w:val="99"/>
    <w:rsid w:val="00DB4A0B"/>
    <w:pPr>
      <w:numPr>
        <w:numId w:val="1"/>
      </w:numPr>
    </w:pPr>
  </w:style>
  <w:style w:type="paragraph" w:customStyle="1" w:styleId="LS-Inhaltsverzeichnisberschrift">
    <w:name w:val="LS-Inhaltsverzeichnis Überschrift"/>
    <w:semiHidden/>
    <w:rsid w:val="00DB4A0B"/>
    <w:pPr>
      <w:tabs>
        <w:tab w:val="left" w:pos="1320"/>
        <w:tab w:val="right" w:leader="dot" w:pos="9628"/>
      </w:tabs>
      <w:spacing w:after="480" w:line="386" w:lineRule="exact"/>
    </w:pPr>
    <w:rPr>
      <w:rFonts w:ascii="Univers 45 Light" w:eastAsia="Calibri" w:hAnsi="Univers 45 Light"/>
      <w:b/>
      <w:noProof/>
      <w:color w:val="000000"/>
      <w:sz w:val="28"/>
    </w:rPr>
  </w:style>
  <w:style w:type="paragraph" w:customStyle="1" w:styleId="NL-Kopfzeilen-Titel">
    <w:name w:val="NL-Kopfzeilen-Titel"/>
    <w:link w:val="NL-Kopfzeilen-TitelZchn"/>
    <w:semiHidden/>
    <w:rsid w:val="00DB4A0B"/>
    <w:rPr>
      <w:rFonts w:ascii="Source Sans Pro Light" w:eastAsia="Times New Roman" w:hAnsi="Source Sans Pro Light" w:cs="Times New Roman"/>
    </w:rPr>
  </w:style>
  <w:style w:type="character" w:customStyle="1" w:styleId="NL-Kopfzeilen-TitelZchn">
    <w:name w:val="NL-Kopfzeilen-Titel Zchn"/>
    <w:link w:val="NL-Kopfzeilen-Titel"/>
    <w:semiHidden/>
    <w:rsid w:val="00E34088"/>
    <w:rPr>
      <w:rFonts w:ascii="Source Sans Pro Light" w:eastAsia="Times New Roman" w:hAnsi="Source Sans Pro Light" w:cs="Times New Roman"/>
    </w:rPr>
  </w:style>
  <w:style w:type="paragraph" w:customStyle="1" w:styleId="NL-FuzeileUngerade">
    <w:name w:val="NL-Fußzeile Ungerade"/>
    <w:semiHidden/>
    <w:rsid w:val="00DB4A0B"/>
    <w:pPr>
      <w:spacing w:line="320" w:lineRule="atLeast"/>
      <w:jc w:val="right"/>
    </w:pPr>
    <w:rPr>
      <w:rFonts w:ascii="Source Sans Pro Light" w:eastAsia="Times New Roman" w:hAnsi="Source Sans Pro Light" w:cs="Times New Roman"/>
      <w:color w:val="000000"/>
      <w:sz w:val="28"/>
      <w:lang w:eastAsia="de-DE"/>
    </w:rPr>
  </w:style>
  <w:style w:type="paragraph" w:customStyle="1" w:styleId="NL-FuzeileGerade">
    <w:name w:val="NL-Fußzeile Gerade"/>
    <w:basedOn w:val="LS-KopfzeileUngeradeHochformatRechts"/>
    <w:semiHidden/>
    <w:rsid w:val="00DB4A0B"/>
    <w:rPr>
      <w:color w:val="000000"/>
      <w:sz w:val="28"/>
    </w:rPr>
  </w:style>
  <w:style w:type="paragraph" w:customStyle="1" w:styleId="Kopf8pt">
    <w:name w:val="Kopf_8pt"/>
    <w:basedOn w:val="Standard"/>
    <w:rsid w:val="00DB4A0B"/>
    <w:pPr>
      <w:spacing w:line="200" w:lineRule="exact"/>
    </w:pPr>
    <w:rPr>
      <w:rFonts w:eastAsia="Times New Roman" w:cs="Times New Roman"/>
      <w:sz w:val="16"/>
    </w:rPr>
  </w:style>
  <w:style w:type="paragraph" w:styleId="Textkrper">
    <w:name w:val="Body Text"/>
    <w:basedOn w:val="Standard"/>
    <w:link w:val="TextkrperZchn"/>
    <w:rsid w:val="00BE7018"/>
    <w:pPr>
      <w:jc w:val="both"/>
    </w:pPr>
    <w:rPr>
      <w:lang w:eastAsia="de-DE"/>
    </w:rPr>
  </w:style>
  <w:style w:type="character" w:customStyle="1" w:styleId="TextkrperZchn">
    <w:name w:val="Textkörper Zchn"/>
    <w:basedOn w:val="Absatz-Standardschriftart"/>
    <w:link w:val="Textkrper"/>
    <w:rsid w:val="00BE7018"/>
    <w:rPr>
      <w:lang w:eastAsia="de-DE"/>
    </w:rPr>
  </w:style>
  <w:style w:type="character" w:customStyle="1" w:styleId="berschrift1Zchn">
    <w:name w:val="Überschrift 1 Zchn"/>
    <w:basedOn w:val="Absatz-Standardschriftart"/>
    <w:link w:val="berschrift1"/>
    <w:uiPriority w:val="9"/>
    <w:rsid w:val="00BE7018"/>
    <w:rPr>
      <w:rFonts w:ascii="Source Sans Pro Semibold" w:eastAsia="Times New Roman" w:hAnsi="Source Sans Pro Semibold" w:cs="Times New Roman"/>
      <w:bCs/>
      <w:sz w:val="30"/>
      <w:szCs w:val="28"/>
      <w:lang w:eastAsia="de-DE"/>
    </w:rPr>
  </w:style>
  <w:style w:type="character" w:customStyle="1" w:styleId="berschrift2Zchn">
    <w:name w:val="Überschrift 2 Zchn"/>
    <w:basedOn w:val="Absatz-Standardschriftart"/>
    <w:link w:val="berschrift2"/>
    <w:uiPriority w:val="9"/>
    <w:rsid w:val="00BE7018"/>
    <w:rPr>
      <w:rFonts w:ascii="Source Sans Pro Semibold" w:eastAsia="Times New Roman" w:hAnsi="Source Sans Pro Semibold" w:cs="Times New Roman"/>
      <w:bCs/>
      <w:sz w:val="26"/>
      <w:szCs w:val="26"/>
      <w:lang w:eastAsia="de-DE"/>
    </w:rPr>
  </w:style>
  <w:style w:type="character" w:customStyle="1" w:styleId="berschrift3Zchn">
    <w:name w:val="Überschrift 3 Zchn"/>
    <w:basedOn w:val="Absatz-Standardschriftart"/>
    <w:link w:val="berschrift3"/>
    <w:uiPriority w:val="9"/>
    <w:rsid w:val="00BE7018"/>
    <w:rPr>
      <w:rFonts w:ascii="Source Sans Pro Semibold" w:eastAsia="Times New Roman" w:hAnsi="Source Sans Pro Semibold" w:cs="Times New Roman"/>
      <w:bCs/>
      <w:sz w:val="22"/>
      <w:lang w:eastAsia="de-DE"/>
    </w:rPr>
  </w:style>
  <w:style w:type="character" w:customStyle="1" w:styleId="berschrift4Zchn">
    <w:name w:val="Überschrift 4 Zchn"/>
    <w:basedOn w:val="Absatz-Standardschriftart"/>
    <w:link w:val="berschrift4"/>
    <w:uiPriority w:val="9"/>
    <w:rsid w:val="00BE7018"/>
    <w:rPr>
      <w:rFonts w:ascii="Source Sans Pro Semibold" w:eastAsia="Times New Roman" w:hAnsi="Source Sans Pro Semibold" w:cs="Times New Roman"/>
      <w:bCs/>
      <w:iCs/>
      <w:lang w:eastAsia="de-DE"/>
    </w:rPr>
  </w:style>
  <w:style w:type="paragraph" w:styleId="Textkrper-Erstzeileneinzug">
    <w:name w:val="Body Text First Indent"/>
    <w:aliases w:val="Textkörper_Erstzeileneinzug"/>
    <w:basedOn w:val="Standard"/>
    <w:link w:val="Textkrper-ErstzeileneinzugZchn"/>
    <w:uiPriority w:val="99"/>
    <w:rsid w:val="00472595"/>
    <w:pPr>
      <w:ind w:firstLine="284"/>
      <w:contextualSpacing/>
      <w:jc w:val="both"/>
    </w:pPr>
    <w:rPr>
      <w:szCs w:val="24"/>
      <w:lang w:eastAsia="de-DE"/>
    </w:rPr>
  </w:style>
  <w:style w:type="character" w:customStyle="1" w:styleId="Textkrper-ErstzeileneinzugZchn">
    <w:name w:val="Textkörper-Erstzeileneinzug Zchn"/>
    <w:aliases w:val="Textkörper_Erstzeileneinzug Zchn"/>
    <w:basedOn w:val="TextkrperZchn"/>
    <w:link w:val="Textkrper-Erstzeileneinzug"/>
    <w:uiPriority w:val="99"/>
    <w:rsid w:val="00472595"/>
    <w:rPr>
      <w:szCs w:val="24"/>
      <w:lang w:eastAsia="de-DE"/>
    </w:rPr>
  </w:style>
  <w:style w:type="character" w:styleId="Fett">
    <w:name w:val="Strong"/>
    <w:uiPriority w:val="22"/>
    <w:qFormat/>
    <w:rsid w:val="00DB4A0B"/>
    <w:rPr>
      <w:b/>
      <w:bCs/>
      <w:color w:val="000000"/>
    </w:rPr>
  </w:style>
  <w:style w:type="character" w:styleId="Hervorhebung">
    <w:name w:val="Emphasis"/>
    <w:aliases w:val="Kursiv"/>
    <w:uiPriority w:val="20"/>
    <w:qFormat/>
    <w:rsid w:val="00DB4A0B"/>
    <w:rPr>
      <w:i/>
      <w:iCs/>
    </w:rPr>
  </w:style>
  <w:style w:type="table" w:styleId="Tabellenraster">
    <w:name w:val="Table Grid"/>
    <w:basedOn w:val="NormaleTabelle"/>
    <w:uiPriority w:val="59"/>
    <w:rsid w:val="00DB4A0B"/>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ummerierungAnfang">
    <w:name w:val="Nummerierung Anfang"/>
    <w:basedOn w:val="Standard"/>
    <w:next w:val="Standard"/>
    <w:semiHidden/>
    <w:locked/>
    <w:rsid w:val="009F66A5"/>
    <w:pPr>
      <w:numPr>
        <w:numId w:val="4"/>
      </w:numPr>
      <w:pBdr>
        <w:top w:val="single" w:sz="4" w:space="6" w:color="FFFFFF"/>
        <w:left w:val="single" w:sz="4" w:space="4" w:color="FFFFFF"/>
        <w:bottom w:val="single" w:sz="4" w:space="8" w:color="FFFFFF"/>
        <w:right w:val="single" w:sz="4" w:space="4" w:color="FFFFFF"/>
      </w:pBdr>
      <w:spacing w:before="120" w:after="100"/>
      <w:ind w:right="113"/>
      <w:jc w:val="both"/>
    </w:pPr>
    <w:rPr>
      <w:rFonts w:ascii="Univers 55" w:eastAsia="Times New Roman" w:hAnsi="Univers 55" w:cs="Times New Roman"/>
      <w:lang w:eastAsia="de-DE"/>
    </w:rPr>
  </w:style>
  <w:style w:type="paragraph" w:customStyle="1" w:styleId="Kopf8ptlinksnr">
    <w:name w:val="Kopf_8pt_links_nr"/>
    <w:basedOn w:val="Standard"/>
    <w:rsid w:val="00C224C8"/>
    <w:pPr>
      <w:contextualSpacing/>
    </w:pPr>
    <w:rPr>
      <w:bCs/>
      <w:sz w:val="16"/>
    </w:rPr>
  </w:style>
  <w:style w:type="paragraph" w:customStyle="1" w:styleId="NummerierungGrauhinterlegt">
    <w:name w:val="Nummerierung Grau hinterlegt"/>
    <w:basedOn w:val="NummerierungAnfang"/>
    <w:semiHidden/>
    <w:rsid w:val="009F66A5"/>
    <w:pPr>
      <w:pBdr>
        <w:top w:val="single" w:sz="4" w:space="6" w:color="D9D9D9"/>
        <w:left w:val="single" w:sz="4" w:space="4" w:color="D9D9D9"/>
        <w:bottom w:val="single" w:sz="4" w:space="8" w:color="D9D9D9"/>
        <w:right w:val="single" w:sz="4" w:space="4" w:color="D9D9D9"/>
      </w:pBdr>
      <w:shd w:val="clear" w:color="auto" w:fill="D9D9D9"/>
      <w:tabs>
        <w:tab w:val="left" w:pos="398"/>
      </w:tabs>
    </w:pPr>
    <w:rPr>
      <w:rFonts w:ascii="Source Sans Pro Light" w:hAnsi="Source Sans Pro Light"/>
    </w:rPr>
  </w:style>
  <w:style w:type="paragraph" w:customStyle="1" w:styleId="TabelleLinks8PT">
    <w:name w:val="Tabelle Links 8PT"/>
    <w:basedOn w:val="Textkrper"/>
    <w:semiHidden/>
    <w:rsid w:val="009F66A5"/>
    <w:pPr>
      <w:spacing w:line="200" w:lineRule="exact"/>
      <w:jc w:val="left"/>
    </w:pPr>
    <w:rPr>
      <w:rFonts w:eastAsia="Times New Roman" w:cs="Times New Roman"/>
      <w:sz w:val="16"/>
    </w:rPr>
  </w:style>
  <w:style w:type="paragraph" w:customStyle="1" w:styleId="Autoren">
    <w:name w:val="Autoren"/>
    <w:basedOn w:val="Marginaliegrau"/>
    <w:rsid w:val="005039B8"/>
    <w:pPr>
      <w:framePr w:wrap="around"/>
      <w:shd w:val="clear" w:color="auto" w:fill="D9D9D9"/>
      <w:spacing w:after="60" w:line="200" w:lineRule="exact"/>
    </w:pPr>
    <w:rPr>
      <w:rFonts w:eastAsia="Times New Roman" w:cs="Times New Roman"/>
      <w:sz w:val="16"/>
      <w:lang w:eastAsia="de-DE"/>
    </w:rPr>
  </w:style>
  <w:style w:type="paragraph" w:customStyle="1" w:styleId="Kopf8ptafz">
    <w:name w:val="Kopf_8pt_afz"/>
    <w:basedOn w:val="Standard"/>
    <w:rsid w:val="00D77352"/>
    <w:pPr>
      <w:numPr>
        <w:numId w:val="5"/>
      </w:numPr>
      <w:ind w:left="227" w:hanging="170"/>
    </w:pPr>
    <w:rPr>
      <w:sz w:val="16"/>
    </w:rPr>
  </w:style>
  <w:style w:type="paragraph" w:customStyle="1" w:styleId="TextkrpernrauenText">
    <w:name w:val="Textkörper_nr_außen_Text"/>
    <w:basedOn w:val="Standard"/>
    <w:rsid w:val="003346C3"/>
    <w:pPr>
      <w:ind w:left="284"/>
      <w:jc w:val="both"/>
    </w:pPr>
  </w:style>
  <w:style w:type="paragraph" w:customStyle="1" w:styleId="TabelleLinks">
    <w:name w:val="Tabelle Links"/>
    <w:basedOn w:val="Standard"/>
    <w:rsid w:val="00EC3F69"/>
    <w:pPr>
      <w:spacing w:line="220" w:lineRule="exact"/>
    </w:pPr>
    <w:rPr>
      <w:rFonts w:eastAsia="Times New Roman" w:cs="Times New Roman"/>
      <w:sz w:val="18"/>
      <w:lang w:eastAsia="de-DE"/>
    </w:rPr>
  </w:style>
  <w:style w:type="paragraph" w:customStyle="1" w:styleId="Tabellezentriert">
    <w:name w:val="Tabelle zentriert"/>
    <w:basedOn w:val="TabelleLinks"/>
    <w:semiHidden/>
    <w:rsid w:val="00D34A82"/>
    <w:pPr>
      <w:jc w:val="center"/>
    </w:pPr>
  </w:style>
  <w:style w:type="character" w:styleId="Hyperlink">
    <w:name w:val="Hyperlink"/>
    <w:uiPriority w:val="99"/>
    <w:semiHidden/>
    <w:rsid w:val="00D34A82"/>
    <w:rPr>
      <w:color w:val="0000FF"/>
      <w:u w:val="single"/>
    </w:rPr>
  </w:style>
  <w:style w:type="paragraph" w:customStyle="1" w:styleId="Tabelle6ptmitte">
    <w:name w:val="Tabelle_6pt_mitte"/>
    <w:basedOn w:val="Standard"/>
    <w:rsid w:val="00D34A82"/>
    <w:pPr>
      <w:jc w:val="center"/>
    </w:pPr>
    <w:rPr>
      <w:sz w:val="12"/>
    </w:rPr>
  </w:style>
  <w:style w:type="paragraph" w:customStyle="1" w:styleId="Textkrpernrinnen">
    <w:name w:val="Textkörper_nr_innen"/>
    <w:basedOn w:val="Standard"/>
    <w:rsid w:val="003346C3"/>
    <w:pPr>
      <w:numPr>
        <w:numId w:val="8"/>
      </w:numPr>
      <w:spacing w:before="120" w:after="120"/>
      <w:contextualSpacing/>
      <w:jc w:val="both"/>
    </w:pPr>
  </w:style>
  <w:style w:type="paragraph" w:customStyle="1" w:styleId="Textkrperafz">
    <w:name w:val="Textkörper_afz"/>
    <w:basedOn w:val="Standard"/>
    <w:rsid w:val="00583BFC"/>
    <w:pPr>
      <w:numPr>
        <w:numId w:val="6"/>
      </w:numPr>
      <w:spacing w:before="120" w:after="120"/>
      <w:ind w:left="568" w:hanging="284"/>
      <w:contextualSpacing/>
    </w:pPr>
    <w:rPr>
      <w:noProof/>
      <w:lang w:val="en-US"/>
    </w:rPr>
  </w:style>
  <w:style w:type="paragraph" w:customStyle="1" w:styleId="TabelleKopflinks">
    <w:name w:val="Tabelle_Kopf_links"/>
    <w:basedOn w:val="Standard"/>
    <w:rsid w:val="00706E47"/>
    <w:rPr>
      <w:b/>
    </w:rPr>
  </w:style>
  <w:style w:type="paragraph" w:styleId="Aufzhlungszeichen">
    <w:name w:val="List Bullet"/>
    <w:basedOn w:val="Standard"/>
    <w:uiPriority w:val="99"/>
    <w:semiHidden/>
    <w:rsid w:val="00F67B00"/>
    <w:pPr>
      <w:numPr>
        <w:numId w:val="7"/>
      </w:numPr>
      <w:contextualSpacing/>
    </w:pPr>
  </w:style>
  <w:style w:type="paragraph" w:customStyle="1" w:styleId="AufgabeEbene1">
    <w:name w:val="Aufgabe_Ebene1"/>
    <w:basedOn w:val="Standard"/>
    <w:next w:val="AufgabeText"/>
    <w:rsid w:val="00EC3F69"/>
    <w:pPr>
      <w:numPr>
        <w:numId w:val="9"/>
      </w:numPr>
      <w:spacing w:before="240"/>
      <w:jc w:val="both"/>
    </w:pPr>
  </w:style>
  <w:style w:type="paragraph" w:customStyle="1" w:styleId="AufgabeText">
    <w:name w:val="Aufgabe_Text"/>
    <w:basedOn w:val="Standard"/>
    <w:rsid w:val="006A64CA"/>
    <w:pPr>
      <w:ind w:left="284"/>
      <w:jc w:val="both"/>
    </w:pPr>
  </w:style>
  <w:style w:type="paragraph" w:customStyle="1" w:styleId="AufgabeLinie">
    <w:name w:val="Aufgabe_Linie"/>
    <w:basedOn w:val="Standard"/>
    <w:rsid w:val="00E34088"/>
    <w:pPr>
      <w:tabs>
        <w:tab w:val="left" w:leader="underscore" w:pos="7371"/>
      </w:tabs>
      <w:spacing w:before="120" w:line="480" w:lineRule="auto"/>
      <w:ind w:left="284"/>
      <w:contextualSpacing/>
      <w:jc w:val="both"/>
    </w:pPr>
  </w:style>
  <w:style w:type="paragraph" w:customStyle="1" w:styleId="AufgabeKasten">
    <w:name w:val="Aufgabe_Kasten"/>
    <w:basedOn w:val="Standard"/>
    <w:rsid w:val="00D77352"/>
    <w:pPr>
      <w:numPr>
        <w:numId w:val="10"/>
      </w:numPr>
      <w:spacing w:before="120" w:after="120"/>
      <w:ind w:left="568" w:hanging="284"/>
    </w:pPr>
  </w:style>
  <w:style w:type="paragraph" w:customStyle="1" w:styleId="AufgabeKastenangekreuzt">
    <w:name w:val="Aufgabe_Kasten_angekreuzt"/>
    <w:basedOn w:val="Standard"/>
    <w:rsid w:val="00992625"/>
    <w:pPr>
      <w:numPr>
        <w:numId w:val="11"/>
      </w:numPr>
      <w:spacing w:before="120" w:after="120"/>
      <w:ind w:left="568" w:hanging="284"/>
      <w:jc w:val="both"/>
    </w:pPr>
  </w:style>
  <w:style w:type="paragraph" w:customStyle="1" w:styleId="Marginalie">
    <w:name w:val="Marginalie"/>
    <w:basedOn w:val="Standard"/>
    <w:next w:val="Textkrper"/>
    <w:rsid w:val="005039B8"/>
    <w:pPr>
      <w:framePr w:w="2098" w:hSpace="170" w:wrap="notBeside" w:vAnchor="text" w:hAnchor="page" w:xAlign="right" w:y="1"/>
      <w:jc w:val="both"/>
    </w:pPr>
    <w:rPr>
      <w:rFonts w:eastAsia="Times New Roman" w:cs="Times New Roman"/>
      <w:sz w:val="18"/>
      <w:lang w:eastAsia="de-DE"/>
    </w:rPr>
  </w:style>
  <w:style w:type="paragraph" w:customStyle="1" w:styleId="MarginalieIcon">
    <w:name w:val="Marginalie_Icon"/>
    <w:basedOn w:val="Standard"/>
    <w:next w:val="Textkrper"/>
    <w:rsid w:val="00472595"/>
    <w:pPr>
      <w:framePr w:w="2098" w:hSpace="170" w:wrap="notBeside" w:vAnchor="text" w:hAnchor="page" w:xAlign="right" w:y="511"/>
      <w:jc w:val="both"/>
    </w:pPr>
    <w:rPr>
      <w:sz w:val="18"/>
    </w:rPr>
  </w:style>
  <w:style w:type="paragraph" w:customStyle="1" w:styleId="ImpressumNamen">
    <w:name w:val="Impressum_Namen"/>
    <w:basedOn w:val="Standard"/>
    <w:semiHidden/>
    <w:rsid w:val="00233EB7"/>
    <w:pPr>
      <w:framePr w:hSpace="141" w:wrap="around" w:vAnchor="text" w:hAnchor="text" w:y="276"/>
      <w:spacing w:after="240"/>
      <w:contextualSpacing/>
    </w:pPr>
    <w:rPr>
      <w:rFonts w:eastAsia="Calibri"/>
    </w:rPr>
  </w:style>
  <w:style w:type="paragraph" w:customStyle="1" w:styleId="Impressum">
    <w:name w:val="Impressum"/>
    <w:basedOn w:val="Standard"/>
    <w:semiHidden/>
    <w:rsid w:val="00233EB7"/>
    <w:pPr>
      <w:jc w:val="both"/>
    </w:pPr>
    <w:rPr>
      <w:rFonts w:eastAsia="Calibri"/>
      <w:lang w:eastAsia="de-DE"/>
    </w:rPr>
  </w:style>
  <w:style w:type="paragraph" w:customStyle="1" w:styleId="Abstandszeile">
    <w:name w:val="Abstandszeile"/>
    <w:basedOn w:val="Standard"/>
    <w:rsid w:val="00674242"/>
    <w:rPr>
      <w:sz w:val="16"/>
      <w:lang w:eastAsia="de-DE"/>
    </w:rPr>
  </w:style>
  <w:style w:type="paragraph" w:customStyle="1" w:styleId="AufgabeEbene2">
    <w:name w:val="Aufgabe_Ebene2"/>
    <w:basedOn w:val="Standard"/>
    <w:rsid w:val="00992625"/>
    <w:pPr>
      <w:numPr>
        <w:ilvl w:val="1"/>
        <w:numId w:val="9"/>
      </w:numPr>
      <w:spacing w:before="120"/>
      <w:jc w:val="both"/>
    </w:pPr>
  </w:style>
  <w:style w:type="paragraph" w:customStyle="1" w:styleId="AufgabeEbene3">
    <w:name w:val="Aufgabe_Ebene3"/>
    <w:basedOn w:val="Standard"/>
    <w:rsid w:val="00992625"/>
    <w:pPr>
      <w:numPr>
        <w:ilvl w:val="2"/>
        <w:numId w:val="9"/>
      </w:numPr>
      <w:spacing w:before="120"/>
      <w:jc w:val="both"/>
    </w:pPr>
  </w:style>
  <w:style w:type="paragraph" w:customStyle="1" w:styleId="Marginaliegrau">
    <w:name w:val="Marginalie_grau"/>
    <w:basedOn w:val="Standard"/>
    <w:next w:val="Textkrper"/>
    <w:rsid w:val="005039B8"/>
    <w:pPr>
      <w:framePr w:w="2041" w:hSpace="198" w:wrap="around" w:vAnchor="text" w:hAnchor="page" w:xAlign="right" w:y="1"/>
      <w:shd w:val="clear" w:color="auto" w:fill="D9D9D9" w:themeFill="background1" w:themeFillShade="D9"/>
      <w:jc w:val="both"/>
    </w:pPr>
    <w:rPr>
      <w:sz w:val="18"/>
    </w:rPr>
  </w:style>
  <w:style w:type="paragraph" w:customStyle="1" w:styleId="AufgabeEbene3angekreuzt">
    <w:name w:val="Aufgabe_Ebene3_angekreuzt"/>
    <w:basedOn w:val="Standard"/>
    <w:rsid w:val="00992625"/>
    <w:pPr>
      <w:numPr>
        <w:numId w:val="13"/>
      </w:numPr>
      <w:spacing w:before="120"/>
      <w:ind w:left="851" w:hanging="284"/>
      <w:jc w:val="both"/>
      <w:outlineLvl w:val="2"/>
    </w:pPr>
  </w:style>
  <w:style w:type="character" w:styleId="Zeilennummer">
    <w:name w:val="line number"/>
    <w:basedOn w:val="Absatz-Standardschriftart"/>
    <w:uiPriority w:val="99"/>
    <w:semiHidden/>
    <w:rsid w:val="00FA43B6"/>
  </w:style>
  <w:style w:type="paragraph" w:customStyle="1" w:styleId="MaginaliegrauIcon">
    <w:name w:val="Maginalie_grau_Icon"/>
    <w:basedOn w:val="Standard"/>
    <w:next w:val="Textkrper"/>
    <w:rsid w:val="005039B8"/>
    <w:pPr>
      <w:framePr w:w="2041" w:hSpace="198" w:wrap="around" w:vAnchor="text" w:hAnchor="page" w:xAlign="right" w:y="511"/>
      <w:shd w:val="clear" w:color="auto" w:fill="D9D9D9" w:themeFill="background1" w:themeFillShade="D9"/>
    </w:pPr>
    <w:rPr>
      <w:sz w:val="18"/>
    </w:rPr>
  </w:style>
  <w:style w:type="paragraph" w:customStyle="1" w:styleId="Tabelle6pt">
    <w:name w:val="Tabelle_6pt"/>
    <w:basedOn w:val="Standard"/>
    <w:next w:val="Standard"/>
    <w:rsid w:val="006308C3"/>
    <w:pPr>
      <w:spacing w:before="40" w:after="60" w:line="160" w:lineRule="exact"/>
    </w:pPr>
    <w:rPr>
      <w:sz w:val="12"/>
    </w:rPr>
  </w:style>
  <w:style w:type="paragraph" w:customStyle="1" w:styleId="AufgabeLckentext">
    <w:name w:val="Aufgabe_Lückentext"/>
    <w:basedOn w:val="Standard"/>
    <w:rsid w:val="00E34088"/>
    <w:pPr>
      <w:spacing w:before="120" w:line="480" w:lineRule="auto"/>
      <w:ind w:left="284"/>
      <w:contextualSpacing/>
      <w:jc w:val="both"/>
    </w:pPr>
  </w:style>
  <w:style w:type="character" w:customStyle="1" w:styleId="Unterstrichen">
    <w:name w:val="Unterstrichen"/>
    <w:basedOn w:val="Absatz-Standardschriftart"/>
    <w:uiPriority w:val="1"/>
    <w:rsid w:val="003C56C4"/>
    <w:rPr>
      <w:u w:val="single"/>
    </w:rPr>
  </w:style>
  <w:style w:type="character" w:customStyle="1" w:styleId="Durchgestrichen">
    <w:name w:val="Durchgestrichen"/>
    <w:basedOn w:val="Absatz-Standardschriftart"/>
    <w:uiPriority w:val="1"/>
    <w:rsid w:val="003C56C4"/>
    <w:rPr>
      <w:strike/>
      <w:dstrike w:val="0"/>
    </w:rPr>
  </w:style>
  <w:style w:type="paragraph" w:customStyle="1" w:styleId="Textkrpermitte">
    <w:name w:val="Textkörper_mitte"/>
    <w:basedOn w:val="Standard"/>
    <w:rsid w:val="00A410C8"/>
    <w:pPr>
      <w:jc w:val="center"/>
    </w:pPr>
    <w:rPr>
      <w:rFonts w:eastAsia="Calibri"/>
      <w:lang w:eastAsia="de-DE"/>
    </w:rPr>
  </w:style>
  <w:style w:type="paragraph" w:styleId="KeinLeerraum">
    <w:name w:val="No Spacing"/>
    <w:uiPriority w:val="1"/>
    <w:qFormat/>
    <w:rsid w:val="00C37F71"/>
    <w:pPr>
      <w:spacing w:line="240" w:lineRule="auto"/>
    </w:pPr>
  </w:style>
  <w:style w:type="numbering" w:customStyle="1" w:styleId="KeineListe1">
    <w:name w:val="Keine Liste1"/>
    <w:next w:val="KeineListe"/>
    <w:uiPriority w:val="99"/>
    <w:semiHidden/>
    <w:unhideWhenUsed/>
    <w:rsid w:val="00596C04"/>
  </w:style>
  <w:style w:type="table" w:customStyle="1" w:styleId="Tabellenraster11">
    <w:name w:val="Tabellenraster11"/>
    <w:basedOn w:val="NormaleTabelle"/>
    <w:next w:val="Tabellenraster"/>
    <w:uiPriority w:val="59"/>
    <w:rsid w:val="00596C04"/>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2">
    <w:name w:val="Tabellenraster2"/>
    <w:basedOn w:val="NormaleTabelle"/>
    <w:next w:val="Tabellenraster"/>
    <w:uiPriority w:val="59"/>
    <w:rsid w:val="00596C04"/>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elle10pt">
    <w:name w:val="Tabelle_10pt"/>
    <w:basedOn w:val="Standard"/>
    <w:rsid w:val="00596C04"/>
  </w:style>
  <w:style w:type="numbering" w:customStyle="1" w:styleId="KeineListe11">
    <w:name w:val="Keine Liste11"/>
    <w:next w:val="KeineListe"/>
    <w:uiPriority w:val="99"/>
    <w:semiHidden/>
    <w:unhideWhenUsed/>
    <w:rsid w:val="00596C04"/>
  </w:style>
  <w:style w:type="numbering" w:customStyle="1" w:styleId="LS-berschriftengliederung1">
    <w:name w:val="LS-Überschriftengliederung1"/>
    <w:basedOn w:val="KeineListe"/>
    <w:uiPriority w:val="99"/>
    <w:rsid w:val="00596C04"/>
  </w:style>
  <w:style w:type="paragraph" w:customStyle="1" w:styleId="western">
    <w:name w:val="western"/>
    <w:basedOn w:val="Standard"/>
    <w:rsid w:val="00596C04"/>
    <w:pPr>
      <w:spacing w:before="100" w:beforeAutospacing="1" w:line="319" w:lineRule="auto"/>
    </w:pPr>
    <w:rPr>
      <w:rFonts w:ascii="Arial" w:eastAsia="Times New Roman" w:hAnsi="Arial"/>
      <w:lang w:eastAsia="de-DE"/>
    </w:rPr>
  </w:style>
  <w:style w:type="table" w:customStyle="1" w:styleId="Tabellenraster3">
    <w:name w:val="Tabellenraster3"/>
    <w:basedOn w:val="NormaleTabelle"/>
    <w:next w:val="Tabellenraster"/>
    <w:uiPriority w:val="59"/>
    <w:rsid w:val="00D318F6"/>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21">
    <w:name w:val="Tabellenraster21"/>
    <w:basedOn w:val="NormaleTabelle"/>
    <w:next w:val="Tabellenraster"/>
    <w:uiPriority w:val="59"/>
    <w:rsid w:val="00D318F6"/>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4">
    <w:name w:val="Tabellenraster4"/>
    <w:basedOn w:val="NormaleTabelle"/>
    <w:next w:val="Tabellenraster"/>
    <w:uiPriority w:val="59"/>
    <w:rsid w:val="001F55FC"/>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5">
    <w:name w:val="Tabellenraster5"/>
    <w:basedOn w:val="NormaleTabelle"/>
    <w:next w:val="Tabellenraster"/>
    <w:uiPriority w:val="59"/>
    <w:rsid w:val="001F55FC"/>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andardWeb">
    <w:name w:val="Normal (Web)"/>
    <w:basedOn w:val="Standard"/>
    <w:uiPriority w:val="99"/>
    <w:semiHidden/>
    <w:unhideWhenUsed/>
    <w:rsid w:val="003C7E55"/>
    <w:pPr>
      <w:spacing w:before="100" w:beforeAutospacing="1" w:after="100" w:afterAutospacing="1"/>
    </w:pPr>
    <w:rPr>
      <w:rFonts w:ascii="Times New Roman" w:eastAsiaTheme="minorEastAsia" w:hAnsi="Times New Roman" w:cs="Times New Roman"/>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9645998">
      <w:bodyDiv w:val="1"/>
      <w:marLeft w:val="0"/>
      <w:marRight w:val="0"/>
      <w:marTop w:val="0"/>
      <w:marBottom w:val="0"/>
      <w:divBdr>
        <w:top w:val="none" w:sz="0" w:space="0" w:color="auto"/>
        <w:left w:val="none" w:sz="0" w:space="0" w:color="auto"/>
        <w:bottom w:val="none" w:sz="0" w:space="0" w:color="auto"/>
        <w:right w:val="none" w:sz="0" w:space="0" w:color="auto"/>
      </w:divBdr>
    </w:div>
    <w:div w:id="643393435">
      <w:bodyDiv w:val="1"/>
      <w:marLeft w:val="0"/>
      <w:marRight w:val="0"/>
      <w:marTop w:val="0"/>
      <w:marBottom w:val="0"/>
      <w:divBdr>
        <w:top w:val="none" w:sz="0" w:space="0" w:color="auto"/>
        <w:left w:val="none" w:sz="0" w:space="0" w:color="auto"/>
        <w:bottom w:val="none" w:sz="0" w:space="0" w:color="auto"/>
        <w:right w:val="none" w:sz="0" w:space="0" w:color="auto"/>
      </w:divBdr>
    </w:div>
    <w:div w:id="838540729">
      <w:bodyDiv w:val="1"/>
      <w:marLeft w:val="0"/>
      <w:marRight w:val="0"/>
      <w:marTop w:val="0"/>
      <w:marBottom w:val="0"/>
      <w:divBdr>
        <w:top w:val="none" w:sz="0" w:space="0" w:color="auto"/>
        <w:left w:val="none" w:sz="0" w:space="0" w:color="auto"/>
        <w:bottom w:val="none" w:sz="0" w:space="0" w:color="auto"/>
        <w:right w:val="none" w:sz="0" w:space="0" w:color="auto"/>
      </w:divBdr>
    </w:div>
    <w:div w:id="1285425632">
      <w:bodyDiv w:val="1"/>
      <w:marLeft w:val="0"/>
      <w:marRight w:val="0"/>
      <w:marTop w:val="0"/>
      <w:marBottom w:val="0"/>
      <w:divBdr>
        <w:top w:val="none" w:sz="0" w:space="0" w:color="auto"/>
        <w:left w:val="none" w:sz="0" w:space="0" w:color="auto"/>
        <w:bottom w:val="none" w:sz="0" w:space="0" w:color="auto"/>
        <w:right w:val="none" w:sz="0" w:space="0" w:color="auto"/>
      </w:divBdr>
    </w:div>
    <w:div w:id="1837303903">
      <w:bodyDiv w:val="1"/>
      <w:marLeft w:val="0"/>
      <w:marRight w:val="0"/>
      <w:marTop w:val="0"/>
      <w:marBottom w:val="0"/>
      <w:divBdr>
        <w:top w:val="none" w:sz="0" w:space="0" w:color="auto"/>
        <w:left w:val="none" w:sz="0" w:space="0" w:color="auto"/>
        <w:bottom w:val="none" w:sz="0" w:space="0" w:color="auto"/>
        <w:right w:val="none" w:sz="0" w:space="0" w:color="auto"/>
      </w:divBdr>
    </w:div>
    <w:div w:id="2040741057">
      <w:bodyDiv w:val="1"/>
      <w:marLeft w:val="0"/>
      <w:marRight w:val="0"/>
      <w:marTop w:val="0"/>
      <w:marBottom w:val="0"/>
      <w:divBdr>
        <w:top w:val="none" w:sz="0" w:space="0" w:color="auto"/>
        <w:left w:val="none" w:sz="0" w:space="0" w:color="auto"/>
        <w:bottom w:val="none" w:sz="0" w:space="0" w:color="auto"/>
        <w:right w:val="none" w:sz="0" w:space="0" w:color="auto"/>
      </w:divBdr>
    </w:div>
    <w:div w:id="21115113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ls-webshop.de/" TargetMode="External"/><Relationship Id="rId18" Type="http://schemas.openxmlformats.org/officeDocument/2006/relationships/image" Target="media/image15.png"/><Relationship Id="rId26" Type="http://schemas.openxmlformats.org/officeDocument/2006/relationships/image" Target="media/image23.emf"/><Relationship Id="rId39" Type="http://schemas.openxmlformats.org/officeDocument/2006/relationships/image" Target="media/image36.png"/><Relationship Id="rId21" Type="http://schemas.openxmlformats.org/officeDocument/2006/relationships/image" Target="media/image18.png"/><Relationship Id="rId34" Type="http://schemas.openxmlformats.org/officeDocument/2006/relationships/image" Target="media/image31.png"/><Relationship Id="rId42" Type="http://schemas.openxmlformats.org/officeDocument/2006/relationships/image" Target="media/image39.png"/><Relationship Id="rId47" Type="http://schemas.openxmlformats.org/officeDocument/2006/relationships/image" Target="media/image44.png"/><Relationship Id="rId50" Type="http://schemas.openxmlformats.org/officeDocument/2006/relationships/image" Target="media/image47.png"/><Relationship Id="rId55" Type="http://schemas.openxmlformats.org/officeDocument/2006/relationships/footer" Target="footer2.xml"/><Relationship Id="rId63" Type="http://schemas.openxmlformats.org/officeDocument/2006/relationships/image" Target="media/image50.png"/><Relationship Id="rId68" Type="http://schemas.openxmlformats.org/officeDocument/2006/relationships/image" Target="media/image53.png"/><Relationship Id="rId76" Type="http://schemas.openxmlformats.org/officeDocument/2006/relationships/header" Target="header8.xm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image" Target="media/image13.png"/><Relationship Id="rId29" Type="http://schemas.openxmlformats.org/officeDocument/2006/relationships/image" Target="media/image26.png"/><Relationship Id="rId11" Type="http://schemas.openxmlformats.org/officeDocument/2006/relationships/footer" Target="footer1.xml"/><Relationship Id="rId24" Type="http://schemas.openxmlformats.org/officeDocument/2006/relationships/image" Target="media/image21.png"/><Relationship Id="rId32" Type="http://schemas.openxmlformats.org/officeDocument/2006/relationships/image" Target="media/image29.png"/><Relationship Id="rId37" Type="http://schemas.openxmlformats.org/officeDocument/2006/relationships/image" Target="media/image34.png"/><Relationship Id="rId40" Type="http://schemas.openxmlformats.org/officeDocument/2006/relationships/image" Target="media/image37.png"/><Relationship Id="rId45" Type="http://schemas.openxmlformats.org/officeDocument/2006/relationships/image" Target="media/image42.png"/><Relationship Id="rId53" Type="http://schemas.openxmlformats.org/officeDocument/2006/relationships/header" Target="header3.xml"/><Relationship Id="rId58" Type="http://schemas.openxmlformats.org/officeDocument/2006/relationships/footer" Target="footer4.xml"/><Relationship Id="rId79"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12.png"/><Relationship Id="rId23" Type="http://schemas.openxmlformats.org/officeDocument/2006/relationships/image" Target="media/image20.png"/><Relationship Id="rId28" Type="http://schemas.openxmlformats.org/officeDocument/2006/relationships/image" Target="media/image25.png"/><Relationship Id="rId36" Type="http://schemas.openxmlformats.org/officeDocument/2006/relationships/image" Target="media/image33.png"/><Relationship Id="rId49" Type="http://schemas.openxmlformats.org/officeDocument/2006/relationships/image" Target="media/image46.png"/><Relationship Id="rId57" Type="http://schemas.openxmlformats.org/officeDocument/2006/relationships/header" Target="header5.xml"/><Relationship Id="rId61" Type="http://schemas.openxmlformats.org/officeDocument/2006/relationships/header" Target="header7.xml"/><Relationship Id="rId10" Type="http://schemas.openxmlformats.org/officeDocument/2006/relationships/header" Target="header2.xml"/><Relationship Id="rId19" Type="http://schemas.openxmlformats.org/officeDocument/2006/relationships/image" Target="media/image16.png"/><Relationship Id="rId31" Type="http://schemas.openxmlformats.org/officeDocument/2006/relationships/image" Target="media/image28.png"/><Relationship Id="rId44" Type="http://schemas.openxmlformats.org/officeDocument/2006/relationships/image" Target="media/image41.png"/><Relationship Id="rId52" Type="http://schemas.openxmlformats.org/officeDocument/2006/relationships/image" Target="media/image49.png"/><Relationship Id="rId60" Type="http://schemas.openxmlformats.org/officeDocument/2006/relationships/footer" Target="footer5.xml"/><Relationship Id="rId65" Type="http://schemas.openxmlformats.org/officeDocument/2006/relationships/image" Target="media/image52.png"/><Relationship Id="rId78"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image" Target="media/image11.png"/><Relationship Id="rId22" Type="http://schemas.openxmlformats.org/officeDocument/2006/relationships/image" Target="media/image19.png"/><Relationship Id="rId27" Type="http://schemas.openxmlformats.org/officeDocument/2006/relationships/image" Target="media/image24.png"/><Relationship Id="rId30" Type="http://schemas.openxmlformats.org/officeDocument/2006/relationships/image" Target="media/image27.png"/><Relationship Id="rId35" Type="http://schemas.openxmlformats.org/officeDocument/2006/relationships/image" Target="media/image32.png"/><Relationship Id="rId43" Type="http://schemas.openxmlformats.org/officeDocument/2006/relationships/image" Target="media/image40.png"/><Relationship Id="rId48" Type="http://schemas.openxmlformats.org/officeDocument/2006/relationships/image" Target="media/image45.png"/><Relationship Id="rId56" Type="http://schemas.openxmlformats.org/officeDocument/2006/relationships/footer" Target="footer3.xml"/><Relationship Id="rId64" Type="http://schemas.openxmlformats.org/officeDocument/2006/relationships/image" Target="media/image51.png"/><Relationship Id="rId69" Type="http://schemas.openxmlformats.org/officeDocument/2006/relationships/image" Target="media/image54.png"/><Relationship Id="rId77" Type="http://schemas.openxmlformats.org/officeDocument/2006/relationships/footer" Target="footer7.xml"/><Relationship Id="rId8" Type="http://schemas.openxmlformats.org/officeDocument/2006/relationships/endnotes" Target="endnotes.xml"/><Relationship Id="rId51" Type="http://schemas.openxmlformats.org/officeDocument/2006/relationships/image" Target="media/image48.png"/><Relationship Id="rId3" Type="http://schemas.openxmlformats.org/officeDocument/2006/relationships/styles" Target="styles.xml"/><Relationship Id="rId12" Type="http://schemas.openxmlformats.org/officeDocument/2006/relationships/hyperlink" Target="mailto:best@ls.kv.bwl.de" TargetMode="External"/><Relationship Id="rId17" Type="http://schemas.openxmlformats.org/officeDocument/2006/relationships/image" Target="media/image14.png"/><Relationship Id="rId25" Type="http://schemas.openxmlformats.org/officeDocument/2006/relationships/image" Target="media/image22.png"/><Relationship Id="rId33" Type="http://schemas.openxmlformats.org/officeDocument/2006/relationships/image" Target="media/image30.png"/><Relationship Id="rId38" Type="http://schemas.openxmlformats.org/officeDocument/2006/relationships/image" Target="media/image35.emf"/><Relationship Id="rId46" Type="http://schemas.openxmlformats.org/officeDocument/2006/relationships/image" Target="media/image43.png"/><Relationship Id="rId59" Type="http://schemas.openxmlformats.org/officeDocument/2006/relationships/header" Target="header6.xml"/><Relationship Id="rId67" Type="http://schemas.openxmlformats.org/officeDocument/2006/relationships/image" Target="media/image60.gif"/><Relationship Id="rId20" Type="http://schemas.openxmlformats.org/officeDocument/2006/relationships/image" Target="media/image17.png"/><Relationship Id="rId41" Type="http://schemas.openxmlformats.org/officeDocument/2006/relationships/image" Target="media/image38.png"/><Relationship Id="rId54" Type="http://schemas.openxmlformats.org/officeDocument/2006/relationships/header" Target="header4.xml"/><Relationship Id="rId62" Type="http://schemas.openxmlformats.org/officeDocument/2006/relationships/footer" Target="footer6.xml"/><Relationship Id="rId70" Type="http://schemas.openxmlformats.org/officeDocument/2006/relationships/image" Target="media/image55.png"/><Relationship Id="rId75" Type="http://schemas.openxmlformats.org/officeDocument/2006/relationships/image" Target="media/image68.gif"/><Relationship Id="rId1" Type="http://schemas.openxmlformats.org/officeDocument/2006/relationships/customXml" Target="../customXml/item1.xml"/><Relationship Id="rId6" Type="http://schemas.openxmlformats.org/officeDocument/2006/relationships/webSettings" Target="webSettings.xm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_rels/header2.xml.rels><?xml version="1.0" encoding="UTF-8" standalone="yes"?>
<Relationships xmlns="http://schemas.openxmlformats.org/package/2006/relationships"><Relationship Id="rId8" Type="http://schemas.openxmlformats.org/officeDocument/2006/relationships/image" Target="media/image9.emf"/><Relationship Id="rId13" Type="http://schemas.openxmlformats.org/officeDocument/2006/relationships/image" Target="media/image14.emf"/><Relationship Id="rId3" Type="http://schemas.openxmlformats.org/officeDocument/2006/relationships/image" Target="media/image4.emf"/><Relationship Id="rId7" Type="http://schemas.openxmlformats.org/officeDocument/2006/relationships/image" Target="media/image8.emf"/><Relationship Id="rId12" Type="http://schemas.openxmlformats.org/officeDocument/2006/relationships/image" Target="media/image13.emf"/><Relationship Id="rId2" Type="http://schemas.openxmlformats.org/officeDocument/2006/relationships/image" Target="media/image3.emf"/><Relationship Id="rId1" Type="http://schemas.openxmlformats.org/officeDocument/2006/relationships/image" Target="media/image2.png"/><Relationship Id="rId6" Type="http://schemas.openxmlformats.org/officeDocument/2006/relationships/image" Target="media/image7.emf"/><Relationship Id="rId11" Type="http://schemas.openxmlformats.org/officeDocument/2006/relationships/image" Target="media/image12.emf"/><Relationship Id="rId5" Type="http://schemas.openxmlformats.org/officeDocument/2006/relationships/image" Target="media/image6.emf"/><Relationship Id="rId10" Type="http://schemas.openxmlformats.org/officeDocument/2006/relationships/image" Target="media/image11.emf"/><Relationship Id="rId4" Type="http://schemas.openxmlformats.org/officeDocument/2006/relationships/image" Target="media/image5.emf"/><Relationship Id="rId9" Type="http://schemas.openxmlformats.org/officeDocument/2006/relationships/image" Target="media/image10.emf"/><Relationship Id="rId14" Type="http://schemas.openxmlformats.org/officeDocument/2006/relationships/image" Target="media/image15.emf"/></Relationships>
</file>

<file path=word/_rels/header4.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6.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7.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8.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settings.xml.rels><?xml version="1.0" encoding="UTF-8" standalone="yes"?>
<Relationships xmlns="http://schemas.openxmlformats.org/package/2006/relationships"><Relationship Id="rId1" Type="http://schemas.openxmlformats.org/officeDocument/2006/relationships/attachedTemplate" Target="file:///J:\3-33\Allgemein\_BFPE\3%20Allgemein\Neue%20Formatvorlage\beruf%20beruf%20ges%20neu.dotx"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lnDef>
      <a:spPr/>
      <a:bodyPr/>
      <a:lstStyle/>
      <a:style>
        <a:lnRef idx="1">
          <a:schemeClr val="accent1"/>
        </a:lnRef>
        <a:fillRef idx="0">
          <a:schemeClr val="accent1"/>
        </a:fillRef>
        <a:effectRef idx="0">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B940EA-0DD9-45D7-BDFA-EB3C6496D7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beruf beruf ges neu.dotx</Template>
  <TotalTime>0</TotalTime>
  <Pages>87</Pages>
  <Words>15742</Words>
  <Characters>99176</Characters>
  <Application>Microsoft Office Word</Application>
  <DocSecurity>0</DocSecurity>
  <Lines>826</Lines>
  <Paragraphs>229</Paragraphs>
  <ScaleCrop>false</ScaleCrop>
  <HeadingPairs>
    <vt:vector size="2" baseType="variant">
      <vt:variant>
        <vt:lpstr>Titel</vt:lpstr>
      </vt:variant>
      <vt:variant>
        <vt:i4>1</vt:i4>
      </vt:variant>
    </vt:vector>
  </HeadingPairs>
  <TitlesOfParts>
    <vt:vector size="1" baseType="lpstr">
      <vt:lpstr/>
    </vt:vector>
  </TitlesOfParts>
  <Company>IZLBW</Company>
  <LinksUpToDate>false</LinksUpToDate>
  <CharactersWithSpaces>114689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Finkbeiner, Sören (LS)</dc:creator>
  <cp:lastModifiedBy>Landesinstitut für Schulentwicklung (HK331)</cp:lastModifiedBy>
  <cp:revision>29</cp:revision>
  <cp:lastPrinted>2015-11-02T08:33:00Z</cp:lastPrinted>
  <dcterms:created xsi:type="dcterms:W3CDTF">2015-10-05T11:07:00Z</dcterms:created>
  <dcterms:modified xsi:type="dcterms:W3CDTF">2015-11-17T08:54:00Z</dcterms:modified>
</cp:coreProperties>
</file>